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C2AB69E" w14:textId="77777777" w:rsidR="001034E5" w:rsidRDefault="001034E5">
      <w:bookmarkStart w:id="0" w:name="_GoBack"/>
      <w:bookmarkEnd w:id="0"/>
      <w:r>
        <w:rPr>
          <w:rFonts w:hint="eastAsia"/>
        </w:rPr>
        <w:t>💗💓💗</w:t>
      </w:r>
    </w:p>
    <w:p w14:paraId="4DACADEE" w14:textId="77777777" w:rsidR="001034E5" w:rsidRDefault="001034E5">
      <w:r>
        <w:rPr>
          <w:rFonts w:hint="eastAsia"/>
        </w:rPr>
        <w:t>'YAR QAUYE KO 'YAR BIRNI💗💓💗</w:t>
      </w:r>
    </w:p>
    <w:p w14:paraId="749957D4" w14:textId="77777777" w:rsidR="001034E5" w:rsidRDefault="001034E5"/>
    <w:p w14:paraId="39CB4E16" w14:textId="77777777" w:rsidR="001034E5" w:rsidRDefault="001034E5">
      <w:r>
        <w:rPr>
          <w:rFonts w:hint="eastAsia"/>
        </w:rPr>
        <w:t xml:space="preserve">Na Rahamat Muh'md Rufa'i Nalele </w:t>
      </w:r>
    </w:p>
    <w:p w14:paraId="477F7563" w14:textId="77777777" w:rsidR="001034E5" w:rsidRDefault="001034E5">
      <w:r>
        <w:rPr>
          <w:rFonts w:hint="eastAsia"/>
        </w:rPr>
        <w:t xml:space="preserve">Bismillahirrahamanur-rahim </w:t>
      </w:r>
    </w:p>
    <w:p w14:paraId="7FC7372B" w14:textId="77777777" w:rsidR="001034E5" w:rsidRDefault="001034E5">
      <w:r>
        <w:rPr>
          <w:rFonts w:hint="eastAsia"/>
        </w:rPr>
        <w:t xml:space="preserve">Part 1 </w:t>
      </w:r>
    </w:p>
    <w:p w14:paraId="189C7585" w14:textId="77777777" w:rsidR="001034E5" w:rsidRDefault="001034E5">
      <w:r>
        <w:t xml:space="preserve">   ℍᗅႮՏᗅ ℕᝪᏉℰℒՏ ՏᝪKᝪᝨᝪ: </w:t>
      </w:r>
    </w:p>
    <w:p w14:paraId="45551D66" w14:textId="77777777" w:rsidR="001034E5" w:rsidRDefault="001034E5">
      <w:r>
        <w:t xml:space="preserve">         ᗯℍᗅᝨՏᗅℙℙ ℕᝪ: </w:t>
      </w:r>
    </w:p>
    <w:p w14:paraId="6D55A0BA" w14:textId="77777777" w:rsidR="001034E5" w:rsidRDefault="001034E5">
      <w:r>
        <w:t xml:space="preserve">         07068808039</w:t>
      </w:r>
    </w:p>
    <w:p w14:paraId="0903F523" w14:textId="77777777" w:rsidR="001034E5" w:rsidRDefault="001034E5">
      <w:r>
        <w:t xml:space="preserve">           ᗯℰℬՏⅈᝨℰ: </w:t>
      </w:r>
    </w:p>
    <w:p w14:paraId="77DFF30A" w14:textId="77777777" w:rsidR="001034E5" w:rsidRDefault="001034E5">
      <w:r>
        <w:t xml:space="preserve">      ᗅℬⅅႮℒℳKⅈℬᗅℬ.ℍℰᝣᗅᝨ.ℂᝪℳ </w:t>
      </w:r>
    </w:p>
    <w:p w14:paraId="657BB0BB" w14:textId="77777777" w:rsidR="001034E5" w:rsidRDefault="001034E5"/>
    <w:p w14:paraId="5537D790" w14:textId="77777777" w:rsidR="001034E5" w:rsidRDefault="001034E5"/>
    <w:p w14:paraId="5A55A326" w14:textId="77777777" w:rsidR="001034E5" w:rsidRDefault="001034E5">
      <w:r>
        <w:rPr>
          <w:rFonts w:hint="eastAsia"/>
        </w:rPr>
        <w:t>💗💓💗       💗💓💗</w:t>
      </w:r>
    </w:p>
    <w:p w14:paraId="2260E1F7" w14:textId="77777777" w:rsidR="001034E5" w:rsidRDefault="001034E5">
      <w:r>
        <w:rPr>
          <w:rFonts w:hint="eastAsia"/>
        </w:rPr>
        <w:t xml:space="preserve">      </w:t>
      </w:r>
    </w:p>
    <w:p w14:paraId="79C98F8D" w14:textId="77777777" w:rsidR="001034E5" w:rsidRDefault="001034E5">
      <w:r>
        <w:rPr>
          <w:rFonts w:hint="eastAsia"/>
        </w:rPr>
        <w:t>Misalin qarfe 1:30am nadare ya tashi dan yin sallar dare wato lafula.</w:t>
      </w:r>
    </w:p>
    <w:p w14:paraId="449517B9" w14:textId="77777777" w:rsidR="001034E5" w:rsidRDefault="001034E5">
      <w:r>
        <w:rPr>
          <w:rFonts w:hint="eastAsia"/>
        </w:rPr>
        <w:t>Bayan yayi alwa'la</w:t>
      </w:r>
    </w:p>
    <w:p w14:paraId="26BBE5A8" w14:textId="77777777" w:rsidR="001034E5" w:rsidRDefault="001034E5"/>
    <w:p w14:paraId="11662285" w14:textId="77777777" w:rsidR="001034E5" w:rsidRDefault="001034E5">
      <w:r>
        <w:rPr>
          <w:rFonts w:hint="eastAsia"/>
        </w:rPr>
        <w:t xml:space="preserve">Zaiyi sallar kenan yaji kukan yarinya </w:t>
      </w:r>
    </w:p>
    <w:p w14:paraId="1646FC8B" w14:textId="77777777" w:rsidR="001034E5" w:rsidRDefault="001034E5">
      <w:r>
        <w:rPr>
          <w:rFonts w:hint="eastAsia"/>
        </w:rPr>
        <w:t xml:space="preserve">Abin yabashi mamaki </w:t>
      </w:r>
    </w:p>
    <w:p w14:paraId="3C532B20" w14:textId="77777777" w:rsidR="001034E5" w:rsidRDefault="001034E5">
      <w:r>
        <w:rPr>
          <w:rFonts w:hint="eastAsia"/>
        </w:rPr>
        <w:t xml:space="preserve">Kamar zae share amma dae. Yafasa yabude kofar ahankali yana nazarin tsakar gidan </w:t>
      </w:r>
    </w:p>
    <w:p w14:paraId="5DAA412A" w14:textId="77777777" w:rsidR="001034E5" w:rsidRDefault="001034E5">
      <w:r>
        <w:rPr>
          <w:rFonts w:hint="eastAsia"/>
        </w:rPr>
        <w:t xml:space="preserve">Yayah me zaka kayi awaje </w:t>
      </w:r>
    </w:p>
    <w:p w14:paraId="6792E097" w14:textId="77777777" w:rsidR="001034E5" w:rsidRDefault="001034E5">
      <w:r>
        <w:rPr>
          <w:rFonts w:hint="eastAsia"/>
        </w:rPr>
        <w:t xml:space="preserve">Yaji qalinsa Amar yafa'di hakan </w:t>
      </w:r>
    </w:p>
    <w:p w14:paraId="08BEF61F" w14:textId="77777777" w:rsidR="001034E5" w:rsidRDefault="001034E5">
      <w:r>
        <w:rPr>
          <w:rFonts w:hint="eastAsia"/>
        </w:rPr>
        <w:t>Yace naji kukan wata yarinya ne saurara kaji</w:t>
      </w:r>
    </w:p>
    <w:p w14:paraId="20F4C101" w14:textId="77777777" w:rsidR="001034E5" w:rsidRDefault="001034E5"/>
    <w:p w14:paraId="689D109D" w14:textId="77777777" w:rsidR="001034E5" w:rsidRDefault="001034E5">
      <w:r>
        <w:rPr>
          <w:rFonts w:hint="eastAsia"/>
        </w:rPr>
        <w:t xml:space="preserve">Canko shima yaji kukan yarinyar yace plx yayah karka tafi gunta dan Allah. kasanifa bamusan kan qauyan nanba plx don't leave </w:t>
      </w:r>
    </w:p>
    <w:p w14:paraId="6C933B49" w14:textId="77777777" w:rsidR="001034E5" w:rsidRDefault="001034E5">
      <w:r>
        <w:rPr>
          <w:rFonts w:hint="eastAsia"/>
        </w:rPr>
        <w:t>Yace no brother bazan iyaba in fitaba inajin Kukanta har cikin zuciyata💗</w:t>
      </w:r>
    </w:p>
    <w:p w14:paraId="67566112" w14:textId="77777777" w:rsidR="001034E5" w:rsidRDefault="001034E5"/>
    <w:p w14:paraId="77D6CB9F" w14:textId="77777777" w:rsidR="001034E5" w:rsidRDefault="001034E5">
      <w:r>
        <w:rPr>
          <w:rFonts w:hint="eastAsia"/>
        </w:rPr>
        <w:t xml:space="preserve">Bae jira cewar Amar ba yafita </w:t>
      </w:r>
    </w:p>
    <w:p w14:paraId="064E9C09" w14:textId="77777777" w:rsidR="001034E5" w:rsidRDefault="001034E5">
      <w:r>
        <w:rPr>
          <w:rFonts w:hint="eastAsia"/>
        </w:rPr>
        <w:t xml:space="preserve">Ga mamakinsa sae ya dinga jin kukan sosae </w:t>
      </w:r>
    </w:p>
    <w:p w14:paraId="10C4AFC2" w14:textId="77777777" w:rsidR="001034E5" w:rsidRDefault="001034E5">
      <w:r>
        <w:rPr>
          <w:rFonts w:hint="eastAsia"/>
        </w:rPr>
        <w:t xml:space="preserve">Tsayawa yayi cak ya tattara nutsuwar shi dan tantance inda kukan yafi fitowa </w:t>
      </w:r>
    </w:p>
    <w:p w14:paraId="64975893" w14:textId="77777777" w:rsidR="001034E5" w:rsidRDefault="001034E5">
      <w:r>
        <w:rPr>
          <w:rFonts w:hint="eastAsia"/>
        </w:rPr>
        <w:t xml:space="preserve">Kofar gidan yanufa yabu'de </w:t>
      </w:r>
    </w:p>
    <w:p w14:paraId="1D2DFAF6" w14:textId="77777777" w:rsidR="001034E5" w:rsidRDefault="001034E5">
      <w:r>
        <w:rPr>
          <w:rFonts w:hint="eastAsia"/>
        </w:rPr>
        <w:t xml:space="preserve">Ikwan Allah </w:t>
      </w:r>
    </w:p>
    <w:p w14:paraId="08017701" w14:textId="77777777" w:rsidR="001034E5" w:rsidRDefault="001034E5">
      <w:r>
        <w:rPr>
          <w:rFonts w:hint="eastAsia"/>
        </w:rPr>
        <w:t xml:space="preserve">Wata yarinya ya gani durkushe bata hucce 10 years ba ya haskata da wayarshi </w:t>
      </w:r>
    </w:p>
    <w:p w14:paraId="3B3F075A" w14:textId="77777777" w:rsidR="001034E5" w:rsidRDefault="001034E5">
      <w:r>
        <w:rPr>
          <w:rFonts w:hint="eastAsia"/>
        </w:rPr>
        <w:t xml:space="preserve">Sam baiji tsoron komae Ba ya nufeta </w:t>
      </w:r>
    </w:p>
    <w:p w14:paraId="7C09E50D" w14:textId="77777777" w:rsidR="001034E5" w:rsidRDefault="001034E5">
      <w:r>
        <w:rPr>
          <w:rFonts w:hint="eastAsia"/>
        </w:rPr>
        <w:t xml:space="preserve">Yace keee mekikeyi anan tayi shuru </w:t>
      </w:r>
    </w:p>
    <w:p w14:paraId="22A5305D" w14:textId="77777777" w:rsidR="001034E5" w:rsidRDefault="001034E5">
      <w:r>
        <w:rPr>
          <w:rFonts w:hint="eastAsia"/>
        </w:rPr>
        <w:t xml:space="preserve">Yaqara tambayarta nanma shuru tayi. Abinfa ya bashi haushi ya daka mata tsawa </w:t>
      </w:r>
    </w:p>
    <w:p w14:paraId="363D3761" w14:textId="77777777" w:rsidR="001034E5" w:rsidRDefault="001034E5">
      <w:r>
        <w:rPr>
          <w:rFonts w:hint="eastAsia"/>
        </w:rPr>
        <w:t>Ba magana nake miki bah</w:t>
      </w:r>
    </w:p>
    <w:p w14:paraId="658244AD" w14:textId="77777777" w:rsidR="001034E5" w:rsidRDefault="001034E5">
      <w:r>
        <w:rPr>
          <w:rFonts w:hint="eastAsia"/>
        </w:rPr>
        <w:t xml:space="preserve">Aburkice tatashi tana cewa um am dan Allah karka daken wlhi zan gayama </w:t>
      </w:r>
    </w:p>
    <w:p w14:paraId="519182C7" w14:textId="77777777" w:rsidR="001034E5" w:rsidRDefault="001034E5">
      <w:r>
        <w:rPr>
          <w:rFonts w:hint="eastAsia"/>
        </w:rPr>
        <w:t xml:space="preserve">Yace ina jinki </w:t>
      </w:r>
    </w:p>
    <w:p w14:paraId="5652F5A4" w14:textId="77777777" w:rsidR="001034E5" w:rsidRDefault="001034E5">
      <w:r>
        <w:rPr>
          <w:rFonts w:hint="eastAsia"/>
        </w:rPr>
        <w:t>Tace baba Larai ce tace saita kasheni inhar ban kawo mata kudintaba</w:t>
      </w:r>
    </w:p>
    <w:p w14:paraId="47A67D41" w14:textId="77777777" w:rsidR="001034E5" w:rsidRDefault="001034E5">
      <w:r>
        <w:rPr>
          <w:rFonts w:hint="eastAsia"/>
        </w:rPr>
        <w:t xml:space="preserve">Kuma wlhi Iniya ne 'dan hansae ya bugemin farantin </w:t>
      </w:r>
    </w:p>
    <w:p w14:paraId="591FF6EF" w14:textId="77777777" w:rsidR="001034E5" w:rsidRDefault="001034E5">
      <w:r>
        <w:rPr>
          <w:rFonts w:hint="eastAsia"/>
        </w:rPr>
        <w:t xml:space="preserve">Yace farantin me </w:t>
      </w:r>
    </w:p>
    <w:p w14:paraId="3A51243D" w14:textId="77777777" w:rsidR="001034E5" w:rsidRDefault="001034E5">
      <w:r>
        <w:rPr>
          <w:rFonts w:hint="eastAsia"/>
        </w:rPr>
        <w:lastRenderedPageBreak/>
        <w:t xml:space="preserve">Tace farantin tallan duk goran yazube akwata shine naje nagaya mata wae batasan zancan ba innemo mata ku'dinta. Kuma naje gan hansae tace ko asi bata maganinta bare nera talatin da biyar  </w:t>
      </w:r>
    </w:p>
    <w:p w14:paraId="55E803D6" w14:textId="77777777" w:rsidR="001034E5" w:rsidRDefault="001034E5">
      <w:r>
        <w:rPr>
          <w:rFonts w:hint="eastAsia"/>
        </w:rPr>
        <w:t>Shine dana koma nagaya mata tace wlhi kudinta zanne momata kota kasheni</w:t>
      </w:r>
    </w:p>
    <w:p w14:paraId="40E8141D" w14:textId="77777777" w:rsidR="001034E5" w:rsidRDefault="001034E5">
      <w:r>
        <w:rPr>
          <w:rFonts w:hint="eastAsia"/>
        </w:rPr>
        <w:t>Yace tun yanshe abin yafaru tace tun mangariba</w:t>
      </w:r>
    </w:p>
    <w:p w14:paraId="2258818A" w14:textId="77777777" w:rsidR="001034E5" w:rsidRDefault="001034E5">
      <w:r>
        <w:rPr>
          <w:rFonts w:hint="eastAsia"/>
        </w:rPr>
        <w:t xml:space="preserve"> yace shine baki koma gidaba har yanzu tace </w:t>
      </w:r>
    </w:p>
    <w:p w14:paraId="386E5F47" w14:textId="77777777" w:rsidR="001034E5" w:rsidRDefault="001034E5">
      <w:r>
        <w:rPr>
          <w:rFonts w:hint="eastAsia"/>
        </w:rPr>
        <w:t>To ai idan nakoma zata kashenin. dan ina kallan isma'ila 'dazo yazo nemana. Shine na6oyema ganinsa</w:t>
      </w:r>
    </w:p>
    <w:p w14:paraId="7D49FFF4" w14:textId="77777777" w:rsidR="001034E5" w:rsidRDefault="001034E5"/>
    <w:p w14:paraId="1AED39B1" w14:textId="77777777" w:rsidR="001034E5" w:rsidRDefault="001034E5">
      <w:r>
        <w:rPr>
          <w:rFonts w:hint="eastAsia"/>
        </w:rPr>
        <w:t>💗💓💗</w:t>
      </w:r>
    </w:p>
    <w:p w14:paraId="19CAED21" w14:textId="77777777" w:rsidR="001034E5" w:rsidRDefault="001034E5">
      <w:r>
        <w:rPr>
          <w:rFonts w:hint="eastAsia"/>
        </w:rPr>
        <w:t>'YAR QAUYE KO 'YAR BIRNI  💗💓💗</w:t>
      </w:r>
    </w:p>
    <w:p w14:paraId="18F7DCD0" w14:textId="77777777" w:rsidR="001034E5" w:rsidRDefault="001034E5"/>
    <w:p w14:paraId="77DED886" w14:textId="77777777" w:rsidR="001034E5" w:rsidRDefault="001034E5">
      <w:r>
        <w:rPr>
          <w:rFonts w:hint="eastAsia"/>
        </w:rPr>
        <w:t xml:space="preserve">MARWAN ya qare mata kallo tun daga sama har qasa </w:t>
      </w:r>
    </w:p>
    <w:p w14:paraId="3B257907" w14:textId="77777777" w:rsidR="001034E5" w:rsidRDefault="001034E5">
      <w:r>
        <w:rPr>
          <w:rFonts w:hint="eastAsia"/>
        </w:rPr>
        <w:t>Rigace daban zani daban 'dankwali daban.</w:t>
      </w:r>
    </w:p>
    <w:p w14:paraId="27A0CE0C" w14:textId="77777777" w:rsidR="001034E5" w:rsidRDefault="001034E5">
      <w:r>
        <w:rPr>
          <w:rFonts w:hint="eastAsia"/>
        </w:rPr>
        <w:t xml:space="preserve"> sae qaurin hayaqi take Amma tana dakyau yarinyar. </w:t>
      </w:r>
    </w:p>
    <w:p w14:paraId="5F0D674B" w14:textId="77777777" w:rsidR="001034E5" w:rsidRDefault="001034E5">
      <w:r>
        <w:rPr>
          <w:rFonts w:hint="eastAsia"/>
        </w:rPr>
        <w:t xml:space="preserve">Yace wanene isma'ila tace 'dantane </w:t>
      </w:r>
    </w:p>
    <w:p w14:paraId="20408649" w14:textId="77777777" w:rsidR="001034E5" w:rsidRDefault="001034E5">
      <w:r>
        <w:rPr>
          <w:rFonts w:hint="eastAsia"/>
        </w:rPr>
        <w:t xml:space="preserve">Kuma mugune bashi da imani. Halinsu daya da ita </w:t>
      </w:r>
    </w:p>
    <w:p w14:paraId="666C506B" w14:textId="77777777" w:rsidR="001034E5" w:rsidRDefault="001034E5">
      <w:r>
        <w:rPr>
          <w:rFonts w:hint="eastAsia"/>
        </w:rPr>
        <w:t>Tanada 'ya mace lantana.</w:t>
      </w:r>
    </w:p>
    <w:p w14:paraId="64561806" w14:textId="77777777" w:rsidR="001034E5" w:rsidRDefault="001034E5">
      <w:r>
        <w:rPr>
          <w:rFonts w:hint="eastAsia"/>
        </w:rPr>
        <w:t xml:space="preserve">Lantana bata da kunya kullun sae tamata rashin kunya amma bata dukanta. Nikuma dabanayi mata kullun sae tadaken. Tahanani abinci </w:t>
      </w:r>
    </w:p>
    <w:p w14:paraId="55E48162" w14:textId="77777777" w:rsidR="001034E5" w:rsidRDefault="001034E5">
      <w:r>
        <w:rPr>
          <w:rFonts w:hint="eastAsia"/>
        </w:rPr>
        <w:t xml:space="preserve">Yace to wayake baki tace Hajjiya ce </w:t>
      </w:r>
    </w:p>
    <w:p w14:paraId="3A447953" w14:textId="77777777" w:rsidR="001034E5" w:rsidRDefault="001034E5">
      <w:r>
        <w:rPr>
          <w:rFonts w:hint="eastAsia"/>
        </w:rPr>
        <w:t xml:space="preserve">Yace wata hajjiya tace Hajjiyan nan gidan da kafito </w:t>
      </w:r>
    </w:p>
    <w:p w14:paraId="6FEF2E21" w14:textId="77777777" w:rsidR="001034E5" w:rsidRDefault="001034E5">
      <w:r>
        <w:rPr>
          <w:rFonts w:hint="eastAsia"/>
        </w:rPr>
        <w:t xml:space="preserve">Yace ok cigaba ina jinki </w:t>
      </w:r>
    </w:p>
    <w:p w14:paraId="45C9A50B" w14:textId="77777777" w:rsidR="001034E5" w:rsidRDefault="001034E5">
      <w:r>
        <w:rPr>
          <w:rFonts w:hint="eastAsia"/>
        </w:rPr>
        <w:t>Tace saenayi kwana biyar  take barina nayi wanka wae dan nayi bandaro Kar nasami mijin aure.</w:t>
      </w:r>
    </w:p>
    <w:p w14:paraId="63CD76FA" w14:textId="77777777" w:rsidR="001034E5" w:rsidRDefault="001034E5">
      <w:r>
        <w:rPr>
          <w:rFonts w:hint="eastAsia"/>
        </w:rPr>
        <w:t xml:space="preserve">Duk rancin kasuwa saita siyama lantana turare da saban kaya tare da kayan kwalliya </w:t>
      </w:r>
    </w:p>
    <w:p w14:paraId="5C5A48CF" w14:textId="77777777" w:rsidR="001034E5" w:rsidRDefault="001034E5">
      <w:r>
        <w:rPr>
          <w:rFonts w:hint="eastAsia"/>
        </w:rPr>
        <w:t>Ni bata siyamin</w:t>
      </w:r>
    </w:p>
    <w:p w14:paraId="0EA80DEF" w14:textId="77777777" w:rsidR="001034E5" w:rsidRDefault="001034E5">
      <w:r>
        <w:rPr>
          <w:rFonts w:hint="eastAsia"/>
        </w:rPr>
        <w:t xml:space="preserve">Kuma sae nayi talle so ha'du arana </w:t>
      </w:r>
    </w:p>
    <w:p w14:paraId="602B5068" w14:textId="77777777" w:rsidR="001034E5" w:rsidRDefault="001034E5">
      <w:r>
        <w:rPr>
          <w:rFonts w:hint="eastAsia"/>
        </w:rPr>
        <w:t xml:space="preserve">Dasafe na'dau tallan koko idan nadawo na'dau shinkafa da wake idan nadawo na'dau cincin. Da dare kuma na'dau goro </w:t>
      </w:r>
    </w:p>
    <w:p w14:paraId="78B883AA" w14:textId="77777777" w:rsidR="001034E5" w:rsidRDefault="001034E5">
      <w:r>
        <w:rPr>
          <w:rFonts w:hint="eastAsia"/>
        </w:rPr>
        <w:t xml:space="preserve">Yace what meyasa </w:t>
      </w:r>
    </w:p>
    <w:p w14:paraId="59A00173" w14:textId="77777777" w:rsidR="001034E5" w:rsidRDefault="001034E5">
      <w:r>
        <w:rPr>
          <w:rFonts w:hint="eastAsia"/>
        </w:rPr>
        <w:t xml:space="preserve">Ta lankwashe kae tace bansan me yasa ba </w:t>
      </w:r>
    </w:p>
    <w:p w14:paraId="6A6479CF" w14:textId="77777777" w:rsidR="001034E5" w:rsidRDefault="001034E5">
      <w:r>
        <w:rPr>
          <w:rFonts w:hint="eastAsia"/>
        </w:rPr>
        <w:t xml:space="preserve">Yace kina sallama kuwa akan lukaci tace eh inayi inna faki idanta </w:t>
      </w:r>
    </w:p>
    <w:p w14:paraId="2BA1DCA8" w14:textId="77777777" w:rsidR="001034E5" w:rsidRDefault="001034E5">
      <w:r>
        <w:rPr>
          <w:rFonts w:hint="eastAsia"/>
        </w:rPr>
        <w:t>Yace saima kin faki Idanta tace eh</w:t>
      </w:r>
    </w:p>
    <w:p w14:paraId="7B9AE66E" w14:textId="77777777" w:rsidR="001034E5" w:rsidRDefault="001034E5">
      <w:r>
        <w:rPr>
          <w:rFonts w:hint="eastAsia"/>
        </w:rPr>
        <w:t xml:space="preserve">Dan tace indenayi sae zan kwanta na ha'da gabaki 'daya </w:t>
      </w:r>
    </w:p>
    <w:p w14:paraId="0086FC28" w14:textId="77777777" w:rsidR="001034E5" w:rsidRDefault="001034E5">
      <w:r>
        <w:rPr>
          <w:rFonts w:hint="eastAsia"/>
        </w:rPr>
        <w:t xml:space="preserve">Yace itace ta haifeki </w:t>
      </w:r>
    </w:p>
    <w:p w14:paraId="5584371D" w14:textId="77777777" w:rsidR="001034E5" w:rsidRDefault="001034E5">
      <w:r>
        <w:rPr>
          <w:rFonts w:hint="eastAsia"/>
        </w:rPr>
        <w:t xml:space="preserve">Tace aa wae maharfiyata tarasu tun'ina 'yar shekara uku. Babane ya raineni yace baban naki yana ganin abinda yake faruwa amma baiyi magana ba </w:t>
      </w:r>
    </w:p>
    <w:p w14:paraId="4C43304C" w14:textId="77777777" w:rsidR="001034E5" w:rsidRDefault="001034E5">
      <w:r>
        <w:rPr>
          <w:rFonts w:hint="eastAsia"/>
        </w:rPr>
        <w:t xml:space="preserve">Tace babana yanada zafi sosae lukacin da yake da fly baya yarda tamin mugunta ko ka'dan  amma yanzu da baida fly yanaji yana gani take ganamin azaba bayanda zaiyi </w:t>
      </w:r>
    </w:p>
    <w:p w14:paraId="48A0B3F8" w14:textId="77777777" w:rsidR="001034E5" w:rsidRDefault="001034E5">
      <w:r>
        <w:rPr>
          <w:rFonts w:hint="eastAsia"/>
        </w:rPr>
        <w:t xml:space="preserve">Yace wane rashin fly yake tace </w:t>
      </w:r>
    </w:p>
    <w:p w14:paraId="5824FB32" w14:textId="77777777" w:rsidR="001034E5" w:rsidRDefault="001034E5">
      <w:r>
        <w:rPr>
          <w:rFonts w:hint="eastAsia"/>
        </w:rPr>
        <w:t>Nima bansaliba kawae nadawo daga talle ranar naga naganshi akwance baya iya tashi.</w:t>
      </w:r>
    </w:p>
    <w:p w14:paraId="1DC59FA8" w14:textId="77777777" w:rsidR="001034E5" w:rsidRDefault="001034E5">
      <w:r>
        <w:rPr>
          <w:rFonts w:hint="eastAsia"/>
        </w:rPr>
        <w:t xml:space="preserve"> wae ya dawo daga kasuwa kawae yana shiga 'daki yayanke jiki yafa'di</w:t>
      </w:r>
    </w:p>
    <w:p w14:paraId="418AB87D" w14:textId="77777777" w:rsidR="001034E5" w:rsidRDefault="001034E5">
      <w:r>
        <w:rPr>
          <w:rFonts w:hint="eastAsia"/>
        </w:rPr>
        <w:t xml:space="preserve"> ba'irin maganin da ba'a bashiba amma Sam yaqi aiki akansa </w:t>
      </w:r>
    </w:p>
    <w:p w14:paraId="01D45FB1" w14:textId="77777777" w:rsidR="001034E5" w:rsidRDefault="001034E5">
      <w:r>
        <w:rPr>
          <w:rFonts w:hint="eastAsia"/>
        </w:rPr>
        <w:t xml:space="preserve">Baya iyayin komae saidae magana. </w:t>
      </w:r>
    </w:p>
    <w:p w14:paraId="4B67B954" w14:textId="77777777" w:rsidR="001034E5" w:rsidRDefault="001034E5">
      <w:r>
        <w:rPr>
          <w:rFonts w:hint="eastAsia"/>
        </w:rPr>
        <w:t xml:space="preserve">Yace kun kaishi asibity tace aa aibashi da ku'di. dama Babah  Larai ce me ku'di amma tace ko </w:t>
      </w:r>
      <w:r>
        <w:rPr>
          <w:rFonts w:hint="eastAsia"/>
        </w:rPr>
        <w:lastRenderedPageBreak/>
        <w:t xml:space="preserve">sisinta bazata kashe gun sae mishi maganiba </w:t>
      </w:r>
    </w:p>
    <w:p w14:paraId="653DB5EA" w14:textId="77777777" w:rsidR="001034E5" w:rsidRDefault="001034E5">
      <w:r>
        <w:rPr>
          <w:rFonts w:hint="eastAsia"/>
        </w:rPr>
        <w:t xml:space="preserve">Dama abokinsa ne malam ya'u yake kar6amae maganin shima bawani qarfine da shiba </w:t>
      </w:r>
    </w:p>
    <w:p w14:paraId="0B78C028" w14:textId="77777777" w:rsidR="001034E5" w:rsidRDefault="001034E5"/>
    <w:p w14:paraId="32707275" w14:textId="77777777" w:rsidR="001034E5" w:rsidRDefault="001034E5">
      <w:r>
        <w:rPr>
          <w:rFonts w:hint="eastAsia"/>
        </w:rPr>
        <w:t xml:space="preserve">Yace yanzu akan 35 kike zaune anan </w:t>
      </w:r>
    </w:p>
    <w:p w14:paraId="1EE3C7A0" w14:textId="77777777" w:rsidR="001034E5" w:rsidRDefault="001034E5">
      <w:r>
        <w:rPr>
          <w:rFonts w:hint="eastAsia"/>
        </w:rPr>
        <w:t xml:space="preserve">Tace miye 35 yace tanatin da biyar </w:t>
      </w:r>
    </w:p>
    <w:p w14:paraId="236E05CA" w14:textId="77777777" w:rsidR="001034E5" w:rsidRDefault="001034E5">
      <w:r>
        <w:rPr>
          <w:rFonts w:hint="eastAsia"/>
        </w:rPr>
        <w:t xml:space="preserve">Tace oho </w:t>
      </w:r>
    </w:p>
    <w:p w14:paraId="4EE0E6DB" w14:textId="77777777" w:rsidR="001034E5" w:rsidRDefault="001034E5">
      <w:r>
        <w:rPr>
          <w:rFonts w:hint="eastAsia"/>
        </w:rPr>
        <w:t xml:space="preserve">Yace bakya zuwa makarantane tace ina zuwa ta Allo  </w:t>
      </w:r>
    </w:p>
    <w:p w14:paraId="25053C8C" w14:textId="77777777" w:rsidR="001034E5" w:rsidRDefault="001034E5">
      <w:r>
        <w:rPr>
          <w:rFonts w:hint="eastAsia"/>
        </w:rPr>
        <w:t>Da yamma shima saida babana yayi da gaske take barina asati naje so uku</w:t>
      </w:r>
    </w:p>
    <w:p w14:paraId="54F08A4B" w14:textId="77777777" w:rsidR="001034E5" w:rsidRDefault="001034E5">
      <w:r>
        <w:rPr>
          <w:rFonts w:hint="eastAsia"/>
        </w:rPr>
        <w:t xml:space="preserve">Yayi shuru </w:t>
      </w:r>
    </w:p>
    <w:p w14:paraId="2AF64B5F" w14:textId="77777777" w:rsidR="001034E5" w:rsidRDefault="001034E5">
      <w:r>
        <w:rPr>
          <w:rFonts w:hint="eastAsia"/>
        </w:rPr>
        <w:t xml:space="preserve">Can yace ta boko fah </w:t>
      </w:r>
    </w:p>
    <w:p w14:paraId="45B6331C" w14:textId="77777777" w:rsidR="001034E5" w:rsidRDefault="001034E5">
      <w:r>
        <w:rPr>
          <w:rFonts w:hint="eastAsia"/>
        </w:rPr>
        <w:t xml:space="preserve">Tace ai bamu da ita aqauyan nan </w:t>
      </w:r>
    </w:p>
    <w:p w14:paraId="79D38A77" w14:textId="77777777" w:rsidR="001034E5" w:rsidRDefault="001034E5">
      <w:r>
        <w:rPr>
          <w:rFonts w:hint="eastAsia"/>
        </w:rPr>
        <w:t xml:space="preserve">Dama Adamu ne kawae yake zuwa birni yayi karatun bokwan </w:t>
      </w:r>
    </w:p>
    <w:p w14:paraId="4373FA81" w14:textId="77777777" w:rsidR="001034E5" w:rsidRDefault="001034E5">
      <w:r>
        <w:rPr>
          <w:rFonts w:hint="eastAsia"/>
        </w:rPr>
        <w:t xml:space="preserve">Wlhi inaso </w:t>
      </w:r>
    </w:p>
    <w:p w14:paraId="535E09B1" w14:textId="77777777" w:rsidR="001034E5" w:rsidRDefault="001034E5">
      <w:r>
        <w:rPr>
          <w:rFonts w:hint="eastAsia"/>
        </w:rPr>
        <w:t xml:space="preserve">Duk qauyannan shi ka'daine wanda yake karatun boko </w:t>
      </w:r>
    </w:p>
    <w:p w14:paraId="59A6BB8B" w14:textId="77777777" w:rsidR="001034E5" w:rsidRDefault="001034E5">
      <w:r>
        <w:rPr>
          <w:rFonts w:hint="eastAsia"/>
        </w:rPr>
        <w:t xml:space="preserve">Yagane Adamun da take nufi qalinsa </w:t>
      </w:r>
    </w:p>
    <w:p w14:paraId="6C75A114" w14:textId="77777777" w:rsidR="001034E5" w:rsidRDefault="001034E5">
      <w:r>
        <w:rPr>
          <w:rFonts w:hint="eastAsia"/>
        </w:rPr>
        <w:t xml:space="preserve"> </w:t>
      </w:r>
    </w:p>
    <w:p w14:paraId="77B17772" w14:textId="77777777" w:rsidR="001034E5" w:rsidRDefault="001034E5">
      <w:r>
        <w:rPr>
          <w:rFonts w:hint="eastAsia"/>
        </w:rPr>
        <w:t xml:space="preserve">💗💓💗         </w:t>
      </w:r>
    </w:p>
    <w:p w14:paraId="6E4041EE" w14:textId="77777777" w:rsidR="001034E5" w:rsidRDefault="001034E5">
      <w:r>
        <w:rPr>
          <w:rFonts w:hint="eastAsia"/>
        </w:rPr>
        <w:t>'YAR QAUYE KO 'YAR BIRNI 💗💓💗</w:t>
      </w:r>
    </w:p>
    <w:p w14:paraId="322E287F" w14:textId="77777777" w:rsidR="001034E5" w:rsidRDefault="001034E5"/>
    <w:p w14:paraId="2FD44C4E" w14:textId="77777777" w:rsidR="001034E5" w:rsidRDefault="001034E5">
      <w:r>
        <w:rPr>
          <w:rFonts w:hint="eastAsia"/>
        </w:rPr>
        <w:t>Yace to meyasa dangin mahaifiyarki basu 'daukekeba tace wae ha'din zumunta akayi musu da babana</w:t>
      </w:r>
    </w:p>
    <w:p w14:paraId="7E8020B4" w14:textId="77777777" w:rsidR="001034E5" w:rsidRDefault="001034E5">
      <w:r>
        <w:rPr>
          <w:rFonts w:hint="eastAsia"/>
        </w:rPr>
        <w:t>Kuma kaf danjin tsoran babah Larai suke shiyasa kowa yayi biris da al'amurana.</w:t>
      </w:r>
    </w:p>
    <w:p w14:paraId="14738777" w14:textId="77777777" w:rsidR="001034E5" w:rsidRDefault="001034E5">
      <w:r>
        <w:rPr>
          <w:rFonts w:hint="eastAsia"/>
        </w:rPr>
        <w:t>Idan nayi mata lefi har tsarki takemin da ruwan barkono banda duka</w:t>
      </w:r>
    </w:p>
    <w:p w14:paraId="2F208D44" w14:textId="77777777" w:rsidR="001034E5" w:rsidRDefault="001034E5">
      <w:r>
        <w:rPr>
          <w:rFonts w:hint="eastAsia"/>
        </w:rPr>
        <w:t xml:space="preserve">Yace O my God </w:t>
      </w:r>
    </w:p>
    <w:p w14:paraId="0ED8238D" w14:textId="77777777" w:rsidR="001034E5" w:rsidRDefault="001034E5">
      <w:r>
        <w:rPr>
          <w:rFonts w:hint="eastAsia"/>
        </w:rPr>
        <w:t xml:space="preserve">Sorry my sis </w:t>
      </w:r>
    </w:p>
    <w:p w14:paraId="14D89465" w14:textId="77777777" w:rsidR="001034E5" w:rsidRDefault="001034E5">
      <w:r>
        <w:rPr>
          <w:rFonts w:hint="eastAsia"/>
        </w:rPr>
        <w:t xml:space="preserve">me sunanki tace Nafisa </w:t>
      </w:r>
    </w:p>
    <w:p w14:paraId="53C194B2" w14:textId="77777777" w:rsidR="001034E5" w:rsidRDefault="001034E5">
      <w:r>
        <w:rPr>
          <w:rFonts w:hint="eastAsia"/>
        </w:rPr>
        <w:t xml:space="preserve">Yace am sorry  FEENAH </w:t>
      </w:r>
    </w:p>
    <w:p w14:paraId="44725EBC" w14:textId="77777777" w:rsidR="001034E5" w:rsidRDefault="001034E5">
      <w:r>
        <w:rPr>
          <w:rFonts w:hint="eastAsia"/>
        </w:rPr>
        <w:t xml:space="preserve">Tace miye feenah yace sunankine </w:t>
      </w:r>
    </w:p>
    <w:p w14:paraId="72A9259D" w14:textId="77777777" w:rsidR="001034E5" w:rsidRDefault="001034E5">
      <w:r>
        <w:rPr>
          <w:rFonts w:hint="eastAsia"/>
        </w:rPr>
        <w:t xml:space="preserve">Ta gya'da kae tace sunan yayi da'di </w:t>
      </w:r>
    </w:p>
    <w:p w14:paraId="5E14F7A3" w14:textId="77777777" w:rsidR="001034E5" w:rsidRDefault="001034E5">
      <w:r>
        <w:rPr>
          <w:rFonts w:hint="eastAsia"/>
        </w:rPr>
        <w:t xml:space="preserve">Yace muje inkaiki gida </w:t>
      </w:r>
    </w:p>
    <w:p w14:paraId="656D0EF1" w14:textId="77777777" w:rsidR="001034E5" w:rsidRDefault="001034E5">
      <w:r>
        <w:rPr>
          <w:rFonts w:hint="eastAsia"/>
        </w:rPr>
        <w:t xml:space="preserve">Nan tasamae kuka tace Dan Allah karka kaini wlhi zata kashenin  </w:t>
      </w:r>
    </w:p>
    <w:p w14:paraId="23E30E84" w14:textId="77777777" w:rsidR="001034E5" w:rsidRDefault="001034E5">
      <w:r>
        <w:rPr>
          <w:rFonts w:hint="eastAsia"/>
        </w:rPr>
        <w:t xml:space="preserve">  💗💓💗</w:t>
      </w:r>
    </w:p>
    <w:p w14:paraId="58B0A50F" w14:textId="77777777" w:rsidR="001034E5" w:rsidRDefault="001034E5">
      <w:r>
        <w:rPr>
          <w:rFonts w:hint="eastAsia"/>
        </w:rPr>
        <w:t xml:space="preserve">'YAR QAUYE KO 'YAR BIRNI </w:t>
      </w:r>
    </w:p>
    <w:p w14:paraId="0BB918C1" w14:textId="77777777" w:rsidR="001034E5" w:rsidRDefault="001034E5"/>
    <w:p w14:paraId="56F75198" w14:textId="77777777" w:rsidR="001034E5" w:rsidRDefault="001034E5">
      <w:r>
        <w:rPr>
          <w:rFonts w:hint="eastAsia"/>
        </w:rPr>
        <w:t xml:space="preserve">Yace muje bazata kashe kiba. Qasamae kuka tayi tace wlhi baka santa bane </w:t>
      </w:r>
    </w:p>
    <w:p w14:paraId="690217DF" w14:textId="77777777" w:rsidR="001034E5" w:rsidRDefault="001034E5">
      <w:r>
        <w:rPr>
          <w:rFonts w:hint="eastAsia"/>
        </w:rPr>
        <w:t>Yace muje nace miki ko</w:t>
      </w:r>
    </w:p>
    <w:p w14:paraId="105AB62F" w14:textId="77777777" w:rsidR="001034E5" w:rsidRDefault="001034E5">
      <w:r>
        <w:rPr>
          <w:rFonts w:hint="eastAsia"/>
        </w:rPr>
        <w:t xml:space="preserve">Lura da Nafisa datayi kamar yanada zafi shiyata  cewa to muje </w:t>
      </w:r>
    </w:p>
    <w:p w14:paraId="030BD955" w14:textId="77777777" w:rsidR="001034E5" w:rsidRDefault="001034E5">
      <w:r>
        <w:rPr>
          <w:rFonts w:hint="eastAsia"/>
        </w:rPr>
        <w:t xml:space="preserve">Suka fara tafiya </w:t>
      </w:r>
    </w:p>
    <w:p w14:paraId="789D4474" w14:textId="77777777" w:rsidR="001034E5" w:rsidRDefault="001034E5">
      <w:r>
        <w:rPr>
          <w:rFonts w:hint="eastAsia"/>
        </w:rPr>
        <w:t>Amar wanda tunda MARWAN ya farama Nafisa magana yana kallansu dan MARWAN na fita yabiyo bayan shi</w:t>
      </w:r>
    </w:p>
    <w:p w14:paraId="44580749" w14:textId="77777777" w:rsidR="001034E5" w:rsidRDefault="001034E5">
      <w:r>
        <w:rPr>
          <w:rFonts w:hint="eastAsia"/>
        </w:rPr>
        <w:t xml:space="preserve">Yayi saurin cewa </w:t>
      </w:r>
    </w:p>
    <w:p w14:paraId="001C5091" w14:textId="77777777" w:rsidR="001034E5" w:rsidRDefault="001034E5">
      <w:r>
        <w:rPr>
          <w:rFonts w:hint="eastAsia"/>
        </w:rPr>
        <w:t xml:space="preserve">Tsaya yayah na rakaku MARWAN yace ashe kafito </w:t>
      </w:r>
    </w:p>
    <w:p w14:paraId="594B845F" w14:textId="77777777" w:rsidR="001034E5" w:rsidRDefault="001034E5">
      <w:r>
        <w:rPr>
          <w:rFonts w:hint="eastAsia"/>
        </w:rPr>
        <w:t xml:space="preserve">Yace aitunda kafito </w:t>
      </w:r>
    </w:p>
    <w:p w14:paraId="4122051C" w14:textId="77777777" w:rsidR="001034E5" w:rsidRDefault="001034E5">
      <w:r>
        <w:rPr>
          <w:rFonts w:hint="eastAsia"/>
        </w:rPr>
        <w:t xml:space="preserve">Yace to koma </w:t>
      </w:r>
    </w:p>
    <w:p w14:paraId="512AC7CE" w14:textId="77777777" w:rsidR="001034E5" w:rsidRDefault="001034E5">
      <w:r>
        <w:rPr>
          <w:rFonts w:hint="eastAsia"/>
        </w:rPr>
        <w:lastRenderedPageBreak/>
        <w:t xml:space="preserve">Yace wlhi yayah  bazan iya barinka katafi kae 'dayaba </w:t>
      </w:r>
    </w:p>
    <w:p w14:paraId="7140125C" w14:textId="77777777" w:rsidR="001034E5" w:rsidRDefault="001034E5">
      <w:r>
        <w:rPr>
          <w:rFonts w:hint="eastAsia"/>
        </w:rPr>
        <w:t xml:space="preserve">Yace aishenan  muje </w:t>
      </w:r>
    </w:p>
    <w:p w14:paraId="420D3C2C" w14:textId="77777777" w:rsidR="001034E5" w:rsidRDefault="001034E5">
      <w:r>
        <w:rPr>
          <w:rFonts w:hint="eastAsia"/>
        </w:rPr>
        <w:t>Suka jera Su uku sukatafi gidansu Nafisa</w:t>
      </w:r>
    </w:p>
    <w:p w14:paraId="10CA3B47" w14:textId="77777777" w:rsidR="001034E5" w:rsidRDefault="001034E5">
      <w:r>
        <w:rPr>
          <w:rFonts w:hint="eastAsia"/>
        </w:rPr>
        <w:t xml:space="preserve">Dae dae wani gida tatsaya </w:t>
      </w:r>
    </w:p>
    <w:p w14:paraId="3950DDB9" w14:textId="77777777" w:rsidR="001034E5" w:rsidRDefault="001034E5">
      <w:r>
        <w:rPr>
          <w:rFonts w:hint="eastAsia"/>
        </w:rPr>
        <w:t>MARWAN yace yadae kika tsaya anan tace</w:t>
      </w:r>
    </w:p>
    <w:p w14:paraId="6E56CE42" w14:textId="77777777" w:rsidR="001034E5" w:rsidRDefault="001034E5">
      <w:r>
        <w:rPr>
          <w:rFonts w:hint="eastAsia"/>
        </w:rPr>
        <w:t xml:space="preserve">Nanne gidanmu </w:t>
      </w:r>
    </w:p>
    <w:p w14:paraId="1333A1D5" w14:textId="77777777" w:rsidR="001034E5" w:rsidRDefault="001034E5">
      <w:r>
        <w:rPr>
          <w:rFonts w:hint="eastAsia"/>
        </w:rPr>
        <w:t xml:space="preserve">Da sauri Amar ya kalli MARWAN. Shima kallanshi yake </w:t>
      </w:r>
    </w:p>
    <w:p w14:paraId="3ED4126A" w14:textId="77777777" w:rsidR="001034E5" w:rsidRDefault="001034E5">
      <w:r>
        <w:rPr>
          <w:rFonts w:hint="eastAsia"/>
        </w:rPr>
        <w:t xml:space="preserve">Gidene rugu6abbe duk gefan gidan yazube </w:t>
      </w:r>
    </w:p>
    <w:p w14:paraId="68D34286" w14:textId="77777777" w:rsidR="001034E5" w:rsidRDefault="001034E5">
      <w:r>
        <w:rPr>
          <w:rFonts w:hint="eastAsia"/>
        </w:rPr>
        <w:t xml:space="preserve">Kallo 'daya zakama gidan ka tabbatar gidan talakawane lilis </w:t>
      </w:r>
    </w:p>
    <w:p w14:paraId="0BABFC9A" w14:textId="77777777" w:rsidR="001034E5" w:rsidRDefault="001034E5">
      <w:r>
        <w:rPr>
          <w:rFonts w:hint="eastAsia"/>
        </w:rPr>
        <w:t xml:space="preserve">MARWAN yace Amar kwankwasa </w:t>
      </w:r>
    </w:p>
    <w:p w14:paraId="60066554" w14:textId="77777777" w:rsidR="001034E5" w:rsidRDefault="001034E5">
      <w:r>
        <w:rPr>
          <w:rFonts w:hint="eastAsia"/>
        </w:rPr>
        <w:t>Nan ya kwankwasa</w:t>
      </w:r>
    </w:p>
    <w:p w14:paraId="706A28FF" w14:textId="77777777" w:rsidR="001034E5" w:rsidRDefault="001034E5">
      <w:r>
        <w:rPr>
          <w:rFonts w:hint="eastAsia"/>
        </w:rPr>
        <w:t xml:space="preserve">Ai kamar jira ake subuga gidan isma'ila yafito yana murza ido yanayin ido  biyu da Nafisa yace 'YAR iska sae yanzu kikaga damar dawowa. </w:t>
      </w:r>
    </w:p>
    <w:p w14:paraId="33B3A48A" w14:textId="77777777" w:rsidR="001034E5" w:rsidRDefault="001034E5">
      <w:r>
        <w:rPr>
          <w:rFonts w:hint="eastAsia"/>
        </w:rPr>
        <w:t xml:space="preserve">Da fatan kinzo mata da ku'dinta. </w:t>
      </w:r>
    </w:p>
    <w:p w14:paraId="0DBC1D2D" w14:textId="77777777" w:rsidR="001034E5" w:rsidRDefault="001034E5">
      <w:r>
        <w:rPr>
          <w:rFonts w:hint="eastAsia"/>
        </w:rPr>
        <w:t>Idanko bakizo da shiba Zako kici ubanki......</w:t>
      </w:r>
    </w:p>
    <w:p w14:paraId="04B7EF10" w14:textId="77777777" w:rsidR="001034E5" w:rsidRDefault="001034E5">
      <w:r>
        <w:rPr>
          <w:rFonts w:hint="eastAsia"/>
        </w:rPr>
        <w:t xml:space="preserve">MARWAN ya daka mishi tsawa yace kanada hankali kowa kallekafa zakakai 23 years amma baka abu namasu Hankali </w:t>
      </w:r>
    </w:p>
    <w:p w14:paraId="1F5AF6A1" w14:textId="77777777" w:rsidR="001034E5" w:rsidRDefault="001034E5">
      <w:r>
        <w:rPr>
          <w:rFonts w:hint="eastAsia"/>
        </w:rPr>
        <w:t xml:space="preserve">Yace kae kuma waye da zakamin magana haka </w:t>
      </w:r>
    </w:p>
    <w:p w14:paraId="7FB452B4" w14:textId="77777777" w:rsidR="001034E5" w:rsidRDefault="001034E5">
      <w:r>
        <w:rPr>
          <w:rFonts w:hint="eastAsia"/>
        </w:rPr>
        <w:t xml:space="preserve">Amar yace ba'asaniba </w:t>
      </w:r>
    </w:p>
    <w:p w14:paraId="43D5C9E3" w14:textId="77777777" w:rsidR="001034E5" w:rsidRDefault="001034E5">
      <w:r>
        <w:rPr>
          <w:rFonts w:hint="eastAsia"/>
        </w:rPr>
        <w:t xml:space="preserve">Gaskiya kae jahiline qanwarka takae wannan lokacin amma Sam ba wannan bane agabanka ku'dine agabanka </w:t>
      </w:r>
    </w:p>
    <w:p w14:paraId="7BAEE519" w14:textId="77777777" w:rsidR="001034E5" w:rsidRDefault="001034E5">
      <w:r>
        <w:rPr>
          <w:rFonts w:hint="eastAsia"/>
        </w:rPr>
        <w:t xml:space="preserve">Haskasu yayi da coculat dinshi. Kyawawan mutane yagani farare sul </w:t>
      </w:r>
    </w:p>
    <w:p w14:paraId="7F97F5E7" w14:textId="77777777" w:rsidR="001034E5" w:rsidRDefault="001034E5">
      <w:r>
        <w:rPr>
          <w:rFonts w:hint="eastAsia"/>
        </w:rPr>
        <w:t xml:space="preserve">Ya kasa tantance tsakalin MARWAN da Amar wayafi wani kyau. dan tunda yake aduniya baiga kyawawa kamarsuba </w:t>
      </w:r>
    </w:p>
    <w:p w14:paraId="03C1887F" w14:textId="77777777" w:rsidR="001034E5" w:rsidRDefault="001034E5">
      <w:r>
        <w:rPr>
          <w:rFonts w:hint="eastAsia"/>
        </w:rPr>
        <w:t xml:space="preserve">Ashe ga Nafisa ma hakan take dan kawae tana magana da marwanne batare data qaremae kalloba </w:t>
      </w:r>
    </w:p>
    <w:p w14:paraId="329E2111" w14:textId="77777777" w:rsidR="001034E5" w:rsidRDefault="001034E5">
      <w:r>
        <w:rPr>
          <w:rFonts w:hint="eastAsia"/>
        </w:rPr>
        <w:t>Isma'ila  yace kajimun 'Yan iska waya sanima ko kungama iskanci da'ita zakuzo kuma......</w:t>
      </w:r>
    </w:p>
    <w:p w14:paraId="7767541A" w14:textId="77777777" w:rsidR="001034E5" w:rsidRDefault="001034E5">
      <w:r>
        <w:rPr>
          <w:rFonts w:hint="eastAsia"/>
        </w:rPr>
        <w:t xml:space="preserve">Ai bae qarasaba MARWAN ya wankeshi da mari </w:t>
      </w:r>
    </w:p>
    <w:p w14:paraId="52125BDC" w14:textId="77777777" w:rsidR="001034E5" w:rsidRDefault="001034E5">
      <w:r>
        <w:rPr>
          <w:rFonts w:hint="eastAsia"/>
        </w:rPr>
        <w:t>Marin ya shige shi ba ka'danba.</w:t>
      </w:r>
    </w:p>
    <w:p w14:paraId="255AEED9" w14:textId="77777777" w:rsidR="001034E5" w:rsidRDefault="001034E5">
      <w:r>
        <w:rPr>
          <w:rFonts w:hint="eastAsia"/>
        </w:rPr>
        <w:t>Da gudu yayi cikin gidan yana cewa wayyo Allah Larai Larai fito wlhi Nafisa takwaso mana aljanu da gaske suna waje. Kibu'demin kofar mana nashigo</w:t>
      </w:r>
    </w:p>
    <w:p w14:paraId="2C89D233" w14:textId="77777777" w:rsidR="001034E5" w:rsidRDefault="001034E5">
      <w:r>
        <w:rPr>
          <w:rFonts w:hint="eastAsia"/>
        </w:rPr>
        <w:t xml:space="preserve">Baba Larai wacce Isma'ila ya kirata Larai kai tsaye </w:t>
      </w:r>
    </w:p>
    <w:p w14:paraId="3E51C06D" w14:textId="77777777" w:rsidR="001034E5" w:rsidRDefault="001034E5">
      <w:r>
        <w:rPr>
          <w:rFonts w:hint="eastAsia"/>
        </w:rPr>
        <w:t xml:space="preserve">Dama ita idanta biyu tana zaune gefan gado da muciya ahannu tana jiran dawowar Nafisa tayi mata duka koda ko takawo mata ku'din </w:t>
      </w:r>
    </w:p>
    <w:p w14:paraId="614FDD87" w14:textId="77777777" w:rsidR="001034E5" w:rsidRDefault="001034E5">
      <w:r>
        <w:rPr>
          <w:rFonts w:hint="eastAsia"/>
        </w:rPr>
        <w:t xml:space="preserve">Lukacin tadaji bugun kofarsu MARWAN ita tasa isma'ila bu'dewa </w:t>
      </w:r>
    </w:p>
    <w:p w14:paraId="4FF26C44" w14:textId="77777777" w:rsidR="001034E5" w:rsidRDefault="001034E5">
      <w:r>
        <w:rPr>
          <w:rFonts w:hint="eastAsia"/>
        </w:rPr>
        <w:t xml:space="preserve">Dan tanada tabbacin Nafisa akakawo </w:t>
      </w:r>
    </w:p>
    <w:p w14:paraId="22305FF2" w14:textId="77777777" w:rsidR="001034E5" w:rsidRDefault="001034E5">
      <w:r>
        <w:rPr>
          <w:rFonts w:hint="eastAsia"/>
        </w:rPr>
        <w:t xml:space="preserve">Tofah tajin abinda yake fa'da Nafisa ta kwaso musu aljanu. </w:t>
      </w:r>
    </w:p>
    <w:p w14:paraId="34DD8854" w14:textId="77777777" w:rsidR="001034E5" w:rsidRDefault="001034E5">
      <w:r>
        <w:rPr>
          <w:rFonts w:hint="eastAsia"/>
        </w:rPr>
        <w:t xml:space="preserve">Da sauri tatura kofarta tare dasa sakata  tana cewa aljanu badaniba </w:t>
      </w:r>
    </w:p>
    <w:p w14:paraId="31C3C7F2" w14:textId="77777777" w:rsidR="001034E5" w:rsidRDefault="001034E5">
      <w:r>
        <w:rPr>
          <w:rFonts w:hint="eastAsia"/>
        </w:rPr>
        <w:t>Isma'ila yace kibude tace wlhi bazan bu'deba</w:t>
      </w:r>
    </w:p>
    <w:p w14:paraId="3EDA690E" w14:textId="77777777" w:rsidR="001034E5" w:rsidRDefault="001034E5">
      <w:r>
        <w:rPr>
          <w:rFonts w:hint="eastAsia"/>
        </w:rPr>
        <w:t>💗💓💗</w:t>
      </w:r>
    </w:p>
    <w:p w14:paraId="5BFD0544" w14:textId="77777777" w:rsidR="001034E5" w:rsidRDefault="001034E5">
      <w:r>
        <w:rPr>
          <w:rFonts w:hint="eastAsia"/>
        </w:rPr>
        <w:t>'YAR QAUYE KO 'YAR BIRNI 💗💓💗</w:t>
      </w:r>
    </w:p>
    <w:p w14:paraId="14BFF0F9" w14:textId="77777777" w:rsidR="001034E5" w:rsidRDefault="001034E5">
      <w:r>
        <w:rPr>
          <w:rFonts w:hint="eastAsia"/>
        </w:rPr>
        <w:t>Yace zusu kasheni  tace wlhi bazan bu'deba saidae sukasheka kae 'daya amma ban dani</w:t>
      </w:r>
    </w:p>
    <w:p w14:paraId="228C502F" w14:textId="77777777" w:rsidR="001034E5" w:rsidRDefault="001034E5">
      <w:r>
        <w:rPr>
          <w:rFonts w:hint="eastAsia"/>
        </w:rPr>
        <w:t>Jikake isma'ila yana tsakin futsari a tsaye dan tabbas a tsorace yake kuma tsakanin shi da Allah ya'dauka MARWAN da Amar aljanune. Gashi 'dakinsa na zaure</w:t>
      </w:r>
    </w:p>
    <w:p w14:paraId="7BECD8BD" w14:textId="77777777" w:rsidR="001034E5" w:rsidRDefault="001034E5">
      <w:r>
        <w:rPr>
          <w:rFonts w:hint="eastAsia"/>
        </w:rPr>
        <w:t xml:space="preserve">Cikin sauri yayi 'dakin Baban nasu </w:t>
      </w:r>
    </w:p>
    <w:p w14:paraId="4843B74E" w14:textId="77777777" w:rsidR="001034E5" w:rsidRDefault="001034E5">
      <w:r>
        <w:rPr>
          <w:rFonts w:hint="eastAsia"/>
        </w:rPr>
        <w:lastRenderedPageBreak/>
        <w:t xml:space="preserve">Yatura kofar </w:t>
      </w:r>
    </w:p>
    <w:p w14:paraId="68DC13B5" w14:textId="77777777" w:rsidR="001034E5" w:rsidRDefault="001034E5">
      <w:r>
        <w:rPr>
          <w:rFonts w:hint="eastAsia"/>
        </w:rPr>
        <w:t xml:space="preserve">Dan yasan tunda babah Larai takulle kofah bazata budeba sae dae akarya kofar </w:t>
      </w:r>
    </w:p>
    <w:p w14:paraId="5DED07EE" w14:textId="77777777" w:rsidR="001034E5" w:rsidRDefault="001034E5">
      <w:r>
        <w:rPr>
          <w:rFonts w:hint="eastAsia"/>
        </w:rPr>
        <w:t>Su hasana da mairo inzae muta basu bu'demai</w:t>
      </w:r>
    </w:p>
    <w:p w14:paraId="695614FE" w14:textId="77777777" w:rsidR="001034E5" w:rsidRDefault="001034E5"/>
    <w:p w14:paraId="267044D1" w14:textId="77777777" w:rsidR="001034E5" w:rsidRDefault="001034E5">
      <w:r>
        <w:rPr>
          <w:rFonts w:hint="eastAsia"/>
        </w:rPr>
        <w:t xml:space="preserve">MARWAN ya kalli Amar </w:t>
      </w:r>
    </w:p>
    <w:p w14:paraId="3C0CD906" w14:textId="77777777" w:rsidR="001034E5" w:rsidRDefault="001034E5">
      <w:r>
        <w:rPr>
          <w:rFonts w:hint="eastAsia"/>
        </w:rPr>
        <w:t xml:space="preserve">yace kaji abinda yashiga yana cewa yanzu yaza'ayi </w:t>
      </w:r>
    </w:p>
    <w:p w14:paraId="53EE7F83" w14:textId="77777777" w:rsidR="001034E5" w:rsidRDefault="001034E5">
      <w:r>
        <w:rPr>
          <w:rFonts w:hint="eastAsia"/>
        </w:rPr>
        <w:t xml:space="preserve">Amar yace ina kawae bari in shiga gidan da ita yanda mukayi kaji </w:t>
      </w:r>
    </w:p>
    <w:p w14:paraId="7F9EB79A" w14:textId="77777777" w:rsidR="001034E5" w:rsidRDefault="001034E5">
      <w:r>
        <w:rPr>
          <w:rFonts w:hint="eastAsia"/>
        </w:rPr>
        <w:t xml:space="preserve">Yace to kuje yafa'da yana mae kallan Nafisa </w:t>
      </w:r>
    </w:p>
    <w:p w14:paraId="06F6882F" w14:textId="77777777" w:rsidR="001034E5" w:rsidRDefault="001034E5">
      <w:r>
        <w:rPr>
          <w:rFonts w:hint="eastAsia"/>
        </w:rPr>
        <w:t xml:space="preserve">Me zai gani kaf ta jiqe da fisari </w:t>
      </w:r>
    </w:p>
    <w:p w14:paraId="3AD32281" w14:textId="77777777" w:rsidR="001034E5" w:rsidRDefault="001034E5">
      <w:r>
        <w:rPr>
          <w:rFonts w:hint="eastAsia"/>
        </w:rPr>
        <w:t xml:space="preserve">Yace Lpy </w:t>
      </w:r>
    </w:p>
    <w:p w14:paraId="50DF87E1" w14:textId="77777777" w:rsidR="001034E5" w:rsidRDefault="001034E5">
      <w:r>
        <w:rPr>
          <w:rFonts w:hint="eastAsia"/>
        </w:rPr>
        <w:t>tace Dan Allah karku kasheni wlhi babana na suna. nice nake bashi abinci da ruwa nice nake mishi wanki.</w:t>
      </w:r>
    </w:p>
    <w:p w14:paraId="2A6C947D" w14:textId="77777777" w:rsidR="001034E5" w:rsidRDefault="001034E5">
      <w:r>
        <w:rPr>
          <w:rFonts w:hint="eastAsia"/>
        </w:rPr>
        <w:t xml:space="preserve">Idan kuka kasheni bame masa </w:t>
      </w:r>
    </w:p>
    <w:p w14:paraId="22893968" w14:textId="77777777" w:rsidR="001034E5" w:rsidRDefault="001034E5">
      <w:r>
        <w:rPr>
          <w:rFonts w:hint="eastAsia"/>
        </w:rPr>
        <w:t>Tana fa'dar maganarne acikin tsoro.</w:t>
      </w:r>
    </w:p>
    <w:p w14:paraId="056C14E4" w14:textId="77777777" w:rsidR="001034E5" w:rsidRDefault="001034E5">
      <w:r>
        <w:rPr>
          <w:rFonts w:hint="eastAsia"/>
        </w:rPr>
        <w:t xml:space="preserve">Duk dake MARWAN baiso dariyaba amma yayi murmushi </w:t>
      </w:r>
    </w:p>
    <w:p w14:paraId="1E6A1498" w14:textId="77777777" w:rsidR="001034E5" w:rsidRDefault="001034E5">
      <w:r>
        <w:rPr>
          <w:rFonts w:hint="eastAsia"/>
        </w:rPr>
        <w:t xml:space="preserve">Amar ko tunda kalleta yafashe  da dariya </w:t>
      </w:r>
    </w:p>
    <w:p w14:paraId="66A4D3AC" w14:textId="77777777" w:rsidR="001034E5" w:rsidRDefault="001034E5">
      <w:r>
        <w:rPr>
          <w:rFonts w:hint="eastAsia"/>
        </w:rPr>
        <w:t>MARWAN yace haba FEENAH kwantar da hankalinki kinsan baqin me gari.</w:t>
      </w:r>
    </w:p>
    <w:p w14:paraId="5C596020" w14:textId="77777777" w:rsidR="001034E5" w:rsidRDefault="001034E5">
      <w:r>
        <w:rPr>
          <w:rFonts w:hint="eastAsia"/>
        </w:rPr>
        <w:t>Da sauri ta'daga kae</w:t>
      </w:r>
    </w:p>
    <w:p w14:paraId="6BC98204" w14:textId="77777777" w:rsidR="001034E5" w:rsidRDefault="001034E5">
      <w:r>
        <w:rPr>
          <w:rFonts w:hint="eastAsia"/>
        </w:rPr>
        <w:t xml:space="preserve">Yace to mune </w:t>
      </w:r>
    </w:p>
    <w:p w14:paraId="2C8DBDDA" w14:textId="77777777" w:rsidR="001034E5" w:rsidRDefault="001034E5">
      <w:r>
        <w:rPr>
          <w:rFonts w:hint="eastAsia"/>
        </w:rPr>
        <w:t xml:space="preserve">Tace haba </w:t>
      </w:r>
    </w:p>
    <w:p w14:paraId="54B92B56" w14:textId="77777777" w:rsidR="001034E5" w:rsidRDefault="001034E5">
      <w:r>
        <w:rPr>
          <w:rFonts w:hint="eastAsia"/>
        </w:rPr>
        <w:t>Ya Allah</w:t>
      </w:r>
    </w:p>
    <w:p w14:paraId="5EC06598" w14:textId="77777777" w:rsidR="001034E5" w:rsidRDefault="001034E5">
      <w:r>
        <w:rPr>
          <w:rFonts w:hint="eastAsia"/>
        </w:rPr>
        <w:t xml:space="preserve">Ta gya'da kai tace amma daiku larabawane ko </w:t>
      </w:r>
    </w:p>
    <w:p w14:paraId="160672E1" w14:textId="77777777" w:rsidR="001034E5" w:rsidRDefault="001034E5">
      <w:r>
        <w:rPr>
          <w:rFonts w:hint="eastAsia"/>
        </w:rPr>
        <w:t>Dan malaminmu yace larabawa sune kwawawa kuma kyarshen kyau</w:t>
      </w:r>
    </w:p>
    <w:p w14:paraId="1071E27B" w14:textId="77777777" w:rsidR="001034E5" w:rsidRDefault="001034E5">
      <w:r>
        <w:rPr>
          <w:rFonts w:hint="eastAsia"/>
        </w:rPr>
        <w:t>Amma Ku kyanku dabanne.</w:t>
      </w:r>
    </w:p>
    <w:p w14:paraId="7C0A39C2" w14:textId="77777777" w:rsidR="001034E5" w:rsidRDefault="001034E5">
      <w:r>
        <w:rPr>
          <w:rFonts w:hint="eastAsia"/>
        </w:rPr>
        <w:t xml:space="preserve">Tab gobe zakusha kallo agun 'Yan qauyannan </w:t>
      </w:r>
    </w:p>
    <w:p w14:paraId="2F56C6B5" w14:textId="77777777" w:rsidR="001034E5" w:rsidRDefault="001034E5">
      <w:r>
        <w:rPr>
          <w:rFonts w:hint="eastAsia"/>
        </w:rPr>
        <w:t xml:space="preserve">Nima zan kalleKu  san raina innafito talle gobe </w:t>
      </w:r>
    </w:p>
    <w:p w14:paraId="2F11D191" w14:textId="77777777" w:rsidR="001034E5" w:rsidRDefault="001034E5">
      <w:r>
        <w:rPr>
          <w:rFonts w:hint="eastAsia"/>
        </w:rPr>
        <w:t xml:space="preserve">Yace to naji yanzu shiga Amar yakaiki </w:t>
      </w:r>
    </w:p>
    <w:p w14:paraId="59A169E9" w14:textId="77777777" w:rsidR="001034E5" w:rsidRDefault="001034E5">
      <w:r>
        <w:rPr>
          <w:rFonts w:hint="eastAsia"/>
        </w:rPr>
        <w:t>Ai bae ankaraba yaga hawaye afuskarta tace</w:t>
      </w:r>
    </w:p>
    <w:p w14:paraId="2068FF5D" w14:textId="77777777" w:rsidR="001034E5" w:rsidRDefault="001034E5">
      <w:r>
        <w:rPr>
          <w:rFonts w:hint="eastAsia"/>
        </w:rPr>
        <w:t>Dan Allah karku kaeni wlhi nasan yanzu da muciya a hannunta</w:t>
      </w:r>
    </w:p>
    <w:p w14:paraId="771965F4" w14:textId="77777777" w:rsidR="001034E5" w:rsidRDefault="001034E5">
      <w:r>
        <w:rPr>
          <w:rFonts w:hint="eastAsia"/>
        </w:rPr>
        <w:t xml:space="preserve">Amar yace haba dae aiyanzu tayi bacci </w:t>
      </w:r>
    </w:p>
    <w:p w14:paraId="2469334F" w14:textId="77777777" w:rsidR="001034E5" w:rsidRDefault="001034E5">
      <w:r>
        <w:rPr>
          <w:rFonts w:hint="eastAsia"/>
        </w:rPr>
        <w:t>Tace kae..... hum um</w:t>
      </w:r>
    </w:p>
    <w:p w14:paraId="72E2264D" w14:textId="77777777" w:rsidR="001034E5" w:rsidRDefault="001034E5">
      <w:r>
        <w:rPr>
          <w:rFonts w:hint="eastAsia"/>
        </w:rPr>
        <w:t xml:space="preserve">bata bacci ldan namata lefi </w:t>
      </w:r>
    </w:p>
    <w:p w14:paraId="68E4588C" w14:textId="77777777" w:rsidR="001034E5" w:rsidRDefault="001034E5">
      <w:r>
        <w:rPr>
          <w:rFonts w:hint="eastAsia"/>
        </w:rPr>
        <w:t xml:space="preserve">MARWAN yace plx brother kushiga dare nayi naga yarinyar 'Yar surutuce </w:t>
      </w:r>
    </w:p>
    <w:p w14:paraId="1B25E760" w14:textId="77777777" w:rsidR="001034E5" w:rsidRDefault="001034E5">
      <w:r>
        <w:rPr>
          <w:rFonts w:hint="eastAsia"/>
        </w:rPr>
        <w:t xml:space="preserve">Nan suka shiga badan Nafisa tasoba </w:t>
      </w:r>
    </w:p>
    <w:p w14:paraId="182A12A9" w14:textId="77777777" w:rsidR="001034E5" w:rsidRDefault="001034E5">
      <w:r>
        <w:rPr>
          <w:rFonts w:hint="eastAsia"/>
        </w:rPr>
        <w:t xml:space="preserve">Adae dae kofar babanta taja burki tace nanan Amar yabuga kofar </w:t>
      </w:r>
    </w:p>
    <w:p w14:paraId="211AAD7F" w14:textId="77777777" w:rsidR="001034E5" w:rsidRDefault="001034E5">
      <w:r>
        <w:rPr>
          <w:rFonts w:hint="eastAsia"/>
        </w:rPr>
        <w:t>Baban nata yace Nafisa tace na'am baba yace isma'ila ya kulle kofar keda waye</w:t>
      </w:r>
    </w:p>
    <w:p w14:paraId="177E9B49" w14:textId="77777777" w:rsidR="001034E5" w:rsidRDefault="001034E5">
      <w:r>
        <w:rPr>
          <w:rFonts w:hint="eastAsia"/>
        </w:rPr>
        <w:t xml:space="preserve">Tace nida ambar ne </w:t>
      </w:r>
    </w:p>
    <w:p w14:paraId="6F17F132" w14:textId="77777777" w:rsidR="001034E5" w:rsidRDefault="001034E5">
      <w:r>
        <w:rPr>
          <w:rFonts w:hint="eastAsia"/>
        </w:rPr>
        <w:t xml:space="preserve">Amar yace Amar sunana </w:t>
      </w:r>
    </w:p>
    <w:p w14:paraId="048CF56B" w14:textId="77777777" w:rsidR="001034E5" w:rsidRDefault="001034E5">
      <w:r>
        <w:rPr>
          <w:rFonts w:hint="eastAsia"/>
        </w:rPr>
        <w:t xml:space="preserve">Tace nida Amar ne </w:t>
      </w:r>
    </w:p>
    <w:p w14:paraId="2EAFACB7" w14:textId="77777777" w:rsidR="001034E5" w:rsidRDefault="001034E5">
      <w:r>
        <w:rPr>
          <w:rFonts w:hint="eastAsia"/>
        </w:rPr>
        <w:t xml:space="preserve">Yace to Dan Allah samari bu'de kofar kotahalin yayane wannan yaran bazae bu'deba </w:t>
      </w:r>
    </w:p>
    <w:p w14:paraId="2481ADB7" w14:textId="77777777" w:rsidR="001034E5" w:rsidRDefault="001034E5">
      <w:r>
        <w:rPr>
          <w:rFonts w:hint="eastAsia"/>
        </w:rPr>
        <w:t>Karab isma'ila ya camke da cewa wlhi alhajanune</w:t>
      </w:r>
    </w:p>
    <w:p w14:paraId="1DF21907" w14:textId="77777777" w:rsidR="001034E5" w:rsidRDefault="001034E5">
      <w:r>
        <w:rPr>
          <w:rFonts w:hint="eastAsia"/>
        </w:rPr>
        <w:t xml:space="preserve">Jinhaka yasa Amar cewa to wlhi koka bude kuna 6allo tabango inrabaka biyu aidajin haka isma'ila yabude kofar jiki na rawa iris yake jira ya arce </w:t>
      </w:r>
    </w:p>
    <w:p w14:paraId="6BB6E952" w14:textId="77777777" w:rsidR="001034E5" w:rsidRDefault="001034E5">
      <w:r>
        <w:rPr>
          <w:rFonts w:hint="eastAsia"/>
        </w:rPr>
        <w:t xml:space="preserve">Amar yace bani waje nashige. </w:t>
      </w:r>
    </w:p>
    <w:p w14:paraId="6321EF70" w14:textId="77777777" w:rsidR="001034E5" w:rsidRDefault="001034E5">
      <w:r>
        <w:rPr>
          <w:rFonts w:hint="eastAsia"/>
        </w:rPr>
        <w:lastRenderedPageBreak/>
        <w:t>nan yafallah da gudu 'dakinshi</w:t>
      </w:r>
    </w:p>
    <w:p w14:paraId="27EB973F" w14:textId="77777777" w:rsidR="001034E5" w:rsidRDefault="001034E5"/>
    <w:p w14:paraId="14161385" w14:textId="77777777" w:rsidR="001034E5" w:rsidRDefault="001034E5">
      <w:r>
        <w:rPr>
          <w:rFonts w:hint="eastAsia"/>
        </w:rPr>
        <w:t>Duk hangen Amar baiga wajan zama a'dakinba dan duk shirgine a'dakin (aganinsa)</w:t>
      </w:r>
    </w:p>
    <w:p w14:paraId="2DF7A1AB" w14:textId="77777777" w:rsidR="001034E5" w:rsidRDefault="001034E5">
      <w:r>
        <w:rPr>
          <w:rFonts w:hint="eastAsia"/>
        </w:rPr>
        <w:t xml:space="preserve">Haka yasami waje ya tsugunna </w:t>
      </w:r>
    </w:p>
    <w:p w14:paraId="1001FA7C" w14:textId="77777777" w:rsidR="001034E5" w:rsidRDefault="001034E5">
      <w:r>
        <w:rPr>
          <w:rFonts w:hint="eastAsia"/>
        </w:rPr>
        <w:t>Yace sannu baba.</w:t>
      </w:r>
    </w:p>
    <w:p w14:paraId="36F326F6" w14:textId="77777777" w:rsidR="001034E5" w:rsidRDefault="001034E5">
      <w:r>
        <w:rPr>
          <w:rFonts w:hint="eastAsia"/>
        </w:rPr>
        <w:t xml:space="preserve">Yace yauwa sannu Yaro </w:t>
      </w:r>
    </w:p>
    <w:p w14:paraId="292A82E3" w14:textId="77777777" w:rsidR="001034E5" w:rsidRDefault="001034E5">
      <w:r>
        <w:rPr>
          <w:rFonts w:hint="eastAsia"/>
        </w:rPr>
        <w:t>Yace yauwa</w:t>
      </w:r>
    </w:p>
    <w:p w14:paraId="5EEBF7EF" w14:textId="77777777" w:rsidR="001034E5" w:rsidRDefault="001034E5">
      <w:r>
        <w:rPr>
          <w:rFonts w:hint="eastAsia"/>
        </w:rPr>
        <w:t xml:space="preserve">Baban yace nagode Yaro nasan ganinta kayi ka temaketa nagode </w:t>
      </w:r>
    </w:p>
    <w:p w14:paraId="1D9371E1" w14:textId="77777777" w:rsidR="001034E5" w:rsidRDefault="001034E5">
      <w:r>
        <w:rPr>
          <w:rFonts w:hint="eastAsia"/>
        </w:rPr>
        <w:t xml:space="preserve">Amar yace yayana ne ya ganta </w:t>
      </w:r>
    </w:p>
    <w:p w14:paraId="3C84875A" w14:textId="77777777" w:rsidR="001034E5" w:rsidRDefault="001034E5">
      <w:r>
        <w:rPr>
          <w:rFonts w:hint="eastAsia"/>
        </w:rPr>
        <w:t>Am Dan Allah baba adinga kula da ita dayanzu. Wasu 6ata gari tagamu dasu</w:t>
      </w:r>
    </w:p>
    <w:p w14:paraId="43494D87" w14:textId="77777777" w:rsidR="001034E5" w:rsidRDefault="001034E5">
      <w:r>
        <w:rPr>
          <w:rFonts w:hint="eastAsia"/>
        </w:rPr>
        <w:t xml:space="preserve"> 6ata mata rayuwa zasuyi </w:t>
      </w:r>
    </w:p>
    <w:p w14:paraId="6E3018F8" w14:textId="77777777" w:rsidR="001034E5" w:rsidRDefault="001034E5">
      <w:r>
        <w:rPr>
          <w:rFonts w:hint="eastAsia"/>
        </w:rPr>
        <w:t xml:space="preserve">Yace hakane Yaro nagode nan Amar yasa hannun shi a ajjihu yana addu'ar Allah yasa da ku'di </w:t>
      </w:r>
    </w:p>
    <w:p w14:paraId="463AD5A2" w14:textId="77777777" w:rsidR="001034E5" w:rsidRDefault="001034E5">
      <w:r>
        <w:rPr>
          <w:rFonts w:hint="eastAsia"/>
        </w:rPr>
        <w:t xml:space="preserve">Aiko yayi sa'a yaciro 1000 yabata yace kibata yanzu Dan karta dakeki tace to </w:t>
      </w:r>
    </w:p>
    <w:p w14:paraId="5A228523" w14:textId="77777777" w:rsidR="001034E5" w:rsidRDefault="001034E5">
      <w:r>
        <w:rPr>
          <w:rFonts w:hint="eastAsia"/>
        </w:rPr>
        <w:t xml:space="preserve">Takar6a </w:t>
      </w:r>
    </w:p>
    <w:p w14:paraId="795A6F05" w14:textId="77777777" w:rsidR="001034E5" w:rsidRDefault="001034E5">
      <w:r>
        <w:rPr>
          <w:rFonts w:hint="eastAsia"/>
        </w:rPr>
        <w:t xml:space="preserve">Yatashi zaifita babah yace nagode samari Dan Allah gobe idan gari yayi haske kazo kae da yayan naka namishi shima godiya </w:t>
      </w:r>
    </w:p>
    <w:p w14:paraId="1D6214D2" w14:textId="77777777" w:rsidR="001034E5" w:rsidRDefault="001034E5">
      <w:r>
        <w:rPr>
          <w:rFonts w:hint="eastAsia"/>
        </w:rPr>
        <w:t xml:space="preserve">Yace to yafito </w:t>
      </w:r>
    </w:p>
    <w:p w14:paraId="56C57575" w14:textId="77777777" w:rsidR="001034E5" w:rsidRDefault="001034E5"/>
    <w:p w14:paraId="7037FA0B" w14:textId="77777777" w:rsidR="001034E5" w:rsidRDefault="001034E5">
      <w:r>
        <w:rPr>
          <w:rFonts w:hint="eastAsia"/>
        </w:rPr>
        <w:t xml:space="preserve">Koda suke Tafiya kan hanya wajan komawa gida Sam MARWAN bae tambayi Amar ya akayi Ba </w:t>
      </w:r>
    </w:p>
    <w:p w14:paraId="2E807175" w14:textId="77777777" w:rsidR="001034E5" w:rsidRDefault="001034E5">
      <w:r>
        <w:rPr>
          <w:rFonts w:hint="eastAsia"/>
        </w:rPr>
        <w:t xml:space="preserve">Dake Amar yasan halin muskilan cinshi </w:t>
      </w:r>
    </w:p>
    <w:p w14:paraId="108D59EB" w14:textId="77777777" w:rsidR="001034E5" w:rsidRDefault="001034E5">
      <w:r>
        <w:rPr>
          <w:rFonts w:hint="eastAsia"/>
        </w:rPr>
        <w:t xml:space="preserve">Nan yabashi lbrin yanda akayi </w:t>
      </w:r>
    </w:p>
    <w:p w14:paraId="19BF39A1" w14:textId="77777777" w:rsidR="001034E5" w:rsidRDefault="001034E5">
      <w:r>
        <w:rPr>
          <w:rFonts w:hint="eastAsia"/>
        </w:rPr>
        <w:t>Gya'da kae kawae yayi</w:t>
      </w:r>
    </w:p>
    <w:p w14:paraId="5812A43D" w14:textId="77777777" w:rsidR="001034E5" w:rsidRDefault="001034E5"/>
    <w:p w14:paraId="5E338E54" w14:textId="77777777" w:rsidR="001034E5" w:rsidRDefault="001034E5">
      <w:r>
        <w:rPr>
          <w:rFonts w:hint="eastAsia"/>
        </w:rPr>
        <w:t xml:space="preserve">Nafisa takalli babanta tace baba kaci abinci yace aa wazae bani Nafisa </w:t>
      </w:r>
    </w:p>
    <w:p w14:paraId="7AE80201" w14:textId="77777777" w:rsidR="001034E5" w:rsidRDefault="001034E5">
      <w:r>
        <w:rPr>
          <w:rFonts w:hint="eastAsia"/>
        </w:rPr>
        <w:t>Tace to bari nabaka yace jekiyo alwala kiyi sallolin da akebinki.</w:t>
      </w:r>
    </w:p>
    <w:p w14:paraId="31A1EA3C" w14:textId="77777777" w:rsidR="001034E5" w:rsidRDefault="001034E5">
      <w:r>
        <w:rPr>
          <w:rFonts w:hint="eastAsia"/>
        </w:rPr>
        <w:t xml:space="preserve">Hakako tayi </w:t>
      </w:r>
    </w:p>
    <w:p w14:paraId="2BA3BBAB" w14:textId="77777777" w:rsidR="001034E5" w:rsidRDefault="001034E5">
      <w:r>
        <w:rPr>
          <w:rFonts w:hint="eastAsia"/>
        </w:rPr>
        <w:t>Sanda ta idar tayawo kwanan towan dawa agefan shi tafara bashi itama tanaci</w:t>
      </w:r>
    </w:p>
    <w:p w14:paraId="4363479E" w14:textId="77777777" w:rsidR="001034E5" w:rsidRDefault="001034E5">
      <w:r>
        <w:rPr>
          <w:rFonts w:hint="eastAsia"/>
        </w:rPr>
        <w:t>Kuma tana bashi lbrin yanda abin yafaru</w:t>
      </w:r>
    </w:p>
    <w:p w14:paraId="52BF5097" w14:textId="77777777" w:rsidR="001034E5" w:rsidRDefault="001034E5">
      <w:r>
        <w:rPr>
          <w:rFonts w:hint="eastAsia"/>
        </w:rPr>
        <w:t>Yace wanko hannunki kishin fi'da taburmarki kikwanta mubarma gobe tace to</w:t>
      </w:r>
    </w:p>
    <w:p w14:paraId="108382AE" w14:textId="77777777" w:rsidR="001034E5" w:rsidRDefault="001034E5"/>
    <w:p w14:paraId="20390E2D" w14:textId="77777777" w:rsidR="001034E5" w:rsidRDefault="001034E5"/>
    <w:p w14:paraId="47E19A55" w14:textId="77777777" w:rsidR="001034E5" w:rsidRDefault="001034E5">
      <w:r>
        <w:rPr>
          <w:rFonts w:hint="eastAsia"/>
        </w:rPr>
        <w:t>Su MARWAN sun'isa gida ikwan Allah basuci karo da Wanda yatashi agidanba</w:t>
      </w:r>
    </w:p>
    <w:p w14:paraId="34EA7B62" w14:textId="77777777" w:rsidR="001034E5" w:rsidRDefault="001034E5"/>
    <w:p w14:paraId="228C238A" w14:textId="77777777" w:rsidR="001034E5" w:rsidRDefault="001034E5">
      <w:r>
        <w:rPr>
          <w:rFonts w:hint="eastAsia"/>
        </w:rPr>
        <w:t xml:space="preserve">MARWAN yayi lafularsa ya kwanta </w:t>
      </w:r>
    </w:p>
    <w:p w14:paraId="753C1CCD" w14:textId="77777777" w:rsidR="001034E5" w:rsidRDefault="001034E5">
      <w:r>
        <w:rPr>
          <w:rFonts w:hint="eastAsia"/>
        </w:rPr>
        <w:t xml:space="preserve">Yayinda Amar tunani yacika zuciyarshi yanasan yin wani Abu amma yabar gobe </w:t>
      </w:r>
    </w:p>
    <w:p w14:paraId="1E29E31B" w14:textId="77777777" w:rsidR="001034E5" w:rsidRDefault="001034E5"/>
    <w:p w14:paraId="47FA353C" w14:textId="77777777" w:rsidR="001034E5" w:rsidRDefault="001034E5">
      <w:r>
        <w:rPr>
          <w:rFonts w:hint="eastAsia"/>
        </w:rPr>
        <w:t xml:space="preserve">'YAR QAUYE KO 'YAR BIRNI </w:t>
      </w:r>
    </w:p>
    <w:p w14:paraId="64D92200" w14:textId="77777777" w:rsidR="001034E5" w:rsidRDefault="001034E5">
      <w:r>
        <w:rPr>
          <w:rFonts w:hint="eastAsia"/>
        </w:rPr>
        <w:t>Washe gari Amar suna karyawa da Hajjiya da yayansa MARWAN Tasamu</w:t>
      </w:r>
    </w:p>
    <w:p w14:paraId="78FA46B8" w14:textId="77777777" w:rsidR="001034E5" w:rsidRDefault="001034E5">
      <w:r>
        <w:rPr>
          <w:rFonts w:hint="eastAsia"/>
        </w:rPr>
        <w:t>Yace kakale in tambaye man tace inajinka sarkin surutu</w:t>
      </w:r>
    </w:p>
    <w:p w14:paraId="3477F030" w14:textId="77777777" w:rsidR="001034E5" w:rsidRDefault="001034E5">
      <w:r>
        <w:rPr>
          <w:rFonts w:hint="eastAsia"/>
        </w:rPr>
        <w:t>Yayi dariya yace</w:t>
      </w:r>
    </w:p>
    <w:p w14:paraId="78463820" w14:textId="77777777" w:rsidR="001034E5" w:rsidRDefault="001034E5">
      <w:r>
        <w:rPr>
          <w:rFonts w:hint="eastAsia"/>
        </w:rPr>
        <w:t xml:space="preserve">Wacece Nafisa a qauyannan. Da sauri MARWAN ya kalle shi </w:t>
      </w:r>
    </w:p>
    <w:p w14:paraId="38E429E6" w14:textId="77777777" w:rsidR="001034E5" w:rsidRDefault="001034E5">
      <w:r>
        <w:rPr>
          <w:rFonts w:hint="eastAsia"/>
        </w:rPr>
        <w:t>Tace ayya nafisan malam shehu.</w:t>
      </w:r>
    </w:p>
    <w:p w14:paraId="24282337" w14:textId="77777777" w:rsidR="001034E5" w:rsidRDefault="001034E5">
      <w:r>
        <w:rPr>
          <w:rFonts w:hint="eastAsia"/>
        </w:rPr>
        <w:t>Eh inaganin itace</w:t>
      </w:r>
    </w:p>
    <w:p w14:paraId="32DBB379" w14:textId="77777777" w:rsidR="001034E5" w:rsidRDefault="001034E5">
      <w:r>
        <w:rPr>
          <w:rFonts w:hint="eastAsia"/>
        </w:rPr>
        <w:t xml:space="preserve"> tace </w:t>
      </w:r>
    </w:p>
    <w:p w14:paraId="3180EF2B" w14:textId="77777777" w:rsidR="001034E5" w:rsidRDefault="001034E5">
      <w:r>
        <w:rPr>
          <w:rFonts w:hint="eastAsia"/>
        </w:rPr>
        <w:lastRenderedPageBreak/>
        <w:t xml:space="preserve">Yarinya qarama abin tausayi </w:t>
      </w:r>
    </w:p>
    <w:p w14:paraId="3A63FFAA" w14:textId="77777777" w:rsidR="001034E5" w:rsidRDefault="001034E5">
      <w:r>
        <w:rPr>
          <w:rFonts w:hint="eastAsia"/>
        </w:rPr>
        <w:t xml:space="preserve">Mahaifiyarta tarasu. Yanzu tana hannun kishiyar mahaifiyarta </w:t>
      </w:r>
    </w:p>
    <w:p w14:paraId="2953FBB2" w14:textId="77777777" w:rsidR="001034E5" w:rsidRDefault="001034E5">
      <w:r>
        <w:rPr>
          <w:rFonts w:hint="eastAsia"/>
        </w:rPr>
        <w:t xml:space="preserve">Bakaga azaba  take gana mataba </w:t>
      </w:r>
    </w:p>
    <w:p w14:paraId="15EB9476" w14:textId="77777777" w:rsidR="001034E5" w:rsidRDefault="001034E5">
      <w:r>
        <w:rPr>
          <w:rFonts w:hint="eastAsia"/>
        </w:rPr>
        <w:t xml:space="preserve">Yace ayya Allah yafiddata yaja bakinsa yayi shuru </w:t>
      </w:r>
    </w:p>
    <w:p w14:paraId="09AB4092" w14:textId="77777777" w:rsidR="001034E5" w:rsidRDefault="001034E5">
      <w:r>
        <w:rPr>
          <w:rFonts w:hint="eastAsia"/>
        </w:rPr>
        <w:t xml:space="preserve">Hajjiya taqara tsaida idanta akanshi tace </w:t>
      </w:r>
    </w:p>
    <w:p w14:paraId="09D8E261" w14:textId="77777777" w:rsidR="001034E5" w:rsidRDefault="001034E5">
      <w:r>
        <w:rPr>
          <w:rFonts w:hint="eastAsia"/>
        </w:rPr>
        <w:t xml:space="preserve">Ai nazata auranta zakacemin zakayi </w:t>
      </w:r>
    </w:p>
    <w:p w14:paraId="607165B3" w14:textId="77777777" w:rsidR="001034E5" w:rsidRDefault="001034E5">
      <w:r>
        <w:rPr>
          <w:rFonts w:hint="eastAsia"/>
        </w:rPr>
        <w:t xml:space="preserve">Da dariya sosae ya kalleta yace haba hajiya inani ina aure yanzu aisaenan da shekara biyu </w:t>
      </w:r>
    </w:p>
    <w:p w14:paraId="79576249" w14:textId="77777777" w:rsidR="001034E5" w:rsidRDefault="001034E5">
      <w:r>
        <w:rPr>
          <w:rFonts w:hint="eastAsia"/>
        </w:rPr>
        <w:t xml:space="preserve">Tace niko yarannan kunada kae kuwa </w:t>
      </w:r>
    </w:p>
    <w:p w14:paraId="286277B1" w14:textId="77777777" w:rsidR="001034E5" w:rsidRDefault="001034E5">
      <w:r>
        <w:rPr>
          <w:rFonts w:hint="eastAsia"/>
        </w:rPr>
        <w:t xml:space="preserve">Ace sae mutun yazama tsoho sannan zaiyi aure </w:t>
      </w:r>
    </w:p>
    <w:p w14:paraId="64968DCD" w14:textId="77777777" w:rsidR="001034E5" w:rsidRDefault="001034E5">
      <w:r>
        <w:rPr>
          <w:rFonts w:hint="eastAsia"/>
        </w:rPr>
        <w:t xml:space="preserve">Yace kinga tsohuwa karki taramin mutane da sassa fannan. Ba'a maganar mace dake yanzu sae kifara maganar aure </w:t>
      </w:r>
    </w:p>
    <w:p w14:paraId="7ECADCC4" w14:textId="77777777" w:rsidR="001034E5" w:rsidRDefault="001034E5">
      <w:r>
        <w:rPr>
          <w:rFonts w:hint="eastAsia"/>
        </w:rPr>
        <w:t xml:space="preserve">Tace eh'din nayi.  Aure ai ibadane </w:t>
      </w:r>
    </w:p>
    <w:p w14:paraId="47844F9A" w14:textId="77777777" w:rsidR="001034E5" w:rsidRDefault="001034E5">
      <w:r>
        <w:rPr>
          <w:rFonts w:hint="eastAsia"/>
        </w:rPr>
        <w:t xml:space="preserve">Tashi yayi yana cewa brother kasameni waje tsohuwarnan bazata barni ba. Yafice </w:t>
      </w:r>
    </w:p>
    <w:p w14:paraId="39EE9F49" w14:textId="77777777" w:rsidR="001034E5" w:rsidRDefault="001034E5"/>
    <w:p w14:paraId="12619348" w14:textId="77777777" w:rsidR="001034E5" w:rsidRDefault="001034E5">
      <w:r>
        <w:rPr>
          <w:rFonts w:hint="eastAsia"/>
        </w:rPr>
        <w:t xml:space="preserve">MARWAN da Amar zaune  kofar gidan megarin kakansu </w:t>
      </w:r>
    </w:p>
    <w:p w14:paraId="445BE9E1" w14:textId="77777777" w:rsidR="001034E5" w:rsidRDefault="001034E5">
      <w:r>
        <w:rPr>
          <w:rFonts w:hint="eastAsia"/>
        </w:rPr>
        <w:t xml:space="preserve">Mutanan qauyan  sae kallansu suke cikin sha'awa </w:t>
      </w:r>
    </w:p>
    <w:p w14:paraId="15282379" w14:textId="77777777" w:rsidR="001034E5" w:rsidRDefault="001034E5">
      <w:r>
        <w:rPr>
          <w:rFonts w:hint="eastAsia"/>
        </w:rPr>
        <w:t>Amar  yace inasan</w:t>
      </w:r>
    </w:p>
    <w:p w14:paraId="3FE59E6A" w14:textId="77777777" w:rsidR="001034E5" w:rsidRDefault="001034E5">
      <w:r>
        <w:rPr>
          <w:rFonts w:hint="eastAsia"/>
        </w:rPr>
        <w:t xml:space="preserve"> rokwa wata alfarma agunka akaro nafarko yace inajinka yace Dan Allah ka Auri yarinyarnan Nafisa </w:t>
      </w:r>
    </w:p>
    <w:p w14:paraId="66FB30F5" w14:textId="77777777" w:rsidR="001034E5" w:rsidRDefault="001034E5">
      <w:r>
        <w:rPr>
          <w:rFonts w:hint="eastAsia"/>
        </w:rPr>
        <w:t xml:space="preserve">Afurgice ya kalleshi yace </w:t>
      </w:r>
    </w:p>
    <w:p w14:paraId="4D9208C9" w14:textId="77777777" w:rsidR="001034E5" w:rsidRDefault="001034E5">
      <w:r>
        <w:rPr>
          <w:rFonts w:hint="eastAsia"/>
        </w:rPr>
        <w:t xml:space="preserve">Baka da hankaline Inyi Yaya da ita </w:t>
      </w:r>
    </w:p>
    <w:p w14:paraId="7667E26E" w14:textId="77777777" w:rsidR="001034E5" w:rsidRDefault="001034E5">
      <w:r>
        <w:rPr>
          <w:rFonts w:hint="eastAsia"/>
        </w:rPr>
        <w:t xml:space="preserve">Duk duniya kasan Ba matar da nake so kamar Maryam </w:t>
      </w:r>
    </w:p>
    <w:p w14:paraId="0A6686E2" w14:textId="77777777" w:rsidR="001034E5" w:rsidRDefault="001034E5">
      <w:r>
        <w:rPr>
          <w:rFonts w:hint="eastAsia"/>
        </w:rPr>
        <w:t xml:space="preserve">Kuma da'ita ka'dai nakesan rayuwa </w:t>
      </w:r>
    </w:p>
    <w:p w14:paraId="1A513564" w14:textId="77777777" w:rsidR="001034E5" w:rsidRDefault="001034E5">
      <w:r>
        <w:rPr>
          <w:rFonts w:hint="eastAsia"/>
        </w:rPr>
        <w:t>Cikin rashin kulawa tare da ta6e baki Amar</w:t>
      </w:r>
    </w:p>
    <w:p w14:paraId="3879F407" w14:textId="77777777" w:rsidR="001034E5" w:rsidRDefault="001034E5">
      <w:r>
        <w:rPr>
          <w:rFonts w:hint="eastAsia"/>
        </w:rPr>
        <w:t xml:space="preserve">yace wlhi  saika aureta Dan tayimin </w:t>
      </w:r>
    </w:p>
    <w:p w14:paraId="39937AF3" w14:textId="77777777" w:rsidR="001034E5" w:rsidRDefault="001034E5">
      <w:r>
        <w:rPr>
          <w:rFonts w:hint="eastAsia"/>
        </w:rPr>
        <w:t>Yace to tunda tamaka ka aureta yace kasan karatune agabana yanzu. Nidae namaka sha'awar auran yarinyar. MARWAN</w:t>
      </w:r>
    </w:p>
    <w:p w14:paraId="69E07DEA" w14:textId="77777777" w:rsidR="001034E5" w:rsidRDefault="001034E5">
      <w:r>
        <w:rPr>
          <w:rFonts w:hint="eastAsia"/>
        </w:rPr>
        <w:t xml:space="preserve">Yace bakwa qaunar maryam </w:t>
      </w:r>
    </w:p>
    <w:p w14:paraId="644B5857" w14:textId="77777777" w:rsidR="001034E5" w:rsidRDefault="001034E5">
      <w:r>
        <w:rPr>
          <w:rFonts w:hint="eastAsia"/>
        </w:rPr>
        <w:t>Yace kwarai wlhi yayah natsani matarka maryam kwata kwata</w:t>
      </w:r>
    </w:p>
    <w:p w14:paraId="3988F5BF" w14:textId="77777777" w:rsidR="001034E5" w:rsidRDefault="001034E5"/>
    <w:p w14:paraId="564868B1" w14:textId="77777777" w:rsidR="001034E5" w:rsidRDefault="001034E5">
      <w:r>
        <w:rPr>
          <w:rFonts w:hint="eastAsia"/>
        </w:rPr>
        <w:t xml:space="preserve">  gaskiya batayiba kuma wlhi bazan sotaba </w:t>
      </w:r>
    </w:p>
    <w:p w14:paraId="32E53301" w14:textId="77777777" w:rsidR="001034E5" w:rsidRDefault="001034E5">
      <w:r>
        <w:rPr>
          <w:rFonts w:hint="eastAsia"/>
        </w:rPr>
        <w:t>Ga makircin tsiya da munafunci karabu da ita kawae</w:t>
      </w:r>
    </w:p>
    <w:p w14:paraId="1DE28C00" w14:textId="77777777" w:rsidR="001034E5" w:rsidRDefault="001034E5"/>
    <w:p w14:paraId="17219F4A" w14:textId="77777777" w:rsidR="001034E5" w:rsidRDefault="001034E5">
      <w:r>
        <w:rPr>
          <w:rFonts w:hint="eastAsia"/>
        </w:rPr>
        <w:t>Jikake tauu MARWAN ya wanke Amar da mari yace matar tawa kake cemah munafuka kuma narabu da ita</w:t>
      </w:r>
    </w:p>
    <w:p w14:paraId="7FE891B3" w14:textId="77777777" w:rsidR="001034E5" w:rsidRDefault="001034E5">
      <w:r>
        <w:rPr>
          <w:rFonts w:hint="eastAsia"/>
        </w:rPr>
        <w:t xml:space="preserve">To wlhi kafuta daga idona </w:t>
      </w:r>
    </w:p>
    <w:p w14:paraId="182A8C98" w14:textId="77777777" w:rsidR="001034E5" w:rsidRDefault="001034E5">
      <w:r>
        <w:rPr>
          <w:rFonts w:hint="eastAsia"/>
        </w:rPr>
        <w:t xml:space="preserve">  kuma zaban Auri Nafisa Ba</w:t>
      </w:r>
    </w:p>
    <w:p w14:paraId="336073C5" w14:textId="77777777" w:rsidR="001034E5" w:rsidRDefault="001034E5">
      <w:r>
        <w:rPr>
          <w:rFonts w:hint="eastAsia"/>
        </w:rPr>
        <w:t xml:space="preserve">Dan batamin ba </w:t>
      </w:r>
    </w:p>
    <w:p w14:paraId="16460A29" w14:textId="77777777" w:rsidR="001034E5" w:rsidRDefault="001034E5">
      <w:r>
        <w:rPr>
          <w:rFonts w:hint="eastAsia"/>
        </w:rPr>
        <w:t>Karamar yarinya kae ka'auretaman nonsense</w:t>
      </w:r>
    </w:p>
    <w:p w14:paraId="18008636" w14:textId="77777777" w:rsidR="001034E5" w:rsidRDefault="001034E5">
      <w:r>
        <w:rPr>
          <w:rFonts w:hint="eastAsia"/>
        </w:rPr>
        <w:t xml:space="preserve">Amar Wanda yake dafe kuncinsa  yasan halin yayansa tas indae akan Maryam ne ka'dan da'aikin shi yace zaidake shi </w:t>
      </w:r>
    </w:p>
    <w:p w14:paraId="67298BBF" w14:textId="77777777" w:rsidR="001034E5" w:rsidRDefault="001034E5">
      <w:r>
        <w:rPr>
          <w:rFonts w:hint="eastAsia"/>
        </w:rPr>
        <w:t>Allah yasa dae yatsaya amarin</w:t>
      </w:r>
    </w:p>
    <w:p w14:paraId="3FE31F30" w14:textId="77777777" w:rsidR="001034E5" w:rsidRDefault="001034E5"/>
    <w:p w14:paraId="0730577F" w14:textId="77777777" w:rsidR="001034E5" w:rsidRDefault="001034E5">
      <w:r>
        <w:rPr>
          <w:rFonts w:hint="eastAsia"/>
        </w:rPr>
        <w:t xml:space="preserve">Yace wlhi banji zafin marinnanba nafijin zafin yanda kace baza auri Nafisa Ba </w:t>
      </w:r>
    </w:p>
    <w:p w14:paraId="64995B8E" w14:textId="77777777" w:rsidR="001034E5" w:rsidRDefault="001034E5">
      <w:r>
        <w:rPr>
          <w:rFonts w:hint="eastAsia"/>
        </w:rPr>
        <w:lastRenderedPageBreak/>
        <w:t xml:space="preserve">Kuma indae baka aureta bani ba kae </w:t>
      </w:r>
    </w:p>
    <w:p w14:paraId="6A5A4E2B" w14:textId="77777777" w:rsidR="001034E5" w:rsidRDefault="001034E5"/>
    <w:p w14:paraId="2575C3EE" w14:textId="77777777" w:rsidR="001034E5" w:rsidRDefault="001034E5">
      <w:r>
        <w:rPr>
          <w:rFonts w:hint="eastAsia"/>
        </w:rPr>
        <w:t xml:space="preserve">Yace anya kana cikin hankalinka kuwa </w:t>
      </w:r>
    </w:p>
    <w:p w14:paraId="31EA420D" w14:textId="77777777" w:rsidR="001034E5" w:rsidRDefault="001034E5">
      <w:r>
        <w:rPr>
          <w:rFonts w:hint="eastAsia"/>
        </w:rPr>
        <w:t>Ace muga yarinya sau'daya amma kaburkice.min saina Aureta</w:t>
      </w:r>
    </w:p>
    <w:p w14:paraId="02F4B63B" w14:textId="77777777" w:rsidR="001034E5" w:rsidRDefault="001034E5">
      <w:r>
        <w:rPr>
          <w:rFonts w:hint="eastAsia"/>
        </w:rPr>
        <w:t>Kokulashi baiyiba yabar gun .</w:t>
      </w:r>
    </w:p>
    <w:p w14:paraId="00FFB02E" w14:textId="77777777" w:rsidR="001034E5" w:rsidRDefault="001034E5">
      <w:r>
        <w:rPr>
          <w:rFonts w:hint="eastAsia"/>
        </w:rPr>
        <w:t>MARWAN yabishi da kallo</w:t>
      </w:r>
    </w:p>
    <w:p w14:paraId="6C1697C6" w14:textId="77777777" w:rsidR="001034E5" w:rsidRDefault="001034E5"/>
    <w:p w14:paraId="39C96735" w14:textId="77777777" w:rsidR="001034E5" w:rsidRDefault="001034E5"/>
    <w:p w14:paraId="7E8932A5" w14:textId="77777777" w:rsidR="001034E5" w:rsidRDefault="001034E5">
      <w:r>
        <w:rPr>
          <w:rFonts w:hint="eastAsia"/>
        </w:rPr>
        <w:t xml:space="preserve">Aslinsu MARWAN </w:t>
      </w:r>
    </w:p>
    <w:p w14:paraId="7068CE56" w14:textId="77777777" w:rsidR="001034E5" w:rsidRDefault="001034E5">
      <w:r>
        <w:rPr>
          <w:rFonts w:hint="eastAsia"/>
        </w:rPr>
        <w:t xml:space="preserve">Mahaifinsu dan Hajjiya da megari shika'dai ne dasu </w:t>
      </w:r>
    </w:p>
    <w:p w14:paraId="7FC0B6BE" w14:textId="77777777" w:rsidR="001034E5" w:rsidRDefault="001034E5">
      <w:r>
        <w:rPr>
          <w:rFonts w:hint="eastAsia"/>
        </w:rPr>
        <w:t xml:space="preserve">Allah ya albarkaci dan nasu Abdallahi da dukiya me yawan gaske </w:t>
      </w:r>
    </w:p>
    <w:p w14:paraId="1F2FA0D2" w14:textId="77777777" w:rsidR="001034E5" w:rsidRDefault="001034E5">
      <w:r>
        <w:rPr>
          <w:rFonts w:hint="eastAsia"/>
        </w:rPr>
        <w:t xml:space="preserve">suma  basu dukagara da dukiyar dannasu Ba </w:t>
      </w:r>
    </w:p>
    <w:p w14:paraId="01394D44" w14:textId="77777777" w:rsidR="001034E5" w:rsidRDefault="001034E5"/>
    <w:p w14:paraId="0E55ED4B" w14:textId="77777777" w:rsidR="001034E5" w:rsidRDefault="001034E5">
      <w:r>
        <w:rPr>
          <w:rFonts w:hint="eastAsia"/>
        </w:rPr>
        <w:t xml:space="preserve">Lukacin Abdallah yaje qaro karatunsa awaje ananne yaga Asma'a 'yar shuwa kyakkyawa ce ajin farko. Soyayya sosae takwallu tsakanisu har takaisu Ga Aure sukayi </w:t>
      </w:r>
    </w:p>
    <w:p w14:paraId="117D0395" w14:textId="77777777" w:rsidR="001034E5" w:rsidRDefault="001034E5">
      <w:r>
        <w:rPr>
          <w:rFonts w:hint="eastAsia"/>
        </w:rPr>
        <w:t xml:space="preserve">Abdallah  kasuwanci  ya karanta </w:t>
      </w:r>
    </w:p>
    <w:p w14:paraId="03FF25FD" w14:textId="77777777" w:rsidR="001034E5" w:rsidRDefault="001034E5">
      <w:r>
        <w:rPr>
          <w:rFonts w:hint="eastAsia"/>
        </w:rPr>
        <w:t>Suna zama jerin unguwar manya  A nasarawa</w:t>
      </w:r>
    </w:p>
    <w:p w14:paraId="6E61153D" w14:textId="77777777" w:rsidR="001034E5" w:rsidRDefault="001034E5">
      <w:r>
        <w:rPr>
          <w:rFonts w:hint="eastAsia"/>
        </w:rPr>
        <w:t xml:space="preserve">Sun haifi yara hu'du MARWAN Adamu Amar zainab </w:t>
      </w:r>
    </w:p>
    <w:p w14:paraId="1D78C1CE" w14:textId="77777777" w:rsidR="001034E5" w:rsidRDefault="001034E5">
      <w:r>
        <w:rPr>
          <w:rFonts w:hint="eastAsia"/>
        </w:rPr>
        <w:t xml:space="preserve">MARWAN shine babbah </w:t>
      </w:r>
    </w:p>
    <w:p w14:paraId="3CAFC8A3" w14:textId="77777777" w:rsidR="001034E5" w:rsidRDefault="001034E5">
      <w:r>
        <w:rPr>
          <w:rFonts w:hint="eastAsia"/>
        </w:rPr>
        <w:t xml:space="preserve">Mahaifinsu yabasu  ilimiba  sosae bana wasaba </w:t>
      </w:r>
    </w:p>
    <w:p w14:paraId="3EB0F606" w14:textId="77777777" w:rsidR="001034E5" w:rsidRDefault="001034E5">
      <w:r>
        <w:rPr>
          <w:rFonts w:hint="eastAsia"/>
        </w:rPr>
        <w:t>Adamu shine Wanda megari ya 'dauka yanazaune  aqauyan</w:t>
      </w:r>
    </w:p>
    <w:p w14:paraId="25DB11BB" w14:textId="77777777" w:rsidR="001034E5" w:rsidRDefault="001034E5">
      <w:r>
        <w:rPr>
          <w:rFonts w:hint="eastAsia"/>
        </w:rPr>
        <w:t xml:space="preserve">MARWAN Amar Zainab sune a garin kano gaban iyayansu </w:t>
      </w:r>
    </w:p>
    <w:p w14:paraId="60440CB2" w14:textId="77777777" w:rsidR="001034E5" w:rsidRDefault="001034E5"/>
    <w:p w14:paraId="2DA7F9BB" w14:textId="77777777" w:rsidR="001034E5" w:rsidRDefault="001034E5">
      <w:r>
        <w:rPr>
          <w:rFonts w:hint="eastAsia"/>
        </w:rPr>
        <w:t xml:space="preserve">MARWAN </w:t>
      </w:r>
    </w:p>
    <w:p w14:paraId="20245872" w14:textId="77777777" w:rsidR="001034E5" w:rsidRDefault="001034E5">
      <w:r>
        <w:rPr>
          <w:rFonts w:hint="eastAsia"/>
        </w:rPr>
        <w:t xml:space="preserve">Yayi karatunsa a S.SB nursery and primary dake narasarawa </w:t>
      </w:r>
    </w:p>
    <w:p w14:paraId="2D61DB44" w14:textId="77777777" w:rsidR="001034E5" w:rsidRDefault="001034E5">
      <w:r>
        <w:rPr>
          <w:rFonts w:hint="eastAsia"/>
        </w:rPr>
        <w:t xml:space="preserve">sannan yayi secondary dinsa aqasar England har zuwa jami'a inda  yasamu sani akan fata wato likitan fata </w:t>
      </w:r>
    </w:p>
    <w:p w14:paraId="1E258EFB" w14:textId="77777777" w:rsidR="001034E5" w:rsidRDefault="001034E5">
      <w:r>
        <w:rPr>
          <w:rFonts w:hint="eastAsia"/>
        </w:rPr>
        <w:t xml:space="preserve">Sanda yamusu aiki acan natsawan 5 years sannan suka barshi daqir yadawo kasarsa </w:t>
      </w:r>
    </w:p>
    <w:p w14:paraId="21EAED68" w14:textId="77777777" w:rsidR="001034E5" w:rsidRDefault="001034E5">
      <w:r>
        <w:rPr>
          <w:rFonts w:hint="eastAsia"/>
        </w:rPr>
        <w:t>Yako samu aiki yanda yakeso</w:t>
      </w:r>
    </w:p>
    <w:p w14:paraId="4CA2676D" w14:textId="77777777" w:rsidR="001034E5" w:rsidRDefault="001034E5">
      <w:r>
        <w:rPr>
          <w:rFonts w:hint="eastAsia"/>
        </w:rPr>
        <w:t xml:space="preserve">Ya ha'du da Maryam ne agun dinner nan wani abokinsa </w:t>
      </w:r>
    </w:p>
    <w:p w14:paraId="0D66A6BA" w14:textId="77777777" w:rsidR="001034E5" w:rsidRDefault="001034E5">
      <w:r>
        <w:rPr>
          <w:rFonts w:hint="eastAsia"/>
        </w:rPr>
        <w:t>Yana ganinta yaga tamasa. har yafurta kalmarso agareta kuma ta amince masa. Dan Ba macan da MARWAN zaice ya naso tace aa</w:t>
      </w:r>
    </w:p>
    <w:p w14:paraId="3616F727" w14:textId="77777777" w:rsidR="001034E5" w:rsidRDefault="001034E5">
      <w:r>
        <w:rPr>
          <w:rFonts w:hint="eastAsia"/>
        </w:rPr>
        <w:t xml:space="preserve">a haka har Aure yashiga tsakaninsu </w:t>
      </w:r>
    </w:p>
    <w:p w14:paraId="2A1454E2" w14:textId="77777777" w:rsidR="001034E5" w:rsidRDefault="001034E5">
      <w:r>
        <w:rPr>
          <w:rFonts w:hint="eastAsia"/>
        </w:rPr>
        <w:t>Maryam babanta me ku'dine. Gata 'yar iyayi</w:t>
      </w:r>
    </w:p>
    <w:p w14:paraId="6909210A" w14:textId="77777777" w:rsidR="001034E5" w:rsidRDefault="001034E5">
      <w:r>
        <w:rPr>
          <w:rFonts w:hint="eastAsia"/>
        </w:rPr>
        <w:t xml:space="preserve">Sam maryam bata da hali Mae kyau </w:t>
      </w:r>
    </w:p>
    <w:p w14:paraId="1E456CA7" w14:textId="77777777" w:rsidR="001034E5" w:rsidRDefault="001034E5">
      <w:r>
        <w:rPr>
          <w:rFonts w:hint="eastAsia"/>
        </w:rPr>
        <w:t xml:space="preserve">Tunda MARWAN ya Aureta tasan tadace ta Auri mijin nuna sa'a </w:t>
      </w:r>
    </w:p>
    <w:p w14:paraId="68660B59" w14:textId="77777777" w:rsidR="001034E5" w:rsidRDefault="001034E5">
      <w:r>
        <w:rPr>
          <w:rFonts w:hint="eastAsia"/>
        </w:rPr>
        <w:t>Dan tayi gamo da mijin datake fatan samu</w:t>
      </w:r>
    </w:p>
    <w:p w14:paraId="2DCE3684" w14:textId="77777777" w:rsidR="001034E5" w:rsidRDefault="001034E5">
      <w:r>
        <w:rPr>
          <w:rFonts w:hint="eastAsia"/>
        </w:rPr>
        <w:t xml:space="preserve">Sam Amar da zainab da basa Santa saboda mugun halinta </w:t>
      </w:r>
    </w:p>
    <w:p w14:paraId="5B0E2FFB" w14:textId="77777777" w:rsidR="001034E5" w:rsidRDefault="001034E5">
      <w:r>
        <w:rPr>
          <w:rFonts w:hint="eastAsia"/>
        </w:rPr>
        <w:t xml:space="preserve">Tasha Sa MARWAN yazane Zainab haka kawae dan makircinta </w:t>
      </w:r>
    </w:p>
    <w:p w14:paraId="4A539BB5" w14:textId="77777777" w:rsidR="001034E5" w:rsidRDefault="001034E5">
      <w:r>
        <w:rPr>
          <w:rFonts w:hint="eastAsia"/>
        </w:rPr>
        <w:t>Saboda tatsane Su</w:t>
      </w:r>
    </w:p>
    <w:p w14:paraId="04893B56" w14:textId="77777777" w:rsidR="001034E5" w:rsidRDefault="001034E5">
      <w:r>
        <w:rPr>
          <w:rFonts w:hint="eastAsia"/>
        </w:rPr>
        <w:t>Sanda Momy tayi dagaske sannan yadena dukan mata 'ya</w:t>
      </w:r>
    </w:p>
    <w:p w14:paraId="1FB5F7C9" w14:textId="77777777" w:rsidR="001034E5" w:rsidRDefault="001034E5">
      <w:r>
        <w:rPr>
          <w:rFonts w:hint="eastAsia"/>
        </w:rPr>
        <w:t>Taso tashiga tsakanin Amar da MARWAN amma babun yaqi tasiri</w:t>
      </w:r>
    </w:p>
    <w:p w14:paraId="22EF8D93" w14:textId="77777777" w:rsidR="001034E5" w:rsidRDefault="001034E5">
      <w:r>
        <w:rPr>
          <w:rFonts w:hint="eastAsia"/>
        </w:rPr>
        <w:t>Dan Amar qarara yake nuna tsanarshi agunta</w:t>
      </w:r>
    </w:p>
    <w:p w14:paraId="5B16F2AE" w14:textId="77777777" w:rsidR="001034E5" w:rsidRDefault="001034E5">
      <w:r>
        <w:rPr>
          <w:rFonts w:hint="eastAsia"/>
        </w:rPr>
        <w:t>Gashi 6 years basu haihuba.</w:t>
      </w:r>
    </w:p>
    <w:p w14:paraId="1A68D27B" w14:textId="77777777" w:rsidR="001034E5" w:rsidRDefault="001034E5"/>
    <w:p w14:paraId="425F8749" w14:textId="77777777" w:rsidR="001034E5" w:rsidRDefault="001034E5">
      <w:r>
        <w:rPr>
          <w:rFonts w:hint="eastAsia"/>
        </w:rPr>
        <w:t xml:space="preserve">Amar yana jami'a inda yakesan zama  'dan jarida ra'yinshi kenan </w:t>
      </w:r>
    </w:p>
    <w:p w14:paraId="65D5C3C0" w14:textId="77777777" w:rsidR="001034E5" w:rsidRDefault="001034E5">
      <w:r>
        <w:rPr>
          <w:rFonts w:hint="eastAsia"/>
        </w:rPr>
        <w:t>Zainab tana J'S 2 a skull</w:t>
      </w:r>
    </w:p>
    <w:p w14:paraId="54C37A7C" w14:textId="77777777" w:rsidR="001034E5" w:rsidRDefault="001034E5"/>
    <w:p w14:paraId="6A3EC9CD" w14:textId="77777777" w:rsidR="001034E5" w:rsidRDefault="001034E5"/>
    <w:p w14:paraId="05D0A6C0" w14:textId="77777777" w:rsidR="001034E5" w:rsidRDefault="001034E5">
      <w:r>
        <w:rPr>
          <w:rFonts w:hint="eastAsia"/>
        </w:rPr>
        <w:t>Dadynsu ne yasasu zuwa QAUYE dansu gaisar da iyayañs</w:t>
      </w:r>
      <w:r>
        <w:rPr>
          <w:rFonts w:hint="eastAsia"/>
        </w:rPr>
        <w:t>à</w:t>
      </w:r>
      <w:r>
        <w:rPr>
          <w:rFonts w:hint="eastAsia"/>
        </w:rPr>
        <w:t xml:space="preserve"> amma badan sunsoba</w:t>
      </w:r>
    </w:p>
    <w:p w14:paraId="3099CF18" w14:textId="77777777" w:rsidR="001034E5" w:rsidRDefault="001034E5"/>
    <w:p w14:paraId="17AAA02A" w14:textId="77777777" w:rsidR="001034E5" w:rsidRDefault="001034E5">
      <w:r>
        <w:rPr>
          <w:rFonts w:hint="eastAsia"/>
        </w:rPr>
        <w:t xml:space="preserve">Shine suka ha'du da Nafisa. Yarinya 'yar 10 years wacce Amar yakesan MARWAN ya aura </w:t>
      </w:r>
    </w:p>
    <w:p w14:paraId="07CF39F0" w14:textId="77777777" w:rsidR="001034E5" w:rsidRDefault="001034E5"/>
    <w:p w14:paraId="33EE5506" w14:textId="77777777" w:rsidR="001034E5" w:rsidRDefault="001034E5"/>
    <w:p w14:paraId="5940A0CB" w14:textId="77777777" w:rsidR="001034E5" w:rsidRDefault="001034E5">
      <w:r>
        <w:rPr>
          <w:rFonts w:hint="eastAsia"/>
        </w:rPr>
        <w:t>💗💓💗</w:t>
      </w:r>
    </w:p>
    <w:p w14:paraId="1F656EE1" w14:textId="77777777" w:rsidR="001034E5" w:rsidRDefault="001034E5">
      <w:r>
        <w:rPr>
          <w:rFonts w:hint="eastAsia"/>
        </w:rPr>
        <w:t>'YAR QAUYE KO 'YAR BIRNI 💗💓💗</w:t>
      </w:r>
    </w:p>
    <w:p w14:paraId="115B6D21" w14:textId="77777777" w:rsidR="001034E5" w:rsidRDefault="001034E5"/>
    <w:p w14:paraId="7B765816" w14:textId="77777777" w:rsidR="001034E5" w:rsidRDefault="001034E5">
      <w:r>
        <w:rPr>
          <w:rFonts w:hint="eastAsia"/>
        </w:rPr>
        <w:t>Koda gari yayi haske</w:t>
      </w:r>
    </w:p>
    <w:p w14:paraId="061E40AD" w14:textId="77777777" w:rsidR="001034E5" w:rsidRDefault="001034E5">
      <w:r>
        <w:rPr>
          <w:rFonts w:hint="eastAsia"/>
        </w:rPr>
        <w:t xml:space="preserve">Nafisa tagama wanke wanke har tashare gidan tas </w:t>
      </w:r>
    </w:p>
    <w:p w14:paraId="51A3E9EA" w14:textId="77777777" w:rsidR="001034E5" w:rsidRDefault="001034E5">
      <w:r>
        <w:rPr>
          <w:rFonts w:hint="eastAsia"/>
        </w:rPr>
        <w:t xml:space="preserve">Sannan tahura wuta tasa qatuwar tukunya tadinga ibo ruwa tana zubawa acikin tukunyar </w:t>
      </w:r>
    </w:p>
    <w:p w14:paraId="18519146" w14:textId="77777777" w:rsidR="001034E5" w:rsidRDefault="001034E5">
      <w:r>
        <w:rPr>
          <w:rFonts w:hint="eastAsia"/>
        </w:rPr>
        <w:t xml:space="preserve">Sanda tatabbatar tagama abinda yazama mata farilla alukacin  sannan taje gun babanta tazauna tana mishi hira  yana dariya yace </w:t>
      </w:r>
    </w:p>
    <w:p w14:paraId="0C3EE70D" w14:textId="77777777" w:rsidR="001034E5" w:rsidRDefault="001034E5">
      <w:r>
        <w:rPr>
          <w:rFonts w:hint="eastAsia"/>
        </w:rPr>
        <w:t xml:space="preserve">Allah ya albarkaceki Nafisa tace Ameen baba kullun sae kayimin addu'arnan </w:t>
      </w:r>
    </w:p>
    <w:p w14:paraId="64328F2C" w14:textId="77777777" w:rsidR="001034E5" w:rsidRDefault="001034E5">
      <w:r>
        <w:rPr>
          <w:rFonts w:hint="eastAsia"/>
        </w:rPr>
        <w:t>Yace dole namiki 'yata</w:t>
      </w:r>
    </w:p>
    <w:p w14:paraId="02AB86B2" w14:textId="77777777" w:rsidR="001034E5" w:rsidRDefault="001034E5">
      <w:r>
        <w:rPr>
          <w:rFonts w:hint="eastAsia"/>
        </w:rPr>
        <w:t xml:space="preserve">Nan sukaji baba Larai tafito tana cewa. Lantana bani ruwa abuta </w:t>
      </w:r>
    </w:p>
    <w:p w14:paraId="095B09DF" w14:textId="77777777" w:rsidR="001034E5" w:rsidRDefault="001034E5">
      <w:r>
        <w:rPr>
          <w:rFonts w:hint="eastAsia"/>
        </w:rPr>
        <w:t xml:space="preserve">Lantana dake kofar 'daki fuska duk yawun bacci tace kae Larai ke komae saidae amiki </w:t>
      </w:r>
    </w:p>
    <w:p w14:paraId="04967421" w14:textId="77777777" w:rsidR="001034E5" w:rsidRDefault="001034E5">
      <w:r>
        <w:rPr>
          <w:rFonts w:hint="eastAsia"/>
        </w:rPr>
        <w:t xml:space="preserve">Tace yakuri bani tace Allah yasani bazan iboba kikira nafisa man </w:t>
      </w:r>
    </w:p>
    <w:p w14:paraId="1AF1BE5E" w14:textId="77777777" w:rsidR="001034E5" w:rsidRDefault="001034E5">
      <w:r>
        <w:rPr>
          <w:rFonts w:hint="eastAsia"/>
        </w:rPr>
        <w:t xml:space="preserve">Cikin rashin damuwa da rashin kunyar da 'yarta tayi mata tace Nafisa </w:t>
      </w:r>
    </w:p>
    <w:p w14:paraId="4720E30F" w14:textId="77777777" w:rsidR="001034E5" w:rsidRDefault="001034E5">
      <w:r>
        <w:rPr>
          <w:rFonts w:hint="eastAsia"/>
        </w:rPr>
        <w:t>Lukacin baba yake cewa to jeki kina zuwa kibata ku'dinta tace to nan tafara kuncu kudin a zalinta. Tashiga mamakin wannan wane irin ku'dine dan batasan dubu 'daya Ba.</w:t>
      </w:r>
    </w:p>
    <w:p w14:paraId="53B39143" w14:textId="77777777" w:rsidR="001034E5" w:rsidRDefault="001034E5">
      <w:r>
        <w:rPr>
          <w:rFonts w:hint="eastAsia"/>
        </w:rPr>
        <w:t xml:space="preserve">Cikin tsoro tafito tana cewa babah gani </w:t>
      </w:r>
    </w:p>
    <w:p w14:paraId="2AD896E0" w14:textId="77777777" w:rsidR="001034E5" w:rsidRDefault="001034E5">
      <w:r>
        <w:rPr>
          <w:rFonts w:hint="eastAsia"/>
        </w:rPr>
        <w:t xml:space="preserve">Ainan take tatuno da Abinda yafuru tace </w:t>
      </w:r>
    </w:p>
    <w:p w14:paraId="5220D98E" w14:textId="77777777" w:rsidR="001034E5" w:rsidRDefault="001034E5">
      <w:r>
        <w:rPr>
          <w:rFonts w:hint="eastAsia"/>
        </w:rPr>
        <w:t xml:space="preserve">Wae jiya kinkwaso managa aljanu </w:t>
      </w:r>
    </w:p>
    <w:p w14:paraId="5146EFAE" w14:textId="77777777" w:rsidR="001034E5" w:rsidRDefault="001034E5">
      <w:r>
        <w:rPr>
          <w:rFonts w:hint="eastAsia"/>
        </w:rPr>
        <w:t xml:space="preserve">Tace aa fah baqin gidan me garine </w:t>
      </w:r>
    </w:p>
    <w:p w14:paraId="2965D0E9" w14:textId="77777777" w:rsidR="001034E5" w:rsidRDefault="001034E5">
      <w:r>
        <w:rPr>
          <w:rFonts w:hint="eastAsia"/>
        </w:rPr>
        <w:t xml:space="preserve">Tace to bani ku'dina nasanma zasu baki yazarce talatin da biyar tamiqa mata ku'din </w:t>
      </w:r>
    </w:p>
    <w:p w14:paraId="420C474C" w14:textId="77777777" w:rsidR="001034E5" w:rsidRDefault="001034E5">
      <w:r>
        <w:rPr>
          <w:rFonts w:hint="eastAsia"/>
        </w:rPr>
        <w:t xml:space="preserve">Da sauri tafizze tana cewa wayyo Allah na </w:t>
      </w:r>
    </w:p>
    <w:p w14:paraId="6C18017A" w14:textId="77777777" w:rsidR="001034E5" w:rsidRDefault="001034E5">
      <w:r>
        <w:rPr>
          <w:rFonts w:hint="eastAsia"/>
        </w:rPr>
        <w:t xml:space="preserve">Dubu ce </w:t>
      </w:r>
    </w:p>
    <w:p w14:paraId="6FFDA179" w14:textId="77777777" w:rsidR="001034E5" w:rsidRDefault="001034E5">
      <w:r>
        <w:rPr>
          <w:rFonts w:hint="eastAsia"/>
        </w:rPr>
        <w:t xml:space="preserve">Nata6a ganinta awajan wani gun kasuwa </w:t>
      </w:r>
    </w:p>
    <w:p w14:paraId="70289E68" w14:textId="77777777" w:rsidR="001034E5" w:rsidRDefault="001034E5">
      <w:r>
        <w:rPr>
          <w:rFonts w:hint="eastAsia"/>
        </w:rPr>
        <w:t xml:space="preserve">Inasan dukiyata takaita gashi nasamu cikin sauqi </w:t>
      </w:r>
    </w:p>
    <w:p w14:paraId="6151FAEF" w14:textId="77777777" w:rsidR="001034E5" w:rsidRDefault="001034E5">
      <w:r>
        <w:rPr>
          <w:rFonts w:hint="eastAsia"/>
        </w:rPr>
        <w:t>Lantana tace wlhi itace Larai nima yakubu yace inyadawo zaiban ita</w:t>
      </w:r>
    </w:p>
    <w:p w14:paraId="2114861B" w14:textId="77777777" w:rsidR="001034E5" w:rsidRDefault="001034E5">
      <w:r>
        <w:rPr>
          <w:rFonts w:hint="eastAsia"/>
        </w:rPr>
        <w:t>Tace Allah ya kawo shi</w:t>
      </w:r>
    </w:p>
    <w:p w14:paraId="2B698723" w14:textId="77777777" w:rsidR="001034E5" w:rsidRDefault="001034E5"/>
    <w:p w14:paraId="0A720E94" w14:textId="77777777" w:rsidR="001034E5" w:rsidRDefault="001034E5">
      <w:r>
        <w:rPr>
          <w:rFonts w:hint="eastAsia"/>
        </w:rPr>
        <w:t>Haya gagan dakeyi shiya fito dasu hassana da mairo matan qannan  baban Nafisa</w:t>
      </w:r>
    </w:p>
    <w:p w14:paraId="54A5F478" w14:textId="77777777" w:rsidR="001034E5" w:rsidRDefault="001034E5">
      <w:r>
        <w:rPr>
          <w:rFonts w:hint="eastAsia"/>
        </w:rPr>
        <w:t xml:space="preserve">Kae Larai kina ca6awa yarinyarnan tana  kawo miki azziqi dama nice inji hassana </w:t>
      </w:r>
    </w:p>
    <w:p w14:paraId="7DA07BFA" w14:textId="77777777" w:rsidR="001034E5" w:rsidRDefault="001034E5">
      <w:r>
        <w:rPr>
          <w:rFonts w:hint="eastAsia"/>
        </w:rPr>
        <w:t xml:space="preserve">Mairo tace bani ingani </w:t>
      </w:r>
    </w:p>
    <w:p w14:paraId="10C1249A" w14:textId="77777777" w:rsidR="001034E5" w:rsidRDefault="001034E5">
      <w:r>
        <w:rPr>
          <w:rFonts w:hint="eastAsia"/>
        </w:rPr>
        <w:t xml:space="preserve">Larai tace aiwannan dubun hannun Masu qashin harziqi take zuwa. Bakeba </w:t>
      </w:r>
    </w:p>
    <w:p w14:paraId="5CA5E84F" w14:textId="77777777" w:rsidR="001034E5" w:rsidRDefault="001034E5">
      <w:r>
        <w:rPr>
          <w:rFonts w:hint="eastAsia"/>
        </w:rPr>
        <w:t>Nan mairo taja gefe dan tasan Larai tas Ba mutuncine da itaba</w:t>
      </w:r>
    </w:p>
    <w:p w14:paraId="63CDF9A9" w14:textId="77777777" w:rsidR="001034E5" w:rsidRDefault="001034E5"/>
    <w:p w14:paraId="6FEFB5DD" w14:textId="77777777" w:rsidR="001034E5" w:rsidRDefault="001034E5">
      <w:r>
        <w:rPr>
          <w:rFonts w:hint="eastAsia"/>
        </w:rPr>
        <w:lastRenderedPageBreak/>
        <w:t xml:space="preserve">Duk da Nafisa tabata muhimmin ku'di saida ta rankwasheta </w:t>
      </w:r>
    </w:p>
    <w:p w14:paraId="5A20C796" w14:textId="77777777" w:rsidR="001034E5" w:rsidRDefault="001034E5"/>
    <w:p w14:paraId="36959956" w14:textId="77777777" w:rsidR="001034E5" w:rsidRDefault="001034E5">
      <w:r>
        <w:rPr>
          <w:rFonts w:hint="eastAsia"/>
        </w:rPr>
        <w:t xml:space="preserve">Abin baqinciki sae yanzu zatayi sallar asuba </w:t>
      </w:r>
    </w:p>
    <w:p w14:paraId="24285BE6" w14:textId="77777777" w:rsidR="001034E5" w:rsidRDefault="001034E5">
      <w:r>
        <w:rPr>
          <w:rFonts w:hint="eastAsia"/>
        </w:rPr>
        <w:t xml:space="preserve">Nan Nafisa tashige gun babanta tana jiran Larai ta dama koko tafita talle Dan Allah Allah take tafita dan taqara ganin MARWAN da Amar </w:t>
      </w:r>
    </w:p>
    <w:p w14:paraId="3B5A505C" w14:textId="77777777" w:rsidR="001034E5" w:rsidRDefault="001034E5">
      <w:r>
        <w:rPr>
          <w:rFonts w:hint="eastAsia"/>
        </w:rPr>
        <w:t xml:space="preserve">  💗💓💗</w:t>
      </w:r>
    </w:p>
    <w:p w14:paraId="12C9B00B" w14:textId="77777777" w:rsidR="001034E5" w:rsidRDefault="001034E5">
      <w:r>
        <w:rPr>
          <w:rFonts w:hint="eastAsia"/>
        </w:rPr>
        <w:t>'YAR QAUYE KO 'YAR BIRNI💗💓💗</w:t>
      </w:r>
    </w:p>
    <w:p w14:paraId="5E734892" w14:textId="77777777" w:rsidR="001034E5" w:rsidRDefault="001034E5"/>
    <w:p w14:paraId="07B3FA2F" w14:textId="77777777" w:rsidR="001034E5" w:rsidRDefault="001034E5">
      <w:r>
        <w:rPr>
          <w:rFonts w:hint="eastAsia"/>
        </w:rPr>
        <w:t>Har Nafisa tasiyar da kokonta bataga Su MARWAN Ba</w:t>
      </w:r>
    </w:p>
    <w:p w14:paraId="1E919B31" w14:textId="77777777" w:rsidR="001034E5" w:rsidRDefault="001034E5">
      <w:r>
        <w:rPr>
          <w:rFonts w:hint="eastAsia"/>
        </w:rPr>
        <w:t>Ahanyarta tadawowa ne tayi tunanin shiga gun Hajjiya wato agidan megari</w:t>
      </w:r>
    </w:p>
    <w:p w14:paraId="52FB7088" w14:textId="77777777" w:rsidR="001034E5" w:rsidRDefault="001034E5">
      <w:r>
        <w:rPr>
          <w:rFonts w:hint="eastAsia"/>
        </w:rPr>
        <w:t xml:space="preserve">Da sallama tashiga </w:t>
      </w:r>
    </w:p>
    <w:p w14:paraId="1318E10F" w14:textId="77777777" w:rsidR="001034E5" w:rsidRDefault="001034E5">
      <w:r>
        <w:rPr>
          <w:rFonts w:hint="eastAsia"/>
        </w:rPr>
        <w:t xml:space="preserve">Hajjiya dake alwala ta'amsa mata cikin fara'a tace </w:t>
      </w:r>
    </w:p>
    <w:p w14:paraId="3C7EB326" w14:textId="77777777" w:rsidR="001034E5" w:rsidRDefault="001034E5">
      <w:r>
        <w:rPr>
          <w:rFonts w:hint="eastAsia"/>
        </w:rPr>
        <w:t xml:space="preserve">Kaga nafisatu yau ansiyar da koko lpy ko </w:t>
      </w:r>
    </w:p>
    <w:p w14:paraId="63AB8335" w14:textId="77777777" w:rsidR="001034E5" w:rsidRDefault="001034E5">
      <w:r>
        <w:rPr>
          <w:rFonts w:hint="eastAsia"/>
        </w:rPr>
        <w:t xml:space="preserve">Tace eh  nazoma ganin larabawan nanne </w:t>
      </w:r>
    </w:p>
    <w:p w14:paraId="45D57041" w14:textId="77777777" w:rsidR="001034E5" w:rsidRDefault="001034E5">
      <w:r>
        <w:rPr>
          <w:rFonts w:hint="eastAsia"/>
        </w:rPr>
        <w:t>Hajjiya tace suwa kenan</w:t>
      </w:r>
    </w:p>
    <w:p w14:paraId="28404BF3" w14:textId="77777777" w:rsidR="001034E5" w:rsidRDefault="001034E5">
      <w:r>
        <w:rPr>
          <w:rFonts w:hint="eastAsia"/>
        </w:rPr>
        <w:t xml:space="preserve">Tace Su ambar </w:t>
      </w:r>
    </w:p>
    <w:p w14:paraId="45AE770E" w14:textId="77777777" w:rsidR="001034E5" w:rsidRDefault="001034E5">
      <w:r>
        <w:rPr>
          <w:rFonts w:hint="eastAsia"/>
        </w:rPr>
        <w:t xml:space="preserve">Yanzu Hajjiya tagane suwa take nufi </w:t>
      </w:r>
    </w:p>
    <w:p w14:paraId="511A1C64" w14:textId="77777777" w:rsidR="001034E5" w:rsidRDefault="001034E5">
      <w:r>
        <w:rPr>
          <w:rFonts w:hint="eastAsia"/>
        </w:rPr>
        <w:t xml:space="preserve">Yayi murmushi tace </w:t>
      </w:r>
    </w:p>
    <w:p w14:paraId="71C00D07" w14:textId="77777777" w:rsidR="001034E5" w:rsidRDefault="001034E5">
      <w:r>
        <w:rPr>
          <w:rFonts w:hint="eastAsia"/>
        </w:rPr>
        <w:t xml:space="preserve">Suna 'dakin Adamu </w:t>
      </w:r>
    </w:p>
    <w:p w14:paraId="6FC0CA8A" w14:textId="77777777" w:rsidR="001034E5" w:rsidRDefault="001034E5">
      <w:r>
        <w:rPr>
          <w:rFonts w:hint="eastAsia"/>
        </w:rPr>
        <w:t xml:space="preserve">Da sauri tature tiran tallan tafallah da gudu 'dinkin Adamu  </w:t>
      </w:r>
    </w:p>
    <w:p w14:paraId="5226F9DB" w14:textId="77777777" w:rsidR="001034E5" w:rsidRDefault="001034E5">
      <w:r>
        <w:rPr>
          <w:rFonts w:hint="eastAsia"/>
        </w:rPr>
        <w:t>Hajjiya tabita da kallo tana addu'ar Allah yasa  Amar yasota danko tunanin MARWAN batayiba</w:t>
      </w:r>
    </w:p>
    <w:p w14:paraId="3C4C2BCA" w14:textId="77777777" w:rsidR="001034E5" w:rsidRDefault="001034E5">
      <w:r>
        <w:rPr>
          <w:rFonts w:hint="eastAsia"/>
        </w:rPr>
        <w:t xml:space="preserve">MARWAN da  Adamu suna hirarsu ta'yan uwa </w:t>
      </w:r>
    </w:p>
    <w:p w14:paraId="5138A711" w14:textId="77777777" w:rsidR="001034E5" w:rsidRDefault="001034E5">
      <w:r>
        <w:rPr>
          <w:rFonts w:hint="eastAsia"/>
        </w:rPr>
        <w:t xml:space="preserve">Amar na'dakin amma Sam yaqi kulasu wae adole fushi yake da MARWAN </w:t>
      </w:r>
    </w:p>
    <w:p w14:paraId="056E2A58" w14:textId="77777777" w:rsidR="001034E5" w:rsidRDefault="001034E5">
      <w:r>
        <w:rPr>
          <w:rFonts w:hint="eastAsia"/>
        </w:rPr>
        <w:t>Har fushin yashafi Adamu</w:t>
      </w:r>
    </w:p>
    <w:p w14:paraId="6E5B2C69" w14:textId="77777777" w:rsidR="001034E5" w:rsidRDefault="001034E5">
      <w:r>
        <w:rPr>
          <w:rFonts w:hint="eastAsia"/>
        </w:rPr>
        <w:t xml:space="preserve">Saiji kawae sukaji ana kwankwasa kofa </w:t>
      </w:r>
    </w:p>
    <w:p w14:paraId="3AC3AC0F" w14:textId="77777777" w:rsidR="001034E5" w:rsidRDefault="001034E5">
      <w:r>
        <w:rPr>
          <w:rFonts w:hint="eastAsia"/>
        </w:rPr>
        <w:t xml:space="preserve">Adamu yace waye tace nice Nafisa </w:t>
      </w:r>
    </w:p>
    <w:p w14:paraId="7FAC9549" w14:textId="77777777" w:rsidR="001034E5" w:rsidRDefault="001034E5">
      <w:r>
        <w:rPr>
          <w:rFonts w:hint="eastAsia"/>
        </w:rPr>
        <w:t xml:space="preserve">Tunanin Adamu ko Hajjiya CE taturota shiya shi cewa to kishigo </w:t>
      </w:r>
    </w:p>
    <w:p w14:paraId="1AE8098F" w14:textId="77777777" w:rsidR="001034E5" w:rsidRDefault="001034E5">
      <w:r>
        <w:rPr>
          <w:rFonts w:hint="eastAsia"/>
        </w:rPr>
        <w:t xml:space="preserve">Tamur'da kofar taqi buduwa. Dole sanda yatashii yabu'de mata </w:t>
      </w:r>
    </w:p>
    <w:p w14:paraId="52C365F9" w14:textId="77777777" w:rsidR="001034E5" w:rsidRDefault="001034E5">
      <w:r>
        <w:rPr>
          <w:rFonts w:hint="eastAsia"/>
        </w:rPr>
        <w:t xml:space="preserve">Bajin ko 'dar taratsashi tahuce tazauna kan kafet Adamu yabita da kallo </w:t>
      </w:r>
    </w:p>
    <w:p w14:paraId="2D2BF60C" w14:textId="77777777" w:rsidR="001034E5" w:rsidRDefault="001034E5">
      <w:r>
        <w:rPr>
          <w:rFonts w:hint="eastAsia"/>
        </w:rPr>
        <w:t xml:space="preserve">Tace sannunku </w:t>
      </w:r>
    </w:p>
    <w:p w14:paraId="0A8AF61E" w14:textId="77777777" w:rsidR="001034E5" w:rsidRDefault="001034E5">
      <w:r>
        <w:rPr>
          <w:rFonts w:hint="eastAsia"/>
        </w:rPr>
        <w:t xml:space="preserve">Amar yace yauwa sannu Nafisat </w:t>
      </w:r>
    </w:p>
    <w:p w14:paraId="10108284" w14:textId="77777777" w:rsidR="001034E5" w:rsidRDefault="001034E5">
      <w:r>
        <w:rPr>
          <w:rFonts w:hint="eastAsia"/>
        </w:rPr>
        <w:t>Tace wae meyasa kuke canjamin suna ne.</w:t>
      </w:r>
    </w:p>
    <w:p w14:paraId="646BBC78" w14:textId="77777777" w:rsidR="001034E5" w:rsidRDefault="001034E5">
      <w:r>
        <w:rPr>
          <w:rFonts w:hint="eastAsia"/>
        </w:rPr>
        <w:t xml:space="preserve">Cikin 'dan waro ido ka'dan Amar yace </w:t>
      </w:r>
    </w:p>
    <w:p w14:paraId="142A427B" w14:textId="77777777" w:rsidR="001034E5" w:rsidRDefault="001034E5">
      <w:r>
        <w:rPr>
          <w:rFonts w:hint="eastAsia"/>
        </w:rPr>
        <w:t xml:space="preserve">Waya canja miki suna </w:t>
      </w:r>
    </w:p>
    <w:p w14:paraId="344517F7" w14:textId="77777777" w:rsidR="001034E5" w:rsidRDefault="001034E5">
      <w:r>
        <w:rPr>
          <w:rFonts w:hint="eastAsia"/>
        </w:rPr>
        <w:t xml:space="preserve">Tace kaga Hajjiya nacemin Nafisatu kae kace min Nafisat </w:t>
      </w:r>
    </w:p>
    <w:p w14:paraId="59B529CF" w14:textId="77777777" w:rsidR="001034E5" w:rsidRDefault="001034E5">
      <w:r>
        <w:rPr>
          <w:rFonts w:hint="eastAsia"/>
        </w:rPr>
        <w:t>Wannan tanuna MARWAN Wanda tunda tashigo yake kallan yana kissima abubuwa da dama acikin ranshi</w:t>
      </w:r>
    </w:p>
    <w:p w14:paraId="1611C431" w14:textId="77777777" w:rsidR="001034E5" w:rsidRDefault="001034E5"/>
    <w:p w14:paraId="42A0450C" w14:textId="77777777" w:rsidR="001034E5" w:rsidRDefault="001034E5">
      <w:r>
        <w:rPr>
          <w:rFonts w:hint="eastAsia"/>
        </w:rPr>
        <w:t xml:space="preserve">Yana kirana da FEENAH </w:t>
      </w:r>
    </w:p>
    <w:p w14:paraId="1985AE82" w14:textId="77777777" w:rsidR="001034E5" w:rsidRDefault="001034E5">
      <w:r>
        <w:rPr>
          <w:rFonts w:hint="eastAsia"/>
        </w:rPr>
        <w:t xml:space="preserve">Amar yace to wanne ne aciki yafi miki da'di tace FEENAH </w:t>
      </w:r>
    </w:p>
    <w:p w14:paraId="38848034" w14:textId="77777777" w:rsidR="001034E5" w:rsidRDefault="001034E5">
      <w:r>
        <w:rPr>
          <w:rFonts w:hint="eastAsia"/>
        </w:rPr>
        <w:t>Yace gud kinza6i Wanda yadace tace</w:t>
      </w:r>
    </w:p>
    <w:p w14:paraId="4E370F99" w14:textId="77777777" w:rsidR="001034E5" w:rsidRDefault="001034E5">
      <w:r>
        <w:rPr>
          <w:rFonts w:hint="eastAsia"/>
        </w:rPr>
        <w:t>Yauwa nasan FEENAH yafi da'di yace hakane.</w:t>
      </w:r>
    </w:p>
    <w:p w14:paraId="315E5014" w14:textId="77777777" w:rsidR="001034E5" w:rsidRDefault="001034E5">
      <w:r>
        <w:rPr>
          <w:rFonts w:hint="eastAsia"/>
        </w:rPr>
        <w:t xml:space="preserve">Yauwa baba Larai tadakeki kuwa </w:t>
      </w:r>
    </w:p>
    <w:p w14:paraId="0A32CD89" w14:textId="77777777" w:rsidR="001034E5" w:rsidRDefault="001034E5">
      <w:r>
        <w:rPr>
          <w:rFonts w:hint="eastAsia"/>
        </w:rPr>
        <w:t xml:space="preserve">Tata6e baki tace rankwashina kawae tayi </w:t>
      </w:r>
    </w:p>
    <w:p w14:paraId="5A03B212" w14:textId="77777777" w:rsidR="001034E5" w:rsidRDefault="001034E5">
      <w:r>
        <w:rPr>
          <w:rFonts w:hint="eastAsia"/>
        </w:rPr>
        <w:lastRenderedPageBreak/>
        <w:t>Dan naci darajar kudin dakaban yace Allah.</w:t>
      </w:r>
    </w:p>
    <w:p w14:paraId="5AD34A4F" w14:textId="77777777" w:rsidR="001034E5" w:rsidRDefault="001034E5">
      <w:r>
        <w:rPr>
          <w:rFonts w:hint="eastAsia"/>
        </w:rPr>
        <w:t xml:space="preserve">Tace wlhi </w:t>
      </w:r>
    </w:p>
    <w:p w14:paraId="76D69682" w14:textId="77777777" w:rsidR="001034E5" w:rsidRDefault="001034E5">
      <w:r>
        <w:rPr>
          <w:rFonts w:hint="eastAsia"/>
        </w:rPr>
        <w:t xml:space="preserve">Yace yanzu me kikazo yi tace nafito tallene shine da nasiyar nace sae nazo naganku </w:t>
      </w:r>
    </w:p>
    <w:p w14:paraId="2158E2F4" w14:textId="77777777" w:rsidR="001034E5" w:rsidRDefault="001034E5">
      <w:r>
        <w:rPr>
          <w:rFonts w:hint="eastAsia"/>
        </w:rPr>
        <w:t xml:space="preserve">Yace ayya sannu FEENAH mungode sosae tayi dariya tace kaima kadena cewa Nafisat ne yace eh tunda naga kinfisan FEENAH tace to ai kae Nafisat yafi da'di abakinka yace ko tace eh yace to kinfisan ya MARWAN yakiraki da FEENAH tace eh dan abakinshi yafi da'di </w:t>
      </w:r>
    </w:p>
    <w:p w14:paraId="6A076981" w14:textId="77777777" w:rsidR="001034E5" w:rsidRDefault="001034E5">
      <w:r>
        <w:rPr>
          <w:rFonts w:hint="eastAsia"/>
        </w:rPr>
        <w:t xml:space="preserve">Da sauri Amar da Adamu  suka kalli MARWAN </w:t>
      </w:r>
    </w:p>
    <w:p w14:paraId="396762EA" w14:textId="77777777" w:rsidR="001034E5" w:rsidRDefault="001034E5">
      <w:r>
        <w:rPr>
          <w:rFonts w:hint="eastAsia"/>
        </w:rPr>
        <w:t xml:space="preserve">Amar yace am sorry Yaya kakar6ita plx </w:t>
      </w:r>
    </w:p>
    <w:p w14:paraId="4E4A77CF" w14:textId="77777777" w:rsidR="001034E5" w:rsidRDefault="001034E5">
      <w:r>
        <w:rPr>
          <w:rFonts w:hint="eastAsia"/>
        </w:rPr>
        <w:t xml:space="preserve">Adamu yace wae ya'ayi kukasan Nafisa </w:t>
      </w:r>
    </w:p>
    <w:p w14:paraId="19E32102" w14:textId="77777777" w:rsidR="001034E5" w:rsidRDefault="001034E5">
      <w:r>
        <w:rPr>
          <w:rFonts w:hint="eastAsia"/>
        </w:rPr>
        <w:t xml:space="preserve">Tace jiya suka sanni </w:t>
      </w:r>
    </w:p>
    <w:p w14:paraId="39761747" w14:textId="77777777" w:rsidR="001034E5" w:rsidRDefault="001034E5">
      <w:r>
        <w:rPr>
          <w:rFonts w:hint="eastAsia"/>
        </w:rPr>
        <w:t xml:space="preserve">MARWAN yaja tsaki </w:t>
      </w:r>
    </w:p>
    <w:p w14:paraId="0267D890" w14:textId="77777777" w:rsidR="001034E5" w:rsidRDefault="001034E5"/>
    <w:p w14:paraId="64EBB0A7" w14:textId="77777777" w:rsidR="001034E5" w:rsidRDefault="001034E5">
      <w:r>
        <w:rPr>
          <w:rFonts w:hint="eastAsia"/>
        </w:rPr>
        <w:t xml:space="preserve">Quri Nafisa tayi mishi da ido tana cewa </w:t>
      </w:r>
    </w:p>
    <w:p w14:paraId="40E4D42E" w14:textId="77777777" w:rsidR="001034E5" w:rsidRDefault="001034E5">
      <w:r>
        <w:rPr>
          <w:rFonts w:hint="eastAsia"/>
        </w:rPr>
        <w:t xml:space="preserve">Me yasa meka kake tsaki yadalla mata harara yace bansani Ba </w:t>
      </w:r>
    </w:p>
    <w:p w14:paraId="25ACCD91" w14:textId="77777777" w:rsidR="001034E5" w:rsidRDefault="001034E5">
      <w:r>
        <w:rPr>
          <w:rFonts w:hint="eastAsia"/>
        </w:rPr>
        <w:t xml:space="preserve">Cikin rashin damuwa tace aidama kae da ganinka zakayi fa'da </w:t>
      </w:r>
    </w:p>
    <w:p w14:paraId="7156F9E2" w14:textId="77777777" w:rsidR="001034E5" w:rsidRDefault="001034E5">
      <w:r>
        <w:rPr>
          <w:rFonts w:hint="eastAsia"/>
        </w:rPr>
        <w:t xml:space="preserve">Zaiyi magana  Amar yayi saurin cewa tashi muje inrakaki takama baki tace yauzan zama abin kallo aqauyan nan </w:t>
      </w:r>
    </w:p>
    <w:p w14:paraId="30BD3482" w14:textId="77777777" w:rsidR="001034E5" w:rsidRDefault="001034E5">
      <w:r>
        <w:rPr>
          <w:rFonts w:hint="eastAsia"/>
        </w:rPr>
        <w:t xml:space="preserve">Yace meyasa </w:t>
      </w:r>
    </w:p>
    <w:p w14:paraId="65943E29" w14:textId="77777777" w:rsidR="001034E5" w:rsidRDefault="001034E5">
      <w:r>
        <w:rPr>
          <w:rFonts w:hint="eastAsia"/>
        </w:rPr>
        <w:t xml:space="preserve">Tace saboda zanyi tafiya da balarabe </w:t>
      </w:r>
    </w:p>
    <w:p w14:paraId="03218A0F" w14:textId="77777777" w:rsidR="001034E5" w:rsidRDefault="001034E5">
      <w:r>
        <w:rPr>
          <w:rFonts w:hint="eastAsia"/>
        </w:rPr>
        <w:t>Dariya yayi yace to tashi muje tatashi sukafita.</w:t>
      </w:r>
    </w:p>
    <w:p w14:paraId="38BA08CA" w14:textId="77777777" w:rsidR="001034E5" w:rsidRDefault="001034E5">
      <w:r>
        <w:rPr>
          <w:rFonts w:hint="eastAsia"/>
        </w:rPr>
        <w:t xml:space="preserve">MARWAN yaqayin tsaki Adamu yace  yayane yayah yace </w:t>
      </w:r>
    </w:p>
    <w:p w14:paraId="53EFEEB9" w14:textId="77777777" w:rsidR="001034E5" w:rsidRDefault="001034E5">
      <w:r>
        <w:rPr>
          <w:rFonts w:hint="eastAsia"/>
        </w:rPr>
        <w:t>Kaduba shashanci irin na yarannan wae saidae Lalle na auri yarinyarnan</w:t>
      </w:r>
    </w:p>
    <w:p w14:paraId="36A608AC" w14:textId="77777777" w:rsidR="001034E5" w:rsidRDefault="001034E5">
      <w:r>
        <w:rPr>
          <w:rFonts w:hint="eastAsia"/>
        </w:rPr>
        <w:t xml:space="preserve">Cikin mamaki yace </w:t>
      </w:r>
    </w:p>
    <w:p w14:paraId="1AA783AE" w14:textId="77777777" w:rsidR="001034E5" w:rsidRDefault="001034E5">
      <w:r>
        <w:rPr>
          <w:rFonts w:hint="eastAsia"/>
        </w:rPr>
        <w:t xml:space="preserve">Haryaushe kuka santa dahar zaima maganar auranta yace ohofah </w:t>
      </w:r>
    </w:p>
    <w:p w14:paraId="277371D8" w14:textId="77777777" w:rsidR="001034E5" w:rsidRDefault="001034E5"/>
    <w:p w14:paraId="12E337D3" w14:textId="77777777" w:rsidR="001034E5" w:rsidRDefault="001034E5">
      <w:r>
        <w:rPr>
          <w:rFonts w:hint="eastAsia"/>
        </w:rPr>
        <w:t xml:space="preserve">Hajjiya ganin Amar da Nafisa sunfito sae abin yabata Shaw'awa tace yadae </w:t>
      </w:r>
    </w:p>
    <w:p w14:paraId="31E150A7" w14:textId="77777777" w:rsidR="001034E5" w:rsidRDefault="001034E5">
      <w:r>
        <w:rPr>
          <w:rFonts w:hint="eastAsia"/>
        </w:rPr>
        <w:t>Yace zan rakata gidane tace to saikadawo suka fita</w:t>
      </w:r>
    </w:p>
    <w:p w14:paraId="2BDFD695" w14:textId="77777777" w:rsidR="001034E5" w:rsidRDefault="001034E5"/>
    <w:p w14:paraId="4537E9A5" w14:textId="77777777" w:rsidR="001034E5" w:rsidRDefault="001034E5">
      <w:r>
        <w:rPr>
          <w:rFonts w:hint="eastAsia"/>
        </w:rPr>
        <w:t>Suna tafiya Nafisa tace gaskiya kanada Kirki yace ko</w:t>
      </w:r>
    </w:p>
    <w:p w14:paraId="0D0B3EC7" w14:textId="77777777" w:rsidR="001034E5" w:rsidRDefault="001034E5">
      <w:r>
        <w:rPr>
          <w:rFonts w:hint="eastAsia"/>
        </w:rPr>
        <w:t xml:space="preserve">Tace eh </w:t>
      </w:r>
    </w:p>
    <w:p w14:paraId="037417FC" w14:textId="77777777" w:rsidR="001034E5" w:rsidRDefault="001034E5">
      <w:r>
        <w:rPr>
          <w:rFonts w:hint="eastAsia"/>
        </w:rPr>
        <w:t xml:space="preserve">Yace kidena lefin da za'adinga dukanki kinji tace to dae dae nan suka iso </w:t>
      </w:r>
    </w:p>
    <w:p w14:paraId="17C8E129" w14:textId="77777777" w:rsidR="001034E5" w:rsidRDefault="001034E5">
      <w:r>
        <w:rPr>
          <w:rFonts w:hint="eastAsia"/>
        </w:rPr>
        <w:t>Yace toni natafi tace sae Naji banasan rabuwa  dakai yace ko tace</w:t>
      </w:r>
    </w:p>
    <w:p w14:paraId="1072A7BB" w14:textId="77777777" w:rsidR="001034E5" w:rsidRDefault="001034E5">
      <w:r>
        <w:rPr>
          <w:rFonts w:hint="eastAsia"/>
        </w:rPr>
        <w:t xml:space="preserve">Allah yace kinga dole murabu dan gobe ma zamu tafi </w:t>
      </w:r>
    </w:p>
    <w:p w14:paraId="19996F80" w14:textId="77777777" w:rsidR="001034E5" w:rsidRDefault="001034E5">
      <w:r>
        <w:rPr>
          <w:rFonts w:hint="eastAsia"/>
        </w:rPr>
        <w:t xml:space="preserve">Ta waro ido tace zakuta gobe shikenan bazan qara ganinku ba yace eh </w:t>
      </w:r>
    </w:p>
    <w:p w14:paraId="2E574EAD" w14:textId="77777777" w:rsidR="001034E5" w:rsidRDefault="001034E5">
      <w:r>
        <w:rPr>
          <w:rFonts w:hint="eastAsia"/>
        </w:rPr>
        <w:t xml:space="preserve">Tace dan Allah karkata kae </w:t>
      </w:r>
    </w:p>
    <w:p w14:paraId="66722022" w14:textId="77777777" w:rsidR="001034E5" w:rsidRDefault="001034E5">
      <w:r>
        <w:rPr>
          <w:rFonts w:hint="eastAsia"/>
        </w:rPr>
        <w:t>Yace dole natafi nafisat dan inada karatu.</w:t>
      </w:r>
    </w:p>
    <w:p w14:paraId="434797A9" w14:textId="77777777" w:rsidR="001034E5" w:rsidRDefault="001034E5">
      <w:r>
        <w:rPr>
          <w:rFonts w:hint="eastAsia"/>
        </w:rPr>
        <w:t xml:space="preserve">Sae dae inzaki bimu </w:t>
      </w:r>
    </w:p>
    <w:p w14:paraId="2C920A09" w14:textId="77777777" w:rsidR="001034E5" w:rsidRDefault="001034E5">
      <w:r>
        <w:rPr>
          <w:rFonts w:hint="eastAsia"/>
        </w:rPr>
        <w:t xml:space="preserve">Tayi dariya tace </w:t>
      </w:r>
    </w:p>
    <w:p w14:paraId="7997B45D" w14:textId="77777777" w:rsidR="001034E5" w:rsidRDefault="001034E5">
      <w:r>
        <w:rPr>
          <w:rFonts w:hint="eastAsia"/>
        </w:rPr>
        <w:t xml:space="preserve">Yaushe zanbiku nabar babana </w:t>
      </w:r>
    </w:p>
    <w:p w14:paraId="4BEF3D5C" w14:textId="77777777" w:rsidR="001034E5" w:rsidRDefault="001034E5">
      <w:r>
        <w:rPr>
          <w:rFonts w:hint="eastAsia"/>
        </w:rPr>
        <w:t xml:space="preserve">Kumama baba Larai bazata bariba </w:t>
      </w:r>
    </w:p>
    <w:p w14:paraId="3411C9B7" w14:textId="77777777" w:rsidR="001034E5" w:rsidRDefault="001034E5">
      <w:r>
        <w:rPr>
          <w:rFonts w:hint="eastAsia"/>
        </w:rPr>
        <w:t>Yace to in babanki yace kibimu zaki bimu tace eh zanbiku amma sae dae inza kusani a makarantar boko</w:t>
      </w:r>
    </w:p>
    <w:p w14:paraId="29743C69" w14:textId="77777777" w:rsidR="001034E5" w:rsidRDefault="001034E5">
      <w:r>
        <w:rPr>
          <w:rFonts w:hint="eastAsia"/>
        </w:rPr>
        <w:t xml:space="preserve">Kuma innaga babana ya warke </w:t>
      </w:r>
    </w:p>
    <w:p w14:paraId="6B3E5432" w14:textId="77777777" w:rsidR="001034E5" w:rsidRDefault="001034E5">
      <w:r>
        <w:rPr>
          <w:rFonts w:hint="eastAsia"/>
        </w:rPr>
        <w:t xml:space="preserve">Yace OK nina tafi </w:t>
      </w:r>
    </w:p>
    <w:p w14:paraId="5130EA04" w14:textId="77777777" w:rsidR="001034E5" w:rsidRDefault="001034E5">
      <w:r>
        <w:rPr>
          <w:rFonts w:hint="eastAsia"/>
        </w:rPr>
        <w:lastRenderedPageBreak/>
        <w:t xml:space="preserve">Ta'daga mae hannu </w:t>
      </w:r>
    </w:p>
    <w:p w14:paraId="5C8E6BDA" w14:textId="77777777" w:rsidR="001034E5" w:rsidRDefault="001034E5">
      <w:r>
        <w:rPr>
          <w:rFonts w:hint="eastAsia"/>
        </w:rPr>
        <w:t xml:space="preserve">Yatafi Yana murmushi </w:t>
      </w:r>
    </w:p>
    <w:p w14:paraId="5ECC6036" w14:textId="77777777" w:rsidR="001034E5" w:rsidRDefault="001034E5"/>
    <w:p w14:paraId="6193E589" w14:textId="77777777" w:rsidR="001034E5" w:rsidRDefault="001034E5"/>
    <w:p w14:paraId="01D9A485" w14:textId="77777777" w:rsidR="001034E5" w:rsidRDefault="001034E5">
      <w:r>
        <w:rPr>
          <w:rFonts w:hint="eastAsia"/>
        </w:rPr>
        <w:t xml:space="preserve">Koda Amar yatafi zuwa yayi ya'ibi ku'di tare da 'daukar mota </w:t>
      </w:r>
    </w:p>
    <w:p w14:paraId="15893D70" w14:textId="77777777" w:rsidR="001034E5" w:rsidRDefault="001034E5">
      <w:r>
        <w:rPr>
          <w:rFonts w:hint="eastAsia"/>
        </w:rPr>
        <w:t xml:space="preserve">Ba'inda yasauka sae gidansu Nafisa </w:t>
      </w:r>
    </w:p>
    <w:p w14:paraId="4D06B13B" w14:textId="77777777" w:rsidR="001034E5" w:rsidRDefault="001034E5">
      <w:r>
        <w:rPr>
          <w:rFonts w:hint="eastAsia"/>
        </w:rPr>
        <w:t xml:space="preserve">Yace ma babanta yazo yakae shi asibiti ne </w:t>
      </w:r>
    </w:p>
    <w:p w14:paraId="14C9F01D" w14:textId="77777777" w:rsidR="001034E5" w:rsidRDefault="001034E5">
      <w:r>
        <w:rPr>
          <w:rFonts w:hint="eastAsia"/>
        </w:rPr>
        <w:t xml:space="preserve">Dan aduba lafiyar Sa </w:t>
      </w:r>
    </w:p>
    <w:p w14:paraId="220D4D8C" w14:textId="77777777" w:rsidR="001034E5" w:rsidRDefault="001034E5">
      <w:r>
        <w:rPr>
          <w:rFonts w:hint="eastAsia"/>
        </w:rPr>
        <w:t xml:space="preserve">Baba yayarda Amar yatafi dashi </w:t>
      </w:r>
    </w:p>
    <w:p w14:paraId="7364B27F" w14:textId="77777777" w:rsidR="001034E5" w:rsidRDefault="001034E5">
      <w:r>
        <w:rPr>
          <w:rFonts w:hint="eastAsia"/>
        </w:rPr>
        <w:t xml:space="preserve">Lokacin Nafisa tafita tallan shinkafa da wake </w:t>
      </w:r>
    </w:p>
    <w:p w14:paraId="7920ACA4" w14:textId="77777777" w:rsidR="001034E5" w:rsidRDefault="001034E5">
      <w:r>
        <w:rPr>
          <w:rFonts w:hint="eastAsia"/>
        </w:rPr>
        <w:t>Baba Larai  kulewa 'daki tayi Dan acewarta Amar ba mutun bane</w:t>
      </w:r>
    </w:p>
    <w:p w14:paraId="758C0F2E" w14:textId="77777777" w:rsidR="001034E5" w:rsidRDefault="001034E5"/>
    <w:p w14:paraId="192F3E71" w14:textId="77777777" w:rsidR="001034E5" w:rsidRDefault="001034E5">
      <w:r>
        <w:rPr>
          <w:rFonts w:hint="eastAsia"/>
        </w:rPr>
        <w:t xml:space="preserve">Sunji asibiti anduba baba antabbatar da ciwan da yake daminshi </w:t>
      </w:r>
    </w:p>
    <w:p w14:paraId="447B29BA" w14:textId="77777777" w:rsidR="001034E5" w:rsidRDefault="001034E5">
      <w:r>
        <w:rPr>
          <w:rFonts w:hint="eastAsia"/>
        </w:rPr>
        <w:t xml:space="preserve">Sunce hawan jinine amma bae shiga jikinsa sosae danhaka zasu bashi magani yasha natsawan wata 'daya </w:t>
      </w:r>
    </w:p>
    <w:p w14:paraId="43FC92A5" w14:textId="77777777" w:rsidR="001034E5" w:rsidRDefault="001034E5">
      <w:r>
        <w:rPr>
          <w:rFonts w:hint="eastAsia"/>
        </w:rPr>
        <w:t>Nan Amar yakar6a mae maganin suka tawo</w:t>
      </w:r>
    </w:p>
    <w:p w14:paraId="4B92A81F" w14:textId="77777777" w:rsidR="001034E5" w:rsidRDefault="001034E5">
      <w:r>
        <w:rPr>
          <w:rFonts w:hint="eastAsia"/>
        </w:rPr>
        <w:t>Akan tanyarsu tadawowan yasiyama baba katifa da kafet tare da situru.</w:t>
      </w:r>
    </w:p>
    <w:p w14:paraId="5448817B" w14:textId="77777777" w:rsidR="001034E5" w:rsidRDefault="001034E5">
      <w:r>
        <w:rPr>
          <w:rFonts w:hint="eastAsia"/>
        </w:rPr>
        <w:t xml:space="preserve">Baba sae samishi albarka yake </w:t>
      </w:r>
    </w:p>
    <w:p w14:paraId="7C9C2BD0" w14:textId="77777777" w:rsidR="001034E5" w:rsidRDefault="001034E5">
      <w:r>
        <w:rPr>
          <w:rFonts w:hint="eastAsia"/>
        </w:rPr>
        <w:t xml:space="preserve">Haka suka dawo gida </w:t>
      </w:r>
    </w:p>
    <w:p w14:paraId="0E49CC7E" w14:textId="77777777" w:rsidR="001034E5" w:rsidRDefault="001034E5">
      <w:r>
        <w:rPr>
          <w:rFonts w:hint="eastAsia"/>
        </w:rPr>
        <w:t xml:space="preserve">Yasa yara suka kwashe tarkacan 'dakin suka saka kafet da katifar. Sannan yamae da baba 'dakin </w:t>
      </w:r>
    </w:p>
    <w:p w14:paraId="4036AFE7" w14:textId="77777777" w:rsidR="001034E5" w:rsidRDefault="001034E5">
      <w:r>
        <w:rPr>
          <w:rFonts w:hint="eastAsia"/>
        </w:rPr>
        <w:t xml:space="preserve">Yanata samae albarka </w:t>
      </w:r>
    </w:p>
    <w:p w14:paraId="0D06F841" w14:textId="77777777" w:rsidR="001034E5" w:rsidRDefault="001034E5">
      <w:r>
        <w:rPr>
          <w:rFonts w:hint="eastAsia"/>
        </w:rPr>
        <w:t xml:space="preserve">Yatafi </w:t>
      </w:r>
    </w:p>
    <w:p w14:paraId="5F6E8617" w14:textId="77777777" w:rsidR="001034E5" w:rsidRDefault="001034E5"/>
    <w:p w14:paraId="2E1B0E34" w14:textId="77777777" w:rsidR="001034E5" w:rsidRDefault="001034E5"/>
    <w:p w14:paraId="5EFC9F4E" w14:textId="77777777" w:rsidR="001034E5" w:rsidRDefault="001034E5">
      <w:r>
        <w:rPr>
          <w:rFonts w:hint="eastAsia"/>
        </w:rPr>
        <w:t>Nafisa CE Mae tafiya kan hanya tanata wawakenta tana tsalle tasan yau baba larae zata bata abinci taci San ranka dan tasae  da shiinkafa da wake</w:t>
      </w:r>
    </w:p>
    <w:p w14:paraId="1C7858F1" w14:textId="77777777" w:rsidR="001034E5" w:rsidRDefault="001034E5">
      <w:r>
        <w:rPr>
          <w:rFonts w:hint="eastAsia"/>
        </w:rPr>
        <w:t xml:space="preserve">Ke Nafisa ke Nafisa </w:t>
      </w:r>
    </w:p>
    <w:p w14:paraId="4FF8D4B7" w14:textId="77777777" w:rsidR="001034E5" w:rsidRDefault="001034E5">
      <w:r>
        <w:rPr>
          <w:rFonts w:hint="eastAsia"/>
        </w:rPr>
        <w:t xml:space="preserve">Taji qawarta Fatsima na kiranta </w:t>
      </w:r>
    </w:p>
    <w:p w14:paraId="18054F0B" w14:textId="77777777" w:rsidR="001034E5" w:rsidRDefault="001034E5">
      <w:r>
        <w:rPr>
          <w:rFonts w:hint="eastAsia"/>
        </w:rPr>
        <w:t xml:space="preserve">Tatsaya tana dariya </w:t>
      </w:r>
    </w:p>
    <w:p w14:paraId="1EB61551" w14:textId="77777777" w:rsidR="001034E5" w:rsidRDefault="001034E5">
      <w:r>
        <w:rPr>
          <w:rFonts w:hint="eastAsia"/>
        </w:rPr>
        <w:t>Fatsima tace naganki sae murna kike ko kinsiyar da abinci ne tace eh nasan yau zanci abinci na qoshi</w:t>
      </w:r>
    </w:p>
    <w:p w14:paraId="4A5C805E" w14:textId="77777777" w:rsidR="001034E5" w:rsidRDefault="001034E5">
      <w:r>
        <w:rPr>
          <w:rFonts w:hint="eastAsia"/>
        </w:rPr>
        <w:t>Tace hakane fah</w:t>
      </w:r>
    </w:p>
    <w:p w14:paraId="59B57BFA" w14:textId="77777777" w:rsidR="001034E5" w:rsidRDefault="001034E5">
      <w:r>
        <w:rPr>
          <w:rFonts w:hint="eastAsia"/>
        </w:rPr>
        <w:t xml:space="preserve">Kinsan meye tace aa </w:t>
      </w:r>
    </w:p>
    <w:p w14:paraId="2261F9E4" w14:textId="77777777" w:rsidR="001034E5" w:rsidRDefault="001034E5">
      <w:r>
        <w:rPr>
          <w:rFonts w:hint="eastAsia"/>
        </w:rPr>
        <w:t xml:space="preserve">Wae ya'u ne yake suna za'amana aure dashi </w:t>
      </w:r>
    </w:p>
    <w:p w14:paraId="23BC7207" w14:textId="77777777" w:rsidR="001034E5" w:rsidRDefault="001034E5">
      <w:r>
        <w:rPr>
          <w:rFonts w:hint="eastAsia"/>
        </w:rPr>
        <w:t>Tace Lalle kice zandinga zuwa gidanki muna shan hira tace</w:t>
      </w:r>
    </w:p>
    <w:p w14:paraId="0F6F33FD" w14:textId="77777777" w:rsidR="001034E5" w:rsidRDefault="001034E5">
      <w:r>
        <w:rPr>
          <w:rFonts w:hint="eastAsia"/>
        </w:rPr>
        <w:t xml:space="preserve">To aini bana sanshi kwata kwata </w:t>
      </w:r>
    </w:p>
    <w:p w14:paraId="382A224A" w14:textId="77777777" w:rsidR="001034E5" w:rsidRDefault="001034E5">
      <w:r>
        <w:rPr>
          <w:rFonts w:hint="eastAsia"/>
        </w:rPr>
        <w:t xml:space="preserve">Tace to wakike so tace bakowa </w:t>
      </w:r>
    </w:p>
    <w:p w14:paraId="43723F42" w14:textId="77777777" w:rsidR="001034E5" w:rsidRDefault="001034E5">
      <w:r>
        <w:rPr>
          <w:rFonts w:hint="eastAsia"/>
        </w:rPr>
        <w:t xml:space="preserve">Tace tab kinajin da'dinki ne shiyasa </w:t>
      </w:r>
    </w:p>
    <w:p w14:paraId="10F1A0AB" w14:textId="77777777" w:rsidR="001034E5" w:rsidRDefault="001034E5">
      <w:r>
        <w:rPr>
          <w:rFonts w:hint="eastAsia"/>
        </w:rPr>
        <w:t xml:space="preserve">Dae dae nan sukazo wuccewa ta wani lungu </w:t>
      </w:r>
    </w:p>
    <w:p w14:paraId="20AD83DC" w14:textId="77777777" w:rsidR="001034E5" w:rsidRDefault="001034E5">
      <w:r>
        <w:rPr>
          <w:rFonts w:hint="eastAsia"/>
        </w:rPr>
        <w:t xml:space="preserve">Aifa sae sukaga </w:t>
      </w:r>
    </w:p>
    <w:p w14:paraId="3BA84A31" w14:textId="77777777" w:rsidR="001034E5" w:rsidRDefault="001034E5">
      <w:r>
        <w:rPr>
          <w:rFonts w:hint="eastAsia"/>
        </w:rPr>
        <w:t>Lanta da yakubu saurayinta suna iskanci.</w:t>
      </w:r>
    </w:p>
    <w:p w14:paraId="42330747" w14:textId="77777777" w:rsidR="001034E5" w:rsidRDefault="001034E5">
      <w:r>
        <w:rPr>
          <w:rFonts w:hint="eastAsia"/>
        </w:rPr>
        <w:t xml:space="preserve">Kasan cewar Sam mutane basu damu da sama lungun idoba  shiyasa har za'ayi abu alungun agama mutane basu ankare Ba </w:t>
      </w:r>
    </w:p>
    <w:p w14:paraId="3AAB0197" w14:textId="77777777" w:rsidR="001034E5" w:rsidRDefault="001034E5">
      <w:r>
        <w:rPr>
          <w:rFonts w:hint="eastAsia"/>
        </w:rPr>
        <w:t>Yakubu yadanne lantana yata iskanci da ita.</w:t>
      </w:r>
    </w:p>
    <w:p w14:paraId="4D68CCAE" w14:textId="77777777" w:rsidR="001034E5" w:rsidRDefault="001034E5">
      <w:r>
        <w:rPr>
          <w:rFonts w:hint="eastAsia"/>
        </w:rPr>
        <w:lastRenderedPageBreak/>
        <w:t xml:space="preserve">Nafisa tace lantana me yakubu yake miki </w:t>
      </w:r>
    </w:p>
    <w:p w14:paraId="48810C59" w14:textId="77777777" w:rsidR="001034E5" w:rsidRDefault="001034E5">
      <w:r>
        <w:rPr>
          <w:rFonts w:hint="eastAsia"/>
        </w:rPr>
        <w:t xml:space="preserve">Nan suka tsaya da jan kaya </w:t>
      </w:r>
    </w:p>
    <w:p w14:paraId="19C383B5" w14:textId="77777777" w:rsidR="001034E5" w:rsidRDefault="001034E5">
      <w:r>
        <w:rPr>
          <w:rFonts w:hint="eastAsia"/>
        </w:rPr>
        <w:t xml:space="preserve">Lantana tace bansani </w:t>
      </w:r>
    </w:p>
    <w:p w14:paraId="7CA07444" w14:textId="77777777" w:rsidR="001034E5" w:rsidRDefault="001034E5">
      <w:r>
        <w:rPr>
          <w:rFonts w:hint="eastAsia"/>
        </w:rPr>
        <w:t>Kuma wlhi kika fa'da sainaci ubanki kema Fatsima kifa'da kisani.</w:t>
      </w:r>
    </w:p>
    <w:p w14:paraId="329959C7" w14:textId="77777777" w:rsidR="001034E5" w:rsidRDefault="001034E5">
      <w:r>
        <w:rPr>
          <w:rFonts w:hint="eastAsia"/>
        </w:rPr>
        <w:t xml:space="preserve">Fatsima tace saina fa'da 'din aini ba Nafisa bace nasan abunda kukeyi itace bata saniba </w:t>
      </w:r>
    </w:p>
    <w:p w14:paraId="4015F18C" w14:textId="77777777" w:rsidR="001034E5" w:rsidRDefault="001034E5">
      <w:r>
        <w:rPr>
          <w:rFonts w:hint="eastAsia"/>
        </w:rPr>
        <w:t>Tace to kifa'da inci uwarki</w:t>
      </w:r>
    </w:p>
    <w:p w14:paraId="24E061ED" w14:textId="77777777" w:rsidR="001034E5" w:rsidRDefault="001034E5">
      <w:r>
        <w:rPr>
          <w:rFonts w:hint="eastAsia"/>
        </w:rPr>
        <w:t xml:space="preserve">Tace kici uwarki Larai dae </w:t>
      </w:r>
    </w:p>
    <w:p w14:paraId="4F198150" w14:textId="77777777" w:rsidR="001034E5" w:rsidRDefault="001034E5">
      <w:r>
        <w:rPr>
          <w:rFonts w:hint="eastAsia"/>
        </w:rPr>
        <w:t>Taja hannun Nafisa sukabar gun</w:t>
      </w:r>
    </w:p>
    <w:p w14:paraId="2082A717" w14:textId="77777777" w:rsidR="001034E5" w:rsidRDefault="001034E5">
      <w:r>
        <w:rPr>
          <w:rFonts w:hint="eastAsia"/>
        </w:rPr>
        <w:t>Nafisat tace iskaci sukeyiko</w:t>
      </w:r>
    </w:p>
    <w:p w14:paraId="4F50ECB4" w14:textId="77777777" w:rsidR="001034E5" w:rsidRDefault="001034E5">
      <w:r>
        <w:rPr>
          <w:rFonts w:hint="eastAsia"/>
        </w:rPr>
        <w:t>Tace eh man</w:t>
      </w:r>
    </w:p>
    <w:p w14:paraId="6E959CF0" w14:textId="77777777" w:rsidR="001034E5" w:rsidRDefault="001034E5"/>
    <w:p w14:paraId="7CB2A46F" w14:textId="77777777" w:rsidR="001034E5" w:rsidRDefault="001034E5">
      <w:r>
        <w:rPr>
          <w:rFonts w:hint="eastAsia"/>
        </w:rPr>
        <w:t xml:space="preserve">Nafisa tayi mamakin ganin 'dakin babanta fes tatan baye shi yagaya mata komae </w:t>
      </w:r>
    </w:p>
    <w:p w14:paraId="6C5B4343" w14:textId="77777777" w:rsidR="001034E5" w:rsidRDefault="001034E5">
      <w:r>
        <w:rPr>
          <w:rFonts w:hint="eastAsia"/>
        </w:rPr>
        <w:t xml:space="preserve">Nan tahau murna </w:t>
      </w:r>
    </w:p>
    <w:p w14:paraId="043054CF" w14:textId="77777777" w:rsidR="001034E5" w:rsidRDefault="001034E5">
      <w:r>
        <w:rPr>
          <w:rFonts w:hint="eastAsia"/>
        </w:rPr>
        <w:t xml:space="preserve">Su hassana da mairo ma suna santin 'dakin amma baba larai cewa tayi bazata shiga  'dakinba Dan 'danshan jinine Amar </w:t>
      </w:r>
    </w:p>
    <w:p w14:paraId="4D32393A" w14:textId="77777777" w:rsidR="001034E5" w:rsidRDefault="001034E5">
      <w:r>
        <w:rPr>
          <w:rFonts w:hint="eastAsia"/>
        </w:rPr>
        <w:t>Nafisa tace jikokin me garine fah Babah</w:t>
      </w:r>
    </w:p>
    <w:p w14:paraId="1ACA5079" w14:textId="77777777" w:rsidR="001034E5" w:rsidRDefault="001034E5">
      <w:r>
        <w:rPr>
          <w:rFonts w:hint="eastAsia"/>
        </w:rPr>
        <w:t>Babanta yace shareta Nafisa</w:t>
      </w:r>
    </w:p>
    <w:p w14:paraId="5E7DE2BC" w14:textId="77777777" w:rsidR="001034E5" w:rsidRDefault="001034E5"/>
    <w:p w14:paraId="1E7029A7" w14:textId="77777777" w:rsidR="001034E5" w:rsidRDefault="001034E5">
      <w:r>
        <w:rPr>
          <w:rFonts w:hint="eastAsia"/>
        </w:rPr>
        <w:t xml:space="preserve">Larai tace eh tasherenin sae me kwa'dayayye kawae yace nine kwaa'dayayye tace kai'dinfa yace Lalle rashin mutunci nake yakai inda yakai  </w:t>
      </w:r>
    </w:p>
    <w:p w14:paraId="4FFABFF6" w14:textId="77777777" w:rsidR="001034E5" w:rsidRDefault="001034E5">
      <w:r>
        <w:rPr>
          <w:rFonts w:hint="eastAsia"/>
        </w:rPr>
        <w:t xml:space="preserve">Tace har ya hucce </w:t>
      </w:r>
    </w:p>
    <w:p w14:paraId="61A32777" w14:textId="77777777" w:rsidR="001034E5" w:rsidRDefault="001034E5">
      <w:r>
        <w:rPr>
          <w:rFonts w:hint="eastAsia"/>
        </w:rPr>
        <w:t xml:space="preserve">Yace wlhi Larai kikiyayi ranar dazan tashi </w:t>
      </w:r>
    </w:p>
    <w:p w14:paraId="4B2DFE09" w14:textId="77777777" w:rsidR="001034E5" w:rsidRDefault="001034E5">
      <w:r>
        <w:rPr>
          <w:rFonts w:hint="eastAsia"/>
        </w:rPr>
        <w:t xml:space="preserve">Tace ai'in Allah yayarda bazaka tashiba haka zaka qare rayuwarka </w:t>
      </w:r>
    </w:p>
    <w:p w14:paraId="3E777823" w14:textId="77777777" w:rsidR="001034E5" w:rsidRDefault="001034E5">
      <w:r>
        <w:rPr>
          <w:rFonts w:hint="eastAsia"/>
        </w:rPr>
        <w:t xml:space="preserve">Bae kulata ba </w:t>
      </w:r>
    </w:p>
    <w:p w14:paraId="08489A87" w14:textId="77777777" w:rsidR="001034E5" w:rsidRDefault="001034E5">
      <w:r>
        <w:rPr>
          <w:rFonts w:hint="eastAsia"/>
        </w:rPr>
        <w:t>Dan kallan mahau kaciya yake mata</w:t>
      </w:r>
    </w:p>
    <w:p w14:paraId="645CEF47" w14:textId="77777777" w:rsidR="001034E5" w:rsidRDefault="001034E5">
      <w:r>
        <w:rPr>
          <w:rFonts w:hint="eastAsia"/>
        </w:rPr>
        <w:t>Nafisa tace kayi hakuri baba yace Ba komae kidae kidinga min Addu'ar Allah yabani lpy tace to Allah......</w:t>
      </w:r>
    </w:p>
    <w:p w14:paraId="5C546682" w14:textId="77777777" w:rsidR="001034E5" w:rsidRDefault="001034E5">
      <w:r>
        <w:rPr>
          <w:rFonts w:hint="eastAsia"/>
        </w:rPr>
        <w:t>Bata qarasaba taji am maka duka da takalmi  abayanta.</w:t>
      </w:r>
    </w:p>
    <w:p w14:paraId="2CED82C3" w14:textId="77777777" w:rsidR="001034E5" w:rsidRDefault="001034E5">
      <w:r>
        <w:rPr>
          <w:rFonts w:hint="eastAsia"/>
        </w:rPr>
        <w:t xml:space="preserve">Qara tasake tare da miqewa agigice </w:t>
      </w:r>
    </w:p>
    <w:p w14:paraId="2EBE3E25" w14:textId="77777777" w:rsidR="001034E5" w:rsidRDefault="001034E5">
      <w:r>
        <w:rPr>
          <w:rFonts w:hint="eastAsia"/>
        </w:rPr>
        <w:t xml:space="preserve">Baba Larai CE </w:t>
      </w:r>
    </w:p>
    <w:p w14:paraId="5362D9F9" w14:textId="77777777" w:rsidR="001034E5" w:rsidRDefault="001034E5">
      <w:r>
        <w:rPr>
          <w:rFonts w:hint="eastAsia"/>
        </w:rPr>
        <w:t xml:space="preserve">Tace harda cewa yayi hakuri yarinya dake kin'iya makirki </w:t>
      </w:r>
    </w:p>
    <w:p w14:paraId="1250F8B5" w14:textId="77777777" w:rsidR="001034E5" w:rsidRDefault="001034E5">
      <w:r>
        <w:rPr>
          <w:rFonts w:hint="eastAsia"/>
        </w:rPr>
        <w:t xml:space="preserve">Tace kiyi hakuri </w:t>
      </w:r>
    </w:p>
    <w:p w14:paraId="4761E3A9" w14:textId="77777777" w:rsidR="001034E5" w:rsidRDefault="001034E5">
      <w:r>
        <w:rPr>
          <w:rFonts w:hint="eastAsia"/>
        </w:rPr>
        <w:t xml:space="preserve">Tace zoki 'dau cincin kifita </w:t>
      </w:r>
    </w:p>
    <w:p w14:paraId="1167B52C" w14:textId="77777777" w:rsidR="001034E5" w:rsidRDefault="001034E5">
      <w:r>
        <w:rPr>
          <w:rFonts w:hint="eastAsia"/>
        </w:rPr>
        <w:t>Nan ta'dauka tafita tana kuka</w:t>
      </w:r>
    </w:p>
    <w:p w14:paraId="529E063E" w14:textId="77777777" w:rsidR="001034E5" w:rsidRDefault="001034E5"/>
    <w:p w14:paraId="13624747" w14:textId="77777777" w:rsidR="001034E5" w:rsidRDefault="001034E5">
      <w:r>
        <w:rPr>
          <w:rFonts w:hint="eastAsia"/>
        </w:rPr>
        <w:t>💗💓💗</w:t>
      </w:r>
    </w:p>
    <w:p w14:paraId="3C551E99" w14:textId="77777777" w:rsidR="001034E5" w:rsidRDefault="001034E5"/>
    <w:p w14:paraId="2883A914" w14:textId="77777777" w:rsidR="001034E5" w:rsidRDefault="001034E5">
      <w:r>
        <w:rPr>
          <w:rFonts w:hint="eastAsia"/>
        </w:rPr>
        <w:t xml:space="preserve">Washe gari Su MARWAN sun gama shirinsu natafiya </w:t>
      </w:r>
    </w:p>
    <w:p w14:paraId="5DFA2168" w14:textId="77777777" w:rsidR="001034E5" w:rsidRDefault="001034E5">
      <w:r>
        <w:rPr>
          <w:rFonts w:hint="eastAsia"/>
        </w:rPr>
        <w:t xml:space="preserve">Amar yace kakale baqo zaiyi halinsa tace wlhi bansan rabuwa daku </w:t>
      </w:r>
    </w:p>
    <w:p w14:paraId="5FE07503" w14:textId="77777777" w:rsidR="001034E5" w:rsidRDefault="001034E5">
      <w:r>
        <w:rPr>
          <w:rFonts w:hint="eastAsia"/>
        </w:rPr>
        <w:t xml:space="preserve">Yace to ya za'ayi dolene ai </w:t>
      </w:r>
    </w:p>
    <w:p w14:paraId="40F5D2F3" w14:textId="77777777" w:rsidR="001034E5" w:rsidRDefault="001034E5">
      <w:r>
        <w:rPr>
          <w:rFonts w:hint="eastAsia"/>
        </w:rPr>
        <w:t>Kinga ana leman yah MARWAN gun aiki.</w:t>
      </w:r>
    </w:p>
    <w:p w14:paraId="31AA8C78" w14:textId="77777777" w:rsidR="001034E5" w:rsidRDefault="001034E5">
      <w:r>
        <w:rPr>
          <w:rFonts w:hint="eastAsia"/>
        </w:rPr>
        <w:t>Nikuma karatu</w:t>
      </w:r>
    </w:p>
    <w:p w14:paraId="76DBA96A" w14:textId="77777777" w:rsidR="001034E5" w:rsidRDefault="001034E5">
      <w:r>
        <w:rPr>
          <w:rFonts w:hint="eastAsia"/>
        </w:rPr>
        <w:t>Tace to kugae damin da kowa.</w:t>
      </w:r>
    </w:p>
    <w:p w14:paraId="63FF2ED5" w14:textId="77777777" w:rsidR="001034E5" w:rsidRDefault="001034E5">
      <w:r>
        <w:rPr>
          <w:rFonts w:hint="eastAsia"/>
        </w:rPr>
        <w:t>Naha'dama Momyn taku kayanta suna mota</w:t>
      </w:r>
    </w:p>
    <w:p w14:paraId="4FB48DCD" w14:textId="77777777" w:rsidR="001034E5" w:rsidRDefault="001034E5">
      <w:r>
        <w:rPr>
          <w:rFonts w:hint="eastAsia"/>
        </w:rPr>
        <w:lastRenderedPageBreak/>
        <w:t xml:space="preserve">Amar yace kae matarnan yanzu zaki cikamana ciki da warin daddawa </w:t>
      </w:r>
    </w:p>
    <w:p w14:paraId="5CB0C4F1" w14:textId="77777777" w:rsidR="001034E5" w:rsidRDefault="001034E5">
      <w:r>
        <w:rPr>
          <w:rFonts w:hint="eastAsia"/>
        </w:rPr>
        <w:t xml:space="preserve">Tace eh jiyama kacita ai yace inani inacin daddawa </w:t>
      </w:r>
    </w:p>
    <w:p w14:paraId="048038BB" w14:textId="77777777" w:rsidR="001034E5" w:rsidRDefault="001034E5">
      <w:r>
        <w:rPr>
          <w:rFonts w:hint="eastAsia"/>
        </w:rPr>
        <w:t xml:space="preserve">Nan suka rabo cikin jin da'di </w:t>
      </w:r>
    </w:p>
    <w:p w14:paraId="460D15FB" w14:textId="77777777" w:rsidR="001034E5" w:rsidRDefault="001034E5"/>
    <w:p w14:paraId="7F1112ED" w14:textId="77777777" w:rsidR="001034E5" w:rsidRDefault="001034E5">
      <w:r>
        <w:rPr>
          <w:rFonts w:hint="eastAsia"/>
        </w:rPr>
        <w:t xml:space="preserve">Akan hanyar sune Amar yayi parking kofar gidansu Nafisa </w:t>
      </w:r>
    </w:p>
    <w:p w14:paraId="4D0FF8A5" w14:textId="77777777" w:rsidR="001034E5" w:rsidRDefault="001034E5">
      <w:r>
        <w:rPr>
          <w:rFonts w:hint="eastAsia"/>
        </w:rPr>
        <w:t>MARWAN yace lpy.</w:t>
      </w:r>
    </w:p>
    <w:p w14:paraId="78C2B704" w14:textId="77777777" w:rsidR="001034E5" w:rsidRDefault="001034E5">
      <w:r>
        <w:rPr>
          <w:rFonts w:hint="eastAsia"/>
        </w:rPr>
        <w:t xml:space="preserve">Yace kayi hakuri mushiga gidan kugaisa da baban nata tunda yanemi alfarmar hakan </w:t>
      </w:r>
    </w:p>
    <w:p w14:paraId="60F415ED" w14:textId="77777777" w:rsidR="001034E5" w:rsidRDefault="001034E5">
      <w:r>
        <w:rPr>
          <w:rFonts w:hint="eastAsia"/>
        </w:rPr>
        <w:t xml:space="preserve">Baice komae ba yafito daga mortar </w:t>
      </w:r>
    </w:p>
    <w:p w14:paraId="0EFA2082" w14:textId="77777777" w:rsidR="001034E5" w:rsidRDefault="001034E5">
      <w:r>
        <w:rPr>
          <w:rFonts w:hint="eastAsia"/>
        </w:rPr>
        <w:t xml:space="preserve">Amar ya kunkusa kofar gida. </w:t>
      </w:r>
    </w:p>
    <w:p w14:paraId="2CBDD4EC" w14:textId="77777777" w:rsidR="001034E5" w:rsidRDefault="001034E5">
      <w:r>
        <w:rPr>
          <w:rFonts w:hint="eastAsia"/>
        </w:rPr>
        <w:t xml:space="preserve">Nafisa na wanke wanke baba Larai tace ke jeki duba kiga waye </w:t>
      </w:r>
    </w:p>
    <w:p w14:paraId="099E3655" w14:textId="77777777" w:rsidR="001034E5" w:rsidRDefault="001034E5">
      <w:r>
        <w:rPr>
          <w:rFonts w:hint="eastAsia"/>
        </w:rPr>
        <w:t>Tace to.</w:t>
      </w:r>
    </w:p>
    <w:p w14:paraId="15971121" w14:textId="77777777" w:rsidR="001034E5" w:rsidRDefault="001034E5">
      <w:r>
        <w:rPr>
          <w:rFonts w:hint="eastAsia"/>
        </w:rPr>
        <w:t xml:space="preserve">Ganin datayi Su MARWAN ne shiyasa koma da gidu cikin gidan </w:t>
      </w:r>
    </w:p>
    <w:p w14:paraId="5F78E5F2" w14:textId="77777777" w:rsidR="001034E5" w:rsidRDefault="001034E5">
      <w:r>
        <w:rPr>
          <w:rFonts w:hint="eastAsia"/>
        </w:rPr>
        <w:t xml:space="preserve">MARWAN yakalli Amar shima yakalle shi </w:t>
      </w:r>
    </w:p>
    <w:p w14:paraId="3C1A4F47" w14:textId="77777777" w:rsidR="001034E5" w:rsidRDefault="001034E5">
      <w:r>
        <w:rPr>
          <w:rFonts w:hint="eastAsia"/>
        </w:rPr>
        <w:t>Yace tunda takoma sae mushiga mutafi ko</w:t>
      </w:r>
    </w:p>
    <w:p w14:paraId="586032E1" w14:textId="77777777" w:rsidR="001034E5" w:rsidRDefault="001034E5">
      <w:r>
        <w:rPr>
          <w:rFonts w:hint="eastAsia"/>
        </w:rPr>
        <w:t>Amar yace ila taje gayama....</w:t>
      </w:r>
    </w:p>
    <w:p w14:paraId="7D8CC4A4" w14:textId="77777777" w:rsidR="001034E5" w:rsidRDefault="001034E5">
      <w:r>
        <w:rPr>
          <w:rFonts w:hint="eastAsia"/>
        </w:rPr>
        <w:t>Bae qarasaba sae gata</w:t>
      </w:r>
    </w:p>
    <w:p w14:paraId="1C60BECB" w14:textId="77777777" w:rsidR="001034E5" w:rsidRDefault="001034E5">
      <w:r>
        <w:rPr>
          <w:rFonts w:hint="eastAsia"/>
        </w:rPr>
        <w:t xml:space="preserve">Tace ina kwananku </w:t>
      </w:r>
    </w:p>
    <w:p w14:paraId="468424EC" w14:textId="77777777" w:rsidR="001034E5" w:rsidRDefault="001034E5">
      <w:r>
        <w:rPr>
          <w:rFonts w:hint="eastAsia"/>
        </w:rPr>
        <w:t xml:space="preserve">Amar ne ya am'sa </w:t>
      </w:r>
    </w:p>
    <w:p w14:paraId="56894DE5" w14:textId="77777777" w:rsidR="001034E5" w:rsidRDefault="001034E5">
      <w:r>
        <w:rPr>
          <w:rFonts w:hint="eastAsia"/>
        </w:rPr>
        <w:t xml:space="preserve">Yace kinfito kuma kinkoma da gudu tace </w:t>
      </w:r>
    </w:p>
    <w:p w14:paraId="6C7E3410" w14:textId="77777777" w:rsidR="001034E5" w:rsidRDefault="001034E5">
      <w:r>
        <w:rPr>
          <w:rFonts w:hint="eastAsia"/>
        </w:rPr>
        <w:t xml:space="preserve">Naje gayama babane kunzo </w:t>
      </w:r>
    </w:p>
    <w:p w14:paraId="40A03CE7" w14:textId="77777777" w:rsidR="001034E5" w:rsidRDefault="001034E5">
      <w:r>
        <w:rPr>
          <w:rFonts w:hint="eastAsia"/>
        </w:rPr>
        <w:t>Yace kushigo.</w:t>
      </w:r>
    </w:p>
    <w:p w14:paraId="5E4D43C1" w14:textId="77777777" w:rsidR="001034E5" w:rsidRDefault="001034E5">
      <w:r>
        <w:rPr>
          <w:rFonts w:hint="eastAsia"/>
        </w:rPr>
        <w:t xml:space="preserve">Nan suka shiga </w:t>
      </w:r>
    </w:p>
    <w:p w14:paraId="552D3B26" w14:textId="77777777" w:rsidR="001034E5" w:rsidRDefault="001034E5">
      <w:r>
        <w:rPr>
          <w:rFonts w:hint="eastAsia"/>
        </w:rPr>
        <w:t>Taje taci gaba da wanke wankenta</w:t>
      </w:r>
    </w:p>
    <w:p w14:paraId="4342FA32" w14:textId="77777777" w:rsidR="001034E5" w:rsidRDefault="001034E5">
      <w:r>
        <w:rPr>
          <w:rFonts w:hint="eastAsia"/>
        </w:rPr>
        <w:t>Baba Larai bata guduba wannan karan ba amma ta la6e kofar 'dakin tana sanjin me za'a fa'da</w:t>
      </w:r>
    </w:p>
    <w:p w14:paraId="7B851E63" w14:textId="77777777" w:rsidR="001034E5" w:rsidRDefault="001034E5"/>
    <w:p w14:paraId="3CEBAE15" w14:textId="77777777" w:rsidR="001034E5" w:rsidRDefault="001034E5">
      <w:r>
        <w:rPr>
          <w:rFonts w:hint="eastAsia"/>
        </w:rPr>
        <w:t xml:space="preserve">Baba ya musu sannu da zuwa </w:t>
      </w:r>
    </w:p>
    <w:p w14:paraId="388227AF" w14:textId="77777777" w:rsidR="001034E5" w:rsidRDefault="001034E5">
      <w:r>
        <w:rPr>
          <w:rFonts w:hint="eastAsia"/>
        </w:rPr>
        <w:t>Suka gaida shi.</w:t>
      </w:r>
    </w:p>
    <w:p w14:paraId="7439260F" w14:textId="77777777" w:rsidR="001034E5" w:rsidRDefault="001034E5">
      <w:r>
        <w:rPr>
          <w:rFonts w:hint="eastAsia"/>
        </w:rPr>
        <w:t xml:space="preserve">Yace nagode sosae da temakwanku garuni da 'diyata </w:t>
      </w:r>
    </w:p>
    <w:p w14:paraId="4F760436" w14:textId="77777777" w:rsidR="001034E5" w:rsidRDefault="001034E5">
      <w:r>
        <w:rPr>
          <w:rFonts w:hint="eastAsia"/>
        </w:rPr>
        <w:t xml:space="preserve">MARWAN yace bakomae </w:t>
      </w:r>
    </w:p>
    <w:p w14:paraId="7D8C61B5" w14:textId="77777777" w:rsidR="001034E5" w:rsidRDefault="001034E5">
      <w:r>
        <w:rPr>
          <w:rFonts w:hint="eastAsia"/>
        </w:rPr>
        <w:t xml:space="preserve">Amar yace dama zamu koma gidane yanzu yace ayya kano ko yace eh </w:t>
      </w:r>
    </w:p>
    <w:p w14:paraId="0D8D51A5" w14:textId="77777777" w:rsidR="001034E5" w:rsidRDefault="001034E5">
      <w:r>
        <w:rPr>
          <w:rFonts w:hint="eastAsia"/>
        </w:rPr>
        <w:t xml:space="preserve">Yace yanzu ku yaran Abdallane suka eh </w:t>
      </w:r>
    </w:p>
    <w:p w14:paraId="0181E835" w14:textId="77777777" w:rsidR="001034E5" w:rsidRDefault="001034E5">
      <w:r>
        <w:rPr>
          <w:rFonts w:hint="eastAsia"/>
        </w:rPr>
        <w:t xml:space="preserve">Yace ikwan Allah </w:t>
      </w:r>
    </w:p>
    <w:p w14:paraId="6FB5F4BF" w14:textId="77777777" w:rsidR="001034E5" w:rsidRDefault="001034E5">
      <w:r>
        <w:rPr>
          <w:rFonts w:hint="eastAsia"/>
        </w:rPr>
        <w:t xml:space="preserve">Allah ya albarkaci rayuwarku </w:t>
      </w:r>
    </w:p>
    <w:p w14:paraId="327B25C5" w14:textId="77777777" w:rsidR="001034E5" w:rsidRDefault="001034E5">
      <w:r>
        <w:rPr>
          <w:rFonts w:hint="eastAsia"/>
        </w:rPr>
        <w:t>Ameen MARWAN yace</w:t>
      </w:r>
    </w:p>
    <w:p w14:paraId="3964C877" w14:textId="77777777" w:rsidR="001034E5" w:rsidRDefault="001034E5">
      <w:r>
        <w:rPr>
          <w:rFonts w:hint="eastAsia"/>
        </w:rPr>
        <w:t xml:space="preserve">Baba yace yanzu yaushe zaku da'da dawowa Amar yace ai sae kunganmu kawae </w:t>
      </w:r>
    </w:p>
    <w:p w14:paraId="6A6B4529" w14:textId="77777777" w:rsidR="001034E5" w:rsidRDefault="001034E5">
      <w:r>
        <w:rPr>
          <w:rFonts w:hint="eastAsia"/>
        </w:rPr>
        <w:t>Yace Allah yasa muqara ganin juna sukace Ameen</w:t>
      </w:r>
    </w:p>
    <w:p w14:paraId="30491E1F" w14:textId="77777777" w:rsidR="001034E5" w:rsidRDefault="001034E5">
      <w:r>
        <w:rPr>
          <w:rFonts w:hint="eastAsia"/>
        </w:rPr>
        <w:t>Baba ya tsaida kallanshi akan Amar yace dama inasan rokwan alfarma agunka. Yace to inaji.</w:t>
      </w:r>
    </w:p>
    <w:p w14:paraId="00155824" w14:textId="77777777" w:rsidR="001034E5" w:rsidRDefault="001034E5">
      <w:r>
        <w:rPr>
          <w:rFonts w:hint="eastAsia"/>
        </w:rPr>
        <w:t xml:space="preserve">Yace inbazan takura kaba inasan ka Auri Nafisa dan tunda naganka naji kashiga raina kae da 'dan uwanka. </w:t>
      </w:r>
    </w:p>
    <w:p w14:paraId="4DE31E7D" w14:textId="77777777" w:rsidR="001034E5" w:rsidRDefault="001034E5">
      <w:r>
        <w:rPr>
          <w:rFonts w:hint="eastAsia"/>
        </w:rPr>
        <w:t xml:space="preserve">Nasan Kaine zaka riqe Nafisa amana </w:t>
      </w:r>
    </w:p>
    <w:p w14:paraId="1D159135" w14:textId="77777777" w:rsidR="001034E5" w:rsidRDefault="001034E5">
      <w:r>
        <w:rPr>
          <w:rFonts w:hint="eastAsia"/>
        </w:rPr>
        <w:t>💗💓💗</w:t>
      </w:r>
    </w:p>
    <w:p w14:paraId="5F705FAA" w14:textId="77777777" w:rsidR="001034E5" w:rsidRDefault="001034E5">
      <w:r>
        <w:rPr>
          <w:rFonts w:hint="eastAsia"/>
        </w:rPr>
        <w:t>'YAR QAUYE KO 'YAR BIRNI💗💓💗</w:t>
      </w:r>
    </w:p>
    <w:p w14:paraId="7512EC8C" w14:textId="77777777" w:rsidR="001034E5" w:rsidRDefault="001034E5">
      <w:r>
        <w:rPr>
          <w:rFonts w:hint="eastAsia"/>
        </w:rPr>
        <w:t xml:space="preserve">Tarine Yakama Amar bai shiryaba yayi saurin kallan MARWAN yaga yana murmushi alamar irin yashiga annu </w:t>
      </w:r>
    </w:p>
    <w:p w14:paraId="7209B75C" w14:textId="77777777" w:rsidR="001034E5" w:rsidRDefault="001034E5">
      <w:r>
        <w:rPr>
          <w:rFonts w:hint="eastAsia"/>
        </w:rPr>
        <w:lastRenderedPageBreak/>
        <w:t>Murmushi shimah yayi yace ai baba ya MARWAN yarigani shine yakesan Nafisa yanzuma munzo wajankane da magana</w:t>
      </w:r>
    </w:p>
    <w:p w14:paraId="79CC320A" w14:textId="77777777" w:rsidR="001034E5" w:rsidRDefault="001034E5">
      <w:r>
        <w:rPr>
          <w:rFonts w:hint="eastAsia"/>
        </w:rPr>
        <w:t>Tab....</w:t>
      </w:r>
    </w:p>
    <w:p w14:paraId="29A89FF2" w14:textId="77777777" w:rsidR="001034E5" w:rsidRDefault="001034E5">
      <w:r>
        <w:rPr>
          <w:rFonts w:hint="eastAsia"/>
        </w:rPr>
        <w:t xml:space="preserve">MARWAN yace azuciyarsa amma Sam bae yarda ya'dago kansaba </w:t>
      </w:r>
    </w:p>
    <w:p w14:paraId="450CD98F" w14:textId="77777777" w:rsidR="001034E5" w:rsidRDefault="001034E5">
      <w:r>
        <w:rPr>
          <w:rFonts w:hint="eastAsia"/>
        </w:rPr>
        <w:t xml:space="preserve">Da murna baba yace ato aishi kenan wlhi nabaka Nafisa halak malak </w:t>
      </w:r>
    </w:p>
    <w:p w14:paraId="19032A34" w14:textId="77777777" w:rsidR="001034E5" w:rsidRDefault="001034E5">
      <w:r>
        <w:rPr>
          <w:rFonts w:hint="eastAsia"/>
        </w:rPr>
        <w:t xml:space="preserve">Idan naji sauqi zanje gun megari da kaina </w:t>
      </w:r>
    </w:p>
    <w:p w14:paraId="2976CBE8" w14:textId="77777777" w:rsidR="001034E5" w:rsidRDefault="001034E5">
      <w:r>
        <w:rPr>
          <w:rFonts w:hint="eastAsia"/>
        </w:rPr>
        <w:t xml:space="preserve">Amar yace basae kasha wahalaba zasuzo da Kansu </w:t>
      </w:r>
    </w:p>
    <w:p w14:paraId="4D7953E7" w14:textId="77777777" w:rsidR="001034E5" w:rsidRDefault="001034E5">
      <w:r>
        <w:rPr>
          <w:rFonts w:hint="eastAsia"/>
        </w:rPr>
        <w:t xml:space="preserve">Yace to Allah ya kawosu </w:t>
      </w:r>
    </w:p>
    <w:p w14:paraId="4294AFD7" w14:textId="77777777" w:rsidR="001034E5" w:rsidRDefault="001034E5">
      <w:r>
        <w:rPr>
          <w:rFonts w:hint="eastAsia"/>
        </w:rPr>
        <w:t xml:space="preserve">Yace Ameen </w:t>
      </w:r>
    </w:p>
    <w:p w14:paraId="5D2AACA9" w14:textId="77777777" w:rsidR="001034E5" w:rsidRDefault="001034E5">
      <w:r>
        <w:rPr>
          <w:rFonts w:hint="eastAsia"/>
        </w:rPr>
        <w:t xml:space="preserve">Nan Amar yace to zamutafi </w:t>
      </w:r>
    </w:p>
    <w:p w14:paraId="492EBC44" w14:textId="77777777" w:rsidR="001034E5" w:rsidRDefault="001034E5">
      <w:r>
        <w:rPr>
          <w:rFonts w:hint="eastAsia"/>
        </w:rPr>
        <w:t xml:space="preserve">Yace to Allah ya kiyaye hanya </w:t>
      </w:r>
    </w:p>
    <w:p w14:paraId="20F9539F" w14:textId="77777777" w:rsidR="001034E5" w:rsidRDefault="001034E5">
      <w:r>
        <w:rPr>
          <w:rFonts w:hint="eastAsia"/>
        </w:rPr>
        <w:t xml:space="preserve">Ya ajiyemae ku'di yana cewa kakula da shan maganin insha Allah zaka miqe </w:t>
      </w:r>
    </w:p>
    <w:p w14:paraId="1809C937" w14:textId="77777777" w:rsidR="001034E5" w:rsidRDefault="001034E5">
      <w:r>
        <w:rPr>
          <w:rFonts w:hint="eastAsia"/>
        </w:rPr>
        <w:t>Yace to nagode sosae Allah yayi albarka</w:t>
      </w:r>
    </w:p>
    <w:p w14:paraId="4A78FD46" w14:textId="77777777" w:rsidR="001034E5" w:rsidRDefault="001034E5">
      <w:r>
        <w:rPr>
          <w:rFonts w:hint="eastAsia"/>
        </w:rPr>
        <w:t>Yace amin</w:t>
      </w:r>
    </w:p>
    <w:p w14:paraId="1E994C69" w14:textId="77777777" w:rsidR="001034E5" w:rsidRDefault="001034E5">
      <w:r>
        <w:rPr>
          <w:rFonts w:hint="eastAsia"/>
        </w:rPr>
        <w:t>MARWAN yayi mamakin yanda dazasu fita yabi Nafisa dakallo</w:t>
      </w:r>
    </w:p>
    <w:p w14:paraId="7A1513C9" w14:textId="77777777" w:rsidR="001034E5" w:rsidRDefault="001034E5">
      <w:r>
        <w:rPr>
          <w:rFonts w:hint="eastAsia"/>
        </w:rPr>
        <w:t>Itama tayi mamaki</w:t>
      </w:r>
    </w:p>
    <w:p w14:paraId="15A4F657" w14:textId="77777777" w:rsidR="001034E5" w:rsidRDefault="001034E5">
      <w:r>
        <w:rPr>
          <w:rFonts w:hint="eastAsia"/>
        </w:rPr>
        <w:t xml:space="preserve">Amar yayaficuta da hannu  </w:t>
      </w:r>
    </w:p>
    <w:p w14:paraId="748B25DE" w14:textId="77777777" w:rsidR="001034E5" w:rsidRDefault="001034E5">
      <w:r>
        <w:rPr>
          <w:rFonts w:hint="eastAsia"/>
        </w:rPr>
        <w:t xml:space="preserve">Nan tsame hannunta </w:t>
      </w:r>
    </w:p>
    <w:p w14:paraId="1938B3AE" w14:textId="77777777" w:rsidR="001034E5" w:rsidRDefault="001034E5">
      <w:r>
        <w:rPr>
          <w:rFonts w:hint="eastAsia"/>
        </w:rPr>
        <w:t xml:space="preserve">Tabiyosu </w:t>
      </w:r>
    </w:p>
    <w:p w14:paraId="2F51E19E" w14:textId="77777777" w:rsidR="001034E5" w:rsidRDefault="001034E5">
      <w:r>
        <w:rPr>
          <w:rFonts w:hint="eastAsia"/>
        </w:rPr>
        <w:t>Kuda tafito wajan tuni MARWAN yashige Mota.</w:t>
      </w:r>
    </w:p>
    <w:p w14:paraId="73494835" w14:textId="77777777" w:rsidR="001034E5" w:rsidRDefault="001034E5">
      <w:r>
        <w:rPr>
          <w:rFonts w:hint="eastAsia"/>
        </w:rPr>
        <w:t xml:space="preserve">Amar yace zamutafi tace shikenan bazan qara ganinkuba </w:t>
      </w:r>
    </w:p>
    <w:p w14:paraId="5D6402FA" w14:textId="77777777" w:rsidR="001034E5" w:rsidRDefault="001034E5">
      <w:r>
        <w:rPr>
          <w:rFonts w:hint="eastAsia"/>
        </w:rPr>
        <w:t>Yace aikinzama tamu tace meyasa kace haka</w:t>
      </w:r>
    </w:p>
    <w:p w14:paraId="60D3160C" w14:textId="77777777" w:rsidR="001034E5" w:rsidRDefault="001034E5">
      <w:r>
        <w:rPr>
          <w:rFonts w:hint="eastAsia"/>
        </w:rPr>
        <w:t xml:space="preserve">Yace haka kawae </w:t>
      </w:r>
    </w:p>
    <w:p w14:paraId="1D01B369" w14:textId="77777777" w:rsidR="001034E5" w:rsidRDefault="001034E5">
      <w:r>
        <w:rPr>
          <w:rFonts w:hint="eastAsia"/>
        </w:rPr>
        <w:t>Tace to yanzu yaushe zaku dawo</w:t>
      </w:r>
    </w:p>
    <w:p w14:paraId="654C8FF2" w14:textId="77777777" w:rsidR="001034E5" w:rsidRDefault="001034E5">
      <w:r>
        <w:rPr>
          <w:rFonts w:hint="eastAsia"/>
        </w:rPr>
        <w:t xml:space="preserve"> yace ila </w:t>
      </w:r>
    </w:p>
    <w:p w14:paraId="453B17B9" w14:textId="77777777" w:rsidR="001034E5" w:rsidRDefault="001034E5">
      <w:r>
        <w:rPr>
          <w:rFonts w:hint="eastAsia"/>
        </w:rPr>
        <w:t>In baba yagama yagama shan Magani</w:t>
      </w:r>
    </w:p>
    <w:p w14:paraId="0709E1C3" w14:textId="77777777" w:rsidR="001034E5" w:rsidRDefault="001034E5">
      <w:r>
        <w:rPr>
          <w:rFonts w:hint="eastAsia"/>
        </w:rPr>
        <w:t xml:space="preserve">Tace to Allah yakiyaye </w:t>
      </w:r>
    </w:p>
    <w:p w14:paraId="2126A93E" w14:textId="77777777" w:rsidR="001034E5" w:rsidRDefault="001034E5">
      <w:r>
        <w:rPr>
          <w:rFonts w:hint="eastAsia"/>
        </w:rPr>
        <w:t xml:space="preserve">Taleqa cikin mutar tace ya MARWAN Allah yakiyaye </w:t>
      </w:r>
    </w:p>
    <w:p w14:paraId="63377A3A" w14:textId="77777777" w:rsidR="001034E5" w:rsidRDefault="001034E5">
      <w:r>
        <w:rPr>
          <w:rFonts w:hint="eastAsia"/>
        </w:rPr>
        <w:t xml:space="preserve">Da Saudi Amar yajata </w:t>
      </w:r>
    </w:p>
    <w:p w14:paraId="6258E094" w14:textId="77777777" w:rsidR="001034E5" w:rsidRDefault="001034E5">
      <w:r>
        <w:rPr>
          <w:rFonts w:hint="eastAsia"/>
        </w:rPr>
        <w:t>Dan yasan ka'dan da aikin MARWAN ya falleta da mari Dan yacika yayi fam qiris yake jira ya fashe</w:t>
      </w:r>
    </w:p>
    <w:p w14:paraId="06AC81FC" w14:textId="77777777" w:rsidR="001034E5" w:rsidRDefault="001034E5">
      <w:r>
        <w:rPr>
          <w:rFonts w:hint="eastAsia"/>
        </w:rPr>
        <w:t xml:space="preserve"> yace munyi latti Nafisa </w:t>
      </w:r>
    </w:p>
    <w:p w14:paraId="23034976" w14:textId="77777777" w:rsidR="001034E5" w:rsidRDefault="001034E5">
      <w:r>
        <w:rPr>
          <w:rFonts w:hint="eastAsia"/>
        </w:rPr>
        <w:t xml:space="preserve">Tace to ai banyi sallamah da ya MARWAN Ba yace kunyi saikin gamu yafa'da yanamae shigewa motar yafigeta </w:t>
      </w:r>
    </w:p>
    <w:p w14:paraId="5025EE16" w14:textId="77777777" w:rsidR="001034E5" w:rsidRDefault="001034E5">
      <w:r>
        <w:rPr>
          <w:rFonts w:hint="eastAsia"/>
        </w:rPr>
        <w:t>Tabi motar da kallo Allah yasani bataso tafiyansu Ba.</w:t>
      </w:r>
    </w:p>
    <w:p w14:paraId="5A2BA100" w14:textId="77777777" w:rsidR="001034E5" w:rsidRDefault="001034E5">
      <w:r>
        <w:rPr>
          <w:rFonts w:hint="eastAsia"/>
        </w:rPr>
        <w:t xml:space="preserve">Gashi taso MARWAN yayi mata magana dan tanajin da'din muryar shi sosae </w:t>
      </w:r>
    </w:p>
    <w:p w14:paraId="56CC6320" w14:textId="77777777" w:rsidR="001034E5" w:rsidRDefault="001034E5"/>
    <w:p w14:paraId="7A03B291" w14:textId="77777777" w:rsidR="001034E5" w:rsidRDefault="001034E5"/>
    <w:p w14:paraId="7AE64CBF" w14:textId="77777777" w:rsidR="001034E5" w:rsidRDefault="001034E5">
      <w:r>
        <w:rPr>
          <w:rFonts w:hint="eastAsia"/>
        </w:rPr>
        <w:t xml:space="preserve">Sam amota MARWAN bae kula Amar Ba </w:t>
      </w:r>
    </w:p>
    <w:p w14:paraId="701B4720" w14:textId="77777777" w:rsidR="001034E5" w:rsidRDefault="001034E5">
      <w:r>
        <w:rPr>
          <w:rFonts w:hint="eastAsia"/>
        </w:rPr>
        <w:t>Todama Amar 'din yasan bazae kulashi Ba amma yana tsoran shurunsa</w:t>
      </w:r>
    </w:p>
    <w:p w14:paraId="61848DAF" w14:textId="77777777" w:rsidR="001034E5" w:rsidRDefault="001034E5">
      <w:r>
        <w:rPr>
          <w:rFonts w:hint="eastAsia"/>
        </w:rPr>
        <w:t>Sun isa gida lpy lau</w:t>
      </w:r>
    </w:p>
    <w:p w14:paraId="353C648B" w14:textId="77777777" w:rsidR="001034E5" w:rsidRDefault="001034E5">
      <w:r>
        <w:rPr>
          <w:rFonts w:hint="eastAsia"/>
        </w:rPr>
        <w:t xml:space="preserve">Suka samu Momy da dady suna hira afalo zainab na game a laptop </w:t>
      </w:r>
    </w:p>
    <w:p w14:paraId="68E9E689" w14:textId="77777777" w:rsidR="001034E5" w:rsidRDefault="001034E5">
      <w:r>
        <w:rPr>
          <w:rFonts w:hint="eastAsia"/>
        </w:rPr>
        <w:t xml:space="preserve">Da gudu tazo tataresu tana cewa oyoyo ya MARWAN oyoyo ya Amar </w:t>
      </w:r>
    </w:p>
    <w:p w14:paraId="703DFEE4" w14:textId="77777777" w:rsidR="001034E5" w:rsidRDefault="001034E5">
      <w:r>
        <w:rPr>
          <w:rFonts w:hint="eastAsia"/>
        </w:rPr>
        <w:t>Cikin fara'a sukace oyoyo my sis</w:t>
      </w:r>
    </w:p>
    <w:p w14:paraId="15686AF7" w14:textId="77777777" w:rsidR="001034E5" w:rsidRDefault="001034E5">
      <w:r>
        <w:rPr>
          <w:rFonts w:hint="eastAsia"/>
        </w:rPr>
        <w:t xml:space="preserve">Momy tace sannunku kunsha hanya </w:t>
      </w:r>
    </w:p>
    <w:p w14:paraId="61DC3C0D" w14:textId="77777777" w:rsidR="001034E5" w:rsidRDefault="001034E5">
      <w:r>
        <w:rPr>
          <w:rFonts w:hint="eastAsia"/>
        </w:rPr>
        <w:lastRenderedPageBreak/>
        <w:t xml:space="preserve">Amar yace wlhi </w:t>
      </w:r>
    </w:p>
    <w:p w14:paraId="58F8B303" w14:textId="77777777" w:rsidR="001034E5" w:rsidRDefault="001034E5">
      <w:r>
        <w:rPr>
          <w:rFonts w:hint="eastAsia"/>
        </w:rPr>
        <w:t>Dady yace to sannun Ku nasan kan kuqara zuwa garin sae kun'dau shekaru</w:t>
      </w:r>
    </w:p>
    <w:p w14:paraId="57F85055" w14:textId="77777777" w:rsidR="001034E5" w:rsidRDefault="001034E5">
      <w:r>
        <w:rPr>
          <w:rFonts w:hint="eastAsia"/>
        </w:rPr>
        <w:t xml:space="preserve">Amar yakalli MARWAN qasa qasa yace </w:t>
      </w:r>
    </w:p>
    <w:p w14:paraId="6C2EA957" w14:textId="77777777" w:rsidR="001034E5" w:rsidRDefault="001034E5">
      <w:r>
        <w:rPr>
          <w:rFonts w:hint="eastAsia"/>
        </w:rPr>
        <w:t>Ai dady zamu koma nanda wata 'daya</w:t>
      </w:r>
    </w:p>
    <w:p w14:paraId="55234DFD" w14:textId="77777777" w:rsidR="001034E5" w:rsidRDefault="001034E5">
      <w:r>
        <w:rPr>
          <w:rFonts w:hint="eastAsia"/>
        </w:rPr>
        <w:t xml:space="preserve">Cikin mamaki momy da dady suka kalli Amar dan sunsan koka'dan basasan zuwa qauyan </w:t>
      </w:r>
    </w:p>
    <w:p w14:paraId="4673C597" w14:textId="77777777" w:rsidR="001034E5" w:rsidRDefault="001034E5">
      <w:r>
        <w:rPr>
          <w:rFonts w:hint="eastAsia"/>
        </w:rPr>
        <w:t xml:space="preserve">Momy tace to Allah dae yasa lpy </w:t>
      </w:r>
    </w:p>
    <w:p w14:paraId="62701429" w14:textId="77777777" w:rsidR="001034E5" w:rsidRDefault="001034E5">
      <w:r>
        <w:rPr>
          <w:rFonts w:hint="eastAsia"/>
        </w:rPr>
        <w:t xml:space="preserve">Yace lpy Momy alkairine </w:t>
      </w:r>
    </w:p>
    <w:p w14:paraId="00C24EBA" w14:textId="77777777" w:rsidR="001034E5" w:rsidRDefault="001034E5">
      <w:r>
        <w:rPr>
          <w:rFonts w:hint="eastAsia"/>
        </w:rPr>
        <w:t xml:space="preserve">Yayane yayi mata a can </w:t>
      </w:r>
    </w:p>
    <w:p w14:paraId="3952E347" w14:textId="77777777" w:rsidR="001034E5" w:rsidRDefault="001034E5">
      <w:r>
        <w:rPr>
          <w:rFonts w:hint="eastAsia"/>
        </w:rPr>
        <w:t xml:space="preserve">Momy takalli MARWAN tace wae haka </w:t>
      </w:r>
    </w:p>
    <w:p w14:paraId="3BE5ECFE" w14:textId="77777777" w:rsidR="001034E5" w:rsidRDefault="001034E5">
      <w:r>
        <w:rPr>
          <w:rFonts w:hint="eastAsia"/>
        </w:rPr>
        <w:t>Gamamakin Amar sae yaji yace eh</w:t>
      </w:r>
    </w:p>
    <w:p w14:paraId="7EC1952D" w14:textId="77777777" w:rsidR="001034E5" w:rsidRDefault="001034E5"/>
    <w:p w14:paraId="6384D56F" w14:textId="77777777" w:rsidR="001034E5" w:rsidRDefault="001034E5">
      <w:r>
        <w:rPr>
          <w:rFonts w:hint="eastAsia"/>
        </w:rPr>
        <w:t xml:space="preserve">Daka tsalle zainab tayi tana murya tace </w:t>
      </w:r>
    </w:p>
    <w:p w14:paraId="79FCE75A" w14:textId="77777777" w:rsidR="001034E5" w:rsidRDefault="001034E5">
      <w:r>
        <w:rPr>
          <w:rFonts w:hint="eastAsia"/>
        </w:rPr>
        <w:t xml:space="preserve">Allah nagodema ma </w:t>
      </w:r>
    </w:p>
    <w:p w14:paraId="76445457" w14:textId="77777777" w:rsidR="001034E5" w:rsidRDefault="001034E5">
      <w:r>
        <w:rPr>
          <w:rFonts w:hint="eastAsia"/>
        </w:rPr>
        <w:t>Kae I luv u ya MARWAN naji 'dadi</w:t>
      </w:r>
    </w:p>
    <w:p w14:paraId="366475FB" w14:textId="77777777" w:rsidR="001034E5" w:rsidRDefault="001034E5">
      <w:r>
        <w:rPr>
          <w:rFonts w:hint="eastAsia"/>
        </w:rPr>
        <w:t xml:space="preserve">Dady yace masha Allah 'yar gidan waye </w:t>
      </w:r>
    </w:p>
    <w:p w14:paraId="470EF912" w14:textId="77777777" w:rsidR="001034E5" w:rsidRDefault="001034E5">
      <w:r>
        <w:rPr>
          <w:rFonts w:hint="eastAsia"/>
        </w:rPr>
        <w:t xml:space="preserve">Amar yace wae 'yar Malam shehu </w:t>
      </w:r>
    </w:p>
    <w:p w14:paraId="24760E0B" w14:textId="77777777" w:rsidR="001034E5" w:rsidRDefault="001034E5">
      <w:r>
        <w:rPr>
          <w:rFonts w:hint="eastAsia"/>
        </w:rPr>
        <w:t>Dady yace Malam shehu Malam kae ban ganeshi Ba</w:t>
      </w:r>
    </w:p>
    <w:p w14:paraId="6005820D" w14:textId="77777777" w:rsidR="001034E5" w:rsidRDefault="001034E5">
      <w:r>
        <w:rPr>
          <w:rFonts w:hint="eastAsia"/>
        </w:rPr>
        <w:t>Yace yanadafa 'ya Nafisa amma mamanta tarasu tun tana qarama</w:t>
      </w:r>
    </w:p>
    <w:p w14:paraId="4E5B268E" w14:textId="77777777" w:rsidR="001034E5" w:rsidRDefault="001034E5">
      <w:r>
        <w:rPr>
          <w:rFonts w:hint="eastAsia"/>
        </w:rPr>
        <w:t>Dogon tunani dady yayi can yagano Malam shehun yace nagane shi</w:t>
      </w:r>
    </w:p>
    <w:p w14:paraId="19E2FCC4" w14:textId="77777777" w:rsidR="001034E5" w:rsidRDefault="001034E5">
      <w:r>
        <w:rPr>
          <w:rFonts w:hint="eastAsia"/>
        </w:rPr>
        <w:t xml:space="preserve">To Allah yasa matar alkairice agaresa Amar yace amin </w:t>
      </w:r>
    </w:p>
    <w:p w14:paraId="3407A340" w14:textId="77777777" w:rsidR="001034E5" w:rsidRDefault="001034E5">
      <w:r>
        <w:rPr>
          <w:rFonts w:hint="eastAsia"/>
        </w:rPr>
        <w:t xml:space="preserve">Momy da tasaki baki tace </w:t>
      </w:r>
    </w:p>
    <w:p w14:paraId="240EA2FF" w14:textId="77777777" w:rsidR="001034E5" w:rsidRDefault="001034E5">
      <w:r>
        <w:rPr>
          <w:rFonts w:hint="eastAsia"/>
        </w:rPr>
        <w:t xml:space="preserve">Ikwan Allah yanzu MARWAN aure zaka qara ina soyayyar da kakema matarka </w:t>
      </w:r>
    </w:p>
    <w:p w14:paraId="608FD4D2" w14:textId="77777777" w:rsidR="001034E5" w:rsidRDefault="001034E5">
      <w:r>
        <w:rPr>
          <w:rFonts w:hint="eastAsia"/>
        </w:rPr>
        <w:t>Amar yace kae Momy kibarshi man</w:t>
      </w:r>
    </w:p>
    <w:p w14:paraId="08E4615F" w14:textId="77777777" w:rsidR="001034E5" w:rsidRDefault="001034E5">
      <w:r>
        <w:rPr>
          <w:rFonts w:hint="eastAsia"/>
        </w:rPr>
        <w:t xml:space="preserve">Dady yace banda abinki ai so tsuntsune </w:t>
      </w:r>
    </w:p>
    <w:p w14:paraId="3C782E43" w14:textId="77777777" w:rsidR="001034E5" w:rsidRDefault="001034E5">
      <w:r>
        <w:rPr>
          <w:rFonts w:hint="eastAsia"/>
        </w:rPr>
        <w:t xml:space="preserve">Amar yayi dariya yace hakane dadyna </w:t>
      </w:r>
    </w:p>
    <w:p w14:paraId="69939562" w14:textId="77777777" w:rsidR="001034E5" w:rsidRDefault="001034E5">
      <w:r>
        <w:rPr>
          <w:rFonts w:hint="eastAsia"/>
        </w:rPr>
        <w:t xml:space="preserve">MARWAN ya'dau keey 'din motarshi yace Nina tafi </w:t>
      </w:r>
    </w:p>
    <w:p w14:paraId="5DD6B0A8" w14:textId="77777777" w:rsidR="001034E5" w:rsidRDefault="001034E5">
      <w:r>
        <w:rPr>
          <w:rFonts w:hint="eastAsia"/>
        </w:rPr>
        <w:t xml:space="preserve">Dady yace to yaushe kakesan ayi bikin </w:t>
      </w:r>
    </w:p>
    <w:p w14:paraId="104417FE" w14:textId="77777777" w:rsidR="001034E5" w:rsidRDefault="001034E5">
      <w:r>
        <w:rPr>
          <w:rFonts w:hint="eastAsia"/>
        </w:rPr>
        <w:t xml:space="preserve">Ya kalli Amar </w:t>
      </w:r>
    </w:p>
    <w:p w14:paraId="1F592186" w14:textId="77777777" w:rsidR="001034E5" w:rsidRDefault="001034E5">
      <w:r>
        <w:rPr>
          <w:rFonts w:hint="eastAsia"/>
        </w:rPr>
        <w:t xml:space="preserve">Da sauri Amar yace nanda wata biyu yace </w:t>
      </w:r>
    </w:p>
    <w:p w14:paraId="3967D8A3" w14:textId="77777777" w:rsidR="001034E5" w:rsidRDefault="001034E5">
      <w:r>
        <w:rPr>
          <w:rFonts w:hint="eastAsia"/>
        </w:rPr>
        <w:t>Yanaso ko</w:t>
      </w:r>
    </w:p>
    <w:p w14:paraId="5FEEBF94" w14:textId="77777777" w:rsidR="001034E5" w:rsidRDefault="001034E5">
      <w:r>
        <w:rPr>
          <w:rFonts w:hint="eastAsia"/>
        </w:rPr>
        <w:t>MARWAN baiyi magana Ba yafice</w:t>
      </w:r>
    </w:p>
    <w:p w14:paraId="65386CDA" w14:textId="77777777" w:rsidR="001034E5" w:rsidRDefault="001034E5">
      <w:r>
        <w:rPr>
          <w:rFonts w:hint="eastAsia"/>
        </w:rPr>
        <w:t>Momy tace nisae naga kamar matar bata shigeshi Ba</w:t>
      </w:r>
    </w:p>
    <w:p w14:paraId="40B4CA1A" w14:textId="77777777" w:rsidR="001034E5" w:rsidRDefault="001034E5">
      <w:r>
        <w:rPr>
          <w:rFonts w:hint="eastAsia"/>
        </w:rPr>
        <w:t xml:space="preserve">Dady yace inbata shige shiba yazaiyi yace yana Santa </w:t>
      </w:r>
    </w:p>
    <w:p w14:paraId="72BA184A" w14:textId="77777777" w:rsidR="001034E5" w:rsidRDefault="001034E5">
      <w:r>
        <w:rPr>
          <w:rFonts w:hint="eastAsia"/>
        </w:rPr>
        <w:t>Kawae halin miskilancin 'dannakine yatashi</w:t>
      </w:r>
    </w:p>
    <w:p w14:paraId="6842CEB5" w14:textId="77777777" w:rsidR="001034E5" w:rsidRDefault="001034E5">
      <w:r>
        <w:rPr>
          <w:rFonts w:hint="eastAsia"/>
        </w:rPr>
        <w:t>Tace ina mamakin halin nan nashi ko nawa yayi oho</w:t>
      </w:r>
    </w:p>
    <w:p w14:paraId="6600F14F" w14:textId="77777777" w:rsidR="001034E5" w:rsidRDefault="001034E5">
      <w:r>
        <w:rPr>
          <w:rFonts w:hint="eastAsia"/>
        </w:rPr>
        <w:t>Dady yace Allah yakyauta</w:t>
      </w:r>
    </w:p>
    <w:p w14:paraId="4D3651B2" w14:textId="77777777" w:rsidR="001034E5" w:rsidRDefault="001034E5">
      <w:r>
        <w:rPr>
          <w:rFonts w:hint="eastAsia"/>
        </w:rPr>
        <w:t xml:space="preserve">Amar najinsu yatashi yayi shashinsa yana cewa  Momy kayanki namota Wanda Hajiya tabayar abaki </w:t>
      </w:r>
    </w:p>
    <w:p w14:paraId="37E8E604" w14:textId="77777777" w:rsidR="001034E5" w:rsidRDefault="001034E5">
      <w:r>
        <w:rPr>
          <w:rFonts w:hint="eastAsia"/>
        </w:rPr>
        <w:t>Sis kawomin abinci atare sukace to</w:t>
      </w:r>
    </w:p>
    <w:p w14:paraId="7CCD04CF" w14:textId="77777777" w:rsidR="001034E5" w:rsidRDefault="001034E5">
      <w:r>
        <w:rPr>
          <w:rFonts w:hint="eastAsia"/>
        </w:rPr>
        <w:t xml:space="preserve"> to </w:t>
      </w:r>
    </w:p>
    <w:p w14:paraId="603E85D7" w14:textId="77777777" w:rsidR="001034E5" w:rsidRDefault="001034E5"/>
    <w:p w14:paraId="59A160B2" w14:textId="77777777" w:rsidR="001034E5" w:rsidRDefault="001034E5">
      <w:r>
        <w:rPr>
          <w:rFonts w:hint="eastAsia"/>
        </w:rPr>
        <w:t xml:space="preserve">Zainab na kitchen tana ha'dama Amar abinci </w:t>
      </w:r>
    </w:p>
    <w:p w14:paraId="1F077378" w14:textId="77777777" w:rsidR="001034E5" w:rsidRDefault="001034E5">
      <w:r>
        <w:rPr>
          <w:rFonts w:hint="eastAsia"/>
        </w:rPr>
        <w:t xml:space="preserve">Allah Allah take tagama taje dan gulma nacinta </w:t>
      </w:r>
    </w:p>
    <w:p w14:paraId="7BE57E29" w14:textId="77777777" w:rsidR="001034E5" w:rsidRDefault="001034E5"/>
    <w:p w14:paraId="2E25D43F" w14:textId="77777777" w:rsidR="001034E5" w:rsidRDefault="001034E5">
      <w:r>
        <w:rPr>
          <w:rFonts w:hint="eastAsia"/>
        </w:rPr>
        <w:lastRenderedPageBreak/>
        <w:t>Ta'ajiye Mae abincin akan table</w:t>
      </w:r>
    </w:p>
    <w:p w14:paraId="7C4C3732" w14:textId="77777777" w:rsidR="001034E5" w:rsidRDefault="001034E5">
      <w:r>
        <w:rPr>
          <w:rFonts w:hint="eastAsia"/>
        </w:rPr>
        <w:t xml:space="preserve">Yace yauwa sis </w:t>
      </w:r>
    </w:p>
    <w:p w14:paraId="12EE6FDB" w14:textId="77777777" w:rsidR="001034E5" w:rsidRDefault="001034E5">
      <w:r>
        <w:rPr>
          <w:rFonts w:hint="eastAsia"/>
        </w:rPr>
        <w:t>Tace ya Amar ya'akayi ya MARWAN yafa'da San wata yace</w:t>
      </w:r>
    </w:p>
    <w:p w14:paraId="6045CD3E" w14:textId="77777777" w:rsidR="001034E5" w:rsidRDefault="001034E5">
      <w:r>
        <w:rPr>
          <w:rFonts w:hint="eastAsia"/>
        </w:rPr>
        <w:t xml:space="preserve">Duk shirinane </w:t>
      </w:r>
    </w:p>
    <w:p w14:paraId="70DFB590" w14:textId="77777777" w:rsidR="001034E5" w:rsidRDefault="001034E5">
      <w:r>
        <w:rPr>
          <w:rFonts w:hint="eastAsia"/>
        </w:rPr>
        <w:t xml:space="preserve">Nan yabata lbr tadinga dariya </w:t>
      </w:r>
    </w:p>
    <w:p w14:paraId="514540AF" w14:textId="77777777" w:rsidR="001034E5" w:rsidRDefault="001034E5"/>
    <w:p w14:paraId="68CF5EA6" w14:textId="77777777" w:rsidR="001034E5" w:rsidRDefault="001034E5"/>
    <w:p w14:paraId="766F07C7" w14:textId="77777777" w:rsidR="001034E5" w:rsidRDefault="001034E5">
      <w:r>
        <w:rPr>
          <w:rFonts w:hint="eastAsia"/>
        </w:rPr>
        <w:t xml:space="preserve">MARWAN tuqi kawea yake amma tunanishi yazaiyi da auran Nafisa Allah yasani soyayyar matarsa ne kawae azuciyarsa </w:t>
      </w:r>
    </w:p>
    <w:p w14:paraId="1C8A58B4" w14:textId="77777777" w:rsidR="001034E5" w:rsidRDefault="001034E5">
      <w:r>
        <w:rPr>
          <w:rFonts w:hint="eastAsia"/>
        </w:rPr>
        <w:t>Amma tunda Amar ya matsa zai aureta kawae</w:t>
      </w:r>
    </w:p>
    <w:p w14:paraId="0279AB2A" w14:textId="77777777" w:rsidR="001034E5" w:rsidRDefault="001034E5">
      <w:r>
        <w:rPr>
          <w:rFonts w:hint="eastAsia"/>
        </w:rPr>
        <w:t xml:space="preserve"> intagirma tagane bayasanta tarabu dashii</w:t>
      </w:r>
    </w:p>
    <w:p w14:paraId="10A81F76" w14:textId="77777777" w:rsidR="001034E5" w:rsidRDefault="001034E5">
      <w:r>
        <w:rPr>
          <w:rFonts w:hint="eastAsia"/>
        </w:rPr>
        <w:t>Dan ra'ayin shi nazaman mata 'dayane</w:t>
      </w:r>
    </w:p>
    <w:p w14:paraId="1CCBA400" w14:textId="77777777" w:rsidR="001034E5" w:rsidRDefault="001034E5">
      <w:r>
        <w:rPr>
          <w:rFonts w:hint="eastAsia"/>
        </w:rPr>
        <w:t xml:space="preserve">Yayi parking motarsa cikin gidansa yafito </w:t>
      </w:r>
    </w:p>
    <w:p w14:paraId="4B5F4BF9" w14:textId="77777777" w:rsidR="001034E5" w:rsidRDefault="001034E5"/>
    <w:p w14:paraId="21F25D3C" w14:textId="77777777" w:rsidR="001034E5" w:rsidRDefault="001034E5">
      <w:r>
        <w:rPr>
          <w:rFonts w:hint="eastAsia"/>
        </w:rPr>
        <w:t xml:space="preserve">Dagudu maryam tazo tarungume shi tana murna shima cikin 'doki yafara kissing dinta </w:t>
      </w:r>
    </w:p>
    <w:p w14:paraId="69EF8F1A" w14:textId="77777777" w:rsidR="001034E5" w:rsidRDefault="001034E5">
      <w:r>
        <w:rPr>
          <w:rFonts w:hint="eastAsia"/>
        </w:rPr>
        <w:t xml:space="preserve">Tajashi falo </w:t>
      </w:r>
    </w:p>
    <w:p w14:paraId="2651BD27" w14:textId="77777777" w:rsidR="001034E5" w:rsidRDefault="001034E5">
      <w:r>
        <w:rPr>
          <w:rFonts w:hint="eastAsia"/>
        </w:rPr>
        <w:t>Tace yanzu sae kafara wanka kaci abinci sae kaban lbr</w:t>
      </w:r>
    </w:p>
    <w:p w14:paraId="28D23971" w14:textId="77777777" w:rsidR="001034E5" w:rsidRDefault="001034E5">
      <w:r>
        <w:rPr>
          <w:rFonts w:hint="eastAsia"/>
        </w:rPr>
        <w:t xml:space="preserve">Yazareta daga jikinshi yaqare mata kallo </w:t>
      </w:r>
    </w:p>
    <w:p w14:paraId="23F26757" w14:textId="77777777" w:rsidR="001034E5" w:rsidRDefault="001034E5">
      <w:r>
        <w:rPr>
          <w:rFonts w:hint="eastAsia"/>
        </w:rPr>
        <w:t xml:space="preserve">Maryam bawata kyakkyawa bace amma kallo 'daya zaka mata gano Abu biyu atare da'ita </w:t>
      </w:r>
    </w:p>
    <w:p w14:paraId="25732C6E" w14:textId="77777777" w:rsidR="001034E5" w:rsidRDefault="001034E5">
      <w:r>
        <w:rPr>
          <w:rFonts w:hint="eastAsia"/>
        </w:rPr>
        <w:t xml:space="preserve">Nafarko tanada wayewa sosae </w:t>
      </w:r>
    </w:p>
    <w:p w14:paraId="4E7C37CD" w14:textId="77777777" w:rsidR="001034E5" w:rsidRDefault="001034E5">
      <w:r>
        <w:rPr>
          <w:rFonts w:hint="eastAsia"/>
        </w:rPr>
        <w:t xml:space="preserve">Nabiyu kallo daya zaka mata katabbatar da bata da kunya </w:t>
      </w:r>
    </w:p>
    <w:p w14:paraId="0E758406" w14:textId="77777777" w:rsidR="001034E5" w:rsidRDefault="001034E5">
      <w:r>
        <w:rPr>
          <w:rFonts w:hint="eastAsia"/>
        </w:rPr>
        <w:t>Amma ga MARWAN duk duniya bamekyan marwan dakuma kunya</w:t>
      </w:r>
    </w:p>
    <w:p w14:paraId="4D5697C5" w14:textId="77777777" w:rsidR="001034E5" w:rsidRDefault="001034E5"/>
    <w:p w14:paraId="0E09463F" w14:textId="77777777" w:rsidR="001034E5" w:rsidRDefault="001034E5"/>
    <w:p w14:paraId="14D8A506" w14:textId="77777777" w:rsidR="001034E5" w:rsidRDefault="001034E5">
      <w:r>
        <w:rPr>
          <w:rFonts w:hint="eastAsia"/>
        </w:rPr>
        <w:t xml:space="preserve">Bayan MARWAN ya gama kallanta Riga da wando ne tasa tayi kyauta sosae </w:t>
      </w:r>
    </w:p>
    <w:p w14:paraId="563F8B41" w14:textId="77777777" w:rsidR="001034E5" w:rsidRDefault="001034E5">
      <w:r>
        <w:rPr>
          <w:rFonts w:hint="eastAsia"/>
        </w:rPr>
        <w:t xml:space="preserve">Yamayar da kallansa kan falan </w:t>
      </w:r>
    </w:p>
    <w:p w14:paraId="5ECE1FAB" w14:textId="77777777" w:rsidR="001034E5" w:rsidRDefault="001034E5">
      <w:r>
        <w:rPr>
          <w:rFonts w:hint="eastAsia"/>
        </w:rPr>
        <w:t xml:space="preserve">kaca kaca yake  </w:t>
      </w:r>
    </w:p>
    <w:p w14:paraId="24A1C1E8" w14:textId="77777777" w:rsidR="001034E5" w:rsidRDefault="001034E5">
      <w:r>
        <w:rPr>
          <w:rFonts w:hint="eastAsia"/>
        </w:rPr>
        <w:t>yace wae my luv yaushe zaki fara tsaftace gidannan  tayi shuru yaci gaba</w:t>
      </w:r>
    </w:p>
    <w:p w14:paraId="6C98B280" w14:textId="77777777" w:rsidR="001034E5" w:rsidRDefault="001034E5">
      <w:r>
        <w:rPr>
          <w:rFonts w:hint="eastAsia"/>
        </w:rPr>
        <w:t>Saiki tsaftace jikinki amma gidanki baxai sami wannan gatan ba 💗💓💗</w:t>
      </w:r>
    </w:p>
    <w:p w14:paraId="3904D4CF" w14:textId="77777777" w:rsidR="001034E5" w:rsidRDefault="001034E5"/>
    <w:p w14:paraId="0964C9DE" w14:textId="77777777" w:rsidR="001034E5" w:rsidRDefault="001034E5">
      <w:r>
        <w:rPr>
          <w:rFonts w:hint="eastAsia"/>
        </w:rPr>
        <w:t xml:space="preserve">Tace haba hony daga dawowarka zaka faramin fa'da </w:t>
      </w:r>
    </w:p>
    <w:p w14:paraId="7AA0F3C1" w14:textId="77777777" w:rsidR="001034E5" w:rsidRDefault="001034E5">
      <w:r>
        <w:rPr>
          <w:rFonts w:hint="eastAsia"/>
        </w:rPr>
        <w:t xml:space="preserve">Yace ok bazanyi miki magana akan gyaraba </w:t>
      </w:r>
    </w:p>
    <w:p w14:paraId="0BB43677" w14:textId="77777777" w:rsidR="001034E5" w:rsidRDefault="001034E5">
      <w:r>
        <w:rPr>
          <w:rFonts w:hint="eastAsia"/>
        </w:rPr>
        <w:t xml:space="preserve">Wlhi halin nan naki yana bani haushi </w:t>
      </w:r>
    </w:p>
    <w:p w14:paraId="1B9A36BE" w14:textId="77777777" w:rsidR="001034E5" w:rsidRDefault="001034E5">
      <w:r>
        <w:rPr>
          <w:rFonts w:hint="eastAsia"/>
        </w:rPr>
        <w:t xml:space="preserve">Tayi farii da ido tace yadena baka haushi honey </w:t>
      </w:r>
    </w:p>
    <w:p w14:paraId="0632E3C1" w14:textId="77777777" w:rsidR="001034E5" w:rsidRDefault="001034E5">
      <w:r>
        <w:rPr>
          <w:rFonts w:hint="eastAsia"/>
        </w:rPr>
        <w:t xml:space="preserve">Su Habiba ne sukazo shiya gidan yayi datti </w:t>
      </w:r>
    </w:p>
    <w:p w14:paraId="69581696" w14:textId="77777777" w:rsidR="001034E5" w:rsidRDefault="001034E5">
      <w:r>
        <w:rPr>
          <w:rFonts w:hint="eastAsia"/>
        </w:rPr>
        <w:t>Kuma wlhi nagyara jiya yace</w:t>
      </w:r>
    </w:p>
    <w:p w14:paraId="73677086" w14:textId="77777777" w:rsidR="001034E5" w:rsidRDefault="001034E5">
      <w:r>
        <w:rPr>
          <w:rFonts w:hint="eastAsia"/>
        </w:rPr>
        <w:t xml:space="preserve">Tun jiya </w:t>
      </w:r>
    </w:p>
    <w:p w14:paraId="6254C46E" w14:textId="77777777" w:rsidR="001034E5" w:rsidRDefault="001034E5">
      <w:r>
        <w:rPr>
          <w:rFonts w:hint="eastAsia"/>
        </w:rPr>
        <w:t>Tace eh</w:t>
      </w:r>
    </w:p>
    <w:p w14:paraId="6900A49F" w14:textId="77777777" w:rsidR="001034E5" w:rsidRDefault="001034E5">
      <w:r>
        <w:rPr>
          <w:rFonts w:hint="eastAsia"/>
        </w:rPr>
        <w:t xml:space="preserve">Yace banga dalilinki nahanani kawo miki 'yar aikiba </w:t>
      </w:r>
    </w:p>
    <w:p w14:paraId="58B860D8" w14:textId="77777777" w:rsidR="001034E5" w:rsidRDefault="001034E5">
      <w:r>
        <w:rPr>
          <w:rFonts w:hint="eastAsia"/>
        </w:rPr>
        <w:t>Tace inaaaaaaa</w:t>
      </w:r>
    </w:p>
    <w:p w14:paraId="34682CB0" w14:textId="77777777" w:rsidR="001034E5" w:rsidRDefault="001034E5">
      <w:r>
        <w:rPr>
          <w:rFonts w:hint="eastAsia"/>
        </w:rPr>
        <w:t xml:space="preserve">banasan 'yar aiki sobuda 'yar aikin aunty Zakkiya ita ce tazama kishiyarta </w:t>
      </w:r>
    </w:p>
    <w:p w14:paraId="1B873D32" w14:textId="77777777" w:rsidR="001034E5" w:rsidRDefault="001034E5">
      <w:r>
        <w:rPr>
          <w:rFonts w:hint="eastAsia"/>
        </w:rPr>
        <w:t xml:space="preserve">Yayi murmushi </w:t>
      </w:r>
    </w:p>
    <w:p w14:paraId="2E43782A" w14:textId="77777777" w:rsidR="001034E5" w:rsidRDefault="001034E5">
      <w:r>
        <w:rPr>
          <w:rFonts w:hint="eastAsia"/>
        </w:rPr>
        <w:t xml:space="preserve">yana tuna kishi irin na maryam </w:t>
      </w:r>
    </w:p>
    <w:p w14:paraId="6D65A44B" w14:textId="77777777" w:rsidR="001034E5" w:rsidRDefault="001034E5">
      <w:r>
        <w:rPr>
          <w:rFonts w:hint="eastAsia"/>
        </w:rPr>
        <w:t xml:space="preserve">Akwaita da kishi </w:t>
      </w:r>
    </w:p>
    <w:p w14:paraId="6F5CC48F" w14:textId="77777777" w:rsidR="001034E5" w:rsidRDefault="001034E5">
      <w:r>
        <w:rPr>
          <w:rFonts w:hint="eastAsia"/>
        </w:rPr>
        <w:lastRenderedPageBreak/>
        <w:t xml:space="preserve">Yace kina tsoran wata takwace miki nine </w:t>
      </w:r>
    </w:p>
    <w:p w14:paraId="54ED90C4" w14:textId="77777777" w:rsidR="001034E5" w:rsidRDefault="001034E5">
      <w:r>
        <w:rPr>
          <w:rFonts w:hint="eastAsia"/>
        </w:rPr>
        <w:t xml:space="preserve">Tace kwarae </w:t>
      </w:r>
    </w:p>
    <w:p w14:paraId="38D7A1EB" w14:textId="77777777" w:rsidR="001034E5" w:rsidRDefault="001034E5">
      <w:r>
        <w:rPr>
          <w:rFonts w:hint="eastAsia"/>
        </w:rPr>
        <w:t xml:space="preserve">Ai duk macan da tayi gangancin sanka tota yaudari kanta </w:t>
      </w:r>
    </w:p>
    <w:p w14:paraId="436B91BB" w14:textId="77777777" w:rsidR="001034E5" w:rsidRDefault="001034E5">
      <w:r>
        <w:rPr>
          <w:rFonts w:hint="eastAsia"/>
        </w:rPr>
        <w:t xml:space="preserve">Ba'dan ka'dan ba </w:t>
      </w:r>
    </w:p>
    <w:p w14:paraId="10C29937" w14:textId="77777777" w:rsidR="001034E5" w:rsidRDefault="001034E5"/>
    <w:p w14:paraId="147C8423" w14:textId="77777777" w:rsidR="001034E5" w:rsidRDefault="001034E5">
      <w:r>
        <w:rPr>
          <w:rFonts w:hint="eastAsia"/>
        </w:rPr>
        <w:t>Yace danni nakine</w:t>
      </w:r>
    </w:p>
    <w:p w14:paraId="07E5EC30" w14:textId="77777777" w:rsidR="001034E5" w:rsidRDefault="001034E5">
      <w:r>
        <w:rPr>
          <w:rFonts w:hint="eastAsia"/>
        </w:rPr>
        <w:t xml:space="preserve">Tace ato </w:t>
      </w:r>
    </w:p>
    <w:p w14:paraId="1AA2AD21" w14:textId="77777777" w:rsidR="001034E5" w:rsidRDefault="001034E5">
      <w:r>
        <w:rPr>
          <w:rFonts w:hint="eastAsia"/>
        </w:rPr>
        <w:t>Shiga yayi betroom. Yanda yayi zatan ganinsa hakako yagansa wato aburkice</w:t>
      </w:r>
    </w:p>
    <w:p w14:paraId="6DD88D99" w14:textId="77777777" w:rsidR="001034E5" w:rsidRDefault="001034E5">
      <w:r>
        <w:rPr>
          <w:rFonts w:hint="eastAsia"/>
        </w:rPr>
        <w:t xml:space="preserve"> saikace Ba mace agidan </w:t>
      </w:r>
    </w:p>
    <w:p w14:paraId="27BD12C8" w14:textId="77777777" w:rsidR="001034E5" w:rsidRDefault="001034E5">
      <w:r>
        <w:rPr>
          <w:rFonts w:hint="eastAsia"/>
        </w:rPr>
        <w:t xml:space="preserve">Girgiza kae kawae yayi yafa'da toilet nanma takaici kamar ya kasheshi. Dakansa ya tsaftace toilet 'din yayi abin da zaeyi </w:t>
      </w:r>
    </w:p>
    <w:p w14:paraId="1B864139" w14:textId="77777777" w:rsidR="001034E5" w:rsidRDefault="001034E5"/>
    <w:p w14:paraId="0880F4E3" w14:textId="77777777" w:rsidR="001034E5" w:rsidRDefault="001034E5">
      <w:r>
        <w:rPr>
          <w:rFonts w:hint="eastAsia"/>
        </w:rPr>
        <w:t>tana kan gado tanajin</w:t>
      </w:r>
    </w:p>
    <w:p w14:paraId="563F5F63" w14:textId="77777777" w:rsidR="001034E5" w:rsidRDefault="001034E5">
      <w:r>
        <w:rPr>
          <w:rFonts w:hint="eastAsia"/>
        </w:rPr>
        <w:t>Shi</w:t>
      </w:r>
    </w:p>
    <w:p w14:paraId="583B3846" w14:textId="77777777" w:rsidR="001034E5" w:rsidRDefault="001034E5">
      <w:r>
        <w:rPr>
          <w:rFonts w:hint="eastAsia"/>
        </w:rPr>
        <w:t xml:space="preserve">Yafito yace amma toilet 'dinnan yafi 4 days baiga wanki Ba </w:t>
      </w:r>
    </w:p>
    <w:p w14:paraId="72EAB110" w14:textId="77777777" w:rsidR="001034E5" w:rsidRDefault="001034E5">
      <w:r>
        <w:rPr>
          <w:rFonts w:hint="eastAsia"/>
        </w:rPr>
        <w:t xml:space="preserve">Tace tunda katafi </w:t>
      </w:r>
    </w:p>
    <w:p w14:paraId="3097B8A3" w14:textId="77777777" w:rsidR="001034E5" w:rsidRDefault="001034E5">
      <w:r>
        <w:rPr>
          <w:rFonts w:hint="eastAsia"/>
        </w:rPr>
        <w:t xml:space="preserve">Dake ba shigarsa nakeyiba </w:t>
      </w:r>
    </w:p>
    <w:p w14:paraId="4793086D" w14:textId="77777777" w:rsidR="001034E5" w:rsidRDefault="001034E5">
      <w:r>
        <w:rPr>
          <w:rFonts w:hint="eastAsia"/>
        </w:rPr>
        <w:t xml:space="preserve">Amma ai bae kae 4 days ba </w:t>
      </w:r>
    </w:p>
    <w:p w14:paraId="6EB714D0" w14:textId="77777777" w:rsidR="001034E5" w:rsidRDefault="001034E5"/>
    <w:p w14:paraId="00A659E4" w14:textId="77777777" w:rsidR="001034E5" w:rsidRDefault="001034E5">
      <w:r>
        <w:rPr>
          <w:rFonts w:hint="eastAsia"/>
        </w:rPr>
        <w:t xml:space="preserve">Yana zaune a dining takwawo Mae abinci indomie ce da egg </w:t>
      </w:r>
    </w:p>
    <w:p w14:paraId="08D329B7" w14:textId="77777777" w:rsidR="001034E5" w:rsidRDefault="001034E5">
      <w:r>
        <w:rPr>
          <w:rFonts w:hint="eastAsia"/>
        </w:rPr>
        <w:t>Yana kallanta yakauda kae tace lpy</w:t>
      </w:r>
    </w:p>
    <w:p w14:paraId="27F41990" w14:textId="77777777" w:rsidR="001034E5" w:rsidRDefault="001034E5">
      <w:r>
        <w:rPr>
          <w:rFonts w:hint="eastAsia"/>
        </w:rPr>
        <w:t>Yace ita tajawo hakan</w:t>
      </w:r>
    </w:p>
    <w:p w14:paraId="5A85849D" w14:textId="77777777" w:rsidR="001034E5" w:rsidRDefault="001034E5">
      <w:r>
        <w:rPr>
          <w:rFonts w:hint="eastAsia"/>
        </w:rPr>
        <w:t xml:space="preserve">Gsky bazanci Ba </w:t>
      </w:r>
    </w:p>
    <w:p w14:paraId="4F3D4E51" w14:textId="77777777" w:rsidR="001034E5" w:rsidRDefault="001034E5">
      <w:r>
        <w:rPr>
          <w:rFonts w:hint="eastAsia"/>
        </w:rPr>
        <w:t xml:space="preserve">A duniya baki da abinci sae indomie </w:t>
      </w:r>
    </w:p>
    <w:p w14:paraId="7DF26266" w14:textId="77777777" w:rsidR="001034E5" w:rsidRDefault="001034E5">
      <w:r>
        <w:rPr>
          <w:rFonts w:hint="eastAsia"/>
        </w:rPr>
        <w:t>Gashi itamma baki iyaba. Abu duk qarni</w:t>
      </w:r>
    </w:p>
    <w:p w14:paraId="56B5CF40" w14:textId="77777777" w:rsidR="001034E5" w:rsidRDefault="001034E5">
      <w:r>
        <w:rPr>
          <w:rFonts w:hint="eastAsia"/>
        </w:rPr>
        <w:t xml:space="preserve">Cikin jin haushi tace </w:t>
      </w:r>
    </w:p>
    <w:p w14:paraId="17DCAF2E" w14:textId="77777777" w:rsidR="001034E5" w:rsidRDefault="001034E5">
      <w:r>
        <w:rPr>
          <w:rFonts w:hint="eastAsia"/>
        </w:rPr>
        <w:t xml:space="preserve">Nagajifa </w:t>
      </w:r>
    </w:p>
    <w:p w14:paraId="083944E4" w14:textId="77777777" w:rsidR="001034E5" w:rsidRDefault="001034E5">
      <w:r>
        <w:rPr>
          <w:rFonts w:hint="eastAsia"/>
        </w:rPr>
        <w:t xml:space="preserve">Wae meyasa kowane lukaci kakesan kusheni </w:t>
      </w:r>
    </w:p>
    <w:p w14:paraId="181495C1" w14:textId="77777777" w:rsidR="001034E5" w:rsidRDefault="001034E5">
      <w:r>
        <w:rPr>
          <w:rFonts w:hint="eastAsia"/>
        </w:rPr>
        <w:t>Komae nayi ban iyaba</w:t>
      </w:r>
    </w:p>
    <w:p w14:paraId="68C1C60E" w14:textId="77777777" w:rsidR="001034E5" w:rsidRDefault="001034E5">
      <w:r>
        <w:rPr>
          <w:rFonts w:hint="eastAsia"/>
        </w:rPr>
        <w:t>Amma ai kasan bana girki agidanmu bare aiki</w:t>
      </w:r>
    </w:p>
    <w:p w14:paraId="6CD80916" w14:textId="77777777" w:rsidR="001034E5" w:rsidRDefault="001034E5">
      <w:r>
        <w:rPr>
          <w:rFonts w:hint="eastAsia"/>
        </w:rPr>
        <w:t>Amma kae ina qoqarin yima komae amma baka gani.....</w:t>
      </w:r>
    </w:p>
    <w:p w14:paraId="36E17074" w14:textId="77777777" w:rsidR="001034E5" w:rsidRDefault="001034E5">
      <w:r>
        <w:rPr>
          <w:rFonts w:hint="eastAsia"/>
        </w:rPr>
        <w:t xml:space="preserve">Taja tsaki tabar gun </w:t>
      </w:r>
    </w:p>
    <w:p w14:paraId="01A3D55B" w14:textId="77777777" w:rsidR="001034E5" w:rsidRDefault="001034E5"/>
    <w:p w14:paraId="053CB4EA" w14:textId="77777777" w:rsidR="001034E5" w:rsidRDefault="001034E5">
      <w:r>
        <w:rPr>
          <w:rFonts w:hint="eastAsia"/>
        </w:rPr>
        <w:t xml:space="preserve">Tashi yayi ya'dau keey din mota ya fita </w:t>
      </w:r>
    </w:p>
    <w:p w14:paraId="04F538F9" w14:textId="77777777" w:rsidR="001034E5" w:rsidRDefault="001034E5">
      <w:r>
        <w:rPr>
          <w:rFonts w:hint="eastAsia"/>
        </w:rPr>
        <w:t xml:space="preserve">Dan yasan yanzu yana zuwa lallashinta sae tasashi yaci indomie shikuma Allah yasani ba zaeciba </w:t>
      </w:r>
    </w:p>
    <w:p w14:paraId="4E975DC5" w14:textId="77777777" w:rsidR="001034E5" w:rsidRDefault="001034E5">
      <w:r>
        <w:rPr>
          <w:rFonts w:hint="eastAsia"/>
        </w:rPr>
        <w:t>Hotel yanufa yaci abincin da yakeso dama yasaba zuwa Dan 'yan hotel 'dinma sunsan shi</w:t>
      </w:r>
    </w:p>
    <w:p w14:paraId="1FF51E54" w14:textId="77777777" w:rsidR="001034E5" w:rsidRDefault="001034E5">
      <w:r>
        <w:rPr>
          <w:rFonts w:hint="eastAsia"/>
        </w:rPr>
        <w:t xml:space="preserve">Sanda yagama yadawo gidan </w:t>
      </w:r>
    </w:p>
    <w:p w14:paraId="199950E3" w14:textId="77777777" w:rsidR="001034E5" w:rsidRDefault="001034E5">
      <w:r>
        <w:rPr>
          <w:rFonts w:hint="eastAsia"/>
        </w:rPr>
        <w:t xml:space="preserve">Sam yanda yabar komae haka yazo ya ganshi yayi tsaki </w:t>
      </w:r>
    </w:p>
    <w:p w14:paraId="29C0DC2C" w14:textId="77777777" w:rsidR="001034E5" w:rsidRDefault="001034E5">
      <w:r>
        <w:rPr>
          <w:rFonts w:hint="eastAsia"/>
        </w:rPr>
        <w:t xml:space="preserve">Allah yasani MARWAN akwae shi dasan tsafta shiyasa duk ran weknd yake zama yagyara gidan </w:t>
      </w:r>
    </w:p>
    <w:p w14:paraId="66CB574D" w14:textId="77777777" w:rsidR="001034E5" w:rsidRDefault="001034E5">
      <w:r>
        <w:rPr>
          <w:rFonts w:hint="eastAsia"/>
        </w:rPr>
        <w:t>Har zae shiga 'dakinta saidae yafasa. Yashiga nasa.</w:t>
      </w:r>
    </w:p>
    <w:p w14:paraId="21E12494" w14:textId="77777777" w:rsidR="001034E5" w:rsidRDefault="001034E5">
      <w:r>
        <w:rPr>
          <w:rFonts w:hint="eastAsia"/>
        </w:rPr>
        <w:t xml:space="preserve">Ya gyara kowane saqo da lungu na 'dakinsa </w:t>
      </w:r>
    </w:p>
    <w:p w14:paraId="5545020E" w14:textId="77777777" w:rsidR="001034E5" w:rsidRDefault="001034E5">
      <w:r>
        <w:rPr>
          <w:rFonts w:hint="eastAsia"/>
        </w:rPr>
        <w:t xml:space="preserve">Ya tsaftace yadawo falo ya gyara shi </w:t>
      </w:r>
    </w:p>
    <w:p w14:paraId="536CA714" w14:textId="77777777" w:rsidR="001034E5" w:rsidRDefault="001034E5">
      <w:r>
        <w:rPr>
          <w:rFonts w:hint="eastAsia"/>
        </w:rPr>
        <w:t xml:space="preserve">Tare dasa tuarare </w:t>
      </w:r>
    </w:p>
    <w:p w14:paraId="0A529BDC" w14:textId="77777777" w:rsidR="001034E5" w:rsidRDefault="001034E5">
      <w:r>
        <w:rPr>
          <w:rFonts w:hint="eastAsia"/>
        </w:rPr>
        <w:t xml:space="preserve">Nan gidan yafito tsaf </w:t>
      </w:r>
    </w:p>
    <w:p w14:paraId="1E32087D" w14:textId="77777777" w:rsidR="001034E5" w:rsidRDefault="001034E5">
      <w:r>
        <w:rPr>
          <w:rFonts w:hint="eastAsia"/>
        </w:rPr>
        <w:lastRenderedPageBreak/>
        <w:t>Nan gidan ya 'dau kamshi</w:t>
      </w:r>
    </w:p>
    <w:p w14:paraId="007C546B" w14:textId="77777777" w:rsidR="001034E5" w:rsidRDefault="001034E5">
      <w:r>
        <w:rPr>
          <w:rFonts w:hint="eastAsia"/>
        </w:rPr>
        <w:t xml:space="preserve">Kitchen yashiga shima yagyara shi sosae </w:t>
      </w:r>
    </w:p>
    <w:p w14:paraId="3CBF3868" w14:textId="77777777" w:rsidR="001034E5" w:rsidRDefault="001034E5">
      <w:r>
        <w:rPr>
          <w:rFonts w:hint="eastAsia"/>
        </w:rPr>
        <w:t>MARWAN dama yasaba da wanke wanke maryam nan komae yafito tsaf</w:t>
      </w:r>
    </w:p>
    <w:p w14:paraId="0EE3B5B8" w14:textId="77777777" w:rsidR="001034E5" w:rsidRDefault="001034E5">
      <w:r>
        <w:rPr>
          <w:rFonts w:hint="eastAsia"/>
        </w:rPr>
        <w:t xml:space="preserve">Ya qara yin wanka </w:t>
      </w:r>
    </w:p>
    <w:p w14:paraId="50BEFACE" w14:textId="77777777" w:rsidR="001034E5" w:rsidRDefault="001034E5">
      <w:r>
        <w:rPr>
          <w:rFonts w:hint="eastAsia"/>
        </w:rPr>
        <w:t xml:space="preserve">Sannan yanufi 'dakin ginbiyar tasa </w:t>
      </w:r>
    </w:p>
    <w:p w14:paraId="49A89C0F" w14:textId="77777777" w:rsidR="001034E5" w:rsidRDefault="001034E5"/>
    <w:p w14:paraId="6477C284" w14:textId="77777777" w:rsidR="001034E5" w:rsidRDefault="001034E5">
      <w:r>
        <w:rPr>
          <w:rFonts w:hint="eastAsia"/>
        </w:rPr>
        <w:t>Tana zaune kan gado tana catin rannan 6ace</w:t>
      </w:r>
    </w:p>
    <w:p w14:paraId="616E1E57" w14:textId="77777777" w:rsidR="001034E5" w:rsidRDefault="001034E5">
      <w:r>
        <w:rPr>
          <w:rFonts w:hint="eastAsia"/>
        </w:rPr>
        <w:t xml:space="preserve">Kallo daya yayi mata </w:t>
      </w:r>
    </w:p>
    <w:p w14:paraId="588EC805" w14:textId="77777777" w:rsidR="001034E5" w:rsidRDefault="001034E5">
      <w:r>
        <w:rPr>
          <w:rFonts w:hint="eastAsia"/>
        </w:rPr>
        <w:t xml:space="preserve">Yaga bazae iya jure fushinta ba </w:t>
      </w:r>
    </w:p>
    <w:p w14:paraId="789C4E8A" w14:textId="77777777" w:rsidR="001034E5" w:rsidRDefault="001034E5">
      <w:r>
        <w:rPr>
          <w:rFonts w:hint="eastAsia"/>
        </w:rPr>
        <w:t xml:space="preserve">Nan yajawota jikinsa yana lallashinta </w:t>
      </w:r>
    </w:p>
    <w:p w14:paraId="1F7E0576" w14:textId="77777777" w:rsidR="001034E5" w:rsidRDefault="001034E5">
      <w:r>
        <w:rPr>
          <w:rFonts w:hint="eastAsia"/>
        </w:rPr>
        <w:t>Dake itama ahannu take nan warware</w:t>
      </w:r>
    </w:p>
    <w:p w14:paraId="40A446F9" w14:textId="77777777" w:rsidR="001034E5" w:rsidRDefault="001034E5"/>
    <w:p w14:paraId="7943A6C1" w14:textId="77777777" w:rsidR="001034E5" w:rsidRDefault="001034E5">
      <w:r>
        <w:rPr>
          <w:rFonts w:hint="eastAsia"/>
        </w:rPr>
        <w:t xml:space="preserve">Maryam tana harkar maganin mata sosae </w:t>
      </w:r>
    </w:p>
    <w:p w14:paraId="33613453" w14:textId="77777777" w:rsidR="001034E5" w:rsidRDefault="001034E5">
      <w:r>
        <w:rPr>
          <w:rFonts w:hint="eastAsia"/>
        </w:rPr>
        <w:t>Tabbas dashine takejan hankalin MARWAN yana jin da'dinta sosae amma baya gamsuwa da'ita</w:t>
      </w:r>
    </w:p>
    <w:p w14:paraId="33211185" w14:textId="77777777" w:rsidR="001034E5" w:rsidRDefault="001034E5"/>
    <w:p w14:paraId="16A9EC18" w14:textId="77777777" w:rsidR="001034E5" w:rsidRDefault="001034E5"/>
    <w:p w14:paraId="0FD300DB" w14:textId="77777777" w:rsidR="001034E5" w:rsidRDefault="001034E5"/>
    <w:p w14:paraId="2CD48483" w14:textId="77777777" w:rsidR="001034E5" w:rsidRDefault="001034E5">
      <w:r>
        <w:rPr>
          <w:rFonts w:hint="eastAsia"/>
        </w:rPr>
        <w:t>💗💓💗</w:t>
      </w:r>
    </w:p>
    <w:p w14:paraId="6FEC5CD8" w14:textId="77777777" w:rsidR="001034E5" w:rsidRDefault="001034E5">
      <w:r>
        <w:rPr>
          <w:rFonts w:hint="eastAsia"/>
        </w:rPr>
        <w:t>'YAR QAUYE KO 'YAR BIRNI💗💓💗</w:t>
      </w:r>
    </w:p>
    <w:p w14:paraId="59B2C0B4" w14:textId="77777777" w:rsidR="001034E5" w:rsidRDefault="001034E5"/>
    <w:p w14:paraId="3997AB5B" w14:textId="77777777" w:rsidR="001034E5" w:rsidRDefault="001034E5">
      <w:r>
        <w:rPr>
          <w:rFonts w:hint="eastAsia"/>
        </w:rPr>
        <w:t xml:space="preserve">Sam MARWAN ya manta da zancan wata Nafisa </w:t>
      </w:r>
    </w:p>
    <w:p w14:paraId="0A95A677" w14:textId="77777777" w:rsidR="001034E5" w:rsidRDefault="001034E5">
      <w:r>
        <w:rPr>
          <w:rFonts w:hint="eastAsia"/>
        </w:rPr>
        <w:t xml:space="preserve">Yana falan Momy sana hira tsakalin 'da da Uwa </w:t>
      </w:r>
    </w:p>
    <w:p w14:paraId="2A1FE5FE" w14:textId="77777777" w:rsidR="001034E5" w:rsidRDefault="001034E5">
      <w:r>
        <w:rPr>
          <w:rFonts w:hint="eastAsia"/>
        </w:rPr>
        <w:t xml:space="preserve">Sae ga dady yafito </w:t>
      </w:r>
    </w:p>
    <w:p w14:paraId="24C7150C" w14:textId="77777777" w:rsidR="001034E5" w:rsidRDefault="001034E5">
      <w:r>
        <w:rPr>
          <w:rFonts w:hint="eastAsia"/>
        </w:rPr>
        <w:t>Shima yace ayi dashi</w:t>
      </w:r>
    </w:p>
    <w:p w14:paraId="047F23B0" w14:textId="77777777" w:rsidR="001034E5" w:rsidRDefault="001034E5">
      <w:r>
        <w:rPr>
          <w:rFonts w:hint="eastAsia"/>
        </w:rPr>
        <w:t xml:space="preserve">Momy tace ai mungama. Yace kundae ganni kunyi shuru wayasani ma ko zancena kokeyi Momy dayi dariya tace wane mu </w:t>
      </w:r>
    </w:p>
    <w:p w14:paraId="1C88BE81" w14:textId="77777777" w:rsidR="001034E5" w:rsidRDefault="001034E5">
      <w:r>
        <w:rPr>
          <w:rFonts w:hint="eastAsia"/>
        </w:rPr>
        <w:t xml:space="preserve">Dady ya gyara zama yace am MARWAN </w:t>
      </w:r>
    </w:p>
    <w:p w14:paraId="45010ABE" w14:textId="77777777" w:rsidR="001034E5" w:rsidRDefault="001034E5">
      <w:r>
        <w:rPr>
          <w:rFonts w:hint="eastAsia"/>
        </w:rPr>
        <w:t xml:space="preserve">Cikin ladabi ya amsa da na'am dady </w:t>
      </w:r>
    </w:p>
    <w:p w14:paraId="5405F77C" w14:textId="77777777" w:rsidR="001034E5" w:rsidRDefault="001034E5">
      <w:r>
        <w:rPr>
          <w:rFonts w:hint="eastAsia"/>
        </w:rPr>
        <w:t xml:space="preserve">Yace inasan kasa acigaba da gininka na zoo-roat </w:t>
      </w:r>
    </w:p>
    <w:p w14:paraId="03F42F6F" w14:textId="77777777" w:rsidR="001034E5" w:rsidRDefault="001034E5">
      <w:r>
        <w:rPr>
          <w:rFonts w:hint="eastAsia"/>
        </w:rPr>
        <w:t xml:space="preserve">Dan yanzu kasan sabuwar rayuwa zaka shiga </w:t>
      </w:r>
    </w:p>
    <w:p w14:paraId="49CC7191" w14:textId="77777777" w:rsidR="001034E5" w:rsidRDefault="001034E5">
      <w:r>
        <w:rPr>
          <w:rFonts w:hint="eastAsia"/>
        </w:rPr>
        <w:t>yace hakane.</w:t>
      </w:r>
    </w:p>
    <w:p w14:paraId="432DA303" w14:textId="77777777" w:rsidR="001034E5" w:rsidRDefault="001034E5">
      <w:r>
        <w:rPr>
          <w:rFonts w:hint="eastAsia"/>
        </w:rPr>
        <w:t xml:space="preserve">Yace nakira kakanku nace masa kaga ita yarinyar Malam shehu kanaso yacemin har sunyi magana da shi </w:t>
      </w:r>
    </w:p>
    <w:p w14:paraId="48D3940A" w14:textId="77777777" w:rsidR="001034E5" w:rsidRDefault="001034E5">
      <w:r>
        <w:rPr>
          <w:rFonts w:hint="eastAsia"/>
        </w:rPr>
        <w:t>Dama bayajin da'di shi Malam shehun</w:t>
      </w:r>
    </w:p>
    <w:p w14:paraId="77E31753" w14:textId="77777777" w:rsidR="001034E5" w:rsidRDefault="001034E5">
      <w:r>
        <w:rPr>
          <w:rFonts w:hint="eastAsia"/>
        </w:rPr>
        <w:t>Wae hawan jinine ya kwantar  dashi</w:t>
      </w:r>
    </w:p>
    <w:p w14:paraId="5E02C73B" w14:textId="77777777" w:rsidR="001034E5" w:rsidRDefault="001034E5">
      <w:r>
        <w:rPr>
          <w:rFonts w:hint="eastAsia"/>
        </w:rPr>
        <w:t xml:space="preserve">Amma yanzu Cikin ikwan Allah yanzu ya warke </w:t>
      </w:r>
    </w:p>
    <w:p w14:paraId="2BA21AD8" w14:textId="77777777" w:rsidR="001034E5" w:rsidRDefault="001034E5">
      <w:r>
        <w:rPr>
          <w:rFonts w:hint="eastAsia"/>
        </w:rPr>
        <w:t xml:space="preserve">Zaiyi magana saiga Amar yashigo da sallama yana cewa ayya dady Baban Nafisa ya warke </w:t>
      </w:r>
    </w:p>
    <w:p w14:paraId="04ECA657" w14:textId="77777777" w:rsidR="001034E5" w:rsidRDefault="001034E5">
      <w:r>
        <w:rPr>
          <w:rFonts w:hint="eastAsia"/>
        </w:rPr>
        <w:t xml:space="preserve">Yace eh </w:t>
      </w:r>
    </w:p>
    <w:p w14:paraId="05B6113B" w14:textId="77777777" w:rsidR="001034E5" w:rsidRDefault="001034E5">
      <w:r>
        <w:rPr>
          <w:rFonts w:hint="eastAsia"/>
        </w:rPr>
        <w:t xml:space="preserve">Dada kasan da rashin lafiyan shine yace kwarae </w:t>
      </w:r>
    </w:p>
    <w:p w14:paraId="34BFABB2" w14:textId="77777777" w:rsidR="001034E5" w:rsidRDefault="001034E5">
      <w:r>
        <w:rPr>
          <w:rFonts w:hint="eastAsia"/>
        </w:rPr>
        <w:t xml:space="preserve">Yace to Allah ya bashi lpy </w:t>
      </w:r>
    </w:p>
    <w:p w14:paraId="382AAC66" w14:textId="77777777" w:rsidR="001034E5" w:rsidRDefault="001034E5">
      <w:r>
        <w:rPr>
          <w:rFonts w:hint="eastAsia"/>
        </w:rPr>
        <w:t xml:space="preserve">Cikin Murna Amar yace to dady ayi ayi ayi Auran nan </w:t>
      </w:r>
    </w:p>
    <w:p w14:paraId="58248BA3" w14:textId="77777777" w:rsidR="001034E5" w:rsidRDefault="001034E5">
      <w:r>
        <w:rPr>
          <w:rFonts w:hint="eastAsia"/>
        </w:rPr>
        <w:t>MARWAN ya watsa mishi harara da sauri yabar gun Momy na dariya</w:t>
      </w:r>
    </w:p>
    <w:p w14:paraId="0D0DCA1A" w14:textId="77777777" w:rsidR="001034E5" w:rsidRDefault="001034E5">
      <w:r>
        <w:rPr>
          <w:rFonts w:hint="eastAsia"/>
        </w:rPr>
        <w:t xml:space="preserve">Yace yanzu dae anyanke auranku jumma"ar sama </w:t>
      </w:r>
    </w:p>
    <w:p w14:paraId="650F11C6" w14:textId="77777777" w:rsidR="001034E5" w:rsidRDefault="001034E5">
      <w:r>
        <w:rPr>
          <w:rFonts w:hint="eastAsia"/>
        </w:rPr>
        <w:t xml:space="preserve">Dasauri MARWAN yace haba dady yayi wuri ai </w:t>
      </w:r>
    </w:p>
    <w:p w14:paraId="0E29B9F7" w14:textId="77777777" w:rsidR="001034E5" w:rsidRDefault="001034E5">
      <w:r>
        <w:rPr>
          <w:rFonts w:hint="eastAsia"/>
        </w:rPr>
        <w:lastRenderedPageBreak/>
        <w:t xml:space="preserve">Kumafa aikin bazai kammalu alukacinba </w:t>
      </w:r>
    </w:p>
    <w:p w14:paraId="71CFF4D2" w14:textId="77777777" w:rsidR="001034E5" w:rsidRDefault="001034E5"/>
    <w:p w14:paraId="51F0100D" w14:textId="77777777" w:rsidR="001034E5" w:rsidRDefault="001034E5">
      <w:r>
        <w:rPr>
          <w:rFonts w:hint="eastAsia"/>
        </w:rPr>
        <w:t>Yace baiyi wuriba son Dan yanzu haka QAUYE sunacan suna shirin baki</w:t>
      </w:r>
    </w:p>
    <w:p w14:paraId="01A4B4FE" w14:textId="77777777" w:rsidR="001034E5" w:rsidRDefault="001034E5">
      <w:r>
        <w:rPr>
          <w:rFonts w:hint="eastAsia"/>
        </w:rPr>
        <w:t>Momy tayi gyaran marya tace dady (dake haka itama take cemae)</w:t>
      </w:r>
    </w:p>
    <w:p w14:paraId="26C027D3" w14:textId="77777777" w:rsidR="001034E5" w:rsidRDefault="001034E5">
      <w:r>
        <w:rPr>
          <w:rFonts w:hint="eastAsia"/>
        </w:rPr>
        <w:t xml:space="preserve">Ni ganina  kawae yaha'da matansa awaje 'daya tunda flat biyune agidan inadama kayine shida Amar yace eh </w:t>
      </w:r>
    </w:p>
    <w:p w14:paraId="34C4A24B" w14:textId="77777777" w:rsidR="001034E5" w:rsidRDefault="001034E5">
      <w:r>
        <w:rPr>
          <w:rFonts w:hint="eastAsia"/>
        </w:rPr>
        <w:t xml:space="preserve">Tace kawae yasakata a'dayan part 'din kaga yayi aikin can gidan Cikin nutsuwa. Yace </w:t>
      </w:r>
    </w:p>
    <w:p w14:paraId="7692F803" w14:textId="77777777" w:rsidR="001034E5" w:rsidRDefault="001034E5">
      <w:r>
        <w:rPr>
          <w:rFonts w:hint="eastAsia"/>
        </w:rPr>
        <w:t>Hmmm kinkawo shawara</w:t>
      </w:r>
    </w:p>
    <w:p w14:paraId="7F418EB3" w14:textId="77777777" w:rsidR="001034E5" w:rsidRDefault="001034E5">
      <w:r>
        <w:rPr>
          <w:rFonts w:hint="eastAsia"/>
        </w:rPr>
        <w:t xml:space="preserve">Amma wajan yananan dakyanshi yafa'da yana kallan MARWAN </w:t>
      </w:r>
    </w:p>
    <w:p w14:paraId="110C5800" w14:textId="77777777" w:rsidR="001034E5" w:rsidRDefault="001034E5">
      <w:r>
        <w:rPr>
          <w:rFonts w:hint="eastAsia"/>
        </w:rPr>
        <w:t>Yace aa gsky sae angyara dan duk maryam ta6ata kuma da shiginta aciki</w:t>
      </w:r>
    </w:p>
    <w:p w14:paraId="2198ABED" w14:textId="77777777" w:rsidR="001034E5" w:rsidRDefault="001034E5">
      <w:r>
        <w:rPr>
          <w:rFonts w:hint="eastAsia"/>
        </w:rPr>
        <w:t xml:space="preserve">Momy tace to yanzu inkakoma kace takwashe ina dama kagaya mata maganar aura. </w:t>
      </w:r>
    </w:p>
    <w:p w14:paraId="79087837" w14:textId="77777777" w:rsidR="001034E5" w:rsidRDefault="001034E5">
      <w:r>
        <w:rPr>
          <w:rFonts w:hint="eastAsia"/>
        </w:rPr>
        <w:t>Cikin sanyi yace eh.</w:t>
      </w:r>
    </w:p>
    <w:p w14:paraId="54F8BD02" w14:textId="77777777" w:rsidR="001034E5" w:rsidRDefault="001034E5">
      <w:r>
        <w:rPr>
          <w:rFonts w:hint="eastAsia"/>
        </w:rPr>
        <w:t>Dady yace to gobe zanturo abdul-salam ya gyara to MARWAN yace</w:t>
      </w:r>
    </w:p>
    <w:p w14:paraId="6577C646" w14:textId="77777777" w:rsidR="001034E5" w:rsidRDefault="001034E5"/>
    <w:p w14:paraId="3EFE4F62" w14:textId="77777777" w:rsidR="001034E5" w:rsidRDefault="001034E5"/>
    <w:p w14:paraId="3D384848" w14:textId="77777777" w:rsidR="001034E5" w:rsidRDefault="001034E5"/>
    <w:p w14:paraId="3339B84A" w14:textId="77777777" w:rsidR="001034E5" w:rsidRDefault="001034E5">
      <w:r>
        <w:rPr>
          <w:rFonts w:hint="eastAsia"/>
        </w:rPr>
        <w:t xml:space="preserve">Baqaramin da'di MARWAN Yajiba lukacin da Momy tace ya ha'da matansa </w:t>
      </w:r>
    </w:p>
    <w:p w14:paraId="485FC952" w14:textId="77777777" w:rsidR="001034E5" w:rsidRDefault="001034E5">
      <w:r>
        <w:rPr>
          <w:rFonts w:hint="eastAsia"/>
        </w:rPr>
        <w:t xml:space="preserve">Dan yasan baqamin yaqi za'ayiba idan maryam taji ita da kishiyarta zasu tare a zooroat </w:t>
      </w:r>
    </w:p>
    <w:p w14:paraId="1DBB31D9" w14:textId="77777777" w:rsidR="001034E5" w:rsidRDefault="001034E5">
      <w:r>
        <w:rPr>
          <w:rFonts w:hint="eastAsia"/>
        </w:rPr>
        <w:t xml:space="preserve">Dan asalin gidanma duk ra'ayinta ne </w:t>
      </w:r>
    </w:p>
    <w:p w14:paraId="31740A41" w14:textId="77777777" w:rsidR="001034E5" w:rsidRDefault="001034E5">
      <w:r>
        <w:rPr>
          <w:rFonts w:hint="eastAsia"/>
        </w:rPr>
        <w:t xml:space="preserve">Kuma nazaman mutun 'yane </w:t>
      </w:r>
    </w:p>
    <w:p w14:paraId="4BBA30D6" w14:textId="77777777" w:rsidR="001034E5" w:rsidRDefault="001034E5">
      <w:r>
        <w:rPr>
          <w:rFonts w:hint="eastAsia"/>
        </w:rPr>
        <w:t xml:space="preserve">Yanzu tunaninsa taza'ayi yagaya mata  zaiyi aure </w:t>
      </w:r>
    </w:p>
    <w:p w14:paraId="40F057AF" w14:textId="77777777" w:rsidR="001034E5" w:rsidRDefault="001034E5">
      <w:r>
        <w:rPr>
          <w:rFonts w:hint="eastAsia"/>
        </w:rPr>
        <w:t xml:space="preserve">Allah yasani basan aurannan yakeba </w:t>
      </w:r>
    </w:p>
    <w:p w14:paraId="5F60BB86" w14:textId="77777777" w:rsidR="001034E5" w:rsidRDefault="001034E5"/>
    <w:p w14:paraId="1D06F38D" w14:textId="77777777" w:rsidR="001034E5" w:rsidRDefault="001034E5">
      <w:r>
        <w:rPr>
          <w:rFonts w:hint="eastAsia"/>
        </w:rPr>
        <w:t xml:space="preserve">Maryam CE tashigo har tazauna gefanshi </w:t>
      </w:r>
    </w:p>
    <w:p w14:paraId="2EBA22F8" w14:textId="77777777" w:rsidR="001034E5" w:rsidRDefault="001034E5">
      <w:r>
        <w:rPr>
          <w:rFonts w:hint="eastAsia"/>
        </w:rPr>
        <w:t xml:space="preserve">Bae saniba dan yayi nisa aduniyar tunani </w:t>
      </w:r>
    </w:p>
    <w:p w14:paraId="35DC4728" w14:textId="77777777" w:rsidR="001034E5" w:rsidRDefault="001034E5">
      <w:r>
        <w:rPr>
          <w:rFonts w:hint="eastAsia"/>
        </w:rPr>
        <w:t>Tashafa gefan fuskarsa</w:t>
      </w:r>
    </w:p>
    <w:p w14:paraId="5EA292CF" w14:textId="77777777" w:rsidR="001034E5" w:rsidRDefault="001034E5">
      <w:r>
        <w:rPr>
          <w:rFonts w:hint="eastAsia"/>
        </w:rPr>
        <w:t>Ahankali ya ankare da'ita tace.</w:t>
      </w:r>
    </w:p>
    <w:p w14:paraId="1DE701C4" w14:textId="77777777" w:rsidR="001034E5" w:rsidRDefault="001034E5">
      <w:r>
        <w:rPr>
          <w:rFonts w:hint="eastAsia"/>
        </w:rPr>
        <w:t>Tunanin me kakeyi yace bakomae tace banyarda Ba</w:t>
      </w:r>
    </w:p>
    <w:p w14:paraId="423B8BA1" w14:textId="77777777" w:rsidR="001034E5" w:rsidRDefault="001034E5">
      <w:r>
        <w:rPr>
          <w:rFonts w:hint="eastAsia"/>
        </w:rPr>
        <w:t xml:space="preserve">Yace inatunanin wani abune </w:t>
      </w:r>
    </w:p>
    <w:p w14:paraId="016867A6" w14:textId="77777777" w:rsidR="001034E5" w:rsidRDefault="001034E5">
      <w:r>
        <w:rPr>
          <w:rFonts w:hint="eastAsia"/>
        </w:rPr>
        <w:t xml:space="preserve">Tace gayamin koshi miye yanzu zan maka maganin shi yace </w:t>
      </w:r>
    </w:p>
    <w:p w14:paraId="1D5CFBB6" w14:textId="77777777" w:rsidR="001034E5" w:rsidRDefault="001034E5">
      <w:r>
        <w:rPr>
          <w:rFonts w:hint="eastAsia"/>
        </w:rPr>
        <w:t>Promise tace yah</w:t>
      </w:r>
    </w:p>
    <w:p w14:paraId="133135A2" w14:textId="77777777" w:rsidR="001034E5" w:rsidRDefault="001034E5">
      <w:r>
        <w:rPr>
          <w:rFonts w:hint="eastAsia"/>
        </w:rPr>
        <w:t>Yace aure aka 'dauramin da wata 'YAR QAUYEN MU</w:t>
      </w:r>
    </w:p>
    <w:p w14:paraId="61E355E3" w14:textId="77777777" w:rsidR="001034E5" w:rsidRDefault="001034E5">
      <w:r>
        <w:rPr>
          <w:rFonts w:hint="eastAsia"/>
        </w:rPr>
        <w:t>Tace what mekace.</w:t>
      </w:r>
    </w:p>
    <w:p w14:paraId="6962D957" w14:textId="77777777" w:rsidR="001034E5" w:rsidRDefault="001034E5">
      <w:r>
        <w:rPr>
          <w:rFonts w:hint="eastAsia"/>
        </w:rPr>
        <w:t xml:space="preserve">Yace yanda kikaji nima haka naji </w:t>
      </w:r>
    </w:p>
    <w:p w14:paraId="1038C81C" w14:textId="77777777" w:rsidR="001034E5" w:rsidRDefault="001034E5">
      <w:r>
        <w:rPr>
          <w:rFonts w:hint="eastAsia"/>
        </w:rPr>
        <w:t>Dan haka part 'dincan da kikasa tarkacanki zaki kwashe akawota ciki</w:t>
      </w:r>
    </w:p>
    <w:p w14:paraId="6D61840E" w14:textId="77777777" w:rsidR="001034E5" w:rsidRDefault="001034E5">
      <w:r>
        <w:rPr>
          <w:rFonts w:hint="eastAsia"/>
        </w:rPr>
        <w:t xml:space="preserve">MARWAN yace hakanne dan awucce gurin gabaki 'daya </w:t>
      </w:r>
    </w:p>
    <w:p w14:paraId="5113FB88" w14:textId="77777777" w:rsidR="001034E5" w:rsidRDefault="001034E5">
      <w:r>
        <w:rPr>
          <w:rFonts w:hint="eastAsia"/>
        </w:rPr>
        <w:t>Dan yasan inyace mata satin sama za'ayi auran toba shakka saita hanashi auran</w:t>
      </w:r>
    </w:p>
    <w:p w14:paraId="06A56035" w14:textId="77777777" w:rsidR="001034E5" w:rsidRDefault="001034E5"/>
    <w:p w14:paraId="116895E4" w14:textId="77777777" w:rsidR="001034E5" w:rsidRDefault="001034E5">
      <w:r>
        <w:rPr>
          <w:rFonts w:hint="eastAsia"/>
        </w:rPr>
        <w:t>Ai Cikin razana tatashi tace wae mekake cewane MARWAN kana nufin kayi Aure</w:t>
      </w:r>
    </w:p>
    <w:p w14:paraId="744B0DFD" w14:textId="77777777" w:rsidR="001034E5" w:rsidRDefault="001034E5">
      <w:r>
        <w:rPr>
          <w:rFonts w:hint="eastAsia"/>
        </w:rPr>
        <w:t xml:space="preserve">Yace Ammin bah  </w:t>
      </w:r>
    </w:p>
    <w:p w14:paraId="7E648BA8" w14:textId="77777777" w:rsidR="001034E5" w:rsidRDefault="001034E5">
      <w:r>
        <w:rPr>
          <w:rFonts w:hint="eastAsia"/>
        </w:rPr>
        <w:t xml:space="preserve">Tace oho qiyayyar da 'yan uwanka suke nunamin yanzu takoma gun Momy da dady ne </w:t>
      </w:r>
    </w:p>
    <w:p w14:paraId="724EA9AF" w14:textId="77777777" w:rsidR="001034E5" w:rsidRDefault="001034E5">
      <w:r>
        <w:rPr>
          <w:rFonts w:hint="eastAsia"/>
        </w:rPr>
        <w:t>Yace ban ganeba tace</w:t>
      </w:r>
    </w:p>
    <w:p w14:paraId="4ED08FF1" w14:textId="77777777" w:rsidR="001034E5" w:rsidRDefault="001034E5">
      <w:r>
        <w:rPr>
          <w:rFonts w:hint="eastAsia"/>
        </w:rPr>
        <w:t xml:space="preserve">Nasan bamae maka Aure sae su </w:t>
      </w:r>
    </w:p>
    <w:p w14:paraId="322EE3A6" w14:textId="77777777" w:rsidR="001034E5" w:rsidRDefault="001034E5">
      <w:r>
        <w:rPr>
          <w:rFonts w:hint="eastAsia"/>
        </w:rPr>
        <w:t>Ashe suma muna fukaine dama......</w:t>
      </w:r>
    </w:p>
    <w:p w14:paraId="4BE01BA4" w14:textId="77777777" w:rsidR="001034E5" w:rsidRDefault="001034E5">
      <w:r>
        <w:rPr>
          <w:rFonts w:hint="eastAsia"/>
        </w:rPr>
        <w:lastRenderedPageBreak/>
        <w:t xml:space="preserve">Fauuuuu </w:t>
      </w:r>
    </w:p>
    <w:p w14:paraId="6F912F3A" w14:textId="77777777" w:rsidR="001034E5" w:rsidRDefault="001034E5">
      <w:r>
        <w:rPr>
          <w:rFonts w:hint="eastAsia"/>
        </w:rPr>
        <w:t xml:space="preserve">Tassssss </w:t>
      </w:r>
    </w:p>
    <w:p w14:paraId="2FCDBD4E" w14:textId="77777777" w:rsidR="001034E5" w:rsidRDefault="001034E5">
      <w:r>
        <w:rPr>
          <w:rFonts w:hint="eastAsia"/>
        </w:rPr>
        <w:t>gauuuuu</w:t>
      </w:r>
    </w:p>
    <w:p w14:paraId="02E42F22" w14:textId="77777777" w:rsidR="001034E5" w:rsidRDefault="001034E5">
      <w:r>
        <w:rPr>
          <w:rFonts w:hint="eastAsia"/>
        </w:rPr>
        <w:t xml:space="preserve">MARWAN faffalleta da mari uku ajere </w:t>
      </w:r>
    </w:p>
    <w:p w14:paraId="06F0DE02" w14:textId="77777777" w:rsidR="001034E5" w:rsidRDefault="001034E5">
      <w:r>
        <w:rPr>
          <w:rFonts w:hint="eastAsia"/>
        </w:rPr>
        <w:t>Marin ya shigeta ya gigitata</w:t>
      </w:r>
    </w:p>
    <w:p w14:paraId="61819E1C" w14:textId="77777777" w:rsidR="001034E5" w:rsidRDefault="001034E5">
      <w:r>
        <w:rPr>
          <w:rFonts w:hint="eastAsia"/>
        </w:rPr>
        <w:t xml:space="preserve">Yace dan ubanki iyayan nawa ne muna fukae tace eh </w:t>
      </w:r>
    </w:p>
    <w:p w14:paraId="449B8F86" w14:textId="77777777" w:rsidR="001034E5" w:rsidRDefault="001034E5">
      <w:r>
        <w:rPr>
          <w:rFonts w:hint="eastAsia"/>
        </w:rPr>
        <w:t xml:space="preserve">Ya kwasheta </w:t>
      </w:r>
    </w:p>
    <w:p w14:paraId="1EDDDFCC" w14:textId="77777777" w:rsidR="001034E5" w:rsidRDefault="001034E5">
      <w:r>
        <w:rPr>
          <w:rFonts w:hint="eastAsia"/>
        </w:rPr>
        <w:t xml:space="preserve">Jikake tif </w:t>
      </w:r>
    </w:p>
    <w:p w14:paraId="40DF5FF7" w14:textId="77777777" w:rsidR="001034E5" w:rsidRDefault="001034E5">
      <w:r>
        <w:rPr>
          <w:rFonts w:hint="eastAsia"/>
        </w:rPr>
        <w:t xml:space="preserve">Tazube Aqasa yamata Dukan tsiya ya kulleta ya bar gidan </w:t>
      </w:r>
    </w:p>
    <w:p w14:paraId="54714BD0" w14:textId="77777777" w:rsidR="001034E5" w:rsidRDefault="001034E5">
      <w:r>
        <w:rPr>
          <w:rFonts w:hint="eastAsia"/>
        </w:rPr>
        <w:t xml:space="preserve">Yana tuqin mota yana tuna rashin hankali irin na mata </w:t>
      </w:r>
    </w:p>
    <w:p w14:paraId="19765689" w14:textId="77777777" w:rsidR="001034E5" w:rsidRDefault="001034E5">
      <w:r>
        <w:rPr>
          <w:rFonts w:hint="eastAsia"/>
        </w:rPr>
        <w:t xml:space="preserve">Wato indae kace zaka qara aure kanada mata tofa </w:t>
      </w:r>
    </w:p>
    <w:p w14:paraId="6BE295CA" w14:textId="77777777" w:rsidR="001034E5" w:rsidRDefault="001034E5">
      <w:r>
        <w:rPr>
          <w:rFonts w:hint="eastAsia"/>
        </w:rPr>
        <w:t xml:space="preserve">Tunaninta 6acewa yake </w:t>
      </w:r>
    </w:p>
    <w:p w14:paraId="6E996648" w14:textId="77777777" w:rsidR="001034E5" w:rsidRDefault="001034E5">
      <w:r>
        <w:rPr>
          <w:rFonts w:hint="eastAsia"/>
        </w:rPr>
        <w:t>Sam duk wani abu zata fa'deshi ne kawae kodame zai faru saedae yafaru</w:t>
      </w:r>
    </w:p>
    <w:p w14:paraId="0DF5DAC2" w14:textId="77777777" w:rsidR="001034E5" w:rsidRDefault="001034E5"/>
    <w:p w14:paraId="2BD60F08" w14:textId="77777777" w:rsidR="001034E5" w:rsidRDefault="001034E5">
      <w:r>
        <w:rPr>
          <w:rFonts w:hint="eastAsia"/>
        </w:rPr>
        <w:t xml:space="preserve">(Tofah kunji maza. Dan Allah mata mudinga kula mudinga sanin yazamuyi da mazajanmu lukacin da sukace zasuyi. Mudinga bin komae asannu Dan musamu riba me 'dorewa </w:t>
      </w:r>
    </w:p>
    <w:p w14:paraId="4E0B757B" w14:textId="77777777" w:rsidR="001034E5" w:rsidRDefault="001034E5">
      <w:r>
        <w:rPr>
          <w:rFonts w:hint="eastAsia"/>
        </w:rPr>
        <w:t xml:space="preserve">Idan mijinki yace zaiqara aure plx kibarshi yayi Cikin kwanciyar hankali. Idan kika kwantar dakai kikasa Allah agabanki wlhi sae kinfi amaryar kwanciyar hankali </w:t>
      </w:r>
    </w:p>
    <w:p w14:paraId="28A6C5C7" w14:textId="77777777" w:rsidR="001034E5" w:rsidRDefault="001034E5">
      <w:r>
        <w:rPr>
          <w:rFonts w:hint="eastAsia"/>
        </w:rPr>
        <w:t xml:space="preserve">Ammafa sae kinyi hakuri akan komae </w:t>
      </w:r>
    </w:p>
    <w:p w14:paraId="20FE31D2" w14:textId="77777777" w:rsidR="001034E5" w:rsidRDefault="001034E5">
      <w:r>
        <w:rPr>
          <w:rFonts w:hint="eastAsia"/>
        </w:rPr>
        <w:t xml:space="preserve">Plx munga kola </w:t>
      </w:r>
    </w:p>
    <w:p w14:paraId="52CA068D" w14:textId="77777777" w:rsidR="001034E5" w:rsidRDefault="001034E5">
      <w:r>
        <w:rPr>
          <w:rFonts w:hint="eastAsia"/>
        </w:rPr>
        <w:t>Amarya da uwar gida kuyi ammani da darasina )</w:t>
      </w:r>
    </w:p>
    <w:p w14:paraId="2B6A3115" w14:textId="77777777" w:rsidR="001034E5" w:rsidRDefault="001034E5"/>
    <w:p w14:paraId="23E9AEA6" w14:textId="77777777" w:rsidR="001034E5" w:rsidRDefault="001034E5">
      <w:r>
        <w:rPr>
          <w:rFonts w:hint="eastAsia"/>
        </w:rPr>
        <w:t xml:space="preserve">MARWAN gidan aminin shi yawucce kaitsaye wato Aminu </w:t>
      </w:r>
    </w:p>
    <w:p w14:paraId="56DDDCBC" w14:textId="77777777" w:rsidR="001034E5" w:rsidRDefault="001034E5">
      <w:r>
        <w:rPr>
          <w:rFonts w:hint="eastAsia"/>
        </w:rPr>
        <w:t xml:space="preserve">Bayan sungaesa sun'danyi hirarsu ta likitoci MARWAN ya gayamae matsalar da yake ciki </w:t>
      </w:r>
    </w:p>
    <w:p w14:paraId="186A0E9D" w14:textId="77777777" w:rsidR="001034E5" w:rsidRDefault="001034E5">
      <w:r>
        <w:rPr>
          <w:rFonts w:hint="eastAsia"/>
        </w:rPr>
        <w:t xml:space="preserve">Yace yanzu dae katabbatar ka shirya kalaman da zaka  lalla6a maryam dasu </w:t>
      </w:r>
    </w:p>
    <w:p w14:paraId="37BF493E" w14:textId="77777777" w:rsidR="001034E5" w:rsidRDefault="001034E5">
      <w:r>
        <w:rPr>
          <w:rFonts w:hint="eastAsia"/>
        </w:rPr>
        <w:t xml:space="preserve">Dan samun kawanciyar hankalinka. Yace </w:t>
      </w:r>
    </w:p>
    <w:p w14:paraId="4069AFCE" w14:textId="77777777" w:rsidR="001034E5" w:rsidRDefault="001034E5">
      <w:r>
        <w:rPr>
          <w:rFonts w:hint="eastAsia"/>
        </w:rPr>
        <w:t>Ai Aminu lalla6a maryam yazama dole tunda itace rayuwata.</w:t>
      </w:r>
    </w:p>
    <w:p w14:paraId="318A5B56" w14:textId="77777777" w:rsidR="001034E5" w:rsidRDefault="001034E5">
      <w:r>
        <w:rPr>
          <w:rFonts w:hint="eastAsia"/>
        </w:rPr>
        <w:t xml:space="preserve">Aminu yayi dariya yace MARWAN na maryam yace kwarae ninatane ka'dai har 'abada yace </w:t>
      </w:r>
    </w:p>
    <w:p w14:paraId="23DEC27E" w14:textId="77777777" w:rsidR="001034E5" w:rsidRDefault="001034E5">
      <w:r>
        <w:rPr>
          <w:rFonts w:hint="eastAsia"/>
        </w:rPr>
        <w:t xml:space="preserve">Togashi Amar nasa mata gaba </w:t>
      </w:r>
    </w:p>
    <w:p w14:paraId="33D823DB" w14:textId="77777777" w:rsidR="001034E5" w:rsidRDefault="001034E5">
      <w:r>
        <w:rPr>
          <w:rFonts w:hint="eastAsia"/>
        </w:rPr>
        <w:t>Yace aibansan meyasa suka tsani maryam ba gashini da'da San matata nake</w:t>
      </w:r>
    </w:p>
    <w:p w14:paraId="05E4585C" w14:textId="77777777" w:rsidR="001034E5" w:rsidRDefault="001034E5">
      <w:r>
        <w:rPr>
          <w:rFonts w:hint="eastAsia"/>
        </w:rPr>
        <w:t xml:space="preserve">Yace toga wata matar </w:t>
      </w:r>
    </w:p>
    <w:p w14:paraId="241E860F" w14:textId="77777777" w:rsidR="001034E5" w:rsidRDefault="001034E5">
      <w:r>
        <w:rPr>
          <w:rFonts w:hint="eastAsia"/>
        </w:rPr>
        <w:t xml:space="preserve">"Yar QAUYE </w:t>
      </w:r>
    </w:p>
    <w:p w14:paraId="4209AF9C" w14:textId="77777777" w:rsidR="001034E5" w:rsidRDefault="001034E5">
      <w:r>
        <w:rPr>
          <w:rFonts w:hint="eastAsia"/>
        </w:rPr>
        <w:t>Kuma nasan gaba zaka sota</w:t>
      </w:r>
    </w:p>
    <w:p w14:paraId="08A2DC6D" w14:textId="77777777" w:rsidR="001034E5" w:rsidRDefault="001034E5">
      <w:r>
        <w:rPr>
          <w:rFonts w:hint="eastAsia"/>
        </w:rPr>
        <w:t>Yace kaeeee barifah maryam CE azuciyarnan</w:t>
      </w:r>
    </w:p>
    <w:p w14:paraId="6AEEF286" w14:textId="77777777" w:rsidR="001034E5" w:rsidRDefault="001034E5"/>
    <w:p w14:paraId="6BDAEFF8" w14:textId="77777777" w:rsidR="001034E5" w:rsidRDefault="001034E5"/>
    <w:p w14:paraId="4934EF82" w14:textId="77777777" w:rsidR="001034E5" w:rsidRDefault="001034E5"/>
    <w:p w14:paraId="0ED53628" w14:textId="77777777" w:rsidR="001034E5" w:rsidRDefault="001034E5">
      <w:r>
        <w:rPr>
          <w:rFonts w:hint="eastAsia"/>
        </w:rPr>
        <w:t xml:space="preserve">Koda maryam tagama kukanta tattara kayanta tahauyi tana cewa wlhi bazata zaunaba </w:t>
      </w:r>
    </w:p>
    <w:p w14:paraId="248B4D89" w14:textId="77777777" w:rsidR="001034E5" w:rsidRDefault="001034E5"/>
    <w:p w14:paraId="0F2A52AB" w14:textId="77777777" w:rsidR="001034E5" w:rsidRDefault="001034E5">
      <w:r>
        <w:rPr>
          <w:rFonts w:hint="eastAsia"/>
        </w:rPr>
        <w:t>Lokacin data mur'da kofa tajita arufe baqin ciki kamar yakasheta</w:t>
      </w:r>
    </w:p>
    <w:p w14:paraId="65B2320D" w14:textId="77777777" w:rsidR="001034E5" w:rsidRDefault="001034E5"/>
    <w:p w14:paraId="003704F4" w14:textId="77777777" w:rsidR="001034E5" w:rsidRDefault="001034E5">
      <w:r>
        <w:rPr>
          <w:rFonts w:hint="eastAsia"/>
        </w:rPr>
        <w:t>Ya kulletane dama Dan yasan tana tashi zatace zatatafi gidansu shikuma bayasan tafiyar tata</w:t>
      </w:r>
    </w:p>
    <w:p w14:paraId="59C5AB27" w14:textId="77777777" w:rsidR="001034E5" w:rsidRDefault="001034E5"/>
    <w:p w14:paraId="0F43DEF3" w14:textId="77777777" w:rsidR="001034E5" w:rsidRDefault="001034E5">
      <w:r>
        <w:rPr>
          <w:rFonts w:hint="eastAsia"/>
        </w:rPr>
        <w:t xml:space="preserve">Haka takoma gado takira babbar aminiyarta Habiba tagaya mata </w:t>
      </w:r>
    </w:p>
    <w:p w14:paraId="39CCC1BB" w14:textId="77777777" w:rsidR="001034E5" w:rsidRDefault="001034E5">
      <w:r>
        <w:rPr>
          <w:rFonts w:hint="eastAsia"/>
        </w:rPr>
        <w:lastRenderedPageBreak/>
        <w:t xml:space="preserve">Nan tabata shawarar tsiya tare dacewa zatazo gidan </w:t>
      </w:r>
    </w:p>
    <w:p w14:paraId="7F30F846" w14:textId="77777777" w:rsidR="001034E5" w:rsidRDefault="001034E5">
      <w:r>
        <w:rPr>
          <w:rFonts w:hint="eastAsia"/>
        </w:rPr>
        <w:t xml:space="preserve">Takira ma momynta tagaya mata ita hakuri tabata </w:t>
      </w:r>
    </w:p>
    <w:p w14:paraId="14B1915D" w14:textId="77777777" w:rsidR="001034E5" w:rsidRDefault="001034E5"/>
    <w:p w14:paraId="7B2260E4" w14:textId="77777777" w:rsidR="001034E5" w:rsidRDefault="001034E5"/>
    <w:p w14:paraId="70EC0F4C" w14:textId="77777777" w:rsidR="001034E5" w:rsidRDefault="001034E5">
      <w:r>
        <w:rPr>
          <w:rFonts w:hint="eastAsia"/>
        </w:rPr>
        <w:t xml:space="preserve">Can MARWAN yadawo yabude kofar yana cewa my luv </w:t>
      </w:r>
    </w:p>
    <w:p w14:paraId="2B13DC35" w14:textId="77777777" w:rsidR="001034E5" w:rsidRDefault="001034E5">
      <w:r>
        <w:rPr>
          <w:rFonts w:hint="eastAsia"/>
        </w:rPr>
        <w:t>Ta gallamae harara</w:t>
      </w:r>
    </w:p>
    <w:p w14:paraId="33F3B200" w14:textId="77777777" w:rsidR="001034E5" w:rsidRDefault="001034E5">
      <w:r>
        <w:rPr>
          <w:rFonts w:hint="eastAsia"/>
        </w:rPr>
        <w:t xml:space="preserve">Rungumeta yana cewa wlhi bana Santa my luv keka'dai nakeso </w:t>
      </w:r>
    </w:p>
    <w:p w14:paraId="27006E30" w14:textId="77777777" w:rsidR="001034E5" w:rsidRDefault="001034E5">
      <w:r>
        <w:rPr>
          <w:rFonts w:hint="eastAsia"/>
        </w:rPr>
        <w:t>'Yar QAUYE CE fah kucaka Sam batamin Ba bana Santa kuma ma qaramar yarinyace</w:t>
      </w:r>
    </w:p>
    <w:p w14:paraId="568FE627" w14:textId="77777777" w:rsidR="001034E5" w:rsidRDefault="001034E5">
      <w:r>
        <w:rPr>
          <w:rFonts w:hint="eastAsia"/>
        </w:rPr>
        <w:t xml:space="preserve">Tace inma miye ita ai kishiyata za'akirata </w:t>
      </w:r>
    </w:p>
    <w:p w14:paraId="697D4147" w14:textId="77777777" w:rsidR="001034E5" w:rsidRDefault="001034E5">
      <w:r>
        <w:rPr>
          <w:rFonts w:hint="eastAsia"/>
        </w:rPr>
        <w:t>Yace fa'da mun yanzu me kikeso ayi</w:t>
      </w:r>
    </w:p>
    <w:p w14:paraId="053E3C34" w14:textId="77777777" w:rsidR="001034E5" w:rsidRDefault="001034E5">
      <w:r>
        <w:rPr>
          <w:rFonts w:hint="eastAsia"/>
        </w:rPr>
        <w:t>Tace tunda an'daura auran shikenan</w:t>
      </w:r>
    </w:p>
    <w:p w14:paraId="3F985096" w14:textId="77777777" w:rsidR="001034E5" w:rsidRDefault="001034E5">
      <w:r>
        <w:rPr>
          <w:rFonts w:hint="eastAsia"/>
        </w:rPr>
        <w:t>Sae dae zan kafama sharu'do'di yace inajinki</w:t>
      </w:r>
    </w:p>
    <w:p w14:paraId="51585F16" w14:textId="77777777" w:rsidR="001034E5" w:rsidRDefault="001034E5">
      <w:r>
        <w:rPr>
          <w:rFonts w:hint="eastAsia"/>
        </w:rPr>
        <w:t>Tace bakae Ba shiga 'dakinta sannan kamin Alqawarin bazaka kusan cetaba</w:t>
      </w:r>
    </w:p>
    <w:p w14:paraId="4644AB9A" w14:textId="77777777" w:rsidR="001034E5" w:rsidRDefault="001034E5">
      <w:r>
        <w:rPr>
          <w:rFonts w:hint="eastAsia"/>
        </w:rPr>
        <w:t xml:space="preserve">Cikin rashin damuwa yace namiki alqawari </w:t>
      </w:r>
    </w:p>
    <w:p w14:paraId="53782044" w14:textId="77777777" w:rsidR="001034E5" w:rsidRDefault="001034E5">
      <w:r>
        <w:rPr>
          <w:rFonts w:hint="eastAsia"/>
        </w:rPr>
        <w:t>Tace kayi yace nayi</w:t>
      </w:r>
    </w:p>
    <w:p w14:paraId="427AAB11" w14:textId="77777777" w:rsidR="001034E5" w:rsidRDefault="001034E5">
      <w:r>
        <w:rPr>
          <w:rFonts w:hint="eastAsia"/>
        </w:rPr>
        <w:t>Yanzu me kikesan canjawa a 'dakinki tace no bakomae kawae zakaban wasu ku'dine yace nawa million daya yace angama ginbiyata.</w:t>
      </w:r>
    </w:p>
    <w:p w14:paraId="77018742" w14:textId="77777777" w:rsidR="001034E5" w:rsidRDefault="001034E5">
      <w:r>
        <w:rPr>
          <w:rFonts w:hint="eastAsia"/>
        </w:rPr>
        <w:t xml:space="preserve">Dama ance ba'a shiga tsakalin mata da miji </w:t>
      </w:r>
    </w:p>
    <w:p w14:paraId="10AEF840" w14:textId="77777777" w:rsidR="001034E5" w:rsidRDefault="001034E5">
      <w:r>
        <w:rPr>
          <w:rFonts w:hint="eastAsia"/>
        </w:rPr>
        <w:t>Wan dama ya shiga shizaeji kunya</w:t>
      </w:r>
    </w:p>
    <w:p w14:paraId="237659BD" w14:textId="77777777" w:rsidR="001034E5" w:rsidRDefault="001034E5"/>
    <w:p w14:paraId="0E5D5AC4" w14:textId="77777777" w:rsidR="001034E5" w:rsidRDefault="001034E5"/>
    <w:p w14:paraId="2E6FC009" w14:textId="77777777" w:rsidR="001034E5" w:rsidRDefault="001034E5"/>
    <w:p w14:paraId="1026E0E7" w14:textId="77777777" w:rsidR="001034E5" w:rsidRDefault="001034E5">
      <w:r>
        <w:rPr>
          <w:rFonts w:hint="eastAsia"/>
        </w:rPr>
        <w:t xml:space="preserve">Zainab CE zaune kan kujerun shaqatawar farfajiyar gidansu tare da Amar </w:t>
      </w:r>
    </w:p>
    <w:p w14:paraId="3E8ECA45" w14:textId="77777777" w:rsidR="001034E5" w:rsidRDefault="001034E5">
      <w:r>
        <w:rPr>
          <w:rFonts w:hint="eastAsia"/>
        </w:rPr>
        <w:t>Tace ya Amar yanzu saura kwana 7 bikin yayah</w:t>
      </w:r>
    </w:p>
    <w:p w14:paraId="06F2966E" w14:textId="77777777" w:rsidR="001034E5" w:rsidRDefault="001034E5">
      <w:r>
        <w:rPr>
          <w:rFonts w:hint="eastAsia"/>
        </w:rPr>
        <w:t xml:space="preserve">Yace kwarae ni inasan zuwa qauyan amma nakasa zuwa </w:t>
      </w:r>
    </w:p>
    <w:p w14:paraId="2381B9E0" w14:textId="77777777" w:rsidR="001034E5" w:rsidRDefault="001034E5">
      <w:r>
        <w:rPr>
          <w:rFonts w:hint="eastAsia"/>
        </w:rPr>
        <w:t>inasan zuwa kafin Auran gashi  nasama Nafisat rae wlhi</w:t>
      </w:r>
    </w:p>
    <w:p w14:paraId="42C49DE4" w14:textId="77777777" w:rsidR="001034E5" w:rsidRDefault="001034E5">
      <w:r>
        <w:rPr>
          <w:rFonts w:hint="eastAsia"/>
        </w:rPr>
        <w:t>Tace muje tare yace to muje gobe mana tace Allah yakaimu</w:t>
      </w:r>
    </w:p>
    <w:p w14:paraId="0BEA13AA" w14:textId="77777777" w:rsidR="001034E5" w:rsidRDefault="001034E5"/>
    <w:p w14:paraId="2E012073" w14:textId="77777777" w:rsidR="001034E5" w:rsidRDefault="001034E5"/>
    <w:p w14:paraId="7C469E63" w14:textId="77777777" w:rsidR="001034E5" w:rsidRDefault="001034E5"/>
    <w:p w14:paraId="3C372829" w14:textId="77777777" w:rsidR="001034E5" w:rsidRDefault="001034E5">
      <w:r>
        <w:rPr>
          <w:rFonts w:hint="eastAsia"/>
        </w:rPr>
        <w:t>💗💓💗</w:t>
      </w:r>
    </w:p>
    <w:p w14:paraId="2B0C91D3" w14:textId="77777777" w:rsidR="001034E5" w:rsidRDefault="001034E5">
      <w:r>
        <w:rPr>
          <w:rFonts w:hint="eastAsia"/>
        </w:rPr>
        <w:t>'YAR QAUYE KO 'YAR BIRNI 💗💓💗</w:t>
      </w:r>
    </w:p>
    <w:p w14:paraId="1C4318D5" w14:textId="77777777" w:rsidR="001034E5" w:rsidRDefault="001034E5"/>
    <w:p w14:paraId="551C5A4D" w14:textId="77777777" w:rsidR="001034E5" w:rsidRDefault="001034E5">
      <w:r>
        <w:rPr>
          <w:rFonts w:hint="eastAsia"/>
        </w:rPr>
        <w:t xml:space="preserve">Nafisa CE 'dauke da farantin tallen kokon safe tana tafiya Cikin qaddara tayi tuntu6e </w:t>
      </w:r>
    </w:p>
    <w:p w14:paraId="3BC11B48" w14:textId="77777777" w:rsidR="001034E5" w:rsidRDefault="001034E5">
      <w:r>
        <w:rPr>
          <w:rFonts w:hint="eastAsia"/>
        </w:rPr>
        <w:t xml:space="preserve">Gabaki 'daya kokon yazube  </w:t>
      </w:r>
    </w:p>
    <w:p w14:paraId="7A4074CA" w14:textId="77777777" w:rsidR="001034E5" w:rsidRDefault="001034E5">
      <w:r>
        <w:rPr>
          <w:rFonts w:hint="eastAsia"/>
        </w:rPr>
        <w:t xml:space="preserve">           [6:50AM, 01/10/2016] Hajjaju Novel: 💗💓💗</w:t>
      </w:r>
    </w:p>
    <w:p w14:paraId="15CD6F35" w14:textId="77777777" w:rsidR="001034E5" w:rsidRDefault="001034E5">
      <w:r>
        <w:rPr>
          <w:rFonts w:hint="eastAsia"/>
        </w:rPr>
        <w:t>'YAR QAUYE KO  'YAR BIRNI 💗💓💗</w:t>
      </w:r>
    </w:p>
    <w:p w14:paraId="05300778" w14:textId="77777777" w:rsidR="001034E5" w:rsidRDefault="001034E5"/>
    <w:p w14:paraId="1E9B3773" w14:textId="77777777" w:rsidR="001034E5" w:rsidRDefault="001034E5">
      <w:r>
        <w:rPr>
          <w:rFonts w:hint="eastAsia"/>
        </w:rPr>
        <w:t xml:space="preserve">Na Rahamat Muh'md Rufa'i Nalele </w:t>
      </w:r>
    </w:p>
    <w:p w14:paraId="43AAFABD" w14:textId="77777777" w:rsidR="001034E5" w:rsidRDefault="001034E5"/>
    <w:p w14:paraId="1161F4D6" w14:textId="77777777" w:rsidR="001034E5" w:rsidRDefault="001034E5">
      <w:r>
        <w:rPr>
          <w:rFonts w:hint="eastAsia"/>
        </w:rPr>
        <w:t>💗💓💗         💗💓💗</w:t>
      </w:r>
    </w:p>
    <w:p w14:paraId="75FA76DA" w14:textId="77777777" w:rsidR="001034E5" w:rsidRDefault="001034E5">
      <w:r>
        <w:rPr>
          <w:rFonts w:hint="eastAsia"/>
        </w:rPr>
        <w:t xml:space="preserve">                   7</w:t>
      </w:r>
    </w:p>
    <w:p w14:paraId="24AE837B" w14:textId="77777777" w:rsidR="001034E5" w:rsidRDefault="001034E5">
      <w:r>
        <w:rPr>
          <w:rFonts w:hint="eastAsia"/>
        </w:rPr>
        <w:t xml:space="preserve">              💗💓💗</w:t>
      </w:r>
    </w:p>
    <w:p w14:paraId="55F6C9F1" w14:textId="77777777" w:rsidR="001034E5" w:rsidRDefault="001034E5">
      <w:r>
        <w:rPr>
          <w:rFonts w:hint="eastAsia"/>
        </w:rPr>
        <w:t xml:space="preserve">Cikin kuka tafara kwashe kwanuka ta nufi gida </w:t>
      </w:r>
    </w:p>
    <w:p w14:paraId="77AE0E98" w14:textId="77777777" w:rsidR="001034E5" w:rsidRDefault="001034E5">
      <w:r>
        <w:rPr>
          <w:rFonts w:hint="eastAsia"/>
        </w:rPr>
        <w:lastRenderedPageBreak/>
        <w:t xml:space="preserve">Kallo 'daya Larai tamata tasan tazubar </w:t>
      </w:r>
    </w:p>
    <w:p w14:paraId="6B72DA92" w14:textId="77777777" w:rsidR="001034E5" w:rsidRDefault="001034E5">
      <w:r>
        <w:rPr>
          <w:rFonts w:hint="eastAsia"/>
        </w:rPr>
        <w:t xml:space="preserve">Tace wlhi ku'dina zaki nemomin </w:t>
      </w:r>
    </w:p>
    <w:p w14:paraId="30380EE6" w14:textId="77777777" w:rsidR="001034E5" w:rsidRDefault="001034E5">
      <w:r>
        <w:rPr>
          <w:rFonts w:hint="eastAsia"/>
        </w:rPr>
        <w:t xml:space="preserve">Tace Dan Allah baba kiyi hakiri  </w:t>
      </w:r>
    </w:p>
    <w:p w14:paraId="71A04AC5" w14:textId="77777777" w:rsidR="001034E5" w:rsidRDefault="001034E5">
      <w:r>
        <w:rPr>
          <w:rFonts w:hint="eastAsia"/>
        </w:rPr>
        <w:t xml:space="preserve">Dama Larai tana ciki da Nafisa akan maganar auranta tana baqin ciki sosae </w:t>
      </w:r>
    </w:p>
    <w:p w14:paraId="2D6150C4" w14:textId="77777777" w:rsidR="001034E5" w:rsidRDefault="001034E5"/>
    <w:p w14:paraId="096449F2" w14:textId="77777777" w:rsidR="001034E5" w:rsidRDefault="001034E5">
      <w:r>
        <w:rPr>
          <w:rFonts w:hint="eastAsia"/>
        </w:rPr>
        <w:t xml:space="preserve">Nan tafa jibgarta </w:t>
      </w:r>
    </w:p>
    <w:p w14:paraId="67757B1D" w14:textId="77777777" w:rsidR="001034E5" w:rsidRDefault="001034E5">
      <w:r>
        <w:rPr>
          <w:rFonts w:hint="eastAsia"/>
        </w:rPr>
        <w:t xml:space="preserve">Hakan bae mataba sanda tadaka barkono tasa ruwa  </w:t>
      </w:r>
    </w:p>
    <w:p w14:paraId="2100FC33" w14:textId="77777777" w:rsidR="001034E5" w:rsidRDefault="001034E5">
      <w:r>
        <w:rPr>
          <w:rFonts w:hint="eastAsia"/>
        </w:rPr>
        <w:t xml:space="preserve">Nafisa na ihu tana kuka amma Larai bata tausaya mataba sanda tamata tsarki dashi </w:t>
      </w:r>
    </w:p>
    <w:p w14:paraId="3DD80340" w14:textId="77777777" w:rsidR="001034E5" w:rsidRDefault="001034E5">
      <w:r>
        <w:rPr>
          <w:rFonts w:hint="eastAsia"/>
        </w:rPr>
        <w:t xml:space="preserve">Hassana da mairo </w:t>
      </w:r>
    </w:p>
    <w:p w14:paraId="2301761C" w14:textId="77777777" w:rsidR="001034E5" w:rsidRDefault="001034E5">
      <w:r>
        <w:rPr>
          <w:rFonts w:hint="eastAsia"/>
        </w:rPr>
        <w:t>Sunsaba ganin azabar da take gana mata amma baza su'iya hanataba</w:t>
      </w:r>
    </w:p>
    <w:p w14:paraId="0A1CCB12" w14:textId="77777777" w:rsidR="001034E5" w:rsidRDefault="001034E5"/>
    <w:p w14:paraId="0DA71C2D" w14:textId="77777777" w:rsidR="001034E5" w:rsidRDefault="001034E5">
      <w:r>
        <w:rPr>
          <w:rFonts w:hint="eastAsia"/>
        </w:rPr>
        <w:t xml:space="preserve">Nafisa nacikin kuka saiga babanta yadawo dake yasamu sauqi </w:t>
      </w:r>
    </w:p>
    <w:p w14:paraId="5EF0AB62" w14:textId="77777777" w:rsidR="001034E5" w:rsidRDefault="001034E5">
      <w:r>
        <w:rPr>
          <w:rFonts w:hint="eastAsia"/>
        </w:rPr>
        <w:t xml:space="preserve">Hankalinsa tashe yace Nafisa mae yasa meki tace </w:t>
      </w:r>
    </w:p>
    <w:p w14:paraId="51EBC1EA" w14:textId="77777777" w:rsidR="001034E5" w:rsidRDefault="001034E5">
      <w:r>
        <w:rPr>
          <w:rFonts w:hint="eastAsia"/>
        </w:rPr>
        <w:t xml:space="preserve"> tuntu6e nayi koko yazube shine baba tadaken </w:t>
      </w:r>
    </w:p>
    <w:p w14:paraId="5C7B1CC0" w14:textId="77777777" w:rsidR="001034E5" w:rsidRDefault="001034E5">
      <w:r>
        <w:rPr>
          <w:rFonts w:hint="eastAsia"/>
        </w:rPr>
        <w:t xml:space="preserve"> tamin tsarki da barkono </w:t>
      </w:r>
    </w:p>
    <w:p w14:paraId="7A0ADD6B" w14:textId="77777777" w:rsidR="001034E5" w:rsidRDefault="001034E5">
      <w:r>
        <w:rPr>
          <w:rFonts w:hint="eastAsia"/>
        </w:rPr>
        <w:t xml:space="preserve">Yace Larai </w:t>
      </w:r>
    </w:p>
    <w:p w14:paraId="0DDD52C0" w14:textId="77777777" w:rsidR="001034E5" w:rsidRDefault="001034E5">
      <w:r>
        <w:rPr>
          <w:rFonts w:hint="eastAsia"/>
        </w:rPr>
        <w:t xml:space="preserve">Tafito daga 'daki yayadae </w:t>
      </w:r>
    </w:p>
    <w:p w14:paraId="7EBC5368" w14:textId="77777777" w:rsidR="001034E5" w:rsidRDefault="001034E5">
      <w:r>
        <w:rPr>
          <w:rFonts w:hint="eastAsia"/>
        </w:rPr>
        <w:t xml:space="preserve">Yace wae meyasa baki da imanine tace </w:t>
      </w:r>
    </w:p>
    <w:p w14:paraId="19D8BDCF" w14:textId="77777777" w:rsidR="001034E5" w:rsidRDefault="001034E5">
      <w:r>
        <w:rPr>
          <w:rFonts w:hint="eastAsia"/>
        </w:rPr>
        <w:t>Banda shi</w:t>
      </w:r>
    </w:p>
    <w:p w14:paraId="2AF67FCC" w14:textId="77777777" w:rsidR="001034E5" w:rsidRDefault="001034E5">
      <w:r>
        <w:rPr>
          <w:rFonts w:hint="eastAsia"/>
        </w:rPr>
        <w:t xml:space="preserve">Yace wlhi bazae yuhuba Kinakasa min 'yaba </w:t>
      </w:r>
    </w:p>
    <w:p w14:paraId="4D918788" w14:textId="77777777" w:rsidR="001034E5" w:rsidRDefault="001034E5">
      <w:r>
        <w:rPr>
          <w:rFonts w:hint="eastAsia"/>
        </w:rPr>
        <w:t>Dama ina barinkine dan rashin lpy amma wlhi yanzu zanbaki mamaki</w:t>
      </w:r>
    </w:p>
    <w:p w14:paraId="63093EC0" w14:textId="77777777" w:rsidR="001034E5" w:rsidRDefault="001034E5">
      <w:r>
        <w:rPr>
          <w:rFonts w:hint="eastAsia"/>
        </w:rPr>
        <w:t>Tace kayimin abinda zakamin. Ai kasaba indae akan 'yar'iskar yarinyar nanne</w:t>
      </w:r>
    </w:p>
    <w:p w14:paraId="74B93D7D" w14:textId="77777777" w:rsidR="001034E5" w:rsidRDefault="001034E5">
      <w:r>
        <w:rPr>
          <w:rFonts w:hint="eastAsia"/>
        </w:rPr>
        <w:t>Yace kitafi gidanku na sakeki saki 'daya</w:t>
      </w:r>
    </w:p>
    <w:p w14:paraId="0178DA47" w14:textId="77777777" w:rsidR="001034E5" w:rsidRDefault="001034E5">
      <w:r>
        <w:rPr>
          <w:rFonts w:hint="eastAsia"/>
        </w:rPr>
        <w:t xml:space="preserve">Tace ai wlhi kayi qarya nida gidan mutu karaba </w:t>
      </w:r>
    </w:p>
    <w:p w14:paraId="145A7EA2" w14:textId="77777777" w:rsidR="001034E5" w:rsidRDefault="001034E5">
      <w:r>
        <w:rPr>
          <w:rFonts w:hint="eastAsia"/>
        </w:rPr>
        <w:t>Kokulata baiyiba  yasa ruwa abuta  ya'daga Nafisa yace</w:t>
      </w:r>
    </w:p>
    <w:p w14:paraId="6EB8C01A" w14:textId="77777777" w:rsidR="001034E5" w:rsidRDefault="001034E5">
      <w:r>
        <w:rPr>
          <w:rFonts w:hint="eastAsia"/>
        </w:rPr>
        <w:t>Taje tayi tsarki</w:t>
      </w:r>
    </w:p>
    <w:p w14:paraId="40AE9414" w14:textId="77777777" w:rsidR="001034E5" w:rsidRDefault="001034E5"/>
    <w:p w14:paraId="04739145" w14:textId="77777777" w:rsidR="001034E5" w:rsidRDefault="001034E5">
      <w:r>
        <w:rPr>
          <w:rFonts w:hint="eastAsia"/>
        </w:rPr>
        <w:t xml:space="preserve">Ana Cikin haka saiga lantana tashigo da gudu </w:t>
      </w:r>
    </w:p>
    <w:p w14:paraId="6098BAEA" w14:textId="77777777" w:rsidR="001034E5" w:rsidRDefault="001034E5">
      <w:r>
        <w:rPr>
          <w:rFonts w:hint="eastAsia"/>
        </w:rPr>
        <w:t>Wata mata ma tashigo</w:t>
      </w:r>
    </w:p>
    <w:p w14:paraId="5E477B59" w14:textId="77777777" w:rsidR="001034E5" w:rsidRDefault="001034E5">
      <w:r>
        <w:rPr>
          <w:rFonts w:hint="eastAsia"/>
        </w:rPr>
        <w:t xml:space="preserve">Baba yace lpy </w:t>
      </w:r>
    </w:p>
    <w:p w14:paraId="7753E516" w14:textId="77777777" w:rsidR="001034E5" w:rsidRDefault="001034E5">
      <w:r>
        <w:rPr>
          <w:rFonts w:hint="eastAsia"/>
        </w:rPr>
        <w:t xml:space="preserve">Matar tace Kaine mahaifin yarinyarnan yace eh </w:t>
      </w:r>
    </w:p>
    <w:p w14:paraId="68888270" w14:textId="77777777" w:rsidR="001034E5" w:rsidRDefault="001034E5">
      <w:r>
        <w:rPr>
          <w:rFonts w:hint="eastAsia"/>
        </w:rPr>
        <w:t xml:space="preserve">Tace wannan yarinyar taka bata da hali </w:t>
      </w:r>
    </w:p>
    <w:p w14:paraId="5800EFDB" w14:textId="77777777" w:rsidR="001034E5" w:rsidRDefault="001034E5">
      <w:r>
        <w:rPr>
          <w:rFonts w:hint="eastAsia"/>
        </w:rPr>
        <w:t>Yace me yafaru tace</w:t>
      </w:r>
    </w:p>
    <w:p w14:paraId="36FE975A" w14:textId="77777777" w:rsidR="001034E5" w:rsidRDefault="001034E5">
      <w:r>
        <w:rPr>
          <w:rFonts w:hint="eastAsia"/>
        </w:rPr>
        <w:t>Ganinta nayi da wani suna lalata alungu</w:t>
      </w:r>
    </w:p>
    <w:p w14:paraId="600115A9" w14:textId="77777777" w:rsidR="001034E5" w:rsidRDefault="001034E5">
      <w:r>
        <w:rPr>
          <w:rFonts w:hint="eastAsia"/>
        </w:rPr>
        <w:t xml:space="preserve">Da sauri baban yakalli </w:t>
      </w:r>
    </w:p>
    <w:p w14:paraId="24A8D68D" w14:textId="77777777" w:rsidR="001034E5" w:rsidRDefault="001034E5">
      <w:r>
        <w:rPr>
          <w:rFonts w:hint="eastAsia"/>
        </w:rPr>
        <w:t xml:space="preserve">Larai </w:t>
      </w:r>
    </w:p>
    <w:p w14:paraId="7C3BB71C" w14:textId="77777777" w:rsidR="001034E5" w:rsidRDefault="001034E5">
      <w:r>
        <w:rPr>
          <w:rFonts w:hint="eastAsia"/>
        </w:rPr>
        <w:t>Matar taci gaba da cewa</w:t>
      </w:r>
    </w:p>
    <w:p w14:paraId="19ECAFD9" w14:textId="77777777" w:rsidR="001034E5" w:rsidRDefault="001034E5">
      <w:r>
        <w:rPr>
          <w:rFonts w:hint="eastAsia"/>
        </w:rPr>
        <w:t xml:space="preserve">Wlhi da'idona nagansu Larai tace kee </w:t>
      </w:r>
    </w:p>
    <w:p w14:paraId="2822E948" w14:textId="77777777" w:rsidR="001034E5" w:rsidRDefault="001034E5">
      <w:r>
        <w:rPr>
          <w:rFonts w:hint="eastAsia"/>
        </w:rPr>
        <w:t xml:space="preserve">Kiji tsoran Allah lantana kamilar yarinyace batasan wani lalataba </w:t>
      </w:r>
    </w:p>
    <w:p w14:paraId="5E5C33A4" w14:textId="77777777" w:rsidR="001034E5" w:rsidRDefault="001034E5">
      <w:r>
        <w:rPr>
          <w:rFonts w:hint="eastAsia"/>
        </w:rPr>
        <w:t>Matar tace to'ai gatanan  baqarya namata ba</w:t>
      </w:r>
    </w:p>
    <w:p w14:paraId="1235F52B" w14:textId="77777777" w:rsidR="001034E5" w:rsidRDefault="001034E5">
      <w:r>
        <w:rPr>
          <w:rFonts w:hint="eastAsia"/>
        </w:rPr>
        <w:t xml:space="preserve">Tace wlhi sharri kika mata </w:t>
      </w:r>
    </w:p>
    <w:p w14:paraId="3B0B3D40" w14:textId="77777777" w:rsidR="001034E5" w:rsidRDefault="001034E5">
      <w:r>
        <w:rPr>
          <w:rFonts w:hint="eastAsia"/>
        </w:rPr>
        <w:t xml:space="preserve">Nan tabau masifa </w:t>
      </w:r>
    </w:p>
    <w:p w14:paraId="393996CB" w14:textId="77777777" w:rsidR="001034E5" w:rsidRDefault="001034E5">
      <w:r>
        <w:rPr>
          <w:rFonts w:hint="eastAsia"/>
        </w:rPr>
        <w:t>Da sababi</w:t>
      </w:r>
    </w:p>
    <w:p w14:paraId="715ABBB7" w14:textId="77777777" w:rsidR="001034E5" w:rsidRDefault="001034E5">
      <w:r>
        <w:rPr>
          <w:rFonts w:hint="eastAsia"/>
        </w:rPr>
        <w:t xml:space="preserve">Babah yace mungode baiwar Allah insha Allah zata dena </w:t>
      </w:r>
    </w:p>
    <w:p w14:paraId="40E050BE" w14:textId="77777777" w:rsidR="001034E5" w:rsidRDefault="001034E5">
      <w:r>
        <w:rPr>
          <w:rFonts w:hint="eastAsia"/>
        </w:rPr>
        <w:lastRenderedPageBreak/>
        <w:t xml:space="preserve">Matar tatafi </w:t>
      </w:r>
    </w:p>
    <w:p w14:paraId="78866D33" w14:textId="77777777" w:rsidR="001034E5" w:rsidRDefault="001034E5">
      <w:r>
        <w:rPr>
          <w:rFonts w:hint="eastAsia"/>
        </w:rPr>
        <w:t xml:space="preserve">Babah yadawo da kallan shi kan larae yace kinga akin iskanci ko </w:t>
      </w:r>
    </w:p>
    <w:p w14:paraId="5818381C" w14:textId="77777777" w:rsidR="001034E5" w:rsidRDefault="001034E5">
      <w:r>
        <w:rPr>
          <w:rFonts w:hint="eastAsia"/>
        </w:rPr>
        <w:t xml:space="preserve">Dama idan zaka dinga furucin iskanci akan yaran wasu toko da ikwan Allah saidae kagani akan naka </w:t>
      </w:r>
    </w:p>
    <w:p w14:paraId="342D6A4E" w14:textId="77777777" w:rsidR="001034E5" w:rsidRDefault="001034E5">
      <w:r>
        <w:rPr>
          <w:rFonts w:hint="eastAsia"/>
        </w:rPr>
        <w:t>Yayi ficewarsa yabarta tana bambamin masifa</w:t>
      </w:r>
    </w:p>
    <w:p w14:paraId="4D540DE6" w14:textId="77777777" w:rsidR="001034E5" w:rsidRDefault="001034E5">
      <w:r>
        <w:rPr>
          <w:rFonts w:hint="eastAsia"/>
        </w:rPr>
        <w:t>Wae sae kace bashi bane ya haifi lantana duk ya tsaneta</w:t>
      </w:r>
    </w:p>
    <w:p w14:paraId="2CA6090C" w14:textId="77777777" w:rsidR="001034E5" w:rsidRDefault="001034E5"/>
    <w:p w14:paraId="78B5D8B0" w14:textId="77777777" w:rsidR="001034E5" w:rsidRDefault="001034E5">
      <w:r>
        <w:rPr>
          <w:rFonts w:hint="eastAsia"/>
        </w:rPr>
        <w:t>Bayan kwanaki</w:t>
      </w:r>
    </w:p>
    <w:p w14:paraId="7346D524" w14:textId="77777777" w:rsidR="001034E5" w:rsidRDefault="001034E5"/>
    <w:p w14:paraId="7F6BB3FF" w14:textId="77777777" w:rsidR="001034E5" w:rsidRDefault="001034E5">
      <w:r>
        <w:rPr>
          <w:rFonts w:hint="eastAsia"/>
        </w:rPr>
        <w:t xml:space="preserve">💗💓 💗 </w:t>
      </w:r>
    </w:p>
    <w:p w14:paraId="61E52975" w14:textId="77777777" w:rsidR="001034E5" w:rsidRDefault="001034E5">
      <w:r>
        <w:rPr>
          <w:rFonts w:hint="eastAsia"/>
        </w:rPr>
        <w:t>'YAR QAUYE KO 'YAR BIRNI 💗💓💗</w:t>
      </w:r>
    </w:p>
    <w:p w14:paraId="2F745608" w14:textId="77777777" w:rsidR="001034E5" w:rsidRDefault="001034E5">
      <w:r>
        <w:rPr>
          <w:rFonts w:hint="eastAsia"/>
        </w:rPr>
        <w:t xml:space="preserve">Da sallama tashiga gidan Hajjiya matar megari tace 'yar albarka. Yanzu kuma mae aka'dauko </w:t>
      </w:r>
    </w:p>
    <w:p w14:paraId="1D15334C" w14:textId="77777777" w:rsidR="001034E5" w:rsidRDefault="001034E5">
      <w:r>
        <w:rPr>
          <w:rFonts w:hint="eastAsia"/>
        </w:rPr>
        <w:t>Nafisa tace goro.</w:t>
      </w:r>
    </w:p>
    <w:p w14:paraId="515D9B89" w14:textId="77777777" w:rsidR="001034E5" w:rsidRDefault="001034E5">
      <w:r>
        <w:rPr>
          <w:rFonts w:hint="eastAsia"/>
        </w:rPr>
        <w:t xml:space="preserve">Tace to nanawane duk </w:t>
      </w:r>
    </w:p>
    <w:p w14:paraId="0F24C810" w14:textId="77777777" w:rsidR="001034E5" w:rsidRDefault="001034E5">
      <w:r>
        <w:rPr>
          <w:rFonts w:hint="eastAsia"/>
        </w:rPr>
        <w:t>Tace na ishirin da biyar</w:t>
      </w:r>
    </w:p>
    <w:p w14:paraId="111BD9DE" w14:textId="77777777" w:rsidR="001034E5" w:rsidRDefault="001034E5">
      <w:r>
        <w:rPr>
          <w:rFonts w:hint="eastAsia"/>
        </w:rPr>
        <w:t>Tace to jeki kaimin banka'dan filo</w:t>
      </w:r>
    </w:p>
    <w:p w14:paraId="7481DB22" w14:textId="77777777" w:rsidR="001034E5" w:rsidRDefault="001034E5">
      <w:r>
        <w:rPr>
          <w:rFonts w:hint="eastAsia"/>
        </w:rPr>
        <w:t xml:space="preserve">Tace dukka tace eh </w:t>
      </w:r>
    </w:p>
    <w:p w14:paraId="34C09E1D" w14:textId="77777777" w:rsidR="001034E5" w:rsidRDefault="001034E5">
      <w:r>
        <w:rPr>
          <w:rFonts w:hint="eastAsia"/>
        </w:rPr>
        <w:t>Banaso kisha wahalan tallene</w:t>
      </w:r>
    </w:p>
    <w:p w14:paraId="5C7E94A0" w14:textId="77777777" w:rsidR="001034E5" w:rsidRDefault="001034E5">
      <w:r>
        <w:rPr>
          <w:rFonts w:hint="eastAsia"/>
        </w:rPr>
        <w:t>Hartata shi sae kuma tazauna tace har yanzu ba suzuba Hajjiya tace suwa tace</w:t>
      </w:r>
    </w:p>
    <w:p w14:paraId="7F18B302" w14:textId="77777777" w:rsidR="001034E5" w:rsidRDefault="001034E5">
      <w:r>
        <w:rPr>
          <w:rFonts w:hint="eastAsia"/>
        </w:rPr>
        <w:t xml:space="preserve">Ambar da qanwar tashi mana </w:t>
      </w:r>
    </w:p>
    <w:p w14:paraId="719861B7" w14:textId="77777777" w:rsidR="001034E5" w:rsidRDefault="001034E5">
      <w:r>
        <w:rPr>
          <w:rFonts w:hint="eastAsia"/>
        </w:rPr>
        <w:t xml:space="preserve">Tayi dariya tace yaudae zaki gansu </w:t>
      </w:r>
    </w:p>
    <w:p w14:paraId="7DE98B69" w14:textId="77777777" w:rsidR="001034E5" w:rsidRDefault="001034E5"/>
    <w:p w14:paraId="03962493" w14:textId="77777777" w:rsidR="001034E5" w:rsidRDefault="001034E5">
      <w:r>
        <w:rPr>
          <w:rFonts w:hint="eastAsia"/>
        </w:rPr>
        <w:t>Tace hmm Yau kwana hu'du kenan kikace zasuzo sun miki waya amma basuzo Ba</w:t>
      </w:r>
    </w:p>
    <w:p w14:paraId="3205BE65" w14:textId="77777777" w:rsidR="001034E5" w:rsidRDefault="001034E5">
      <w:r>
        <w:rPr>
          <w:rFonts w:hint="eastAsia"/>
        </w:rPr>
        <w:t>Tace kedae kaimin goran banka'dan filan</w:t>
      </w:r>
    </w:p>
    <w:p w14:paraId="2165FBDD" w14:textId="77777777" w:rsidR="001034E5" w:rsidRDefault="001034E5">
      <w:r>
        <w:rPr>
          <w:rFonts w:hint="eastAsia"/>
        </w:rPr>
        <w:t>Nan tatafi da gudu tashiga 'dakin da sallama.....</w:t>
      </w:r>
    </w:p>
    <w:p w14:paraId="607C1896" w14:textId="77777777" w:rsidR="001034E5" w:rsidRDefault="001034E5">
      <w:r>
        <w:rPr>
          <w:rFonts w:hint="eastAsia"/>
        </w:rPr>
        <w:t xml:space="preserve">Amar ne zaune da zainab </w:t>
      </w:r>
    </w:p>
    <w:p w14:paraId="13C82164" w14:textId="77777777" w:rsidR="001034E5" w:rsidRDefault="001034E5">
      <w:r>
        <w:rPr>
          <w:rFonts w:hint="eastAsia"/>
        </w:rPr>
        <w:t xml:space="preserve">Da sauri tawan cakalar da farantin  tana cewa </w:t>
      </w:r>
    </w:p>
    <w:p w14:paraId="7FB5A635" w14:textId="77777777" w:rsidR="001034E5" w:rsidRDefault="001034E5">
      <w:r>
        <w:rPr>
          <w:rFonts w:hint="eastAsia"/>
        </w:rPr>
        <w:t xml:space="preserve">Ambar yace Nafisat </w:t>
      </w:r>
    </w:p>
    <w:p w14:paraId="76B637E3" w14:textId="77777777" w:rsidR="001034E5" w:rsidRDefault="001034E5">
      <w:r>
        <w:rPr>
          <w:rFonts w:hint="eastAsia"/>
        </w:rPr>
        <w:t>Cikin farin ciki taje kusa dashi tazauna tace na'am</w:t>
      </w:r>
    </w:p>
    <w:p w14:paraId="478AEA3D" w14:textId="77777777" w:rsidR="001034E5" w:rsidRDefault="001034E5">
      <w:r>
        <w:rPr>
          <w:rFonts w:hint="eastAsia"/>
        </w:rPr>
        <w:t xml:space="preserve">Yace yaushe zaki iya sunana </w:t>
      </w:r>
    </w:p>
    <w:p w14:paraId="3748F9DB" w14:textId="77777777" w:rsidR="001034E5" w:rsidRDefault="001034E5">
      <w:r>
        <w:rPr>
          <w:rFonts w:hint="eastAsia"/>
        </w:rPr>
        <w:t>Tace sae nazama 'YAR BIRNI yace ko tace eh</w:t>
      </w:r>
    </w:p>
    <w:p w14:paraId="05A61C48" w14:textId="77777777" w:rsidR="001034E5" w:rsidRDefault="001034E5"/>
    <w:p w14:paraId="5097A1D7" w14:textId="77777777" w:rsidR="001034E5" w:rsidRDefault="001034E5">
      <w:r>
        <w:rPr>
          <w:rFonts w:hint="eastAsia"/>
        </w:rPr>
        <w:t xml:space="preserve">Yauwa kacema Hajjiya zakuzo shekaran jiya waccan amma  kukaqi zuwa kullun sae nazo dubaku </w:t>
      </w:r>
    </w:p>
    <w:p w14:paraId="64288AF9" w14:textId="77777777" w:rsidR="001034E5" w:rsidRDefault="001034E5">
      <w:r>
        <w:rPr>
          <w:rFonts w:hint="eastAsia"/>
        </w:rPr>
        <w:t xml:space="preserve">yace na'danyi ciwone shiyasa amma naso zuwa wlhi Nafisat </w:t>
      </w:r>
    </w:p>
    <w:p w14:paraId="02685272" w14:textId="77777777" w:rsidR="001034E5" w:rsidRDefault="001034E5">
      <w:r>
        <w:rPr>
          <w:rFonts w:hint="eastAsia"/>
        </w:rPr>
        <w:t xml:space="preserve">Zainab tace ya Amar </w:t>
      </w:r>
    </w:p>
    <w:p w14:paraId="772F86AC" w14:textId="77777777" w:rsidR="001034E5" w:rsidRDefault="001034E5">
      <w:r>
        <w:rPr>
          <w:rFonts w:hint="eastAsia"/>
        </w:rPr>
        <w:t>Itace yace yah</w:t>
      </w:r>
    </w:p>
    <w:p w14:paraId="754E7B94" w14:textId="77777777" w:rsidR="001034E5" w:rsidRDefault="001034E5">
      <w:r>
        <w:rPr>
          <w:rFonts w:hint="eastAsia"/>
        </w:rPr>
        <w:t xml:space="preserve">Tayi shuru. </w:t>
      </w:r>
    </w:p>
    <w:p w14:paraId="5EE7E0B6" w14:textId="77777777" w:rsidR="001034E5" w:rsidRDefault="001034E5">
      <w:r>
        <w:rPr>
          <w:rFonts w:hint="eastAsia"/>
        </w:rPr>
        <w:t>Tayiko yace da ita</w:t>
      </w:r>
    </w:p>
    <w:p w14:paraId="00A4A161" w14:textId="77777777" w:rsidR="001034E5" w:rsidRDefault="001034E5">
      <w:r>
        <w:rPr>
          <w:rFonts w:hint="eastAsia"/>
        </w:rPr>
        <w:t>tace balefi kam</w:t>
      </w:r>
    </w:p>
    <w:p w14:paraId="46CFB1FF" w14:textId="77777777" w:rsidR="001034E5" w:rsidRDefault="001034E5">
      <w:r>
        <w:rPr>
          <w:rFonts w:hint="eastAsia"/>
        </w:rPr>
        <w:t>Nafisa tace wannan itace qanwar taka</w:t>
      </w:r>
    </w:p>
    <w:p w14:paraId="28EC607A" w14:textId="77777777" w:rsidR="001034E5" w:rsidRDefault="001034E5">
      <w:r>
        <w:rPr>
          <w:rFonts w:hint="eastAsia"/>
        </w:rPr>
        <w:t xml:space="preserve">Yace eh </w:t>
      </w:r>
    </w:p>
    <w:p w14:paraId="0F3DE949" w14:textId="77777777" w:rsidR="001034E5" w:rsidRDefault="001034E5">
      <w:r>
        <w:rPr>
          <w:rFonts w:hint="eastAsia"/>
        </w:rPr>
        <w:t xml:space="preserve">Tace itama me kyau </w:t>
      </w:r>
    </w:p>
    <w:p w14:paraId="552B5B80" w14:textId="77777777" w:rsidR="001034E5" w:rsidRDefault="001034E5">
      <w:r>
        <w:rPr>
          <w:rFonts w:hint="eastAsia"/>
        </w:rPr>
        <w:t xml:space="preserve">Zainab tace yanzu jibi zata zama tamu ko </w:t>
      </w:r>
    </w:p>
    <w:p w14:paraId="7B62305D" w14:textId="77777777" w:rsidR="001034E5" w:rsidRDefault="001034E5">
      <w:r>
        <w:rPr>
          <w:rFonts w:hint="eastAsia"/>
        </w:rPr>
        <w:t>Yace kwarae</w:t>
      </w:r>
    </w:p>
    <w:p w14:paraId="00E64B16" w14:textId="77777777" w:rsidR="001034E5" w:rsidRDefault="001034E5">
      <w:r>
        <w:rPr>
          <w:rFonts w:hint="eastAsia"/>
        </w:rPr>
        <w:lastRenderedPageBreak/>
        <w:t>Nafisa tace sae magana kukeyi amma kunqi sani ciki</w:t>
      </w:r>
    </w:p>
    <w:p w14:paraId="1DDB42AB" w14:textId="77777777" w:rsidR="001034E5" w:rsidRDefault="001034E5">
      <w:r>
        <w:rPr>
          <w:rFonts w:hint="eastAsia"/>
        </w:rPr>
        <w:t xml:space="preserve">Zainab tace ayya my luvly sis Me kikesanji </w:t>
      </w:r>
    </w:p>
    <w:p w14:paraId="7F994C05" w14:textId="77777777" w:rsidR="001034E5" w:rsidRDefault="001034E5">
      <w:r>
        <w:rPr>
          <w:rFonts w:hint="eastAsia"/>
        </w:rPr>
        <w:t>Tace miye my luvly sis</w:t>
      </w:r>
    </w:p>
    <w:p w14:paraId="37066679" w14:textId="77777777" w:rsidR="001034E5" w:rsidRDefault="001034E5">
      <w:r>
        <w:rPr>
          <w:rFonts w:hint="eastAsia"/>
        </w:rPr>
        <w:t>Tace yama zan mata explanation ya Amar</w:t>
      </w:r>
    </w:p>
    <w:p w14:paraId="0B95FB6A" w14:textId="77777777" w:rsidR="001034E5" w:rsidRDefault="001034E5">
      <w:r>
        <w:rPr>
          <w:rFonts w:hint="eastAsia"/>
        </w:rPr>
        <w:t>Tace meye koma shi</w:t>
      </w:r>
    </w:p>
    <w:p w14:paraId="13DAC19D" w14:textId="77777777" w:rsidR="001034E5" w:rsidRDefault="001034E5">
      <w:r>
        <w:rPr>
          <w:rFonts w:hint="eastAsia"/>
        </w:rPr>
        <w:t xml:space="preserve">Zatayi magana Amar yace Nafisa jibi kin zama tamu </w:t>
      </w:r>
    </w:p>
    <w:p w14:paraId="4A426F0A" w14:textId="77777777" w:rsidR="001034E5" w:rsidRDefault="001034E5">
      <w:r>
        <w:rPr>
          <w:rFonts w:hint="eastAsia"/>
        </w:rPr>
        <w:t>Tace kamarya</w:t>
      </w:r>
    </w:p>
    <w:p w14:paraId="71AAA5A7" w14:textId="77777777" w:rsidR="001034E5" w:rsidRDefault="001034E5">
      <w:r>
        <w:rPr>
          <w:rFonts w:hint="eastAsia"/>
        </w:rPr>
        <w:t>Cikin qasa qasa da murya zainab tace anyako tasan da maganar</w:t>
      </w:r>
    </w:p>
    <w:p w14:paraId="3AA1DB66" w14:textId="77777777" w:rsidR="001034E5" w:rsidRDefault="001034E5"/>
    <w:p w14:paraId="6E6AA8E6" w14:textId="77777777" w:rsidR="001034E5" w:rsidRDefault="001034E5">
      <w:r>
        <w:rPr>
          <w:rFonts w:hint="eastAsia"/>
        </w:rPr>
        <w:t>Nafisa da kunne</w:t>
      </w:r>
    </w:p>
    <w:p w14:paraId="0CDE7F63" w14:textId="77777777" w:rsidR="001034E5" w:rsidRDefault="001034E5">
      <w:r>
        <w:rPr>
          <w:rFonts w:hint="eastAsia"/>
        </w:rPr>
        <w:t>Tace maganar Mae</w:t>
      </w:r>
    </w:p>
    <w:p w14:paraId="4EC9A7CB" w14:textId="77777777" w:rsidR="001034E5" w:rsidRDefault="001034E5">
      <w:r>
        <w:rPr>
          <w:rFonts w:hint="eastAsia"/>
        </w:rPr>
        <w:t xml:space="preserve">Amar  yace kinsan meye aure </w:t>
      </w:r>
    </w:p>
    <w:p w14:paraId="293704BE" w14:textId="77777777" w:rsidR="001034E5" w:rsidRDefault="001034E5">
      <w:r>
        <w:rPr>
          <w:rFonts w:hint="eastAsia"/>
        </w:rPr>
        <w:t>Tace eh mana idan mutun yatafi gidan mijinshi shikenan banzai dawoba</w:t>
      </w:r>
    </w:p>
    <w:p w14:paraId="3EBDB960" w14:textId="77777777" w:rsidR="001034E5" w:rsidRDefault="001034E5">
      <w:r>
        <w:rPr>
          <w:rFonts w:hint="eastAsia"/>
        </w:rPr>
        <w:t xml:space="preserve">Atare Amar da zainab suka kalli juna </w:t>
      </w:r>
    </w:p>
    <w:p w14:paraId="0F7D753D" w14:textId="77777777" w:rsidR="001034E5" w:rsidRDefault="001034E5">
      <w:r>
        <w:rPr>
          <w:rFonts w:hint="eastAsia"/>
        </w:rPr>
        <w:t>Yace to kinsan ya MARWAN ai</w:t>
      </w:r>
    </w:p>
    <w:p w14:paraId="5B076513" w14:textId="77777777" w:rsidR="001034E5" w:rsidRDefault="001034E5">
      <w:r>
        <w:rPr>
          <w:rFonts w:hint="eastAsia"/>
        </w:rPr>
        <w:t>Tace mae da'din muryar nan. meyasa bakazo dashiba yace zaizo jibi</w:t>
      </w:r>
    </w:p>
    <w:p w14:paraId="45BD616B" w14:textId="77777777" w:rsidR="001034E5" w:rsidRDefault="001034E5">
      <w:r>
        <w:rPr>
          <w:rFonts w:hint="eastAsia"/>
        </w:rPr>
        <w:t xml:space="preserve">Tace to Allah yakawo shi </w:t>
      </w:r>
    </w:p>
    <w:p w14:paraId="0D4F25B5" w14:textId="77777777" w:rsidR="001034E5" w:rsidRDefault="001034E5">
      <w:r>
        <w:rPr>
          <w:rFonts w:hint="eastAsia"/>
        </w:rPr>
        <w:t xml:space="preserve">Yace Ameen </w:t>
      </w:r>
    </w:p>
    <w:p w14:paraId="30665072" w14:textId="77777777" w:rsidR="001034E5" w:rsidRDefault="001034E5">
      <w:r>
        <w:rPr>
          <w:rFonts w:hint="eastAsia"/>
        </w:rPr>
        <w:t xml:space="preserve">Tace to meyasa ka tambayeni aure </w:t>
      </w:r>
    </w:p>
    <w:p w14:paraId="6028E806" w14:textId="77777777" w:rsidR="001034E5" w:rsidRDefault="001034E5">
      <w:r>
        <w:rPr>
          <w:rFonts w:hint="eastAsia"/>
        </w:rPr>
        <w:t>Yace Dan ya MARWAN yace yana sanki zai aureki jibi</w:t>
      </w:r>
    </w:p>
    <w:p w14:paraId="1C5A1A61" w14:textId="77777777" w:rsidR="001034E5" w:rsidRDefault="001034E5">
      <w:r>
        <w:rPr>
          <w:rFonts w:hint="eastAsia"/>
        </w:rPr>
        <w:t xml:space="preserve">Da sauri tarufe fuska wae adone taji kunya tace shine yafa'da </w:t>
      </w:r>
    </w:p>
    <w:p w14:paraId="47B2B9CE" w14:textId="77777777" w:rsidR="001034E5" w:rsidRDefault="001034E5">
      <w:r>
        <w:rPr>
          <w:rFonts w:hint="eastAsia"/>
        </w:rPr>
        <w:t xml:space="preserve">Yace eh ko bakya sanshi </w:t>
      </w:r>
    </w:p>
    <w:p w14:paraId="2E8EE103" w14:textId="77777777" w:rsidR="001034E5" w:rsidRDefault="001034E5">
      <w:r>
        <w:rPr>
          <w:rFonts w:hint="eastAsia"/>
        </w:rPr>
        <w:t xml:space="preserve">tace ina sanshi man gashi da da'din murya </w:t>
      </w:r>
    </w:p>
    <w:p w14:paraId="3A5B0D60" w14:textId="77777777" w:rsidR="001034E5" w:rsidRDefault="001034E5">
      <w:r>
        <w:rPr>
          <w:rFonts w:hint="eastAsia"/>
        </w:rPr>
        <w:t xml:space="preserve">Yace ko </w:t>
      </w:r>
    </w:p>
    <w:p w14:paraId="521CFB2F" w14:textId="77777777" w:rsidR="001034E5" w:rsidRDefault="001034E5">
      <w:r>
        <w:rPr>
          <w:rFonts w:hint="eastAsia"/>
        </w:rPr>
        <w:t>Tace eh</w:t>
      </w:r>
    </w:p>
    <w:p w14:paraId="3CDD15B6" w14:textId="77777777" w:rsidR="001034E5" w:rsidRDefault="001034E5">
      <w:r>
        <w:rPr>
          <w:rFonts w:hint="eastAsia"/>
        </w:rPr>
        <w:t xml:space="preserve">Duk tana maganar ne hannunta akan fuskarta </w:t>
      </w:r>
    </w:p>
    <w:p w14:paraId="0896C694" w14:textId="77777777" w:rsidR="001034E5" w:rsidRDefault="001034E5">
      <w:r>
        <w:rPr>
          <w:rFonts w:hint="eastAsia"/>
        </w:rPr>
        <w:t xml:space="preserve">Yace towae miye narufe fuska </w:t>
      </w:r>
    </w:p>
    <w:p w14:paraId="1B4CDEFB" w14:textId="77777777" w:rsidR="001034E5" w:rsidRDefault="001034E5">
      <w:r>
        <w:rPr>
          <w:rFonts w:hint="eastAsia"/>
        </w:rPr>
        <w:t xml:space="preserve">Batace komae ba </w:t>
      </w:r>
    </w:p>
    <w:p w14:paraId="6F12F409" w14:textId="77777777" w:rsidR="001034E5" w:rsidRDefault="001034E5"/>
    <w:p w14:paraId="4528E798" w14:textId="77777777" w:rsidR="001034E5" w:rsidRDefault="001034E5"/>
    <w:p w14:paraId="4D498277" w14:textId="77777777" w:rsidR="001034E5" w:rsidRDefault="001034E5">
      <w:r>
        <w:rPr>
          <w:rFonts w:hint="eastAsia"/>
        </w:rPr>
        <w:t xml:space="preserve">Can Tamiqe tana cewa Nina tafi gida </w:t>
      </w:r>
    </w:p>
    <w:p w14:paraId="181EFDAD" w14:textId="77777777" w:rsidR="001034E5" w:rsidRDefault="001034E5">
      <w:r>
        <w:rPr>
          <w:rFonts w:hint="eastAsia"/>
        </w:rPr>
        <w:t>Yace kizauna mana tunda kokin koma wani tallan zaki 'dauko tace ai babanane yace indawo da wuri zamuyi hira</w:t>
      </w:r>
    </w:p>
    <w:p w14:paraId="77F6A5A5" w14:textId="77777777" w:rsidR="001034E5" w:rsidRDefault="001034E5">
      <w:r>
        <w:rPr>
          <w:rFonts w:hint="eastAsia"/>
        </w:rPr>
        <w:t>Yace to kigaishemin dashi kice zanzo tace to</w:t>
      </w:r>
    </w:p>
    <w:p w14:paraId="4C3D95F0" w14:textId="77777777" w:rsidR="001034E5" w:rsidRDefault="001034E5">
      <w:r>
        <w:rPr>
          <w:rFonts w:hint="eastAsia"/>
        </w:rPr>
        <w:t>Takwashe goran da tazubar tasama Hajjiya a banka'dan filo tafito</w:t>
      </w:r>
    </w:p>
    <w:p w14:paraId="71AE00B6" w14:textId="77777777" w:rsidR="001034E5" w:rsidRDefault="001034E5">
      <w:r>
        <w:rPr>
          <w:rFonts w:hint="eastAsia"/>
        </w:rPr>
        <w:t xml:space="preserve">Hajjiya tace yaudae kinga ambar hankalinki ya kwanta </w:t>
      </w:r>
    </w:p>
    <w:p w14:paraId="3B5E2EDE" w14:textId="77777777" w:rsidR="001034E5" w:rsidRDefault="001034E5">
      <w:r>
        <w:rPr>
          <w:rFonts w:hint="eastAsia"/>
        </w:rPr>
        <w:t>Dariya tayi takar6i ku'dinta tafita</w:t>
      </w:r>
    </w:p>
    <w:p w14:paraId="2738D1F1" w14:textId="77777777" w:rsidR="001034E5" w:rsidRDefault="001034E5"/>
    <w:p w14:paraId="49DAD57B" w14:textId="77777777" w:rsidR="001034E5" w:rsidRDefault="001034E5">
      <w:r>
        <w:rPr>
          <w:rFonts w:hint="eastAsia"/>
        </w:rPr>
        <w:t xml:space="preserve">Da wake wakenta ta'isa gida taba baba Larai kudinga </w:t>
      </w:r>
    </w:p>
    <w:p w14:paraId="6B3C9BBC" w14:textId="77777777" w:rsidR="001034E5" w:rsidRDefault="001034E5">
      <w:r>
        <w:rPr>
          <w:rFonts w:hint="eastAsia"/>
        </w:rPr>
        <w:t>Tayi gun babanta.</w:t>
      </w:r>
    </w:p>
    <w:p w14:paraId="0F2F6327" w14:textId="77777777" w:rsidR="001034E5" w:rsidRDefault="001034E5">
      <w:r>
        <w:rPr>
          <w:rFonts w:hint="eastAsia"/>
        </w:rPr>
        <w:t>Yace Nafisa tace na'am Babah</w:t>
      </w:r>
    </w:p>
    <w:p w14:paraId="27FB7934" w14:textId="77777777" w:rsidR="001034E5" w:rsidRDefault="001034E5">
      <w:r>
        <w:rPr>
          <w:rFonts w:hint="eastAsia"/>
        </w:rPr>
        <w:t xml:space="preserve">Yace ina wannan saurayin MARWAN </w:t>
      </w:r>
    </w:p>
    <w:p w14:paraId="756595E8" w14:textId="77777777" w:rsidR="001034E5" w:rsidRDefault="001034E5">
      <w:r>
        <w:rPr>
          <w:rFonts w:hint="eastAsia"/>
        </w:rPr>
        <w:t xml:space="preserve">Tace nagane shi yayan ambar yace yauwa shine yake sanki da aure </w:t>
      </w:r>
    </w:p>
    <w:p w14:paraId="5534D333" w14:textId="77777777" w:rsidR="001034E5" w:rsidRDefault="001034E5">
      <w:r>
        <w:rPr>
          <w:rFonts w:hint="eastAsia"/>
        </w:rPr>
        <w:t xml:space="preserve">Tayi shuru </w:t>
      </w:r>
    </w:p>
    <w:p w14:paraId="66973759" w14:textId="77777777" w:rsidR="001034E5" w:rsidRDefault="001034E5">
      <w:r>
        <w:rPr>
          <w:rFonts w:hint="eastAsia"/>
        </w:rPr>
        <w:lastRenderedPageBreak/>
        <w:t xml:space="preserve">Yace kina sanshi tace </w:t>
      </w:r>
    </w:p>
    <w:p w14:paraId="523339C8" w14:textId="77777777" w:rsidR="001034E5" w:rsidRDefault="001034E5">
      <w:r>
        <w:rPr>
          <w:rFonts w:hint="eastAsia"/>
        </w:rPr>
        <w:t xml:space="preserve">Eh </w:t>
      </w:r>
    </w:p>
    <w:p w14:paraId="123C8F71" w14:textId="77777777" w:rsidR="001034E5" w:rsidRDefault="001034E5">
      <w:r>
        <w:rPr>
          <w:rFonts w:hint="eastAsia"/>
        </w:rPr>
        <w:t xml:space="preserve">yace to shikenan </w:t>
      </w:r>
    </w:p>
    <w:p w14:paraId="3857971A" w14:textId="77777777" w:rsidR="001034E5" w:rsidRDefault="001034E5"/>
    <w:p w14:paraId="134C8B01" w14:textId="77777777" w:rsidR="001034E5" w:rsidRDefault="001034E5">
      <w:r>
        <w:rPr>
          <w:rFonts w:hint="eastAsia"/>
        </w:rPr>
        <w:t>Aranar  Hajjiyan megari tasa aka kawo Kayan auran Nafisa...</w:t>
      </w:r>
    </w:p>
    <w:p w14:paraId="7A7D4E92" w14:textId="77777777" w:rsidR="001034E5" w:rsidRDefault="001034E5">
      <w:r>
        <w:rPr>
          <w:rFonts w:hint="eastAsia"/>
        </w:rPr>
        <w:t xml:space="preserve">Ansamu tashin hankali gun Larai sosae </w:t>
      </w:r>
    </w:p>
    <w:p w14:paraId="343C337F" w14:textId="77777777" w:rsidR="001034E5" w:rsidRDefault="001034E5">
      <w:r>
        <w:rPr>
          <w:rFonts w:hint="eastAsia"/>
        </w:rPr>
        <w:t xml:space="preserve">Dan batayi tunanin abun zaizo Cikin sauqi hakaba </w:t>
      </w:r>
    </w:p>
    <w:p w14:paraId="04905DBE" w14:textId="77777777" w:rsidR="001034E5" w:rsidRDefault="001034E5">
      <w:r>
        <w:rPr>
          <w:rFonts w:hint="eastAsia"/>
        </w:rPr>
        <w:t>Ga 'yarta lantana bayi auranba amma Nafisa zatayi qanwarta</w:t>
      </w:r>
    </w:p>
    <w:p w14:paraId="3168E3E4" w14:textId="77777777" w:rsidR="001034E5" w:rsidRDefault="001034E5">
      <w:r>
        <w:rPr>
          <w:rFonts w:hint="eastAsia"/>
        </w:rPr>
        <w:t>Qarara take nuna baqin cikinta</w:t>
      </w:r>
    </w:p>
    <w:p w14:paraId="1FFB7F91" w14:textId="77777777" w:rsidR="001034E5" w:rsidRDefault="001034E5"/>
    <w:p w14:paraId="0E599A12" w14:textId="77777777" w:rsidR="001034E5" w:rsidRDefault="001034E5"/>
    <w:p w14:paraId="1E786774" w14:textId="77777777" w:rsidR="001034E5" w:rsidRDefault="001034E5">
      <w:r>
        <w:rPr>
          <w:rFonts w:hint="eastAsia"/>
        </w:rPr>
        <w:t>💗💓💗</w:t>
      </w:r>
    </w:p>
    <w:p w14:paraId="0C25887D" w14:textId="77777777" w:rsidR="001034E5" w:rsidRDefault="001034E5">
      <w:r>
        <w:rPr>
          <w:rFonts w:hint="eastAsia"/>
        </w:rPr>
        <w:t xml:space="preserve">Ran jumma'a aka 'daura auran Nafisa da MARWAN </w:t>
      </w:r>
    </w:p>
    <w:p w14:paraId="16F1D17E" w14:textId="77777777" w:rsidR="001034E5" w:rsidRDefault="001034E5">
      <w:r>
        <w:rPr>
          <w:rFonts w:hint="eastAsia"/>
        </w:rPr>
        <w:t xml:space="preserve">Aranar dae Nafisa tayi wanka sosae Dan Hajjiyan megari takawo mata Kayan sawa Masu kyau </w:t>
      </w:r>
    </w:p>
    <w:p w14:paraId="55FE9D72" w14:textId="77777777" w:rsidR="001034E5" w:rsidRDefault="001034E5"/>
    <w:p w14:paraId="23EB13FB" w14:textId="77777777" w:rsidR="001034E5" w:rsidRDefault="001034E5"/>
    <w:p w14:paraId="0C6A3770" w14:textId="77777777" w:rsidR="001034E5" w:rsidRDefault="001034E5">
      <w:r>
        <w:rPr>
          <w:rFonts w:hint="eastAsia"/>
        </w:rPr>
        <w:t xml:space="preserve">Ba qaramin kuka Nafisa tayiba lukacin da tatabbatar zata rabu da babanta </w:t>
      </w:r>
    </w:p>
    <w:p w14:paraId="61DD8074" w14:textId="77777777" w:rsidR="001034E5" w:rsidRDefault="001034E5">
      <w:r>
        <w:rPr>
          <w:rFonts w:hint="eastAsia"/>
        </w:rPr>
        <w:t>Haka tanaji tana gani aka tafi da'ita BIRNI</w:t>
      </w:r>
    </w:p>
    <w:p w14:paraId="0995C7E6" w14:textId="77777777" w:rsidR="001034E5" w:rsidRDefault="001034E5">
      <w:r>
        <w:rPr>
          <w:rFonts w:hint="eastAsia"/>
        </w:rPr>
        <w:t>Akabar baba Larai da baqin ciki</w:t>
      </w:r>
    </w:p>
    <w:p w14:paraId="5222694B" w14:textId="77777777" w:rsidR="001034E5" w:rsidRDefault="001034E5"/>
    <w:p w14:paraId="0D2E3891" w14:textId="77777777" w:rsidR="001034E5" w:rsidRDefault="001034E5">
      <w:r>
        <w:rPr>
          <w:rFonts w:hint="eastAsia"/>
        </w:rPr>
        <w:t>💗💓💗</w:t>
      </w:r>
    </w:p>
    <w:p w14:paraId="413CCFBE" w14:textId="77777777" w:rsidR="001034E5" w:rsidRDefault="001034E5">
      <w:r>
        <w:rPr>
          <w:rFonts w:hint="eastAsia"/>
        </w:rPr>
        <w:t>'YAR QAUYE KO 'YAR BIRNI 💗💓💗</w:t>
      </w:r>
    </w:p>
    <w:p w14:paraId="54FA8749" w14:textId="77777777" w:rsidR="001034E5" w:rsidRDefault="001034E5"/>
    <w:p w14:paraId="2A24DE80" w14:textId="77777777" w:rsidR="001034E5" w:rsidRDefault="001034E5">
      <w:r>
        <w:rPr>
          <w:rFonts w:hint="eastAsia"/>
        </w:rPr>
        <w:t xml:space="preserve">Gun Momy akakaita Nafisa </w:t>
      </w:r>
    </w:p>
    <w:p w14:paraId="6378AC50" w14:textId="77777777" w:rsidR="001034E5" w:rsidRDefault="001034E5">
      <w:r>
        <w:rPr>
          <w:rFonts w:hint="eastAsia"/>
        </w:rPr>
        <w:t xml:space="preserve">Ba shakka Momy tayi mamakin Nafisa </w:t>
      </w:r>
    </w:p>
    <w:p w14:paraId="277774C5" w14:textId="77777777" w:rsidR="001034E5" w:rsidRDefault="001034E5">
      <w:r>
        <w:rPr>
          <w:rFonts w:hint="eastAsia"/>
        </w:rPr>
        <w:t>Batayi tunanin yarinyace haka ba</w:t>
      </w:r>
    </w:p>
    <w:p w14:paraId="2CC77F23" w14:textId="77777777" w:rsidR="001034E5" w:rsidRDefault="001034E5">
      <w:r>
        <w:rPr>
          <w:rFonts w:hint="eastAsia"/>
        </w:rPr>
        <w:t xml:space="preserve">Haka tace akaita gidan mijinta </w:t>
      </w:r>
    </w:p>
    <w:p w14:paraId="7C6525D2" w14:textId="77777777" w:rsidR="001034E5" w:rsidRDefault="001034E5">
      <w:r>
        <w:rPr>
          <w:rFonts w:hint="eastAsia"/>
        </w:rPr>
        <w:t xml:space="preserve">Hakako akayi aka kaita gidan MARWAN </w:t>
      </w:r>
    </w:p>
    <w:p w14:paraId="4F68EDC3" w14:textId="77777777" w:rsidR="001034E5" w:rsidRDefault="001034E5"/>
    <w:p w14:paraId="07763114" w14:textId="77777777" w:rsidR="001034E5" w:rsidRDefault="001034E5">
      <w:r>
        <w:rPr>
          <w:rFonts w:hint="eastAsia"/>
        </w:rPr>
        <w:t xml:space="preserve">Lukacin da akakaita gun maryam ba qaramin kwanciyar hankali tajiba dan ganinta yarinya </w:t>
      </w:r>
    </w:p>
    <w:p w14:paraId="5C457A92" w14:textId="77777777" w:rsidR="001034E5" w:rsidRDefault="001034E5">
      <w:r>
        <w:rPr>
          <w:rFonts w:hint="eastAsia"/>
        </w:rPr>
        <w:t>Tasa azuciyarta MARWAN Ba aure yayiba 'Yar aiki yakawo mata.</w:t>
      </w:r>
    </w:p>
    <w:p w14:paraId="707C169E" w14:textId="77777777" w:rsidR="001034E5" w:rsidRDefault="001034E5"/>
    <w:p w14:paraId="637C9499" w14:textId="77777777" w:rsidR="001034E5" w:rsidRDefault="001034E5"/>
    <w:p w14:paraId="3D5D8C52" w14:textId="77777777" w:rsidR="001034E5" w:rsidRDefault="001034E5">
      <w:r>
        <w:t xml:space="preserve">   ℍᗅႮՏᗅ ℕᝪᏉℰℒՏ ՏᝪKᝪᝨᝪ: </w:t>
      </w:r>
    </w:p>
    <w:p w14:paraId="48DCFE5B" w14:textId="77777777" w:rsidR="001034E5" w:rsidRDefault="001034E5">
      <w:r>
        <w:t xml:space="preserve">         ᗯℍᗅᝨՏᗅℙℙ ℕᝪ: </w:t>
      </w:r>
    </w:p>
    <w:p w14:paraId="6116B75B" w14:textId="77777777" w:rsidR="001034E5" w:rsidRDefault="001034E5">
      <w:r>
        <w:t xml:space="preserve">         07068808039</w:t>
      </w:r>
    </w:p>
    <w:p w14:paraId="3F851725" w14:textId="77777777" w:rsidR="001034E5" w:rsidRDefault="001034E5">
      <w:r>
        <w:t xml:space="preserve">           ᗯℰℬՏⅈᝨℰ: </w:t>
      </w:r>
    </w:p>
    <w:p w14:paraId="6FD5AE4C" w14:textId="77777777" w:rsidR="001034E5" w:rsidRDefault="001034E5">
      <w:r>
        <w:t xml:space="preserve">      ᗅℬⅅႮℒℳKⅈℬᗅℬ.ℍℰᝣᗅᝨ.ℂᝪℳ </w:t>
      </w:r>
    </w:p>
    <w:p w14:paraId="738C7ADD" w14:textId="77777777" w:rsidR="001034E5" w:rsidRDefault="001034E5"/>
    <w:p w14:paraId="6F5267A5" w14:textId="77777777" w:rsidR="001034E5" w:rsidRDefault="001034E5"/>
    <w:p w14:paraId="475F0C6B" w14:textId="77777777" w:rsidR="001034E5" w:rsidRDefault="001034E5"/>
    <w:p w14:paraId="246C38DE" w14:textId="77777777" w:rsidR="001034E5" w:rsidRDefault="001034E5"/>
    <w:p w14:paraId="66CE67E0" w14:textId="77777777" w:rsidR="001034E5" w:rsidRDefault="001034E5">
      <w:r>
        <w:rPr>
          <w:rFonts w:hint="eastAsia"/>
        </w:rPr>
        <w:t xml:space="preserve">Shuru Nafisa taga MARWAN bae zoba </w:t>
      </w:r>
    </w:p>
    <w:p w14:paraId="1773E44E" w14:textId="77777777" w:rsidR="001034E5" w:rsidRDefault="001034E5">
      <w:r>
        <w:rPr>
          <w:rFonts w:hint="eastAsia"/>
        </w:rPr>
        <w:t xml:space="preserve">Dama tasan gae dashine </w:t>
      </w:r>
    </w:p>
    <w:p w14:paraId="540A3557" w14:textId="77777777" w:rsidR="001034E5" w:rsidRDefault="001034E5">
      <w:r>
        <w:rPr>
          <w:rFonts w:hint="eastAsia"/>
        </w:rPr>
        <w:lastRenderedPageBreak/>
        <w:t xml:space="preserve">MARWAN ko yanacan 'dakin ginbiyarsa maryam </w:t>
      </w:r>
    </w:p>
    <w:p w14:paraId="26AD1C81" w14:textId="77777777" w:rsidR="001034E5" w:rsidRDefault="001034E5">
      <w:r>
        <w:rPr>
          <w:rFonts w:hint="eastAsia"/>
        </w:rPr>
        <w:t>Suna hira Cikin nusha'i</w:t>
      </w:r>
    </w:p>
    <w:p w14:paraId="5A2B48CB" w14:textId="77777777" w:rsidR="001034E5" w:rsidRDefault="001034E5">
      <w:r>
        <w:rPr>
          <w:rFonts w:hint="eastAsia"/>
        </w:rPr>
        <w:t xml:space="preserve">Maryam takara kashemae ido tace hony lukaci na tafiya kallifa to 11 </w:t>
      </w:r>
    </w:p>
    <w:p w14:paraId="49947BF9" w14:textId="77777777" w:rsidR="001034E5" w:rsidRDefault="001034E5">
      <w:r>
        <w:rPr>
          <w:rFonts w:hint="eastAsia"/>
        </w:rPr>
        <w:t xml:space="preserve">Yace wani abune tace eh man </w:t>
      </w:r>
    </w:p>
    <w:p w14:paraId="6064CC55" w14:textId="77777777" w:rsidR="001034E5" w:rsidRDefault="001034E5">
      <w:r>
        <w:rPr>
          <w:rFonts w:hint="eastAsia"/>
        </w:rPr>
        <w:t>Yace to fa'di inajinki</w:t>
      </w:r>
    </w:p>
    <w:p w14:paraId="15FFC0A8" w14:textId="77777777" w:rsidR="001034E5" w:rsidRDefault="001034E5">
      <w:r>
        <w:rPr>
          <w:rFonts w:hint="eastAsia"/>
        </w:rPr>
        <w:t xml:space="preserve">Tace ka tashi kaje gun amaryarka </w:t>
      </w:r>
    </w:p>
    <w:p w14:paraId="0F8EB677" w14:textId="77777777" w:rsidR="001034E5" w:rsidRDefault="001034E5">
      <w:r>
        <w:rPr>
          <w:rFonts w:hint="eastAsia"/>
        </w:rPr>
        <w:t>Yace bazan jeba tace</w:t>
      </w:r>
    </w:p>
    <w:p w14:paraId="70FAA701" w14:textId="77777777" w:rsidR="001034E5" w:rsidRDefault="001034E5">
      <w:r>
        <w:rPr>
          <w:rFonts w:hint="eastAsia"/>
        </w:rPr>
        <w:t>Kaga bawae ina nufin kaje kazauna bane inasan mudinga nura da ita yanzu tashi muje muga lafiyarta</w:t>
      </w:r>
    </w:p>
    <w:p w14:paraId="5AE5BEE8" w14:textId="77777777" w:rsidR="001034E5" w:rsidRDefault="001034E5">
      <w:r>
        <w:rPr>
          <w:rFonts w:hint="eastAsia"/>
        </w:rPr>
        <w:t>Yaja tsaki yatashi</w:t>
      </w:r>
    </w:p>
    <w:p w14:paraId="3AD9B98D" w14:textId="77777777" w:rsidR="001034E5" w:rsidRDefault="001034E5"/>
    <w:p w14:paraId="4DB025F2" w14:textId="77777777" w:rsidR="001034E5" w:rsidRDefault="001034E5">
      <w:r>
        <w:rPr>
          <w:rFonts w:hint="eastAsia"/>
        </w:rPr>
        <w:t xml:space="preserve">Tana zaune sae raba ido take tana kallan inda akakawota kamar aljanna </w:t>
      </w:r>
    </w:p>
    <w:p w14:paraId="79AC98F1" w14:textId="77777777" w:rsidR="001034E5" w:rsidRDefault="001034E5">
      <w:r>
        <w:rPr>
          <w:rFonts w:hint="eastAsia"/>
        </w:rPr>
        <w:t>Saiga Su maryam sun shigo</w:t>
      </w:r>
    </w:p>
    <w:p w14:paraId="6D744232" w14:textId="77777777" w:rsidR="001034E5" w:rsidRDefault="001034E5">
      <w:r>
        <w:rPr>
          <w:rFonts w:hint="eastAsia"/>
        </w:rPr>
        <w:t>Da sauri tadur kusa qasa tace ya MARWAN ina wuni Aunty maryam ina wuni</w:t>
      </w:r>
    </w:p>
    <w:p w14:paraId="201C608B" w14:textId="77777777" w:rsidR="001034E5" w:rsidRDefault="001034E5">
      <w:r>
        <w:rPr>
          <w:rFonts w:hint="eastAsia"/>
        </w:rPr>
        <w:t xml:space="preserve">Maryam CE ta'amsa </w:t>
      </w:r>
    </w:p>
    <w:p w14:paraId="7BB06904" w14:textId="77777777" w:rsidR="001034E5" w:rsidRDefault="001034E5">
      <w:r>
        <w:rPr>
          <w:rFonts w:hint="eastAsia"/>
        </w:rPr>
        <w:t>MARWAN niyar fita yayi</w:t>
      </w:r>
    </w:p>
    <w:p w14:paraId="39B9CB52" w14:textId="77777777" w:rsidR="001034E5" w:rsidRDefault="001034E5">
      <w:r>
        <w:rPr>
          <w:rFonts w:hint="eastAsia"/>
        </w:rPr>
        <w:t xml:space="preserve">Da sauri tace ya MARWAN baka amsaba gaisuwarba </w:t>
      </w:r>
    </w:p>
    <w:p w14:paraId="27B9CED9" w14:textId="77777777" w:rsidR="001034E5" w:rsidRDefault="001034E5">
      <w:r>
        <w:rPr>
          <w:rFonts w:hint="eastAsia"/>
        </w:rPr>
        <w:t>Yace ban amsaba. Yafita maryam tabi bayanshi</w:t>
      </w:r>
    </w:p>
    <w:p w14:paraId="1E412E4E" w14:textId="77777777" w:rsidR="001034E5" w:rsidRDefault="001034E5"/>
    <w:p w14:paraId="459A2726" w14:textId="77777777" w:rsidR="001034E5" w:rsidRDefault="001034E5">
      <w:r>
        <w:rPr>
          <w:rFonts w:hint="eastAsia"/>
        </w:rPr>
        <w:t xml:space="preserve">Ganinsun sun fita </w:t>
      </w:r>
    </w:p>
    <w:p w14:paraId="45DCBB37" w14:textId="77777777" w:rsidR="001034E5" w:rsidRDefault="001034E5">
      <w:r>
        <w:rPr>
          <w:rFonts w:hint="eastAsia"/>
        </w:rPr>
        <w:t>Hakan yasa Nafisa tayi tunanin ita ka'dan zata kwana</w:t>
      </w:r>
    </w:p>
    <w:p w14:paraId="400701BA" w14:textId="77777777" w:rsidR="001034E5" w:rsidRDefault="001034E5">
      <w:r>
        <w:rPr>
          <w:rFonts w:hint="eastAsia"/>
        </w:rPr>
        <w:t xml:space="preserve">Tuni tsoro ya shigeta </w:t>
      </w:r>
    </w:p>
    <w:p w14:paraId="67DA00C1" w14:textId="77777777" w:rsidR="001034E5" w:rsidRDefault="001034E5">
      <w:r>
        <w:rPr>
          <w:rFonts w:hint="eastAsia"/>
        </w:rPr>
        <w:t>Atunaninta dukkansu ne zasu kwana waje 'daya</w:t>
      </w:r>
    </w:p>
    <w:p w14:paraId="315BD131" w14:textId="77777777" w:rsidR="001034E5" w:rsidRDefault="001034E5"/>
    <w:p w14:paraId="2A751FEA" w14:textId="77777777" w:rsidR="001034E5" w:rsidRDefault="001034E5">
      <w:r>
        <w:rPr>
          <w:rFonts w:hint="eastAsia"/>
        </w:rPr>
        <w:t>Ganin tsoran da yashigeta shi yasata yin shashin maryam tafara kwankwasa musu kofah</w:t>
      </w:r>
    </w:p>
    <w:p w14:paraId="6A56290D" w14:textId="77777777" w:rsidR="001034E5" w:rsidRDefault="001034E5">
      <w:r>
        <w:rPr>
          <w:rFonts w:hint="eastAsia"/>
        </w:rPr>
        <w:t xml:space="preserve">Maryam dake gefan maryam tace waye tace Nafisa CE </w:t>
      </w:r>
    </w:p>
    <w:p w14:paraId="0671B7C9" w14:textId="77777777" w:rsidR="001034E5" w:rsidRDefault="001034E5">
      <w:r>
        <w:rPr>
          <w:rFonts w:hint="eastAsia"/>
        </w:rPr>
        <w:t xml:space="preserve">Mamaki ya kamata tatashi  tabu'de mata kofar </w:t>
      </w:r>
    </w:p>
    <w:p w14:paraId="53A44840" w14:textId="77777777" w:rsidR="001034E5" w:rsidRDefault="001034E5">
      <w:r>
        <w:rPr>
          <w:rFonts w:hint="eastAsia"/>
        </w:rPr>
        <w:t xml:space="preserve">Tace wani Abu kikeso </w:t>
      </w:r>
    </w:p>
    <w:p w14:paraId="60749BDC" w14:textId="77777777" w:rsidR="001034E5" w:rsidRDefault="001034E5">
      <w:r>
        <w:rPr>
          <w:rFonts w:hint="eastAsia"/>
        </w:rPr>
        <w:t xml:space="preserve">Bata kulataba </w:t>
      </w:r>
    </w:p>
    <w:p w14:paraId="748C343D" w14:textId="77777777" w:rsidR="001034E5" w:rsidRDefault="001034E5">
      <w:r>
        <w:rPr>
          <w:rFonts w:hint="eastAsia"/>
        </w:rPr>
        <w:t xml:space="preserve">Saima ratsata da tayi tawuce Cikin falun </w:t>
      </w:r>
    </w:p>
    <w:p w14:paraId="41BD08E3" w14:textId="77777777" w:rsidR="001034E5" w:rsidRDefault="001034E5">
      <w:r>
        <w:rPr>
          <w:rFonts w:hint="eastAsia"/>
        </w:rPr>
        <w:t>Maryam tabita da kallo</w:t>
      </w:r>
    </w:p>
    <w:p w14:paraId="0C0AC88E" w14:textId="77777777" w:rsidR="001034E5" w:rsidRDefault="001034E5"/>
    <w:p w14:paraId="14BCAC22" w14:textId="77777777" w:rsidR="001034E5" w:rsidRDefault="001034E5">
      <w:r>
        <w:rPr>
          <w:rFonts w:hint="eastAsia"/>
        </w:rPr>
        <w:t xml:space="preserve">'Dan nesa da MARWAN ka'dan tazauna </w:t>
      </w:r>
    </w:p>
    <w:p w14:paraId="25243ED6" w14:textId="77777777" w:rsidR="001034E5" w:rsidRDefault="001034E5">
      <w:r>
        <w:rPr>
          <w:rFonts w:hint="eastAsia"/>
        </w:rPr>
        <w:t>Yace lpy tace ai bazan iya kwana nika'daiba shine nazo inkwana daku</w:t>
      </w:r>
    </w:p>
    <w:p w14:paraId="7A8B7134" w14:textId="77777777" w:rsidR="001034E5" w:rsidRDefault="001034E5">
      <w:r>
        <w:rPr>
          <w:rFonts w:hint="eastAsia"/>
        </w:rPr>
        <w:t xml:space="preserve">Maryam dake kofa tace dawa </w:t>
      </w:r>
    </w:p>
    <w:p w14:paraId="5282D372" w14:textId="77777777" w:rsidR="001034E5" w:rsidRDefault="001034E5">
      <w:r>
        <w:rPr>
          <w:rFonts w:hint="eastAsia"/>
        </w:rPr>
        <w:t>Nafisa tace daku mana</w:t>
      </w:r>
    </w:p>
    <w:p w14:paraId="7FF6AA7B" w14:textId="77777777" w:rsidR="001034E5" w:rsidRDefault="001034E5">
      <w:r>
        <w:rPr>
          <w:rFonts w:hint="eastAsia"/>
        </w:rPr>
        <w:t>MARWAN ya daka mata tsawa yace tashi kikoma 'dakinki</w:t>
      </w:r>
    </w:p>
    <w:p w14:paraId="34F72A5E" w14:textId="77777777" w:rsidR="001034E5" w:rsidRDefault="001034E5">
      <w:r>
        <w:rPr>
          <w:rFonts w:hint="eastAsia"/>
        </w:rPr>
        <w:t xml:space="preserve">Tarikice sosae Dan tsawar da yadaka mata </w:t>
      </w:r>
    </w:p>
    <w:p w14:paraId="09213164" w14:textId="77777777" w:rsidR="001034E5" w:rsidRDefault="001034E5">
      <w:r>
        <w:rPr>
          <w:rFonts w:hint="eastAsia"/>
        </w:rPr>
        <w:t>Nan tafara kuka tana cewa wlhi bazan iya kwana nika'daiba</w:t>
      </w:r>
    </w:p>
    <w:p w14:paraId="5970899E" w14:textId="77777777" w:rsidR="001034E5" w:rsidRDefault="001034E5">
      <w:r>
        <w:rPr>
          <w:rFonts w:hint="eastAsia"/>
        </w:rPr>
        <w:t xml:space="preserve">Cikin fusata MARWAN yafitar da'ita daga falan </w:t>
      </w:r>
    </w:p>
    <w:p w14:paraId="4D5C4664" w14:textId="77777777" w:rsidR="001034E5" w:rsidRDefault="001034E5">
      <w:r>
        <w:rPr>
          <w:rFonts w:hint="eastAsia"/>
        </w:rPr>
        <w:t xml:space="preserve">Jikake tim wurgata farfajiyar gidan ya kulle kofar  </w:t>
      </w:r>
    </w:p>
    <w:p w14:paraId="68055BEB" w14:textId="77777777" w:rsidR="001034E5" w:rsidRDefault="001034E5">
      <w:r>
        <w:rPr>
          <w:rFonts w:hint="eastAsia"/>
        </w:rPr>
        <w:t xml:space="preserve">maryam tace gwara da kamata haka fitinanniyar yarinya kawae </w:t>
      </w:r>
    </w:p>
    <w:p w14:paraId="30A42E4C" w14:textId="77777777" w:rsidR="001034E5" w:rsidRDefault="001034E5"/>
    <w:p w14:paraId="2590F0FA" w14:textId="77777777" w:rsidR="001034E5" w:rsidRDefault="001034E5">
      <w:r>
        <w:rPr>
          <w:rFonts w:hint="eastAsia"/>
        </w:rPr>
        <w:t xml:space="preserve">Tsoro yaqara kama Nafisat tasha kukanta tashige 'dakinta </w:t>
      </w:r>
    </w:p>
    <w:p w14:paraId="447978B8" w14:textId="77777777" w:rsidR="001034E5" w:rsidRDefault="001034E5">
      <w:r>
        <w:rPr>
          <w:rFonts w:hint="eastAsia"/>
        </w:rPr>
        <w:t xml:space="preserve">Atsorace bacci ya'dauketa </w:t>
      </w:r>
    </w:p>
    <w:p w14:paraId="0318F2C7" w14:textId="77777777" w:rsidR="001034E5" w:rsidRDefault="001034E5"/>
    <w:p w14:paraId="6F267E27" w14:textId="77777777" w:rsidR="001034E5" w:rsidRDefault="001034E5">
      <w:r>
        <w:rPr>
          <w:rFonts w:hint="eastAsia"/>
        </w:rPr>
        <w:t xml:space="preserve">Asuba nayiko tafarka </w:t>
      </w:r>
    </w:p>
    <w:p w14:paraId="32C29169" w14:textId="77777777" w:rsidR="001034E5" w:rsidRDefault="001034E5">
      <w:r>
        <w:rPr>
          <w:rFonts w:hint="eastAsia"/>
        </w:rPr>
        <w:t xml:space="preserve">Basan kan toilet 'dinba saida swn tayi aiwala </w:t>
      </w:r>
    </w:p>
    <w:p w14:paraId="6D51417C" w14:textId="77777777" w:rsidR="001034E5" w:rsidRDefault="001034E5">
      <w:r>
        <w:rPr>
          <w:rFonts w:hint="eastAsia"/>
        </w:rPr>
        <w:t xml:space="preserve">Bayan gari yawaye maryam takawo mata tii da buredi da kwae </w:t>
      </w:r>
    </w:p>
    <w:p w14:paraId="614A11CE" w14:textId="77777777" w:rsidR="001034E5" w:rsidRDefault="001034E5">
      <w:r>
        <w:rPr>
          <w:rFonts w:hint="eastAsia"/>
        </w:rPr>
        <w:t>Amma fur Nafisa tace bazataci ba</w:t>
      </w:r>
    </w:p>
    <w:p w14:paraId="7199EAEB" w14:textId="77777777" w:rsidR="001034E5" w:rsidRDefault="001034E5">
      <w:r>
        <w:rPr>
          <w:rFonts w:hint="eastAsia"/>
        </w:rPr>
        <w:t>Maryam takira MARWAN</w:t>
      </w:r>
    </w:p>
    <w:p w14:paraId="38D62678" w14:textId="77777777" w:rsidR="001034E5" w:rsidRDefault="001034E5">
      <w:r>
        <w:rPr>
          <w:rFonts w:hint="eastAsia"/>
        </w:rPr>
        <w:t xml:space="preserve">Yace to mekikesan kici tace koko da qusae </w:t>
      </w:r>
    </w:p>
    <w:p w14:paraId="0A8E8F0E" w14:textId="77777777" w:rsidR="001034E5" w:rsidRDefault="001034E5">
      <w:r>
        <w:rPr>
          <w:rFonts w:hint="eastAsia"/>
        </w:rPr>
        <w:t xml:space="preserve">Ya dallah mata harara yace to babu anan. In bazakici wannan Ba ki barshi </w:t>
      </w:r>
    </w:p>
    <w:p w14:paraId="1A12CE2D" w14:textId="77777777" w:rsidR="001034E5" w:rsidRDefault="001034E5">
      <w:r>
        <w:rPr>
          <w:rFonts w:hint="eastAsia"/>
        </w:rPr>
        <w:t xml:space="preserve">Nan take tasamae kuka harda bubbuga 'kafa </w:t>
      </w:r>
    </w:p>
    <w:p w14:paraId="5E7C4FC4" w14:textId="77777777" w:rsidR="001034E5" w:rsidRDefault="001034E5">
      <w:r>
        <w:rPr>
          <w:rFonts w:hint="eastAsia"/>
        </w:rPr>
        <w:t xml:space="preserve">Haushi Yakama MARWAN yako nemo igiyar caji </w:t>
      </w:r>
    </w:p>
    <w:p w14:paraId="620CED9D" w14:textId="77777777" w:rsidR="001034E5" w:rsidRDefault="001034E5">
      <w:r>
        <w:rPr>
          <w:rFonts w:hint="eastAsia"/>
        </w:rPr>
        <w:t xml:space="preserve">Yadinga shau'da mata </w:t>
      </w:r>
    </w:p>
    <w:p w14:paraId="250490F4" w14:textId="77777777" w:rsidR="001034E5" w:rsidRDefault="001034E5">
      <w:r>
        <w:rPr>
          <w:rFonts w:hint="eastAsia"/>
        </w:rPr>
        <w:t xml:space="preserve">Tana tsalle tana ihu </w:t>
      </w:r>
    </w:p>
    <w:p w14:paraId="3B39B037" w14:textId="77777777" w:rsidR="001034E5" w:rsidRDefault="001034E5">
      <w:r>
        <w:rPr>
          <w:rFonts w:hint="eastAsia"/>
        </w:rPr>
        <w:t xml:space="preserve">Sanda ya tabbatar yazaneta sosae sannan yabarta </w:t>
      </w:r>
    </w:p>
    <w:p w14:paraId="2F2A0413" w14:textId="77777777" w:rsidR="001034E5" w:rsidRDefault="001034E5">
      <w:r>
        <w:rPr>
          <w:rFonts w:hint="eastAsia"/>
        </w:rPr>
        <w:t xml:space="preserve">Yatasa mata breakfast 'din agabanta yace taci </w:t>
      </w:r>
    </w:p>
    <w:p w14:paraId="79EB1B6D" w14:textId="77777777" w:rsidR="001034E5" w:rsidRDefault="001034E5">
      <w:r>
        <w:rPr>
          <w:rFonts w:hint="eastAsia"/>
        </w:rPr>
        <w:t xml:space="preserve">Tace wlhi bazataci Ba </w:t>
      </w:r>
    </w:p>
    <w:p w14:paraId="4B880C39" w14:textId="77777777" w:rsidR="001034E5" w:rsidRDefault="001034E5">
      <w:r>
        <w:rPr>
          <w:rFonts w:hint="eastAsia"/>
        </w:rPr>
        <w:t xml:space="preserve">Ita koko da qusae takeso </w:t>
      </w:r>
    </w:p>
    <w:p w14:paraId="3D49C8A4" w14:textId="77777777" w:rsidR="001034E5" w:rsidRDefault="001034E5">
      <w:r>
        <w:rPr>
          <w:rFonts w:hint="eastAsia"/>
        </w:rPr>
        <w:t>MARWAN ya lura yarinyar 'yar girima CE</w:t>
      </w:r>
    </w:p>
    <w:p w14:paraId="52A2FE90" w14:textId="77777777" w:rsidR="001034E5" w:rsidRDefault="001034E5">
      <w:r>
        <w:rPr>
          <w:rFonts w:hint="eastAsia"/>
        </w:rPr>
        <w:t>Ga maryam nagefe tana kallan duk abinda yake faruwa</w:t>
      </w:r>
    </w:p>
    <w:p w14:paraId="520CC2FD" w14:textId="77777777" w:rsidR="001034E5" w:rsidRDefault="001034E5"/>
    <w:p w14:paraId="4EA1343C" w14:textId="77777777" w:rsidR="001034E5" w:rsidRDefault="001034E5"/>
    <w:p w14:paraId="195DB0D9" w14:textId="77777777" w:rsidR="001034E5" w:rsidRDefault="001034E5">
      <w:r>
        <w:rPr>
          <w:rFonts w:hint="eastAsia"/>
        </w:rPr>
        <w:t xml:space="preserve">Yaja tsaki yace wlhi kici ko naqara zaneki </w:t>
      </w:r>
    </w:p>
    <w:p w14:paraId="3A564083" w14:textId="77777777" w:rsidR="001034E5" w:rsidRDefault="001034E5">
      <w:r>
        <w:rPr>
          <w:rFonts w:hint="eastAsia"/>
        </w:rPr>
        <w:t>Cikin kuka tace nidae kokoh da qusae nakeso</w:t>
      </w:r>
    </w:p>
    <w:p w14:paraId="19F5A69A" w14:textId="77777777" w:rsidR="001034E5" w:rsidRDefault="001034E5">
      <w:r>
        <w:rPr>
          <w:rFonts w:hint="eastAsia"/>
        </w:rPr>
        <w:t xml:space="preserve">Tashi yayi yafita </w:t>
      </w:r>
    </w:p>
    <w:p w14:paraId="00052097" w14:textId="77777777" w:rsidR="001034E5" w:rsidRDefault="001034E5">
      <w:r>
        <w:rPr>
          <w:rFonts w:hint="eastAsia"/>
        </w:rPr>
        <w:t>Maryam tace amma kekam Allah yayiki cikakkiyar Ba qauyiya</w:t>
      </w:r>
    </w:p>
    <w:p w14:paraId="5FBFEEA3" w14:textId="77777777" w:rsidR="001034E5" w:rsidRDefault="001034E5">
      <w:r>
        <w:rPr>
          <w:rFonts w:hint="eastAsia"/>
        </w:rPr>
        <w:t>Cikin rashi damuwa tatashi takwanta kan kijera</w:t>
      </w:r>
    </w:p>
    <w:p w14:paraId="6132BC61" w14:textId="77777777" w:rsidR="001034E5" w:rsidRDefault="001034E5">
      <w:r>
        <w:rPr>
          <w:rFonts w:hint="eastAsia"/>
        </w:rPr>
        <w:t>Aran maryam tace tsinanniya sae kace kukerar ubanta. tafita shashinta</w:t>
      </w:r>
    </w:p>
    <w:p w14:paraId="7271C2C8" w14:textId="77777777" w:rsidR="001034E5" w:rsidRDefault="001034E5">
      <w:r>
        <w:rPr>
          <w:rFonts w:hint="eastAsia"/>
        </w:rPr>
        <w:t xml:space="preserve">Koda maryam taje falonta </w:t>
      </w:r>
    </w:p>
    <w:p w14:paraId="114A61EE" w14:textId="77777777" w:rsidR="001034E5" w:rsidRDefault="001034E5">
      <w:r>
        <w:rPr>
          <w:rFonts w:hint="eastAsia"/>
        </w:rPr>
        <w:t xml:space="preserve">Bataga MARWAN Ba </w:t>
      </w:r>
    </w:p>
    <w:p w14:paraId="6D9B90E5" w14:textId="77777777" w:rsidR="001034E5" w:rsidRDefault="001034E5">
      <w:r>
        <w:rPr>
          <w:rFonts w:hint="eastAsia"/>
        </w:rPr>
        <w:t xml:space="preserve">Ranta ya6aci. wato yaje nemo mata </w:t>
      </w:r>
    </w:p>
    <w:p w14:paraId="04128C31" w14:textId="77777777" w:rsidR="001034E5" w:rsidRDefault="001034E5">
      <w:r>
        <w:rPr>
          <w:rFonts w:hint="eastAsia"/>
        </w:rPr>
        <w:t xml:space="preserve">Nan kishinta yatashi </w:t>
      </w:r>
    </w:p>
    <w:p w14:paraId="5698F5F6" w14:textId="77777777" w:rsidR="001034E5" w:rsidRDefault="001034E5">
      <w:r>
        <w:rPr>
          <w:rFonts w:hint="eastAsia"/>
        </w:rPr>
        <w:t xml:space="preserve">Takasa zaune takasa tsaye </w:t>
      </w:r>
    </w:p>
    <w:p w14:paraId="4520C71E" w14:textId="77777777" w:rsidR="001034E5" w:rsidRDefault="001034E5">
      <w:r>
        <w:rPr>
          <w:rFonts w:hint="eastAsia"/>
        </w:rPr>
        <w:t>Kasa hakuri tayi takira Habiba qawarta</w:t>
      </w:r>
    </w:p>
    <w:p w14:paraId="1583A131" w14:textId="77777777" w:rsidR="001034E5" w:rsidRDefault="001034E5">
      <w:r>
        <w:rPr>
          <w:rFonts w:hint="eastAsia"/>
        </w:rPr>
        <w:t>Nan tace mata gatanan</w:t>
      </w:r>
    </w:p>
    <w:p w14:paraId="75CB9FBA" w14:textId="77777777" w:rsidR="001034E5" w:rsidRDefault="001034E5"/>
    <w:p w14:paraId="1FBB94FD" w14:textId="77777777" w:rsidR="001034E5" w:rsidRDefault="001034E5"/>
    <w:p w14:paraId="7A4F6F78" w14:textId="77777777" w:rsidR="001034E5" w:rsidRDefault="001034E5">
      <w:r>
        <w:rPr>
          <w:rFonts w:hint="eastAsia"/>
        </w:rPr>
        <w:t>MARWAN ko shiga gari yayi sosae yanemoma Nafisa koko da 'kosae</w:t>
      </w:r>
    </w:p>
    <w:p w14:paraId="54744C53" w14:textId="77777777" w:rsidR="001034E5" w:rsidRDefault="001034E5">
      <w:r>
        <w:rPr>
          <w:rFonts w:hint="eastAsia"/>
        </w:rPr>
        <w:t>Lokacin da yazoma har tafara bacci</w:t>
      </w:r>
    </w:p>
    <w:p w14:paraId="0CA0DE0D" w14:textId="77777777" w:rsidR="001034E5" w:rsidRDefault="001034E5">
      <w:r>
        <w:rPr>
          <w:rFonts w:hint="eastAsia"/>
        </w:rPr>
        <w:t xml:space="preserve">Sam baiji tausayin dukan da yamataba </w:t>
      </w:r>
    </w:p>
    <w:p w14:paraId="127360A8" w14:textId="77777777" w:rsidR="001034E5" w:rsidRDefault="001034E5"/>
    <w:p w14:paraId="6F4FCEE4" w14:textId="77777777" w:rsidR="001034E5" w:rsidRDefault="001034E5">
      <w:r>
        <w:rPr>
          <w:rFonts w:hint="eastAsia"/>
        </w:rPr>
        <w:t>Mae makwan yatasheta cikin nutsuwa amma inaaa</w:t>
      </w:r>
    </w:p>
    <w:p w14:paraId="63C0F411" w14:textId="77777777" w:rsidR="001034E5" w:rsidRDefault="001034E5">
      <w:r>
        <w:rPr>
          <w:rFonts w:hint="eastAsia"/>
        </w:rPr>
        <w:t xml:space="preserve">'Daka mata duka yayi </w:t>
      </w:r>
    </w:p>
    <w:p w14:paraId="7C6017F3" w14:textId="77777777" w:rsidR="001034E5" w:rsidRDefault="001034E5">
      <w:r>
        <w:rPr>
          <w:rFonts w:hint="eastAsia"/>
        </w:rPr>
        <w:t>Afurgice tatashi</w:t>
      </w:r>
    </w:p>
    <w:p w14:paraId="0D83B513" w14:textId="77777777" w:rsidR="001034E5" w:rsidRDefault="001034E5">
      <w:r>
        <w:rPr>
          <w:rFonts w:hint="eastAsia"/>
        </w:rPr>
        <w:t>Yace gashinan Yafita</w:t>
      </w:r>
    </w:p>
    <w:p w14:paraId="10C64DAE" w14:textId="77777777" w:rsidR="001034E5" w:rsidRDefault="001034E5">
      <w:r>
        <w:rPr>
          <w:rFonts w:hint="eastAsia"/>
        </w:rPr>
        <w:t xml:space="preserve"> tanajin tashin motarsa tayawo kokonta da qosae</w:t>
      </w:r>
    </w:p>
    <w:p w14:paraId="229ED365" w14:textId="77777777" w:rsidR="001034E5" w:rsidRDefault="001034E5">
      <w:r>
        <w:rPr>
          <w:rFonts w:hint="eastAsia"/>
        </w:rPr>
        <w:lastRenderedPageBreak/>
        <w:t xml:space="preserve">Haqiqa yunwa takeji sosae nan tahauci </w:t>
      </w:r>
    </w:p>
    <w:p w14:paraId="42209299" w14:textId="77777777" w:rsidR="001034E5" w:rsidRDefault="001034E5">
      <w:r>
        <w:rPr>
          <w:rFonts w:hint="eastAsia"/>
        </w:rPr>
        <w:t xml:space="preserve">Tana ka'da kae dan sunyi da'di </w:t>
      </w:r>
    </w:p>
    <w:p w14:paraId="76A4C74D" w14:textId="77777777" w:rsidR="001034E5" w:rsidRDefault="001034E5"/>
    <w:p w14:paraId="2A7EDF5E" w14:textId="77777777" w:rsidR="001034E5" w:rsidRDefault="001034E5">
      <w:r>
        <w:rPr>
          <w:rFonts w:hint="eastAsia"/>
        </w:rPr>
        <w:t>Tana cikin cine maryam tashigo da habiba</w:t>
      </w:r>
    </w:p>
    <w:p w14:paraId="604BDF81" w14:textId="77777777" w:rsidR="001034E5" w:rsidRDefault="001034E5">
      <w:r>
        <w:rPr>
          <w:rFonts w:hint="eastAsia"/>
        </w:rPr>
        <w:t>Tace kinganta wlhi jiya da naganta banji komae Ba amma da safannan yanda ya'dan nuna kulawarshi akanta abin yaban haushi</w:t>
      </w:r>
    </w:p>
    <w:p w14:paraId="59CA4735" w14:textId="77777777" w:rsidR="001034E5" w:rsidRDefault="001034E5">
      <w:r>
        <w:rPr>
          <w:rFonts w:hint="eastAsia"/>
        </w:rPr>
        <w:t xml:space="preserve">Habiba da sheqe da dariya tace amma wlhi maryam ke 'yar iskace </w:t>
      </w:r>
    </w:p>
    <w:p w14:paraId="401A92F2" w14:textId="77777777" w:rsidR="001034E5" w:rsidRDefault="001034E5">
      <w:r>
        <w:rPr>
          <w:rFonts w:hint="eastAsia"/>
        </w:rPr>
        <w:t xml:space="preserve">Tace bangane Ba </w:t>
      </w:r>
    </w:p>
    <w:p w14:paraId="56842DD2" w14:textId="77777777" w:rsidR="001034E5" w:rsidRDefault="001034E5">
      <w:r>
        <w:rPr>
          <w:rFonts w:hint="eastAsia"/>
        </w:rPr>
        <w:t xml:space="preserve">Tace yo banda abinki yaushe zaki fara kishi da wannan 'yar yarinyar </w:t>
      </w:r>
    </w:p>
    <w:p w14:paraId="27DEBE50" w14:textId="77777777" w:rsidR="001034E5" w:rsidRDefault="001034E5">
      <w:r>
        <w:rPr>
          <w:rFonts w:hint="eastAsia"/>
        </w:rPr>
        <w:t>Jibetafa bata wucce 11 ko 10 years Ba</w:t>
      </w:r>
    </w:p>
    <w:p w14:paraId="2737C18E" w14:textId="77777777" w:rsidR="001034E5" w:rsidRDefault="001034E5">
      <w:r>
        <w:rPr>
          <w:rFonts w:hint="eastAsia"/>
        </w:rPr>
        <w:t>Amma kika tsaya kishi ni wlhi ma kinban haushi</w:t>
      </w:r>
    </w:p>
    <w:p w14:paraId="21092ACC" w14:textId="77777777" w:rsidR="001034E5" w:rsidRDefault="001034E5">
      <w:r>
        <w:rPr>
          <w:rFonts w:hint="eastAsia"/>
        </w:rPr>
        <w:t xml:space="preserve">Tace bazaki ganeba </w:t>
      </w:r>
    </w:p>
    <w:p w14:paraId="77BB8F26" w14:textId="77777777" w:rsidR="001034E5" w:rsidRDefault="001034E5">
      <w:r>
        <w:rPr>
          <w:rFonts w:hint="eastAsia"/>
        </w:rPr>
        <w:t>Tunyanzu yafara nuna kulawar shi akanta nan gaba kumafa.</w:t>
      </w:r>
    </w:p>
    <w:p w14:paraId="716FAA19" w14:textId="77777777" w:rsidR="001034E5" w:rsidRDefault="001034E5">
      <w:r>
        <w:rPr>
          <w:rFonts w:hint="eastAsia"/>
        </w:rPr>
        <w:t>Tace sae kibari sae gaban tayi amma yanzu zaki 6atama kanki lukacine kawae akanta.</w:t>
      </w:r>
    </w:p>
    <w:p w14:paraId="63DD86AD" w14:textId="77777777" w:rsidR="001034E5" w:rsidRDefault="001034E5">
      <w:r>
        <w:rPr>
          <w:rFonts w:hint="eastAsia"/>
        </w:rPr>
        <w:t xml:space="preserve">Dan komae yanzu zatayi </w:t>
      </w:r>
    </w:p>
    <w:p w14:paraId="448495F4" w14:textId="77777777" w:rsidR="001034E5" w:rsidRDefault="001034E5">
      <w:r>
        <w:rPr>
          <w:rFonts w:hint="eastAsia"/>
        </w:rPr>
        <w:t>Zatayi shine Cikin yarinta kuma dole sae kun biye mata</w:t>
      </w:r>
    </w:p>
    <w:p w14:paraId="2D799C31" w14:textId="77777777" w:rsidR="001034E5" w:rsidRDefault="001034E5">
      <w:r>
        <w:rPr>
          <w:rFonts w:hint="eastAsia"/>
        </w:rPr>
        <w:t xml:space="preserve">Taja tsaki tace yadae biye mata dae </w:t>
      </w:r>
    </w:p>
    <w:p w14:paraId="2D69C284" w14:textId="77777777" w:rsidR="001034E5" w:rsidRDefault="001034E5">
      <w:r>
        <w:rPr>
          <w:rFonts w:hint="eastAsia"/>
        </w:rPr>
        <w:t>Dan wlhi ni duka zan mata.</w:t>
      </w:r>
    </w:p>
    <w:p w14:paraId="4D581D11" w14:textId="77777777" w:rsidR="001034E5" w:rsidRDefault="001034E5">
      <w:r>
        <w:rPr>
          <w:rFonts w:hint="eastAsia"/>
        </w:rPr>
        <w:t>Tace duka ayanzu ko</w:t>
      </w:r>
    </w:p>
    <w:p w14:paraId="485FEA38" w14:textId="77777777" w:rsidR="001034E5" w:rsidRDefault="001034E5">
      <w:r>
        <w:rPr>
          <w:rFonts w:hint="eastAsia"/>
        </w:rPr>
        <w:t xml:space="preserve">Tace ako yaushe </w:t>
      </w:r>
    </w:p>
    <w:p w14:paraId="22A94667" w14:textId="77777777" w:rsidR="001034E5" w:rsidRDefault="001034E5">
      <w:r>
        <w:rPr>
          <w:rFonts w:hint="eastAsia"/>
        </w:rPr>
        <w:t>Tace qaryane saedae kidaketa yanzu amma ba gababa</w:t>
      </w:r>
    </w:p>
    <w:p w14:paraId="52FEB203" w14:textId="77777777" w:rsidR="001034E5" w:rsidRDefault="001034E5">
      <w:r>
        <w:rPr>
          <w:rFonts w:hint="eastAsia"/>
        </w:rPr>
        <w:t>Dan gaskiya yarinyar ta ha'du</w:t>
      </w:r>
    </w:p>
    <w:p w14:paraId="0FFFF9B4" w14:textId="77777777" w:rsidR="001034E5" w:rsidRDefault="001034E5"/>
    <w:p w14:paraId="6A1B3558" w14:textId="77777777" w:rsidR="001034E5" w:rsidRDefault="001034E5">
      <w:r>
        <w:rPr>
          <w:rFonts w:hint="eastAsia"/>
        </w:rPr>
        <w:t>Gaban maryam yafa'di</w:t>
      </w:r>
    </w:p>
    <w:p w14:paraId="30DA71B2" w14:textId="77777777" w:rsidR="001034E5" w:rsidRDefault="001034E5">
      <w:r>
        <w:rPr>
          <w:rFonts w:hint="eastAsia"/>
        </w:rPr>
        <w:t>Tace kingani ko</w:t>
      </w:r>
    </w:p>
    <w:p w14:paraId="474895C0" w14:textId="77777777" w:rsidR="001034E5" w:rsidRDefault="001034E5">
      <w:r>
        <w:rPr>
          <w:rFonts w:hint="eastAsia"/>
        </w:rPr>
        <w:t xml:space="preserve">Tace no karki damu aikece a gaba </w:t>
      </w:r>
    </w:p>
    <w:p w14:paraId="46A5C9A8" w14:textId="77777777" w:rsidR="001034E5" w:rsidRDefault="001034E5">
      <w:r>
        <w:rPr>
          <w:rFonts w:hint="eastAsia"/>
        </w:rPr>
        <w:t xml:space="preserve">Dan MARWAN ke yakeso aduk duniya </w:t>
      </w:r>
    </w:p>
    <w:p w14:paraId="613602E1" w14:textId="77777777" w:rsidR="001034E5" w:rsidRDefault="001034E5">
      <w:r>
        <w:rPr>
          <w:rFonts w:hint="eastAsia"/>
        </w:rPr>
        <w:t>Ina da tabbacin bazae soo wata maceba</w:t>
      </w:r>
    </w:p>
    <w:p w14:paraId="70194B33" w14:textId="77777777" w:rsidR="001034E5" w:rsidRDefault="001034E5">
      <w:r>
        <w:rPr>
          <w:rFonts w:hint="eastAsia"/>
        </w:rPr>
        <w:t>Jin abinda Habiba tace shiya hankalin maryam ya'dan kwanta</w:t>
      </w:r>
    </w:p>
    <w:p w14:paraId="1566DF16" w14:textId="77777777" w:rsidR="001034E5" w:rsidRDefault="001034E5">
      <w:r>
        <w:rPr>
          <w:rFonts w:hint="eastAsia"/>
        </w:rPr>
        <w:t>Amma ahaqiqanin gsky ta tsani Nafisa yanzu tsana metsanani</w:t>
      </w:r>
    </w:p>
    <w:p w14:paraId="268916B3" w14:textId="77777777" w:rsidR="001034E5" w:rsidRDefault="001034E5"/>
    <w:p w14:paraId="7438A458" w14:textId="77777777" w:rsidR="001034E5" w:rsidRDefault="001034E5">
      <w:r>
        <w:rPr>
          <w:rFonts w:hint="eastAsia"/>
        </w:rPr>
        <w:t xml:space="preserve">Idan Nafisa tace bata jisuba tayi qarya </w:t>
      </w:r>
    </w:p>
    <w:p w14:paraId="3C05C392" w14:textId="77777777" w:rsidR="001034E5" w:rsidRDefault="001034E5">
      <w:r>
        <w:rPr>
          <w:rFonts w:hint="eastAsia"/>
        </w:rPr>
        <w:t>Dan afalonta suketa zancan</w:t>
      </w:r>
    </w:p>
    <w:p w14:paraId="442C9EC4" w14:textId="77777777" w:rsidR="001034E5" w:rsidRDefault="001034E5">
      <w:r>
        <w:rPr>
          <w:rFonts w:hint="eastAsia"/>
        </w:rPr>
        <w:t>Habiba tace inasan jin muryarta</w:t>
      </w:r>
    </w:p>
    <w:p w14:paraId="7ED3A02A" w14:textId="77777777" w:rsidR="001034E5" w:rsidRDefault="001034E5">
      <w:r>
        <w:rPr>
          <w:rFonts w:hint="eastAsia"/>
        </w:rPr>
        <w:t xml:space="preserve">Tace dalla matsa 'YAR </w:t>
      </w:r>
    </w:p>
    <w:p w14:paraId="17B458BB" w14:textId="77777777" w:rsidR="001034E5" w:rsidRDefault="001034E5">
      <w:r>
        <w:rPr>
          <w:rFonts w:hint="eastAsia"/>
        </w:rPr>
        <w:t>Iska daga ganin yarinyar mutane xaki fara jin iskanci.😳</w:t>
      </w:r>
    </w:p>
    <w:p w14:paraId="7CBCBFF1" w14:textId="77777777" w:rsidR="001034E5" w:rsidRDefault="001034E5">
      <w:r>
        <w:rPr>
          <w:rFonts w:hint="eastAsia"/>
        </w:rPr>
        <w:t xml:space="preserve">Tace wlhi dabadan kishiyarki bace sae nayi da ita </w:t>
      </w:r>
    </w:p>
    <w:p w14:paraId="701C81B9" w14:textId="77777777" w:rsidR="001034E5" w:rsidRDefault="001034E5">
      <w:r>
        <w:rPr>
          <w:rFonts w:hint="eastAsia"/>
        </w:rPr>
        <w:t>Tace aike bata zae zaece</w:t>
      </w:r>
    </w:p>
    <w:p w14:paraId="10A99C1B" w14:textId="77777777" w:rsidR="001034E5" w:rsidRDefault="001034E5">
      <w:r>
        <w:rPr>
          <w:rFonts w:hint="eastAsia"/>
        </w:rPr>
        <w:t xml:space="preserve">Tace har nakaiki </w:t>
      </w:r>
    </w:p>
    <w:p w14:paraId="55D68210" w14:textId="77777777" w:rsidR="001034E5" w:rsidRDefault="001034E5">
      <w:r>
        <w:rPr>
          <w:rFonts w:hint="eastAsia"/>
        </w:rPr>
        <w:t xml:space="preserve">Maryam tace aiduk iskancina bana bin maza saboda mijina jarimine </w:t>
      </w:r>
    </w:p>
    <w:p w14:paraId="214879E1" w14:textId="77777777" w:rsidR="001034E5" w:rsidRDefault="001034E5">
      <w:r>
        <w:rPr>
          <w:rFonts w:hint="eastAsia"/>
        </w:rPr>
        <w:t>Habiba tace amma kinabin mata ko</w:t>
      </w:r>
    </w:p>
    <w:p w14:paraId="74786CF3" w14:textId="77777777" w:rsidR="001034E5" w:rsidRDefault="001034E5">
      <w:r>
        <w:rPr>
          <w:rFonts w:hint="eastAsia"/>
        </w:rPr>
        <w:t>Tace duk da haka ban kaikiba.</w:t>
      </w:r>
    </w:p>
    <w:p w14:paraId="4AF899AB" w14:textId="77777777" w:rsidR="001034E5" w:rsidRDefault="001034E5">
      <w:r>
        <w:rPr>
          <w:rFonts w:hint="eastAsia"/>
        </w:rPr>
        <w:t xml:space="preserve">Habiba taqara kallan Nafisa tana lashe baki alamin Ga kayan da'di sae dae yayi nisa </w:t>
      </w:r>
    </w:p>
    <w:p w14:paraId="3E2C0478" w14:textId="77777777" w:rsidR="001034E5" w:rsidRDefault="001034E5">
      <w:r>
        <w:rPr>
          <w:rFonts w:hint="eastAsia"/>
        </w:rPr>
        <w:t>Takaici ya isha maryam tajata part 'dinta</w:t>
      </w:r>
    </w:p>
    <w:p w14:paraId="39B45725" w14:textId="77777777" w:rsidR="001034E5" w:rsidRDefault="001034E5">
      <w:r>
        <w:rPr>
          <w:rFonts w:hint="eastAsia"/>
        </w:rPr>
        <w:lastRenderedPageBreak/>
        <w:t xml:space="preserve">Suna shiga betroom </w:t>
      </w:r>
    </w:p>
    <w:p w14:paraId="56800154" w14:textId="77777777" w:rsidR="001034E5" w:rsidRDefault="001034E5">
      <w:r>
        <w:rPr>
          <w:rFonts w:hint="eastAsia"/>
        </w:rPr>
        <w:t xml:space="preserve">Maryam tace wlhi hababi bakiyiba </w:t>
      </w:r>
    </w:p>
    <w:p w14:paraId="07BFDA05" w14:textId="77777777" w:rsidR="001034E5" w:rsidRDefault="001034E5">
      <w:r>
        <w:rPr>
          <w:rFonts w:hint="eastAsia"/>
        </w:rPr>
        <w:t xml:space="preserve">Tace wlhi dabadan kishiyarki bace da na aureta inkoya mata tunyanzu </w:t>
      </w:r>
    </w:p>
    <w:p w14:paraId="661BB7DF" w14:textId="77777777" w:rsidR="001034E5" w:rsidRDefault="001034E5">
      <w:r>
        <w:rPr>
          <w:rFonts w:hint="eastAsia"/>
        </w:rPr>
        <w:t xml:space="preserve">Kinga kekan tana girma tana da'da cika </w:t>
      </w:r>
    </w:p>
    <w:p w14:paraId="5069DFD8" w14:textId="77777777" w:rsidR="001034E5" w:rsidRDefault="001034E5">
      <w:r>
        <w:rPr>
          <w:rFonts w:hint="eastAsia"/>
        </w:rPr>
        <w:t>Abun zaiyi kyau</w:t>
      </w:r>
    </w:p>
    <w:p w14:paraId="08BD48A6" w14:textId="77777777" w:rsidR="001034E5" w:rsidRDefault="001034E5">
      <w:r>
        <w:rPr>
          <w:rFonts w:hint="eastAsia"/>
        </w:rPr>
        <w:t>Maryam taja tsaki</w:t>
      </w:r>
    </w:p>
    <w:p w14:paraId="6098C059" w14:textId="77777777" w:rsidR="001034E5" w:rsidRDefault="001034E5">
      <w:r>
        <w:rPr>
          <w:rFonts w:hint="eastAsia"/>
        </w:rPr>
        <w:t>Tace ni kodan kishiyatace</w:t>
      </w:r>
    </w:p>
    <w:p w14:paraId="5F181170" w14:textId="77777777" w:rsidR="001034E5" w:rsidRDefault="001034E5">
      <w:r>
        <w:rPr>
          <w:rFonts w:hint="eastAsia"/>
        </w:rPr>
        <w:t>Shiyasa koka'dan banji sha'awartaba</w:t>
      </w:r>
    </w:p>
    <w:p w14:paraId="3961E03C" w14:textId="77777777" w:rsidR="001034E5" w:rsidRDefault="001034E5">
      <w:r>
        <w:rPr>
          <w:rFonts w:hint="eastAsia"/>
        </w:rPr>
        <w:t>kinga mubar zancannan</w:t>
      </w:r>
    </w:p>
    <w:p w14:paraId="7AE442DF" w14:textId="77777777" w:rsidR="001034E5" w:rsidRDefault="001034E5">
      <w:r>
        <w:rPr>
          <w:rFonts w:hint="eastAsia"/>
        </w:rPr>
        <w:t xml:space="preserve">Yaudae mu'dan ta6a </w:t>
      </w:r>
    </w:p>
    <w:p w14:paraId="21E6667D" w14:textId="77777777" w:rsidR="001034E5" w:rsidRDefault="001034E5">
      <w:r>
        <w:rPr>
          <w:rFonts w:hint="eastAsia"/>
        </w:rPr>
        <w:t xml:space="preserve">Habiba tace kamar kinsan ahannu nake </w:t>
      </w:r>
    </w:p>
    <w:p w14:paraId="1EF69E75" w14:textId="77777777" w:rsidR="001034E5" w:rsidRDefault="001034E5"/>
    <w:p w14:paraId="7629A832" w14:textId="77777777" w:rsidR="001034E5" w:rsidRDefault="001034E5">
      <w:r>
        <w:rPr>
          <w:rFonts w:hint="eastAsia"/>
        </w:rPr>
        <w:t xml:space="preserve">Nan suka tu6e aihuwar uwarsu suka fara aikata alfasha </w:t>
      </w:r>
    </w:p>
    <w:p w14:paraId="3726811F" w14:textId="77777777" w:rsidR="001034E5" w:rsidRDefault="001034E5">
      <w:r>
        <w:rPr>
          <w:rFonts w:hint="eastAsia"/>
        </w:rPr>
        <w:t>(Wa'iyazu billah)</w:t>
      </w:r>
    </w:p>
    <w:p w14:paraId="5B345EF2" w14:textId="77777777" w:rsidR="001034E5" w:rsidRDefault="001034E5">
      <w:r>
        <w:rPr>
          <w:rFonts w:hint="eastAsia"/>
        </w:rPr>
        <w:t>Allah ka shirya</w:t>
      </w:r>
    </w:p>
    <w:p w14:paraId="032B5E35" w14:textId="77777777" w:rsidR="001034E5" w:rsidRDefault="001034E5"/>
    <w:p w14:paraId="31C9C722" w14:textId="77777777" w:rsidR="001034E5" w:rsidRDefault="001034E5"/>
    <w:p w14:paraId="24E93FD1" w14:textId="77777777" w:rsidR="001034E5" w:rsidRDefault="001034E5">
      <w:r>
        <w:rPr>
          <w:rFonts w:hint="eastAsia"/>
        </w:rPr>
        <w:t xml:space="preserve">Zainab CE tashigo falon da sallama </w:t>
      </w:r>
    </w:p>
    <w:p w14:paraId="234204F4" w14:textId="77777777" w:rsidR="001034E5" w:rsidRDefault="001034E5">
      <w:r>
        <w:rPr>
          <w:rFonts w:hint="eastAsia"/>
        </w:rPr>
        <w:t xml:space="preserve">Ai Nafisa naganinta taje ta rungumeta </w:t>
      </w:r>
    </w:p>
    <w:p w14:paraId="36C4B7D1" w14:textId="77777777" w:rsidR="001034E5" w:rsidRDefault="001034E5">
      <w:r>
        <w:rPr>
          <w:rFonts w:hint="eastAsia"/>
        </w:rPr>
        <w:t>Tace  zainab anan zaki kwana ko</w:t>
      </w:r>
    </w:p>
    <w:p w14:paraId="33CCA917" w14:textId="77777777" w:rsidR="001034E5" w:rsidRDefault="001034E5">
      <w:r>
        <w:rPr>
          <w:rFonts w:hint="eastAsia"/>
        </w:rPr>
        <w:t xml:space="preserve">Tace aa </w:t>
      </w:r>
    </w:p>
    <w:p w14:paraId="4D7F9ADE" w14:textId="77777777" w:rsidR="001034E5" w:rsidRDefault="001034E5">
      <w:r>
        <w:rPr>
          <w:rFonts w:hint="eastAsia"/>
        </w:rPr>
        <w:t xml:space="preserve">Tace meyasa  </w:t>
      </w:r>
    </w:p>
    <w:p w14:paraId="33650360" w14:textId="77777777" w:rsidR="001034E5" w:rsidRDefault="001034E5">
      <w:r>
        <w:rPr>
          <w:rFonts w:hint="eastAsia"/>
        </w:rPr>
        <w:t xml:space="preserve">Tace saboda makaranta </w:t>
      </w:r>
    </w:p>
    <w:p w14:paraId="453F53B7" w14:textId="77777777" w:rsidR="001034E5" w:rsidRDefault="001034E5">
      <w:r>
        <w:rPr>
          <w:rFonts w:hint="eastAsia"/>
        </w:rPr>
        <w:t>Tace la Dan Allah kicema ambar yasani</w:t>
      </w:r>
    </w:p>
    <w:p w14:paraId="297B6527" w14:textId="77777777" w:rsidR="001034E5" w:rsidRDefault="001034E5">
      <w:r>
        <w:rPr>
          <w:rFonts w:hint="eastAsia"/>
        </w:rPr>
        <w:t>Dariya tayi tace</w:t>
      </w:r>
    </w:p>
    <w:p w14:paraId="7DE4628E" w14:textId="77777777" w:rsidR="001034E5" w:rsidRDefault="001034E5">
      <w:r>
        <w:rPr>
          <w:rFonts w:hint="eastAsia"/>
        </w:rPr>
        <w:t>Ya MARWAN dae.</w:t>
      </w:r>
    </w:p>
    <w:p w14:paraId="3DA5D62D" w14:textId="77777777" w:rsidR="001034E5" w:rsidRDefault="001034E5">
      <w:r>
        <w:rPr>
          <w:rFonts w:hint="eastAsia"/>
        </w:rPr>
        <w:t>Tace tab bazae saniba wlhi</w:t>
      </w:r>
    </w:p>
    <w:p w14:paraId="1E16481A" w14:textId="77777777" w:rsidR="001034E5" w:rsidRDefault="001034E5">
      <w:r>
        <w:rPr>
          <w:rFonts w:hint="eastAsia"/>
        </w:rPr>
        <w:t>Tace Allah zae saki.</w:t>
      </w:r>
    </w:p>
    <w:p w14:paraId="57D8D96C" w14:textId="77777777" w:rsidR="001034E5" w:rsidRDefault="001034E5">
      <w:r>
        <w:rPr>
          <w:rFonts w:hint="eastAsia"/>
        </w:rPr>
        <w:t xml:space="preserve">Yanzuma Momy CE tace ingaya miki zata turo miki Jamila 'yar aiki tadinga debe miki kewa </w:t>
      </w:r>
    </w:p>
    <w:p w14:paraId="3519E51E" w14:textId="77777777" w:rsidR="001034E5" w:rsidRDefault="001034E5">
      <w:r>
        <w:rPr>
          <w:rFonts w:hint="eastAsia"/>
        </w:rPr>
        <w:t>Tace yauwa sae tadinga tayani kwana ko</w:t>
      </w:r>
    </w:p>
    <w:p w14:paraId="3D77846B" w14:textId="77777777" w:rsidR="001034E5" w:rsidRDefault="001034E5">
      <w:r>
        <w:rPr>
          <w:rFonts w:hint="eastAsia"/>
        </w:rPr>
        <w:t xml:space="preserve">Tace kwana kuma </w:t>
      </w:r>
    </w:p>
    <w:p w14:paraId="2D1FD284" w14:textId="77777777" w:rsidR="001034E5" w:rsidRDefault="001034E5">
      <w:r>
        <w:rPr>
          <w:rFonts w:hint="eastAsia"/>
        </w:rPr>
        <w:t>Tace eh mana</w:t>
      </w:r>
    </w:p>
    <w:p w14:paraId="38DBDD08" w14:textId="77777777" w:rsidR="001034E5" w:rsidRDefault="001034E5">
      <w:r>
        <w:rPr>
          <w:rFonts w:hint="eastAsia"/>
        </w:rPr>
        <w:t>Tace dama agidannan zatadinga kwana Amma Ga shashin 'yan aiki can awaje.</w:t>
      </w:r>
    </w:p>
    <w:p w14:paraId="65BB55E5" w14:textId="77777777" w:rsidR="001034E5" w:rsidRDefault="001034E5">
      <w:r>
        <w:rPr>
          <w:rFonts w:hint="eastAsia"/>
        </w:rPr>
        <w:t xml:space="preserve">Basae ta kwana a'dakinkiba </w:t>
      </w:r>
    </w:p>
    <w:p w14:paraId="5EDB11CC" w14:textId="77777777" w:rsidR="001034E5" w:rsidRDefault="001034E5">
      <w:r>
        <w:rPr>
          <w:rFonts w:hint="eastAsia"/>
        </w:rPr>
        <w:t>Nafisa dae jinta tayi</w:t>
      </w:r>
    </w:p>
    <w:p w14:paraId="1546B69F" w14:textId="77777777" w:rsidR="001034E5" w:rsidRDefault="001034E5">
      <w:r>
        <w:rPr>
          <w:rFonts w:hint="eastAsia"/>
        </w:rPr>
        <w:t xml:space="preserve"> dahar zatace mata jiya ita ka'dae takwana sae tatuna da maganar da Hajjiyan megari tace mata ko dukanta ya MARWAN yayi karta gayama kowa </w:t>
      </w:r>
    </w:p>
    <w:p w14:paraId="54D8C0BC" w14:textId="77777777" w:rsidR="001034E5" w:rsidRDefault="001034E5">
      <w:r>
        <w:rPr>
          <w:rFonts w:hint="eastAsia"/>
        </w:rPr>
        <w:t xml:space="preserve">Bare yayi mata wani Abu </w:t>
      </w:r>
    </w:p>
    <w:p w14:paraId="1A66D75F" w14:textId="77777777" w:rsidR="001034E5" w:rsidRDefault="001034E5">
      <w:r>
        <w:rPr>
          <w:rFonts w:hint="eastAsia"/>
        </w:rPr>
        <w:t>Karta kuskura tafa'dama kowa kodako momyce</w:t>
      </w:r>
    </w:p>
    <w:p w14:paraId="766120A4" w14:textId="77777777" w:rsidR="001034E5" w:rsidRDefault="001034E5">
      <w:r>
        <w:rPr>
          <w:rFonts w:hint="eastAsia"/>
        </w:rPr>
        <w:t xml:space="preserve">Zainab tace ya kikayi shuru tace Ba komae </w:t>
      </w:r>
    </w:p>
    <w:p w14:paraId="072E1836" w14:textId="77777777" w:rsidR="001034E5" w:rsidRDefault="001034E5">
      <w:r>
        <w:rPr>
          <w:rFonts w:hint="eastAsia"/>
        </w:rPr>
        <w:t xml:space="preserve">Nan tatashi takawo mata ruwa </w:t>
      </w:r>
    </w:p>
    <w:p w14:paraId="0E638100" w14:textId="77777777" w:rsidR="001034E5" w:rsidRDefault="001034E5">
      <w:r>
        <w:rPr>
          <w:rFonts w:hint="eastAsia"/>
        </w:rPr>
        <w:t xml:space="preserve">Dan wannan ma yana 'daya daga Cikin nasihar Hajjiya </w:t>
      </w:r>
    </w:p>
    <w:p w14:paraId="1A588504" w14:textId="77777777" w:rsidR="001034E5" w:rsidRDefault="001034E5">
      <w:r>
        <w:rPr>
          <w:rFonts w:hint="eastAsia"/>
        </w:rPr>
        <w:t>Tace indafa miki abinci</w:t>
      </w:r>
    </w:p>
    <w:p w14:paraId="50F39DC7" w14:textId="77777777" w:rsidR="001034E5" w:rsidRDefault="001034E5">
      <w:r>
        <w:rPr>
          <w:rFonts w:hint="eastAsia"/>
        </w:rPr>
        <w:t xml:space="preserve">Mamaki yacika zainab </w:t>
      </w:r>
    </w:p>
    <w:p w14:paraId="2CF8C565" w14:textId="77777777" w:rsidR="001034E5" w:rsidRDefault="001034E5">
      <w:r>
        <w:rPr>
          <w:rFonts w:hint="eastAsia"/>
        </w:rPr>
        <w:lastRenderedPageBreak/>
        <w:t>Dan tunda suke maryam ruwa bae ta6a ha'da suba bare abinci</w:t>
      </w:r>
    </w:p>
    <w:p w14:paraId="5EB96EF5" w14:textId="77777777" w:rsidR="001034E5" w:rsidRDefault="001034E5">
      <w:r>
        <w:rPr>
          <w:rFonts w:hint="eastAsia"/>
        </w:rPr>
        <w:t xml:space="preserve">Amma ga qaramar yarinya tasan abinda yaka mata </w:t>
      </w:r>
    </w:p>
    <w:p w14:paraId="0AE2A0D9" w14:textId="77777777" w:rsidR="001034E5" w:rsidRDefault="001034E5">
      <w:r>
        <w:rPr>
          <w:rFonts w:hint="eastAsia"/>
        </w:rPr>
        <w:t>Tace  aa aqoshe nake. kin'iya girkine</w:t>
      </w:r>
    </w:p>
    <w:p w14:paraId="33415144" w14:textId="77777777" w:rsidR="001034E5" w:rsidRDefault="001034E5">
      <w:r>
        <w:rPr>
          <w:rFonts w:hint="eastAsia"/>
        </w:rPr>
        <w:t xml:space="preserve">Tace eh </w:t>
      </w:r>
    </w:p>
    <w:p w14:paraId="6BD76C86" w14:textId="77777777" w:rsidR="001034E5" w:rsidRDefault="001034E5">
      <w:r>
        <w:rPr>
          <w:rFonts w:hint="eastAsia"/>
        </w:rPr>
        <w:t>Amma ban'iya irin nakuba</w:t>
      </w:r>
    </w:p>
    <w:p w14:paraId="426B542E" w14:textId="77777777" w:rsidR="001034E5" w:rsidRDefault="001034E5">
      <w:r>
        <w:rPr>
          <w:rFonts w:hint="eastAsia"/>
        </w:rPr>
        <w:t>Tace shima zaki'iya duk Jamila zata koya miki.</w:t>
      </w:r>
    </w:p>
    <w:p w14:paraId="2A893A29" w14:textId="77777777" w:rsidR="001034E5" w:rsidRDefault="001034E5">
      <w:r>
        <w:rPr>
          <w:rFonts w:hint="eastAsia"/>
        </w:rPr>
        <w:t>Tace to yaushe zatazo tace saidae momy taturo miki ita.</w:t>
      </w:r>
    </w:p>
    <w:p w14:paraId="6D88FB60" w14:textId="77777777" w:rsidR="001034E5" w:rsidRDefault="001034E5">
      <w:r>
        <w:rPr>
          <w:rFonts w:hint="eastAsia"/>
        </w:rPr>
        <w:t>Tace to</w:t>
      </w:r>
    </w:p>
    <w:p w14:paraId="3B2092D4" w14:textId="77777777" w:rsidR="001034E5" w:rsidRDefault="001034E5">
      <w:r>
        <w:rPr>
          <w:rFonts w:hint="eastAsia"/>
        </w:rPr>
        <w:t xml:space="preserve">Bata wani dadeba tatafi </w:t>
      </w:r>
    </w:p>
    <w:p w14:paraId="6BAD99B7" w14:textId="77777777" w:rsidR="001034E5" w:rsidRDefault="001034E5"/>
    <w:p w14:paraId="7DEF055A" w14:textId="77777777" w:rsidR="001034E5" w:rsidRDefault="001034E5"/>
    <w:p w14:paraId="55AD41E8" w14:textId="77777777" w:rsidR="001034E5" w:rsidRDefault="001034E5"/>
    <w:p w14:paraId="72C656FE" w14:textId="77777777" w:rsidR="001034E5" w:rsidRDefault="001034E5"/>
    <w:p w14:paraId="3E0435D3" w14:textId="77777777" w:rsidR="001034E5" w:rsidRDefault="001034E5"/>
    <w:p w14:paraId="4291BA8A" w14:textId="77777777" w:rsidR="001034E5" w:rsidRDefault="001034E5"/>
    <w:p w14:paraId="6BAE26A2" w14:textId="77777777" w:rsidR="001034E5" w:rsidRDefault="001034E5"/>
    <w:p w14:paraId="130D0147" w14:textId="77777777" w:rsidR="001034E5" w:rsidRDefault="001034E5"/>
    <w:p w14:paraId="74F6ADF9" w14:textId="77777777" w:rsidR="001034E5" w:rsidRDefault="001034E5"/>
    <w:p w14:paraId="367D179A" w14:textId="77777777" w:rsidR="001034E5" w:rsidRDefault="001034E5"/>
    <w:p w14:paraId="77FF493B" w14:textId="77777777" w:rsidR="001034E5" w:rsidRDefault="001034E5"/>
    <w:p w14:paraId="17A957EB" w14:textId="77777777" w:rsidR="001034E5" w:rsidRDefault="001034E5"/>
    <w:p w14:paraId="569E9308" w14:textId="77777777" w:rsidR="001034E5" w:rsidRDefault="001034E5">
      <w:r>
        <w:rPr>
          <w:rFonts w:hint="eastAsia"/>
        </w:rPr>
        <w:t>💗💓💗</w:t>
      </w:r>
    </w:p>
    <w:p w14:paraId="1C7B90BF" w14:textId="77777777" w:rsidR="001034E5" w:rsidRDefault="001034E5">
      <w:r>
        <w:rPr>
          <w:rFonts w:hint="eastAsia"/>
        </w:rPr>
        <w:t xml:space="preserve">Haka rayuwa Yacigaba da tafiya watanni xuwa shekaru </w:t>
      </w:r>
    </w:p>
    <w:p w14:paraId="4B6CA602" w14:textId="77777777" w:rsidR="001034E5" w:rsidRDefault="001034E5">
      <w:r>
        <w:rPr>
          <w:rFonts w:hint="eastAsia"/>
        </w:rPr>
        <w:t>Sau 'daya Nafisa taje QAUYE</w:t>
      </w:r>
    </w:p>
    <w:p w14:paraId="22298487" w14:textId="77777777" w:rsidR="001034E5" w:rsidRDefault="001034E5">
      <w:r>
        <w:rPr>
          <w:rFonts w:hint="eastAsia"/>
        </w:rPr>
        <w:t>Sam MARWAN bayama shiga shashin Nafisa amma idan maryam taso nisha'di hakakawae zata kwulla ma Nafisa shirri shiko ya jibgeta yanzo Nafisa tsoran shi take bata yarda suha'du</w:t>
      </w:r>
    </w:p>
    <w:p w14:paraId="2DCDF4CD" w14:textId="77777777" w:rsidR="001034E5" w:rsidRDefault="001034E5">
      <w:r>
        <w:rPr>
          <w:rFonts w:hint="eastAsia"/>
        </w:rPr>
        <w:t>maryam bata  cika  shiga harkar Nafisa Ba sae intaso muguntar</w:t>
      </w:r>
    </w:p>
    <w:p w14:paraId="51353A6F" w14:textId="77777777" w:rsidR="001034E5" w:rsidRDefault="001034E5">
      <w:r>
        <w:rPr>
          <w:rFonts w:hint="eastAsia"/>
        </w:rPr>
        <w:t xml:space="preserve">Momy ta aikoma da Nafisa 'YAR aiki sunanta Jamila </w:t>
      </w:r>
    </w:p>
    <w:p w14:paraId="020F85A0" w14:textId="77777777" w:rsidR="001034E5" w:rsidRDefault="001034E5">
      <w:r>
        <w:rPr>
          <w:rFonts w:hint="eastAsia"/>
        </w:rPr>
        <w:t xml:space="preserve">Shiyasa Sam Nafisa bata da damuwa </w:t>
      </w:r>
    </w:p>
    <w:p w14:paraId="288601AD" w14:textId="77777777" w:rsidR="001034E5" w:rsidRDefault="001034E5">
      <w:r>
        <w:rPr>
          <w:rFonts w:hint="eastAsia"/>
        </w:rPr>
        <w:t>Idan dare yayi sukwanta abunsu da Jamila</w:t>
      </w:r>
    </w:p>
    <w:p w14:paraId="37FB0651" w14:textId="77777777" w:rsidR="001034E5" w:rsidRDefault="001034E5">
      <w:r>
        <w:rPr>
          <w:rFonts w:hint="eastAsia"/>
        </w:rPr>
        <w:t xml:space="preserve">Su dafa abinda sukeso ko yaushe zaka sami shashinsu tsaf agyare </w:t>
      </w:r>
    </w:p>
    <w:p w14:paraId="342E324F" w14:textId="77777777" w:rsidR="001034E5" w:rsidRDefault="001034E5">
      <w:r>
        <w:rPr>
          <w:rFonts w:hint="eastAsia"/>
        </w:rPr>
        <w:t xml:space="preserve">Nafisa tasamu abinda takeso wato sutura da kayan kwalliya </w:t>
      </w:r>
    </w:p>
    <w:p w14:paraId="6B4CD537" w14:textId="77777777" w:rsidR="001034E5" w:rsidRDefault="001034E5">
      <w:r>
        <w:rPr>
          <w:rFonts w:hint="eastAsia"/>
        </w:rPr>
        <w:t xml:space="preserve">Dan haka koyaushe Cikin kwalliya take amma sae dae kwalliyar irinta QAUYE takeyi </w:t>
      </w:r>
    </w:p>
    <w:p w14:paraId="7D9C9AFC" w14:textId="77777777" w:rsidR="001034E5" w:rsidRDefault="001034E5">
      <w:r>
        <w:rPr>
          <w:rFonts w:hint="eastAsia"/>
        </w:rPr>
        <w:t xml:space="preserve">Jamila tayi tayi tadena irin wannan kwlliyar amma Sam taqi </w:t>
      </w:r>
    </w:p>
    <w:p w14:paraId="7BF2A70F" w14:textId="77777777" w:rsidR="001034E5" w:rsidRDefault="001034E5">
      <w:r>
        <w:rPr>
          <w:rFonts w:hint="eastAsia"/>
        </w:rPr>
        <w:t xml:space="preserve">Dake Jamila zata girmeta da kusan 5 years </w:t>
      </w:r>
    </w:p>
    <w:p w14:paraId="26FFF1D9" w14:textId="77777777" w:rsidR="001034E5" w:rsidRDefault="001034E5">
      <w:r>
        <w:rPr>
          <w:rFonts w:hint="eastAsia"/>
        </w:rPr>
        <w:t>Jamila talura maryam itace da gida Dan tunda akakawota gidan bataga MARWAN yashigo shashinsu Ba</w:t>
      </w:r>
    </w:p>
    <w:p w14:paraId="43EDCE00" w14:textId="77777777" w:rsidR="001034E5" w:rsidRDefault="001034E5">
      <w:r>
        <w:rPr>
          <w:rFonts w:hint="eastAsia"/>
        </w:rPr>
        <w:t xml:space="preserve">Kullun saedae na maryam </w:t>
      </w:r>
    </w:p>
    <w:p w14:paraId="1504AA5F" w14:textId="77777777" w:rsidR="001034E5" w:rsidRDefault="001034E5">
      <w:r>
        <w:rPr>
          <w:rFonts w:hint="eastAsia"/>
        </w:rPr>
        <w:t xml:space="preserve">Kuma gashi gado 'daya suke kwana da Nafisa hakan ne ya tabbatar mata da zarginta </w:t>
      </w:r>
    </w:p>
    <w:p w14:paraId="6F08C637" w14:textId="77777777" w:rsidR="001034E5" w:rsidRDefault="001034E5">
      <w:r>
        <w:rPr>
          <w:rFonts w:hint="eastAsia"/>
        </w:rPr>
        <w:t xml:space="preserve">Abin yabata mamaki sosae </w:t>
      </w:r>
    </w:p>
    <w:p w14:paraId="3EA925AA" w14:textId="77777777" w:rsidR="001034E5" w:rsidRDefault="001034E5">
      <w:r>
        <w:rPr>
          <w:rFonts w:hint="eastAsia"/>
        </w:rPr>
        <w:t xml:space="preserve">Dan ganin Sam Nafisa bata damuba </w:t>
      </w:r>
    </w:p>
    <w:p w14:paraId="7A16C3FF" w14:textId="77777777" w:rsidR="001034E5" w:rsidRDefault="001034E5">
      <w:r>
        <w:rPr>
          <w:rFonts w:hint="eastAsia"/>
        </w:rPr>
        <w:t>Itakanta Nafisa ayanzo bazata 'dorar da kamannin MARWAN</w:t>
      </w:r>
    </w:p>
    <w:p w14:paraId="5669F44A" w14:textId="77777777" w:rsidR="001034E5" w:rsidRDefault="001034E5">
      <w:r>
        <w:rPr>
          <w:rFonts w:hint="eastAsia"/>
        </w:rPr>
        <w:t>Sosae ba</w:t>
      </w:r>
    </w:p>
    <w:p w14:paraId="39CD8EE1" w14:textId="77777777" w:rsidR="001034E5" w:rsidRDefault="001034E5">
      <w:r>
        <w:rPr>
          <w:rFonts w:hint="eastAsia"/>
        </w:rPr>
        <w:t xml:space="preserve">Dan Bata yarda su ha'du </w:t>
      </w:r>
    </w:p>
    <w:p w14:paraId="1DEF18F8" w14:textId="77777777" w:rsidR="001034E5" w:rsidRDefault="001034E5"/>
    <w:p w14:paraId="789DA3A7" w14:textId="77777777" w:rsidR="001034E5" w:rsidRDefault="001034E5">
      <w:r>
        <w:rPr>
          <w:rFonts w:hint="eastAsia"/>
        </w:rPr>
        <w:t xml:space="preserve">Abinci da abin Sha bawanda MARWAN baya bayarwa abasu </w:t>
      </w:r>
    </w:p>
    <w:p w14:paraId="529C3B66" w14:textId="77777777" w:rsidR="001034E5" w:rsidRDefault="001034E5">
      <w:r>
        <w:rPr>
          <w:rFonts w:hint="eastAsia"/>
        </w:rPr>
        <w:t>Komae ta hannun maryam yake zuwa</w:t>
      </w:r>
    </w:p>
    <w:p w14:paraId="4E9F89F3" w14:textId="77777777" w:rsidR="001034E5" w:rsidRDefault="001034E5">
      <w:r>
        <w:rPr>
          <w:rFonts w:hint="eastAsia"/>
        </w:rPr>
        <w:t>Zainab nazuwa jifa jifa dake bamae bincike bace Sam bata gano komae Ba</w:t>
      </w:r>
    </w:p>
    <w:p w14:paraId="597C1D92" w14:textId="77777777" w:rsidR="001034E5" w:rsidRDefault="001034E5">
      <w:r>
        <w:rPr>
          <w:rFonts w:hint="eastAsia"/>
        </w:rPr>
        <w:t xml:space="preserve">Amar nema dake duk qarshan wata yana zuwa </w:t>
      </w:r>
    </w:p>
    <w:p w14:paraId="09875245" w14:textId="77777777" w:rsidR="001034E5" w:rsidRDefault="001034E5">
      <w:r>
        <w:rPr>
          <w:rFonts w:hint="eastAsia"/>
        </w:rPr>
        <w:t>Yaso yagano Abu tare da zargin yayan nashi amma daya tuna yayan nashi Mae adalcine kuma bazae cutar da itaba dan haka tuni yawatsar da zargin</w:t>
      </w:r>
    </w:p>
    <w:p w14:paraId="276BC795" w14:textId="77777777" w:rsidR="001034E5" w:rsidRDefault="001034E5">
      <w:r>
        <w:rPr>
          <w:rFonts w:hint="eastAsia"/>
        </w:rPr>
        <w:t>Momyce kusan koyau she take mata 'dinki tace akawo mata</w:t>
      </w:r>
    </w:p>
    <w:p w14:paraId="6CD4608A" w14:textId="77777777" w:rsidR="001034E5" w:rsidRDefault="001034E5"/>
    <w:p w14:paraId="2A887DED" w14:textId="77777777" w:rsidR="001034E5" w:rsidRDefault="001034E5"/>
    <w:p w14:paraId="5153C73C" w14:textId="77777777" w:rsidR="001034E5" w:rsidRDefault="001034E5">
      <w:r>
        <w:rPr>
          <w:rFonts w:hint="eastAsia"/>
        </w:rPr>
        <w:t xml:space="preserve">Kamar yau Nafisa da jamila suna zaune falo suna kallo </w:t>
      </w:r>
    </w:p>
    <w:p w14:paraId="160F3658" w14:textId="77777777" w:rsidR="001034E5" w:rsidRDefault="001034E5">
      <w:r>
        <w:rPr>
          <w:rFonts w:hint="eastAsia"/>
        </w:rPr>
        <w:t xml:space="preserve">Jamila taqudirce aranta yau zata fara shigar da nafisa cikin al'amuran MARWAN dan rainin hankalin maryam yayi yawa </w:t>
      </w:r>
    </w:p>
    <w:p w14:paraId="60A496DF" w14:textId="77777777" w:rsidR="001034E5" w:rsidRDefault="001034E5">
      <w:r>
        <w:rPr>
          <w:rFonts w:hint="eastAsia"/>
        </w:rPr>
        <w:t xml:space="preserve">Gashi Nafisa yanzu tafara girma tunda dukiyar shanu yafara baiyana ajikinta </w:t>
      </w:r>
    </w:p>
    <w:p w14:paraId="253CDF1A" w14:textId="77777777" w:rsidR="001034E5" w:rsidRDefault="001034E5">
      <w:r>
        <w:rPr>
          <w:rFonts w:hint="eastAsia"/>
        </w:rPr>
        <w:t xml:space="preserve">Duk wani mae nafiya idan yaganta zaiso zamansa kusa da ita </w:t>
      </w:r>
    </w:p>
    <w:p w14:paraId="2B47A61D" w14:textId="77777777" w:rsidR="001034E5" w:rsidRDefault="001034E5"/>
    <w:p w14:paraId="76BC6CD1" w14:textId="77777777" w:rsidR="001034E5" w:rsidRDefault="001034E5">
      <w:r>
        <w:rPr>
          <w:rFonts w:hint="eastAsia"/>
        </w:rPr>
        <w:t xml:space="preserve">Tagyara zama  tace </w:t>
      </w:r>
    </w:p>
    <w:p w14:paraId="35A7764D" w14:textId="77777777" w:rsidR="001034E5" w:rsidRDefault="001034E5">
      <w:r>
        <w:rPr>
          <w:rFonts w:hint="eastAsia"/>
        </w:rPr>
        <w:t xml:space="preserve">Intam bayeki man </w:t>
      </w:r>
    </w:p>
    <w:p w14:paraId="747242DC" w14:textId="77777777" w:rsidR="001034E5" w:rsidRDefault="001034E5">
      <w:r>
        <w:rPr>
          <w:rFonts w:hint="eastAsia"/>
        </w:rPr>
        <w:t>tace inajinki</w:t>
      </w:r>
    </w:p>
    <w:p w14:paraId="5E7BD86C" w14:textId="77777777" w:rsidR="001034E5" w:rsidRDefault="001034E5">
      <w:r>
        <w:rPr>
          <w:rFonts w:hint="eastAsia"/>
        </w:rPr>
        <w:t>Tace anyako kinasan ya MARWAN tace sosae ma</w:t>
      </w:r>
    </w:p>
    <w:p w14:paraId="502A93A8" w14:textId="77777777" w:rsidR="001034E5" w:rsidRDefault="001034E5">
      <w:r>
        <w:rPr>
          <w:rFonts w:hint="eastAsia"/>
        </w:rPr>
        <w:t>Tace to meyasa bakya mishi yanda maryam take mishi</w:t>
      </w:r>
    </w:p>
    <w:p w14:paraId="0C6F6781" w14:textId="77777777" w:rsidR="001034E5" w:rsidRDefault="001034E5">
      <w:r>
        <w:rPr>
          <w:rFonts w:hint="eastAsia"/>
        </w:rPr>
        <w:t>Tace me kenan</w:t>
      </w:r>
    </w:p>
    <w:p w14:paraId="28E280AE" w14:textId="77777777" w:rsidR="001034E5" w:rsidRDefault="001034E5">
      <w:r>
        <w:rPr>
          <w:rFonts w:hint="eastAsia"/>
        </w:rPr>
        <w:t xml:space="preserve">Tace kidinga mishi girki Kuma kullun kidinga zuwa dasafe kina gaisheshi </w:t>
      </w:r>
    </w:p>
    <w:p w14:paraId="146F4B43" w14:textId="77777777" w:rsidR="001034E5" w:rsidRDefault="001034E5">
      <w:r>
        <w:rPr>
          <w:rFonts w:hint="eastAsia"/>
        </w:rPr>
        <w:t>Tace to idan nafarayin haka zae soni tace sosae ma kuwa</w:t>
      </w:r>
    </w:p>
    <w:p w14:paraId="0CA6F7B9" w14:textId="77777777" w:rsidR="001034E5" w:rsidRDefault="001034E5">
      <w:r>
        <w:rPr>
          <w:rFonts w:hint="eastAsia"/>
        </w:rPr>
        <w:t xml:space="preserve">Kuma kice yasaki amakaranta </w:t>
      </w:r>
    </w:p>
    <w:p w14:paraId="7C7A3863" w14:textId="77777777" w:rsidR="001034E5" w:rsidRDefault="001034E5">
      <w:r>
        <w:rPr>
          <w:rFonts w:hint="eastAsia"/>
        </w:rPr>
        <w:t>Tace to.</w:t>
      </w:r>
    </w:p>
    <w:p w14:paraId="77D23967" w14:textId="77777777" w:rsidR="001034E5" w:rsidRDefault="001034E5">
      <w:r>
        <w:rPr>
          <w:rFonts w:hint="eastAsia"/>
        </w:rPr>
        <w:t xml:space="preserve">Hakako akayi washe gari tayi wankanta </w:t>
      </w:r>
    </w:p>
    <w:p w14:paraId="56F125F8" w14:textId="77777777" w:rsidR="001034E5" w:rsidRDefault="001034E5">
      <w:r>
        <w:rPr>
          <w:rFonts w:hint="eastAsia"/>
        </w:rPr>
        <w:t>Tayi 'dige 'diganta na qaune</w:t>
      </w:r>
    </w:p>
    <w:p w14:paraId="7C4A772D" w14:textId="77777777" w:rsidR="001034E5" w:rsidRDefault="001034E5">
      <w:r>
        <w:rPr>
          <w:rFonts w:hint="eastAsia"/>
        </w:rPr>
        <w:t>Tanufi falan  maryam bataga kowa Ba tanemi guri tazauna</w:t>
      </w:r>
    </w:p>
    <w:p w14:paraId="4FCB029E" w14:textId="77777777" w:rsidR="001034E5" w:rsidRDefault="001034E5">
      <w:r>
        <w:rPr>
          <w:rFonts w:hint="eastAsia"/>
        </w:rPr>
        <w:t xml:space="preserve">Koda maryam tafito daga betroom taganta zaune afalanta sanda gabanta yafa'da </w:t>
      </w:r>
    </w:p>
    <w:p w14:paraId="3A30383F" w14:textId="77777777" w:rsidR="001034E5" w:rsidRDefault="001034E5">
      <w:r>
        <w:rPr>
          <w:rFonts w:hint="eastAsia"/>
        </w:rPr>
        <w:t>Dan ganin komae da'akeso najikin mace na Nafisa yafito</w:t>
      </w:r>
    </w:p>
    <w:p w14:paraId="66EAA259" w14:textId="77777777" w:rsidR="001034E5" w:rsidRDefault="001034E5"/>
    <w:p w14:paraId="52632BE3" w14:textId="77777777" w:rsidR="001034E5" w:rsidRDefault="001034E5">
      <w:r>
        <w:rPr>
          <w:rFonts w:hint="eastAsia"/>
        </w:rPr>
        <w:t xml:space="preserve">Tabbas bata tsayawa qarema Nafisa kallo koka'dan </w:t>
      </w:r>
    </w:p>
    <w:p w14:paraId="41979176" w14:textId="77777777" w:rsidR="001034E5" w:rsidRDefault="001034E5">
      <w:r>
        <w:rPr>
          <w:rFonts w:hint="eastAsia"/>
        </w:rPr>
        <w:t>Amma yau taga Nafisa</w:t>
      </w:r>
    </w:p>
    <w:p w14:paraId="6EB42837" w14:textId="77777777" w:rsidR="001034E5" w:rsidRDefault="001034E5">
      <w:r>
        <w:rPr>
          <w:rFonts w:hint="eastAsia"/>
        </w:rPr>
        <w:t>Tes</w:t>
      </w:r>
    </w:p>
    <w:p w14:paraId="1077C9B5" w14:textId="77777777" w:rsidR="001034E5" w:rsidRDefault="001034E5">
      <w:r>
        <w:rPr>
          <w:rFonts w:hint="eastAsia"/>
        </w:rPr>
        <w:t xml:space="preserve">Duguwa CE fara kall </w:t>
      </w:r>
    </w:p>
    <w:p w14:paraId="5E81E4AB" w14:textId="77777777" w:rsidR="001034E5" w:rsidRDefault="001034E5">
      <w:r>
        <w:rPr>
          <w:rFonts w:hint="eastAsia"/>
        </w:rPr>
        <w:t xml:space="preserve">Ga gashi ga hanci </w:t>
      </w:r>
    </w:p>
    <w:p w14:paraId="382E4BA3" w14:textId="77777777" w:rsidR="001034E5" w:rsidRDefault="001034E5">
      <w:r>
        <w:rPr>
          <w:rFonts w:hint="eastAsia"/>
        </w:rPr>
        <w:t>Gata da ido shanyayyu</w:t>
      </w:r>
    </w:p>
    <w:p w14:paraId="63188C0C" w14:textId="77777777" w:rsidR="001034E5" w:rsidRDefault="001034E5">
      <w:r>
        <w:rPr>
          <w:rFonts w:hint="eastAsia"/>
        </w:rPr>
        <w:t>Wato sex ice</w:t>
      </w:r>
    </w:p>
    <w:p w14:paraId="3FC18E69" w14:textId="77777777" w:rsidR="001034E5" w:rsidRDefault="001034E5">
      <w:r>
        <w:rPr>
          <w:rFonts w:hint="eastAsia"/>
        </w:rPr>
        <w:t>Ga qugu</w:t>
      </w:r>
    </w:p>
    <w:p w14:paraId="7F813B1E" w14:textId="77777777" w:rsidR="001034E5" w:rsidRDefault="001034E5">
      <w:r>
        <w:rPr>
          <w:rFonts w:hint="eastAsia"/>
        </w:rPr>
        <w:t xml:space="preserve">Cikinnan ashafe ba maganar te6a </w:t>
      </w:r>
    </w:p>
    <w:p w14:paraId="1BC5DA19" w14:textId="77777777" w:rsidR="001034E5" w:rsidRDefault="001034E5">
      <w:r>
        <w:rPr>
          <w:rFonts w:hint="eastAsia"/>
        </w:rPr>
        <w:t xml:space="preserve">Gata 'yar siririya bacan ba </w:t>
      </w:r>
    </w:p>
    <w:p w14:paraId="104CAFA7" w14:textId="77777777" w:rsidR="001034E5" w:rsidRDefault="001034E5">
      <w:r>
        <w:rPr>
          <w:rFonts w:hint="eastAsia"/>
        </w:rPr>
        <w:t>Abinda zaifi 'daukar hankali ajikinta idan bata tare da gyale shine</w:t>
      </w:r>
    </w:p>
    <w:p w14:paraId="68FB407B" w14:textId="77777777" w:rsidR="001034E5" w:rsidRDefault="001034E5">
      <w:r>
        <w:rPr>
          <w:rFonts w:hint="eastAsia"/>
        </w:rPr>
        <w:t xml:space="preserve">Breast 'dinta da hips dinta </w:t>
      </w:r>
    </w:p>
    <w:p w14:paraId="09E58BF9" w14:textId="77777777" w:rsidR="001034E5" w:rsidRDefault="001034E5">
      <w:r>
        <w:rPr>
          <w:rFonts w:hint="eastAsia"/>
        </w:rPr>
        <w:lastRenderedPageBreak/>
        <w:t xml:space="preserve">Cikin tashin hankali maryam tadaka matsa dacewa mekikazo min afalo </w:t>
      </w:r>
    </w:p>
    <w:p w14:paraId="46378867" w14:textId="77777777" w:rsidR="001034E5" w:rsidRDefault="001034E5">
      <w:r>
        <w:rPr>
          <w:rFonts w:hint="eastAsia"/>
        </w:rPr>
        <w:t>Tace nazo gaeda ya MARWAN ne tace</w:t>
      </w:r>
    </w:p>
    <w:p w14:paraId="5B78B30E" w14:textId="77777777" w:rsidR="001034E5" w:rsidRDefault="001034E5">
      <w:r>
        <w:rPr>
          <w:rFonts w:hint="eastAsia"/>
        </w:rPr>
        <w:t xml:space="preserve">To yana toilet fa'di abinda kikeso </w:t>
      </w:r>
    </w:p>
    <w:p w14:paraId="4079FF8B" w14:textId="77777777" w:rsidR="001034E5" w:rsidRDefault="001034E5">
      <w:r>
        <w:rPr>
          <w:rFonts w:hint="eastAsia"/>
        </w:rPr>
        <w:t>Tace kawae nazo gaidashine sannan inasan yasakani amakaranta tace shikenan tace eh</w:t>
      </w:r>
    </w:p>
    <w:p w14:paraId="234D6112" w14:textId="77777777" w:rsidR="001034E5" w:rsidRDefault="001034E5">
      <w:r>
        <w:rPr>
          <w:rFonts w:hint="eastAsia"/>
        </w:rPr>
        <w:t>Tace hmm daga yau karki qara zuwa gaedashi yace bayaso</w:t>
      </w:r>
    </w:p>
    <w:p w14:paraId="6A91C6C1" w14:textId="77777777" w:rsidR="001034E5" w:rsidRDefault="001034E5">
      <w:r>
        <w:rPr>
          <w:rFonts w:hint="eastAsia"/>
        </w:rPr>
        <w:t>Tace to tafita maryam tabita da kallo waw yarinyar nan taha'du fah</w:t>
      </w:r>
    </w:p>
    <w:p w14:paraId="7582C46F" w14:textId="77777777" w:rsidR="001034E5" w:rsidRDefault="001034E5">
      <w:r>
        <w:rPr>
          <w:rFonts w:hint="eastAsia"/>
        </w:rPr>
        <w:t xml:space="preserve">a  borden zatace yasata </w:t>
      </w:r>
    </w:p>
    <w:p w14:paraId="34B6CCDD" w14:textId="77777777" w:rsidR="001034E5" w:rsidRDefault="001034E5">
      <w:r>
        <w:rPr>
          <w:rFonts w:hint="eastAsia"/>
        </w:rPr>
        <w:t>Inhakan tafaru bazai gantaba bare yaji wani filing  tace aranta</w:t>
      </w:r>
    </w:p>
    <w:p w14:paraId="63DDFB65" w14:textId="77777777" w:rsidR="001034E5" w:rsidRDefault="001034E5"/>
    <w:p w14:paraId="56024BF9" w14:textId="77777777" w:rsidR="001034E5" w:rsidRDefault="001034E5">
      <w:r>
        <w:rPr>
          <w:rFonts w:hint="eastAsia"/>
        </w:rPr>
        <w:t xml:space="preserve">MARWAN yafito da shirin sa nafita office duk abinda sukeyi yanaji </w:t>
      </w:r>
    </w:p>
    <w:p w14:paraId="31297A15" w14:textId="77777777" w:rsidR="001034E5" w:rsidRDefault="001034E5">
      <w:r>
        <w:rPr>
          <w:rFonts w:hint="eastAsia"/>
        </w:rPr>
        <w:t xml:space="preserve">Amma muryar Nafisa tatafi da zuciyarsa </w:t>
      </w:r>
    </w:p>
    <w:p w14:paraId="1F3D3D51" w14:textId="77777777" w:rsidR="001034E5" w:rsidRDefault="001034E5">
      <w:r>
        <w:rPr>
          <w:rFonts w:hint="eastAsia"/>
        </w:rPr>
        <w:t xml:space="preserve">Dan tanada sanyi ga da'din sauraro </w:t>
      </w:r>
    </w:p>
    <w:p w14:paraId="0B65FD0F" w14:textId="77777777" w:rsidR="001034E5" w:rsidRDefault="001034E5"/>
    <w:p w14:paraId="62A9D781" w14:textId="77777777" w:rsidR="001034E5" w:rsidRDefault="001034E5">
      <w:r>
        <w:rPr>
          <w:rFonts w:hint="eastAsia"/>
        </w:rPr>
        <w:t xml:space="preserve">Yace yadae my luv naga kin sanqare atsaye lpy </w:t>
      </w:r>
    </w:p>
    <w:p w14:paraId="28BD4C67" w14:textId="77777777" w:rsidR="001034E5" w:rsidRDefault="001034E5">
      <w:r>
        <w:rPr>
          <w:rFonts w:hint="eastAsia"/>
        </w:rPr>
        <w:t xml:space="preserve">Tace lau inasan kasa Nafisa a borden skull kuma tabar cikin garinnan banasan ganinta </w:t>
      </w:r>
    </w:p>
    <w:p w14:paraId="0128CB69" w14:textId="77777777" w:rsidR="001034E5" w:rsidRDefault="001034E5">
      <w:r>
        <w:rPr>
          <w:rFonts w:hint="eastAsia"/>
        </w:rPr>
        <w:t xml:space="preserve">yace hmmm kishine yatashi </w:t>
      </w:r>
    </w:p>
    <w:p w14:paraId="15103345" w14:textId="77777777" w:rsidR="001034E5" w:rsidRDefault="001034E5">
      <w:r>
        <w:rPr>
          <w:rFonts w:hint="eastAsia"/>
        </w:rPr>
        <w:t>tace nidae dan Allah ayi kumae Cikin satinnan tatafi bansan qara ganinta yace to</w:t>
      </w:r>
    </w:p>
    <w:p w14:paraId="298B936B" w14:textId="77777777" w:rsidR="001034E5" w:rsidRDefault="001034E5">
      <w:r>
        <w:rPr>
          <w:rFonts w:hint="eastAsia"/>
        </w:rPr>
        <w:t xml:space="preserve">Wane gari kikesan akaita </w:t>
      </w:r>
    </w:p>
    <w:p w14:paraId="6AA33B6F" w14:textId="77777777" w:rsidR="001034E5" w:rsidRDefault="001034E5">
      <w:r>
        <w:rPr>
          <w:rFonts w:hint="eastAsia"/>
        </w:rPr>
        <w:t xml:space="preserve">Tace Bauchi </w:t>
      </w:r>
    </w:p>
    <w:p w14:paraId="132C056E" w14:textId="77777777" w:rsidR="001034E5" w:rsidRDefault="001034E5">
      <w:r>
        <w:rPr>
          <w:rFonts w:hint="eastAsia"/>
        </w:rPr>
        <w:t>Yace angama ginbiyata</w:t>
      </w:r>
    </w:p>
    <w:p w14:paraId="1AD8FEA4" w14:textId="77777777" w:rsidR="001034E5" w:rsidRDefault="001034E5"/>
    <w:p w14:paraId="11AD9D77" w14:textId="77777777" w:rsidR="001034E5" w:rsidRDefault="001034E5">
      <w:r>
        <w:rPr>
          <w:rFonts w:hint="eastAsia"/>
        </w:rPr>
        <w:t>Nafisa tadawo falo tatatda Jamila</w:t>
      </w:r>
    </w:p>
    <w:p w14:paraId="4C7EA76F" w14:textId="77777777" w:rsidR="001034E5" w:rsidRDefault="001034E5">
      <w:r>
        <w:rPr>
          <w:rFonts w:hint="eastAsia"/>
        </w:rPr>
        <w:t xml:space="preserve">Tace kin gaesheshin tace aunty maryam tace karnaqara zuwa gae dashi </w:t>
      </w:r>
    </w:p>
    <w:p w14:paraId="31EA38EC" w14:textId="77777777" w:rsidR="001034E5" w:rsidRDefault="001034E5">
      <w:r>
        <w:rPr>
          <w:rFonts w:hint="eastAsia"/>
        </w:rPr>
        <w:t xml:space="preserve"> amma nafa'da mata tagaya mishi yasani a makaranta</w:t>
      </w:r>
    </w:p>
    <w:p w14:paraId="01968949" w14:textId="77777777" w:rsidR="001034E5" w:rsidRDefault="001034E5">
      <w:r>
        <w:rPr>
          <w:rFonts w:hint="eastAsia"/>
        </w:rPr>
        <w:t>Tausayinta Yakama Jamila mutun da mijinshi amma bashi da damar magana dashi bare harsuyi zaman jinda'di</w:t>
      </w:r>
    </w:p>
    <w:p w14:paraId="071D56F1" w14:textId="77777777" w:rsidR="001034E5" w:rsidRDefault="001034E5">
      <w:r>
        <w:rPr>
          <w:rFonts w:hint="eastAsia"/>
        </w:rPr>
        <w:t>Tace Allah yasa yasaki</w:t>
      </w:r>
    </w:p>
    <w:p w14:paraId="0B9D0F7B" w14:textId="77777777" w:rsidR="001034E5" w:rsidRDefault="001034E5">
      <w:r>
        <w:rPr>
          <w:rFonts w:hint="eastAsia"/>
        </w:rPr>
        <w:t>Tace amin</w:t>
      </w:r>
    </w:p>
    <w:p w14:paraId="23679BF1" w14:textId="77777777" w:rsidR="001034E5" w:rsidRDefault="001034E5"/>
    <w:p w14:paraId="58D63BDC" w14:textId="77777777" w:rsidR="001034E5" w:rsidRDefault="001034E5"/>
    <w:p w14:paraId="2DC35E2C" w14:textId="77777777" w:rsidR="001034E5" w:rsidRDefault="001034E5">
      <w:r>
        <w:rPr>
          <w:rFonts w:hint="eastAsia"/>
        </w:rPr>
        <w:t>Hakako akayi acikin satin aka gama ma Nafisa komae sae tafiya</w:t>
      </w:r>
    </w:p>
    <w:p w14:paraId="3B0087CA" w14:textId="77777777" w:rsidR="001034E5" w:rsidRDefault="001034E5">
      <w:r>
        <w:rPr>
          <w:rFonts w:hint="eastAsia"/>
        </w:rPr>
        <w:t xml:space="preserve">Amar da Momy da zainab sunyi farin ciki sosae da hakan </w:t>
      </w:r>
    </w:p>
    <w:p w14:paraId="1E662701" w14:textId="77777777" w:rsidR="001034E5" w:rsidRDefault="001034E5">
      <w:r>
        <w:rPr>
          <w:rFonts w:hint="eastAsia"/>
        </w:rPr>
        <w:t xml:space="preserve">Yanzu haka tana gidan Momy angama mata shirinta  tsaf MARWAN akejira </w:t>
      </w:r>
    </w:p>
    <w:p w14:paraId="4FF303F0" w14:textId="77777777" w:rsidR="001034E5" w:rsidRDefault="001034E5">
      <w:r>
        <w:rPr>
          <w:rFonts w:hint="eastAsia"/>
        </w:rPr>
        <w:t>Canko sae gashi yazo kallo 'daya yayima Nafisa yakawar dakae</w:t>
      </w:r>
    </w:p>
    <w:p w14:paraId="38EAFF54" w14:textId="77777777" w:rsidR="001034E5" w:rsidRDefault="001034E5">
      <w:r>
        <w:rPr>
          <w:rFonts w:hint="eastAsia"/>
        </w:rPr>
        <w:t>Momy tace sae kutafi dan lukaci naja</w:t>
      </w:r>
    </w:p>
    <w:p w14:paraId="2A521DFF" w14:textId="77777777" w:rsidR="001034E5" w:rsidRDefault="001034E5">
      <w:r>
        <w:rPr>
          <w:rFonts w:hint="eastAsia"/>
        </w:rPr>
        <w:t xml:space="preserve">Da sauri yace nizan kaita </w:t>
      </w:r>
    </w:p>
    <w:p w14:paraId="2B55895E" w14:textId="77777777" w:rsidR="001034E5" w:rsidRDefault="001034E5">
      <w:r>
        <w:rPr>
          <w:rFonts w:hint="eastAsia"/>
        </w:rPr>
        <w:t>Tace todawa</w:t>
      </w:r>
    </w:p>
    <w:p w14:paraId="0B83AACD" w14:textId="77777777" w:rsidR="001034E5" w:rsidRDefault="001034E5">
      <w:r>
        <w:rPr>
          <w:rFonts w:hint="eastAsia"/>
        </w:rPr>
        <w:t>Yace Amar mana</w:t>
      </w:r>
    </w:p>
    <w:p w14:paraId="553C312B" w14:textId="77777777" w:rsidR="001034E5" w:rsidRDefault="001034E5">
      <w:r>
        <w:rPr>
          <w:rFonts w:hint="eastAsia"/>
        </w:rPr>
        <w:t>Amar dake jinsu yace ai ya MARWAN inasan zuwa gidan rasuwa</w:t>
      </w:r>
    </w:p>
    <w:p w14:paraId="01372F64" w14:textId="77777777" w:rsidR="001034E5" w:rsidRDefault="001034E5">
      <w:r>
        <w:rPr>
          <w:rFonts w:hint="eastAsia"/>
        </w:rPr>
        <w:t xml:space="preserve">Haka MARWAN ya lalla6i Amar ya kaita </w:t>
      </w:r>
    </w:p>
    <w:p w14:paraId="3D21D0F7" w14:textId="77777777" w:rsidR="001034E5" w:rsidRDefault="001034E5">
      <w:r>
        <w:rPr>
          <w:rFonts w:hint="eastAsia"/>
        </w:rPr>
        <w:t xml:space="preserve">F'G'C Bauchi </w:t>
      </w:r>
    </w:p>
    <w:p w14:paraId="555A7211" w14:textId="77777777" w:rsidR="001034E5" w:rsidRDefault="001034E5"/>
    <w:p w14:paraId="09D6CF6B" w14:textId="77777777" w:rsidR="001034E5" w:rsidRDefault="001034E5">
      <w:r>
        <w:rPr>
          <w:rFonts w:hint="eastAsia"/>
        </w:rPr>
        <w:t>Lukacin da Amar zae dawo Nafisa har kuka tayi yadae bata hakuri yabarta</w:t>
      </w:r>
    </w:p>
    <w:p w14:paraId="10DFFC2A" w14:textId="77777777" w:rsidR="001034E5" w:rsidRDefault="001034E5"/>
    <w:p w14:paraId="7BD984E3" w14:textId="77777777" w:rsidR="001034E5" w:rsidRDefault="001034E5">
      <w:r>
        <w:rPr>
          <w:rFonts w:hint="eastAsia"/>
        </w:rPr>
        <w:lastRenderedPageBreak/>
        <w:t xml:space="preserve">Su hudune  a'dakinsu Nafisa Saudat Halima Safiyya </w:t>
      </w:r>
    </w:p>
    <w:p w14:paraId="62CBEA0E" w14:textId="77777777" w:rsidR="001034E5" w:rsidRDefault="001034E5">
      <w:r>
        <w:rPr>
          <w:rFonts w:hint="eastAsia"/>
        </w:rPr>
        <w:t xml:space="preserve">Sun kar6eta sosae </w:t>
      </w:r>
    </w:p>
    <w:p w14:paraId="43DF0303" w14:textId="77777777" w:rsidR="001034E5" w:rsidRDefault="001034E5">
      <w:r>
        <w:rPr>
          <w:rFonts w:hint="eastAsia"/>
        </w:rPr>
        <w:t xml:space="preserve"> [6:50AM, 01/10/2016] Hajjaju Novel: 💗💓💗 </w:t>
      </w:r>
    </w:p>
    <w:p w14:paraId="5D836174" w14:textId="77777777" w:rsidR="001034E5" w:rsidRDefault="001034E5">
      <w:r>
        <w:rPr>
          <w:rFonts w:hint="eastAsia"/>
        </w:rPr>
        <w:t>'YAR QAUYE KO 'YAR BIRNI 💗💓💗</w:t>
      </w:r>
    </w:p>
    <w:p w14:paraId="143E9767" w14:textId="77777777" w:rsidR="001034E5" w:rsidRDefault="001034E5"/>
    <w:p w14:paraId="40431259" w14:textId="77777777" w:rsidR="001034E5" w:rsidRDefault="001034E5">
      <w:r>
        <w:rPr>
          <w:rFonts w:hint="eastAsia"/>
        </w:rPr>
        <w:t>Na Rahamat Muh'md Rufa'i Nalele</w:t>
      </w:r>
    </w:p>
    <w:p w14:paraId="6823C88E" w14:textId="77777777" w:rsidR="001034E5" w:rsidRDefault="001034E5"/>
    <w:p w14:paraId="3FD1E2D3" w14:textId="77777777" w:rsidR="001034E5" w:rsidRDefault="001034E5">
      <w:r>
        <w:rPr>
          <w:rFonts w:hint="eastAsia"/>
        </w:rPr>
        <w:t>💗💓💗         💗💓💗</w:t>
      </w:r>
    </w:p>
    <w:p w14:paraId="71F7A06D" w14:textId="77777777" w:rsidR="001034E5" w:rsidRDefault="001034E5">
      <w:r>
        <w:rPr>
          <w:rFonts w:hint="eastAsia"/>
        </w:rPr>
        <w:t xml:space="preserve">                   9 </w:t>
      </w:r>
    </w:p>
    <w:p w14:paraId="43D26564" w14:textId="77777777" w:rsidR="001034E5" w:rsidRDefault="001034E5">
      <w:r>
        <w:rPr>
          <w:rFonts w:hint="eastAsia"/>
        </w:rPr>
        <w:t xml:space="preserve">             💗💓💗</w:t>
      </w:r>
    </w:p>
    <w:p w14:paraId="79888777" w14:textId="77777777" w:rsidR="001034E5" w:rsidRDefault="001034E5">
      <w:r>
        <w:rPr>
          <w:rFonts w:hint="eastAsia"/>
        </w:rPr>
        <w:t xml:space="preserve">Amar yadawo gida agajiye </w:t>
      </w:r>
    </w:p>
    <w:p w14:paraId="05C1CDC8" w14:textId="77777777" w:rsidR="001034E5" w:rsidRDefault="001034E5">
      <w:r>
        <w:rPr>
          <w:rFonts w:hint="eastAsia"/>
        </w:rPr>
        <w:t>Momy tace mae yadae yace wlhi momy</w:t>
      </w:r>
    </w:p>
    <w:p w14:paraId="77001432" w14:textId="77777777" w:rsidR="001034E5" w:rsidRDefault="001034E5">
      <w:r>
        <w:rPr>
          <w:rFonts w:hint="eastAsia"/>
        </w:rPr>
        <w:t xml:space="preserve">Ansha wahala sosae gurin gwada Nafisa karatu </w:t>
      </w:r>
    </w:p>
    <w:p w14:paraId="5913B840" w14:textId="77777777" w:rsidR="001034E5" w:rsidRDefault="001034E5">
      <w:r>
        <w:rPr>
          <w:rFonts w:hint="eastAsia"/>
        </w:rPr>
        <w:t xml:space="preserve">Dan ba'abinda tasani Sam tafannin boko </w:t>
      </w:r>
    </w:p>
    <w:p w14:paraId="64905347" w14:textId="77777777" w:rsidR="001034E5" w:rsidRDefault="001034E5">
      <w:r>
        <w:rPr>
          <w:rFonts w:hint="eastAsia"/>
        </w:rPr>
        <w:t xml:space="preserve">Amma sun kar6eta haka </w:t>
      </w:r>
    </w:p>
    <w:p w14:paraId="0FD7B771" w14:textId="77777777" w:rsidR="001034E5" w:rsidRDefault="001034E5">
      <w:r>
        <w:rPr>
          <w:rFonts w:hint="eastAsia"/>
        </w:rPr>
        <w:t>Tace to mugodema Allah  dasu kar6eta</w:t>
      </w:r>
    </w:p>
    <w:p w14:paraId="61A52C10" w14:textId="77777777" w:rsidR="001034E5" w:rsidRDefault="001034E5"/>
    <w:p w14:paraId="18983CA1" w14:textId="77777777" w:rsidR="001034E5" w:rsidRDefault="001034E5"/>
    <w:p w14:paraId="235AA5A9" w14:textId="77777777" w:rsidR="001034E5" w:rsidRDefault="001034E5"/>
    <w:p w14:paraId="67920E92" w14:textId="77777777" w:rsidR="001034E5" w:rsidRDefault="001034E5">
      <w:r>
        <w:rPr>
          <w:rFonts w:hint="eastAsia"/>
        </w:rPr>
        <w:t>💗💓💗</w:t>
      </w:r>
    </w:p>
    <w:p w14:paraId="6945F07F" w14:textId="77777777" w:rsidR="001034E5" w:rsidRDefault="001034E5">
      <w:r>
        <w:rPr>
          <w:rFonts w:hint="eastAsia"/>
        </w:rPr>
        <w:t>Su Nafisa</w:t>
      </w:r>
    </w:p>
    <w:p w14:paraId="3B2822D6" w14:textId="77777777" w:rsidR="001034E5" w:rsidRDefault="001034E5">
      <w:r>
        <w:rPr>
          <w:rFonts w:hint="eastAsia"/>
        </w:rPr>
        <w:t xml:space="preserve">Sunfara karatu ba wasa </w:t>
      </w:r>
    </w:p>
    <w:p w14:paraId="0DCD3866" w14:textId="77777777" w:rsidR="001034E5" w:rsidRDefault="001034E5">
      <w:r>
        <w:rPr>
          <w:rFonts w:hint="eastAsia"/>
        </w:rPr>
        <w:t xml:space="preserve">Dake Nafisa karatun tasa agaba </w:t>
      </w:r>
    </w:p>
    <w:p w14:paraId="14F94D91" w14:textId="77777777" w:rsidR="001034E5" w:rsidRDefault="001034E5">
      <w:r>
        <w:rPr>
          <w:rFonts w:hint="eastAsia"/>
        </w:rPr>
        <w:t>Sam shine agabanta</w:t>
      </w:r>
    </w:p>
    <w:p w14:paraId="3B21631B" w14:textId="77777777" w:rsidR="001034E5" w:rsidRDefault="001034E5">
      <w:r>
        <w:rPr>
          <w:rFonts w:hint="eastAsia"/>
        </w:rPr>
        <w:t xml:space="preserve">Saudat da safiYYa iyayansu Masu ku'dine Halima CE dae 'dan dama dama </w:t>
      </w:r>
    </w:p>
    <w:p w14:paraId="0AE3DBD4" w14:textId="77777777" w:rsidR="001034E5" w:rsidRDefault="001034E5">
      <w:r>
        <w:rPr>
          <w:rFonts w:hint="eastAsia"/>
        </w:rPr>
        <w:t xml:space="preserve">Irin yanda  sukaga fatar Nafisa agoge gwanin sha'awa dashi </w:t>
      </w:r>
    </w:p>
    <w:p w14:paraId="6274FF66" w14:textId="77777777" w:rsidR="001034E5" w:rsidRDefault="001034E5">
      <w:r>
        <w:rPr>
          <w:rFonts w:hint="eastAsia"/>
        </w:rPr>
        <w:t xml:space="preserve">Shiyasasu ganewa daga gidan Masu dashi take </w:t>
      </w:r>
    </w:p>
    <w:p w14:paraId="3D76CC6A" w14:textId="77777777" w:rsidR="001034E5" w:rsidRDefault="001034E5"/>
    <w:p w14:paraId="118CC89D" w14:textId="77777777" w:rsidR="001034E5" w:rsidRDefault="001034E5"/>
    <w:p w14:paraId="60F8FB29" w14:textId="77777777" w:rsidR="001034E5" w:rsidRDefault="001034E5">
      <w:r>
        <w:rPr>
          <w:rFonts w:hint="eastAsia"/>
        </w:rPr>
        <w:t xml:space="preserve">Kamar yau suna zaune. Saudat tace </w:t>
      </w:r>
    </w:p>
    <w:p w14:paraId="4AC842B7" w14:textId="77777777" w:rsidR="001034E5" w:rsidRDefault="001034E5">
      <w:r>
        <w:rPr>
          <w:rFonts w:hint="eastAsia"/>
        </w:rPr>
        <w:t xml:space="preserve">Wae Nafisa baki gajiya da karatune </w:t>
      </w:r>
    </w:p>
    <w:p w14:paraId="7FB432C1" w14:textId="77777777" w:rsidR="001034E5" w:rsidRDefault="001034E5">
      <w:r>
        <w:rPr>
          <w:rFonts w:hint="eastAsia"/>
        </w:rPr>
        <w:t>Tayi dariya tace aishi yakawoni kinga idan nayi wasa duka zansha</w:t>
      </w:r>
    </w:p>
    <w:p w14:paraId="3F0C12DF" w14:textId="77777777" w:rsidR="001034E5" w:rsidRDefault="001034E5">
      <w:r>
        <w:rPr>
          <w:rFonts w:hint="eastAsia"/>
        </w:rPr>
        <w:t xml:space="preserve">Tace agunwa tace gun wanda yakawoni dan saida yajamin kunne </w:t>
      </w:r>
    </w:p>
    <w:p w14:paraId="4D3CB91F" w14:textId="77777777" w:rsidR="001034E5" w:rsidRDefault="001034E5">
      <w:r>
        <w:rPr>
          <w:rFonts w:hint="eastAsia"/>
        </w:rPr>
        <w:t xml:space="preserve">Tace kae amma ya ha'du hala Ku jinsin larabawane </w:t>
      </w:r>
    </w:p>
    <w:p w14:paraId="2D96B860" w14:textId="77777777" w:rsidR="001034E5" w:rsidRDefault="001034E5">
      <w:r>
        <w:rPr>
          <w:rFonts w:hint="eastAsia"/>
        </w:rPr>
        <w:t>Tace ko 'daya</w:t>
      </w:r>
    </w:p>
    <w:p w14:paraId="0A2BF3C0" w14:textId="77777777" w:rsidR="001034E5" w:rsidRDefault="001034E5">
      <w:r>
        <w:rPr>
          <w:rFonts w:hint="eastAsia"/>
        </w:rPr>
        <w:t>Halima tace kinsan Allah tunda naganshi yatafi da imanina</w:t>
      </w:r>
    </w:p>
    <w:p w14:paraId="5332BB0E" w14:textId="77777777" w:rsidR="001034E5" w:rsidRDefault="001034E5">
      <w:r>
        <w:rPr>
          <w:rFonts w:hint="eastAsia"/>
        </w:rPr>
        <w:t xml:space="preserve">Saudat tace gsky ya yayi amma bae kae bashir saurayina ba </w:t>
      </w:r>
    </w:p>
    <w:p w14:paraId="5C3EEBAA" w14:textId="77777777" w:rsidR="001034E5" w:rsidRDefault="001034E5">
      <w:r>
        <w:rPr>
          <w:rFonts w:hint="eastAsia"/>
        </w:rPr>
        <w:t xml:space="preserve">Halima tace qarya kike wlhi yafishi sosae </w:t>
      </w:r>
    </w:p>
    <w:p w14:paraId="74E3C1F4" w14:textId="77777777" w:rsidR="001034E5" w:rsidRDefault="001034E5">
      <w:r>
        <w:rPr>
          <w:rFonts w:hint="eastAsia"/>
        </w:rPr>
        <w:t xml:space="preserve">Nafisa tayi dariya tace </w:t>
      </w:r>
    </w:p>
    <w:p w14:paraId="6094AEBE" w14:textId="77777777" w:rsidR="001034E5" w:rsidRDefault="001034E5">
      <w:r>
        <w:rPr>
          <w:rFonts w:hint="eastAsia"/>
        </w:rPr>
        <w:t>Inbanda ke Halima yaza'ayi taga kyan Ambar kamar na saurayinta aidole tafi yaban shi</w:t>
      </w:r>
    </w:p>
    <w:p w14:paraId="430087AA" w14:textId="77777777" w:rsidR="001034E5" w:rsidRDefault="001034E5"/>
    <w:p w14:paraId="06615A08" w14:textId="77777777" w:rsidR="001034E5" w:rsidRDefault="001034E5">
      <w:r>
        <w:rPr>
          <w:rFonts w:hint="eastAsia"/>
        </w:rPr>
        <w:t xml:space="preserve">Safiyya tace hmmm </w:t>
      </w:r>
    </w:p>
    <w:p w14:paraId="5FC78D24" w14:textId="77777777" w:rsidR="001034E5" w:rsidRDefault="001034E5">
      <w:r>
        <w:rPr>
          <w:rFonts w:hint="eastAsia"/>
        </w:rPr>
        <w:t xml:space="preserve">Kuraba kanku da zancan maza </w:t>
      </w:r>
    </w:p>
    <w:p w14:paraId="057E8CAD" w14:textId="77777777" w:rsidR="001034E5" w:rsidRDefault="001034E5">
      <w:r>
        <w:rPr>
          <w:rFonts w:hint="eastAsia"/>
        </w:rPr>
        <w:t>Ke Halima San Ambar yashigeki kawae abinda zakice</w:t>
      </w:r>
    </w:p>
    <w:p w14:paraId="62E78038" w14:textId="77777777" w:rsidR="001034E5" w:rsidRDefault="001034E5">
      <w:r>
        <w:rPr>
          <w:rFonts w:hint="eastAsia"/>
        </w:rPr>
        <w:lastRenderedPageBreak/>
        <w:t xml:space="preserve">Ita kuma Saudat tace ya ha'du amma bae kae gwanintaba </w:t>
      </w:r>
    </w:p>
    <w:p w14:paraId="662EC719" w14:textId="77777777" w:rsidR="001034E5" w:rsidRDefault="001034E5">
      <w:r>
        <w:rPr>
          <w:rFonts w:hint="eastAsia"/>
        </w:rPr>
        <w:t xml:space="preserve">Tace kinsan Allah SafiYYa ina tsananin San bashir duk yanda wani namiji yake bazan ta6a ganin kyanshi ba </w:t>
      </w:r>
    </w:p>
    <w:p w14:paraId="2B98F35C" w14:textId="77777777" w:rsidR="001034E5" w:rsidRDefault="001034E5">
      <w:r>
        <w:rPr>
          <w:rFonts w:hint="eastAsia"/>
        </w:rPr>
        <w:t xml:space="preserve">Cikin su6ul dabaka Nafisa tace wlhi bakiga ya MARWAN bane. </w:t>
      </w:r>
    </w:p>
    <w:p w14:paraId="25BCCBC4" w14:textId="77777777" w:rsidR="001034E5" w:rsidRDefault="001034E5">
      <w:r>
        <w:rPr>
          <w:rFonts w:hint="eastAsia"/>
        </w:rPr>
        <w:t>Tace waye shi</w:t>
      </w:r>
    </w:p>
    <w:p w14:paraId="56E1F2A5" w14:textId="77777777" w:rsidR="001034E5" w:rsidRDefault="001034E5">
      <w:r>
        <w:rPr>
          <w:rFonts w:hint="eastAsia"/>
        </w:rPr>
        <w:t>Tuni Nafisa ta'ankare</w:t>
      </w:r>
    </w:p>
    <w:p w14:paraId="352698FB" w14:textId="77777777" w:rsidR="001034E5" w:rsidRDefault="001034E5">
      <w:r>
        <w:rPr>
          <w:rFonts w:hint="eastAsia"/>
        </w:rPr>
        <w:t>Tace yayanane</w:t>
      </w:r>
    </w:p>
    <w:p w14:paraId="24C7A463" w14:textId="77777777" w:rsidR="001034E5" w:rsidRDefault="001034E5">
      <w:r>
        <w:rPr>
          <w:rFonts w:hint="eastAsia"/>
        </w:rPr>
        <w:t xml:space="preserve">Tace koya yake </w:t>
      </w:r>
    </w:p>
    <w:p w14:paraId="19FA1D38" w14:textId="77777777" w:rsidR="001034E5" w:rsidRDefault="001034E5">
      <w:r>
        <w:rPr>
          <w:rFonts w:hint="eastAsia"/>
        </w:rPr>
        <w:t>SafiYYa tace kwayi kwa gama tagyeara kwanciyata.</w:t>
      </w:r>
    </w:p>
    <w:p w14:paraId="2B3FAA1D" w14:textId="77777777" w:rsidR="001034E5" w:rsidRDefault="001034E5"/>
    <w:p w14:paraId="446DD9ED" w14:textId="77777777" w:rsidR="001034E5" w:rsidRDefault="001034E5">
      <w:r>
        <w:rPr>
          <w:rFonts w:hint="eastAsia"/>
        </w:rPr>
        <w:t xml:space="preserve">Haka rayiwar tasu tacigaba da tafiya Nafisa tadage da karatu sosae  </w:t>
      </w:r>
    </w:p>
    <w:p w14:paraId="454E2633" w14:textId="77777777" w:rsidR="001034E5" w:rsidRDefault="001034E5">
      <w:r>
        <w:rPr>
          <w:rFonts w:hint="eastAsia"/>
        </w:rPr>
        <w:t xml:space="preserve">Hutun farko firs term dasukayi Amar yazo yatafi da ita </w:t>
      </w:r>
    </w:p>
    <w:p w14:paraId="621C48D8" w14:textId="77777777" w:rsidR="001034E5" w:rsidRDefault="001034E5">
      <w:r>
        <w:rPr>
          <w:rFonts w:hint="eastAsia"/>
        </w:rPr>
        <w:t xml:space="preserve">Amma taji haushi atunaninta MARWAN ne zaizo 'daukarta </w:t>
      </w:r>
    </w:p>
    <w:p w14:paraId="722369E5" w14:textId="77777777" w:rsidR="001034E5" w:rsidRDefault="001034E5">
      <w:r>
        <w:rPr>
          <w:rFonts w:hint="eastAsia"/>
        </w:rPr>
        <w:t xml:space="preserve">Har suka zo gida jikinta asanyaye </w:t>
      </w:r>
    </w:p>
    <w:p w14:paraId="53A277D1" w14:textId="77777777" w:rsidR="001034E5" w:rsidRDefault="001034E5"/>
    <w:p w14:paraId="1ADB6FE9" w14:textId="77777777" w:rsidR="001034E5" w:rsidRDefault="001034E5">
      <w:r>
        <w:rPr>
          <w:rFonts w:hint="eastAsia"/>
        </w:rPr>
        <w:t xml:space="preserve">Abin yabata mamaki yanda ko kallan shashinta MARWAN bayayi </w:t>
      </w:r>
    </w:p>
    <w:p w14:paraId="6F60EF18" w14:textId="77777777" w:rsidR="001034E5" w:rsidRDefault="001034E5">
      <w:r>
        <w:rPr>
          <w:rFonts w:hint="eastAsia"/>
        </w:rPr>
        <w:t>Bare maga taha'dasu</w:t>
      </w:r>
    </w:p>
    <w:p w14:paraId="74C1676C" w14:textId="77777777" w:rsidR="001034E5" w:rsidRDefault="001034E5">
      <w:r>
        <w:rPr>
          <w:rFonts w:hint="eastAsia"/>
        </w:rPr>
        <w:t>Ahaka hutunsu yaqare Amar  yamayar da ita</w:t>
      </w:r>
    </w:p>
    <w:p w14:paraId="3AA9963E" w14:textId="77777777" w:rsidR="001034E5" w:rsidRDefault="001034E5">
      <w:r>
        <w:rPr>
          <w:rFonts w:hint="eastAsia"/>
        </w:rPr>
        <w:t xml:space="preserve">Jikintafah  yanzu yafayin sanyi </w:t>
      </w:r>
    </w:p>
    <w:p w14:paraId="16F593AE" w14:textId="77777777" w:rsidR="001034E5" w:rsidRDefault="001034E5">
      <w:r>
        <w:rPr>
          <w:rFonts w:hint="eastAsia"/>
        </w:rPr>
        <w:t>Hatu nabiyu ma second term  hakance takasance</w:t>
      </w:r>
    </w:p>
    <w:p w14:paraId="662F34CE" w14:textId="77777777" w:rsidR="001034E5" w:rsidRDefault="001034E5">
      <w:r>
        <w:rPr>
          <w:rFonts w:hint="eastAsia"/>
        </w:rPr>
        <w:t xml:space="preserve">Dan ranar dazata koma har marinta sanda yayi </w:t>
      </w:r>
    </w:p>
    <w:p w14:paraId="3C099E53" w14:textId="77777777" w:rsidR="001034E5" w:rsidRDefault="001034E5">
      <w:r>
        <w:rPr>
          <w:rFonts w:hint="eastAsia"/>
        </w:rPr>
        <w:t>Dan kawae tafito bata saniba sukaci karo</w:t>
      </w:r>
    </w:p>
    <w:p w14:paraId="580BA7AC" w14:textId="77777777" w:rsidR="001034E5" w:rsidRDefault="001034E5"/>
    <w:p w14:paraId="522C634D" w14:textId="77777777" w:rsidR="001034E5" w:rsidRDefault="001034E5"/>
    <w:p w14:paraId="0BEA5772" w14:textId="77777777" w:rsidR="001034E5" w:rsidRDefault="001034E5"/>
    <w:p w14:paraId="3829550E" w14:textId="77777777" w:rsidR="001034E5" w:rsidRDefault="001034E5"/>
    <w:p w14:paraId="24B0CD1C" w14:textId="77777777" w:rsidR="001034E5" w:rsidRDefault="001034E5"/>
    <w:p w14:paraId="2DB9688A" w14:textId="77777777" w:rsidR="001034E5" w:rsidRDefault="001034E5"/>
    <w:p w14:paraId="3CEC46E8" w14:textId="77777777" w:rsidR="001034E5" w:rsidRDefault="001034E5"/>
    <w:p w14:paraId="4F6904C7" w14:textId="77777777" w:rsidR="001034E5" w:rsidRDefault="001034E5"/>
    <w:p w14:paraId="0AE91F9C" w14:textId="77777777" w:rsidR="001034E5" w:rsidRDefault="001034E5"/>
    <w:p w14:paraId="2C6E6AEE" w14:textId="77777777" w:rsidR="001034E5" w:rsidRDefault="001034E5"/>
    <w:p w14:paraId="2308FC56" w14:textId="77777777" w:rsidR="001034E5" w:rsidRDefault="001034E5"/>
    <w:p w14:paraId="2AC53AD9" w14:textId="77777777" w:rsidR="001034E5" w:rsidRDefault="001034E5"/>
    <w:p w14:paraId="6B6F54DF" w14:textId="77777777" w:rsidR="001034E5" w:rsidRDefault="001034E5">
      <w:r>
        <w:rPr>
          <w:rFonts w:hint="eastAsia"/>
        </w:rPr>
        <w:t>Ahaka rayuwar taciga gaba datafiya</w:t>
      </w:r>
    </w:p>
    <w:p w14:paraId="2917D823" w14:textId="77777777" w:rsidR="001034E5" w:rsidRDefault="001034E5">
      <w:r>
        <w:rPr>
          <w:rFonts w:hint="eastAsia"/>
        </w:rPr>
        <w:t>Tasa karatunta agaba</w:t>
      </w:r>
    </w:p>
    <w:p w14:paraId="12CB8A90" w14:textId="77777777" w:rsidR="001034E5" w:rsidRDefault="001034E5">
      <w:r>
        <w:rPr>
          <w:rFonts w:hint="eastAsia"/>
        </w:rPr>
        <w:t xml:space="preserve">Abin har mamaki yake Bama Su Halima </w:t>
      </w:r>
    </w:p>
    <w:p w14:paraId="258F739B" w14:textId="77777777" w:rsidR="001034E5" w:rsidRDefault="001034E5">
      <w:r>
        <w:rPr>
          <w:rFonts w:hint="eastAsia"/>
        </w:rPr>
        <w:t xml:space="preserve">Sam tafisu kokari </w:t>
      </w:r>
    </w:p>
    <w:p w14:paraId="0B52CB1E" w14:textId="77777777" w:rsidR="001034E5" w:rsidRDefault="001034E5"/>
    <w:p w14:paraId="0246EE28" w14:textId="77777777" w:rsidR="001034E5" w:rsidRDefault="001034E5"/>
    <w:p w14:paraId="762B271B" w14:textId="77777777" w:rsidR="001034E5" w:rsidRDefault="001034E5">
      <w:r>
        <w:rPr>
          <w:rFonts w:hint="eastAsia"/>
        </w:rPr>
        <w:t xml:space="preserve">Akwae wata Fatima dake s:s 1 senior Su Nafisa </w:t>
      </w:r>
    </w:p>
    <w:p w14:paraId="708827F3" w14:textId="77777777" w:rsidR="001034E5" w:rsidRDefault="001034E5">
      <w:r>
        <w:rPr>
          <w:rFonts w:hint="eastAsia"/>
        </w:rPr>
        <w:t>Tatsani Nafisa haka kawae kwata kwata batasanta</w:t>
      </w:r>
    </w:p>
    <w:p w14:paraId="327190AF" w14:textId="77777777" w:rsidR="001034E5" w:rsidRDefault="001034E5">
      <w:r>
        <w:rPr>
          <w:rFonts w:hint="eastAsia"/>
        </w:rPr>
        <w:t xml:space="preserve">Idan za'a yanka Fatima bazatace ga dalilin tsanar datama Nafisa Ba </w:t>
      </w:r>
    </w:p>
    <w:p w14:paraId="49C869B5" w14:textId="77777777" w:rsidR="001034E5" w:rsidRDefault="001034E5"/>
    <w:p w14:paraId="288C2051" w14:textId="77777777" w:rsidR="001034E5" w:rsidRDefault="001034E5">
      <w:r>
        <w:rPr>
          <w:rFonts w:hint="eastAsia"/>
        </w:rPr>
        <w:lastRenderedPageBreak/>
        <w:t xml:space="preserve">'Yan group dinsu Fatiman ne zaune suna hira </w:t>
      </w:r>
    </w:p>
    <w:p w14:paraId="22C09BEB" w14:textId="77777777" w:rsidR="001034E5" w:rsidRDefault="001034E5">
      <w:r>
        <w:rPr>
          <w:rFonts w:hint="eastAsia"/>
        </w:rPr>
        <w:t xml:space="preserve">Saiga Nafisat da Saudat da SafiYYa sunzu huccewa </w:t>
      </w:r>
    </w:p>
    <w:p w14:paraId="522A4DB4" w14:textId="77777777" w:rsidR="001034E5" w:rsidRDefault="001034E5">
      <w:r>
        <w:rPr>
          <w:rFonts w:hint="eastAsia"/>
        </w:rPr>
        <w:t xml:space="preserve">Fatima tace ke zonan </w:t>
      </w:r>
    </w:p>
    <w:p w14:paraId="3BF3C93C" w14:textId="77777777" w:rsidR="001034E5" w:rsidRDefault="001034E5">
      <w:r>
        <w:rPr>
          <w:rFonts w:hint="eastAsia"/>
        </w:rPr>
        <w:t xml:space="preserve">Nafisa tasan da ita take tace gani </w:t>
      </w:r>
    </w:p>
    <w:p w14:paraId="127BCA48" w14:textId="77777777" w:rsidR="001034E5" w:rsidRDefault="001034E5">
      <w:r>
        <w:rPr>
          <w:rFonts w:hint="eastAsia"/>
        </w:rPr>
        <w:t>Tace wato ke bakida mutunci nikike harara</w:t>
      </w:r>
    </w:p>
    <w:p w14:paraId="320BEA93" w14:textId="77777777" w:rsidR="001034E5" w:rsidRDefault="001034E5">
      <w:r>
        <w:rPr>
          <w:rFonts w:hint="eastAsia"/>
        </w:rPr>
        <w:t>Tace niban harareki Ba</w:t>
      </w:r>
    </w:p>
    <w:p w14:paraId="0E32C8A5" w14:textId="77777777" w:rsidR="001034E5" w:rsidRDefault="001034E5">
      <w:r>
        <w:rPr>
          <w:rFonts w:hint="eastAsia"/>
        </w:rPr>
        <w:t xml:space="preserve">Waema akan Mae zan harareki </w:t>
      </w:r>
    </w:p>
    <w:p w14:paraId="4D48211B" w14:textId="77777777" w:rsidR="001034E5" w:rsidRDefault="001034E5">
      <w:r>
        <w:rPr>
          <w:rFonts w:hint="eastAsia"/>
        </w:rPr>
        <w:t xml:space="preserve">Gauuu </w:t>
      </w:r>
    </w:p>
    <w:p w14:paraId="632AE75E" w14:textId="77777777" w:rsidR="001034E5" w:rsidRDefault="001034E5">
      <w:r>
        <w:rPr>
          <w:rFonts w:hint="eastAsia"/>
        </w:rPr>
        <w:t xml:space="preserve">Tafalleta da mari </w:t>
      </w:r>
    </w:p>
    <w:p w14:paraId="7FFAE3D3" w14:textId="77777777" w:rsidR="001034E5" w:rsidRDefault="001034E5">
      <w:r>
        <w:rPr>
          <w:rFonts w:hint="eastAsia"/>
        </w:rPr>
        <w:t xml:space="preserve">Nafisa ta'daga hannu </w:t>
      </w:r>
    </w:p>
    <w:p w14:paraId="57031E52" w14:textId="77777777" w:rsidR="001034E5" w:rsidRDefault="001034E5">
      <w:r>
        <w:rPr>
          <w:rFonts w:hint="eastAsia"/>
        </w:rPr>
        <w:t>Itama tabata Marin</w:t>
      </w:r>
    </w:p>
    <w:p w14:paraId="2DAF159E" w14:textId="77777777" w:rsidR="001034E5" w:rsidRDefault="001034E5">
      <w:r>
        <w:rPr>
          <w:rFonts w:hint="eastAsia"/>
        </w:rPr>
        <w:t xml:space="preserve">Tashin hankali🙆🏼 </w:t>
      </w:r>
    </w:p>
    <w:p w14:paraId="30DD2278" w14:textId="77777777" w:rsidR="001034E5" w:rsidRDefault="001034E5"/>
    <w:p w14:paraId="2E8027CB" w14:textId="77777777" w:rsidR="001034E5" w:rsidRDefault="001034E5">
      <w:r>
        <w:rPr>
          <w:rFonts w:hint="eastAsia"/>
        </w:rPr>
        <w:t xml:space="preserve">Cikin mamaki kowa yake kallansu </w:t>
      </w:r>
    </w:p>
    <w:p w14:paraId="05835431" w14:textId="77777777" w:rsidR="001034E5" w:rsidRDefault="001034E5">
      <w:r>
        <w:rPr>
          <w:rFonts w:hint="eastAsia"/>
        </w:rPr>
        <w:t>Bawanda bae San Fatima Ba wajan sharri</w:t>
      </w:r>
    </w:p>
    <w:p w14:paraId="1A418D2E" w14:textId="77777777" w:rsidR="001034E5" w:rsidRDefault="001034E5">
      <w:r>
        <w:rPr>
          <w:rFonts w:hint="eastAsia"/>
        </w:rPr>
        <w:t xml:space="preserve">Tace nikika Mara </w:t>
      </w:r>
    </w:p>
    <w:p w14:paraId="5FD1EC16" w14:textId="77777777" w:rsidR="001034E5" w:rsidRDefault="001034E5">
      <w:r>
        <w:rPr>
          <w:rFonts w:hint="eastAsia"/>
        </w:rPr>
        <w:t>Tace kwarae na mareki niba mutun bace zaki mareni</w:t>
      </w:r>
    </w:p>
    <w:p w14:paraId="135AE1AF" w14:textId="77777777" w:rsidR="001034E5" w:rsidRDefault="001034E5">
      <w:r>
        <w:rPr>
          <w:rFonts w:hint="eastAsia"/>
        </w:rPr>
        <w:t xml:space="preserve">Nan Fatima taqara wanketa da mari tare da cukume wuyanta </w:t>
      </w:r>
    </w:p>
    <w:p w14:paraId="2090BA50" w14:textId="77777777" w:rsidR="001034E5" w:rsidRDefault="001034E5">
      <w:r>
        <w:rPr>
          <w:rFonts w:hint="eastAsia"/>
        </w:rPr>
        <w:t>Nan fa'da yatashi sosae</w:t>
      </w:r>
    </w:p>
    <w:p w14:paraId="6B484A54" w14:textId="77777777" w:rsidR="001034E5" w:rsidRDefault="001034E5">
      <w:r>
        <w:rPr>
          <w:rFonts w:hint="eastAsia"/>
        </w:rPr>
        <w:t>Inda Nafisa tayi rashin sa'ar cin galaba akan Fatima dan tafita qarfi</w:t>
      </w:r>
    </w:p>
    <w:p w14:paraId="4F586C5B" w14:textId="77777777" w:rsidR="001034E5" w:rsidRDefault="001034E5"/>
    <w:p w14:paraId="0E41B1DC" w14:textId="77777777" w:rsidR="001034E5" w:rsidRDefault="001034E5">
      <w:r>
        <w:rPr>
          <w:rFonts w:hint="eastAsia"/>
        </w:rPr>
        <w:t>Zance yaje gun head Master</w:t>
      </w:r>
    </w:p>
    <w:p w14:paraId="0950ED63" w14:textId="77777777" w:rsidR="001034E5" w:rsidRDefault="001034E5">
      <w:r>
        <w:rPr>
          <w:rFonts w:hint="eastAsia"/>
        </w:rPr>
        <w:t>Yanzu haka suna gunsa</w:t>
      </w:r>
    </w:p>
    <w:p w14:paraId="00AFA5BE" w14:textId="77777777" w:rsidR="001034E5" w:rsidRDefault="001034E5">
      <w:r>
        <w:rPr>
          <w:rFonts w:hint="eastAsia"/>
        </w:rPr>
        <w:t xml:space="preserve">Kowacce kanta aqasa </w:t>
      </w:r>
    </w:p>
    <w:p w14:paraId="6D761508" w14:textId="77777777" w:rsidR="001034E5" w:rsidRDefault="001034E5">
      <w:r>
        <w:rPr>
          <w:rFonts w:hint="eastAsia"/>
        </w:rPr>
        <w:t xml:space="preserve"> yace</w:t>
      </w:r>
    </w:p>
    <w:p w14:paraId="6611B7C9" w14:textId="77777777" w:rsidR="001034E5" w:rsidRDefault="001034E5">
      <w:r>
        <w:rPr>
          <w:rFonts w:hint="eastAsia"/>
        </w:rPr>
        <w:t xml:space="preserve">Ke Nafisa baki da gsky Fatima sama take dake dan haka yanzu sae anmiki hukunci </w:t>
      </w:r>
    </w:p>
    <w:p w14:paraId="50C48431" w14:textId="77777777" w:rsidR="001034E5" w:rsidRDefault="001034E5">
      <w:r>
        <w:rPr>
          <w:rFonts w:hint="eastAsia"/>
        </w:rPr>
        <w:t xml:space="preserve">Ke kuma Fatima kiyi hakuri </w:t>
      </w:r>
    </w:p>
    <w:p w14:paraId="1E103467" w14:textId="77777777" w:rsidR="001034E5" w:rsidRDefault="001034E5">
      <w:r>
        <w:rPr>
          <w:rFonts w:hint="eastAsia"/>
        </w:rPr>
        <w:t>Nan Nafisa tafuskanci hukunci gunsa</w:t>
      </w:r>
    </w:p>
    <w:p w14:paraId="6EB71CC5" w14:textId="77777777" w:rsidR="001034E5" w:rsidRDefault="001034E5">
      <w:r>
        <w:rPr>
          <w:rFonts w:hint="eastAsia"/>
        </w:rPr>
        <w:t>Bayan tadawo 'dakinsune Saudat tace wae mae yake ha'daki da Fatima ne.</w:t>
      </w:r>
    </w:p>
    <w:p w14:paraId="01D7AB1B" w14:textId="77777777" w:rsidR="001034E5" w:rsidRDefault="001034E5">
      <w:r>
        <w:rPr>
          <w:rFonts w:hint="eastAsia"/>
        </w:rPr>
        <w:t xml:space="preserve">Tace ina nasani </w:t>
      </w:r>
    </w:p>
    <w:p w14:paraId="49CBCFBF" w14:textId="77777777" w:rsidR="001034E5" w:rsidRDefault="001034E5">
      <w:r>
        <w:rPr>
          <w:rFonts w:hint="eastAsia"/>
        </w:rPr>
        <w:t>Halima tace kidena shiga harkarta</w:t>
      </w:r>
    </w:p>
    <w:p w14:paraId="2AEDC149" w14:textId="77777777" w:rsidR="001034E5" w:rsidRDefault="001034E5">
      <w:r>
        <w:rPr>
          <w:rFonts w:hint="eastAsia"/>
        </w:rPr>
        <w:t>Taja tsaki</w:t>
      </w:r>
    </w:p>
    <w:p w14:paraId="7E1CD167" w14:textId="77777777" w:rsidR="001034E5" w:rsidRDefault="001034E5">
      <w:r>
        <w:rPr>
          <w:rFonts w:hint="eastAsia"/>
        </w:rPr>
        <w:t>SafiYYa tace  kiyi hakuri wata rana sae lbr</w:t>
      </w:r>
    </w:p>
    <w:p w14:paraId="329A4BFD" w14:textId="77777777" w:rsidR="001034E5" w:rsidRDefault="001034E5">
      <w:r>
        <w:rPr>
          <w:rFonts w:hint="eastAsia"/>
        </w:rPr>
        <w:t xml:space="preserve">Tace wlhi nima tsanarta nakeji sosae </w:t>
      </w:r>
    </w:p>
    <w:p w14:paraId="6461EE38" w14:textId="77777777" w:rsidR="001034E5" w:rsidRDefault="001034E5"/>
    <w:p w14:paraId="1BFCB4DC" w14:textId="77777777" w:rsidR="001034E5" w:rsidRDefault="001034E5"/>
    <w:p w14:paraId="48B31F95" w14:textId="77777777" w:rsidR="001034E5" w:rsidRDefault="001034E5">
      <w:r>
        <w:rPr>
          <w:rFonts w:hint="eastAsia"/>
        </w:rPr>
        <w:t>💗💓💗</w:t>
      </w:r>
    </w:p>
    <w:p w14:paraId="1ACF71CB" w14:textId="77777777" w:rsidR="001034E5" w:rsidRDefault="001034E5">
      <w:r>
        <w:rPr>
          <w:rFonts w:hint="eastAsia"/>
        </w:rPr>
        <w:t xml:space="preserve">Yautake alhamis </w:t>
      </w:r>
    </w:p>
    <w:p w14:paraId="234D4A58" w14:textId="77777777" w:rsidR="001034E5" w:rsidRDefault="001034E5">
      <w:r>
        <w:rPr>
          <w:rFonts w:hint="eastAsia"/>
        </w:rPr>
        <w:t xml:space="preserve">Suna kwance Saudat tace Allah yasani nakamu dasan yayanki Nafisat wlhi tunaninshi yahanani saqat </w:t>
      </w:r>
    </w:p>
    <w:p w14:paraId="6729E463" w14:textId="77777777" w:rsidR="001034E5" w:rsidRDefault="001034E5">
      <w:r>
        <w:rPr>
          <w:rFonts w:hint="eastAsia"/>
        </w:rPr>
        <w:t>Saudat mezatayi inba dariya Ba</w:t>
      </w:r>
    </w:p>
    <w:p w14:paraId="4D2BA2AD" w14:textId="77777777" w:rsidR="001034E5" w:rsidRDefault="001034E5">
      <w:r>
        <w:rPr>
          <w:rFonts w:hint="eastAsia"/>
        </w:rPr>
        <w:t>SafiYYa tace kefa 'yar iskace</w:t>
      </w:r>
    </w:p>
    <w:p w14:paraId="1E0C923A" w14:textId="77777777" w:rsidR="001034E5" w:rsidRDefault="001034E5">
      <w:r>
        <w:rPr>
          <w:rFonts w:hint="eastAsia"/>
        </w:rPr>
        <w:t xml:space="preserve">Kinsan ko sooo yayake Cikin dariyar tace niko nasan soo tunda bashir yayi nasarar sace ziciyata </w:t>
      </w:r>
    </w:p>
    <w:p w14:paraId="63528A91" w14:textId="77777777" w:rsidR="001034E5" w:rsidRDefault="001034E5">
      <w:r>
        <w:rPr>
          <w:rFonts w:hint="eastAsia"/>
        </w:rPr>
        <w:t xml:space="preserve">Inasan shi soo metsanani </w:t>
      </w:r>
    </w:p>
    <w:p w14:paraId="709AD229" w14:textId="77777777" w:rsidR="001034E5" w:rsidRDefault="001034E5">
      <w:r>
        <w:rPr>
          <w:rFonts w:hint="eastAsia"/>
        </w:rPr>
        <w:lastRenderedPageBreak/>
        <w:t xml:space="preserve"> Haqiqa idan na aureshi zannumae Lulawa zan nunamae so zan mishi ladabi da biyayya wannan aikawarine nasa araina</w:t>
      </w:r>
    </w:p>
    <w:p w14:paraId="7E7D67E6" w14:textId="77777777" w:rsidR="001034E5" w:rsidRDefault="001034E5">
      <w:r>
        <w:rPr>
          <w:rFonts w:hint="eastAsia"/>
        </w:rPr>
        <w:t>Bazan ta6a bama wata mace damar shiga tsakanina da bashir Ba dan natsani kishiya arayuwata sam</w:t>
      </w:r>
    </w:p>
    <w:p w14:paraId="2C07F03F" w14:textId="77777777" w:rsidR="001034E5" w:rsidRDefault="001034E5"/>
    <w:p w14:paraId="479866F2" w14:textId="77777777" w:rsidR="001034E5" w:rsidRDefault="001034E5">
      <w:r>
        <w:rPr>
          <w:rFonts w:hint="eastAsia"/>
        </w:rPr>
        <w:t>SafiYYa tace nidae ban afka tarkwan soh Ba</w:t>
      </w:r>
    </w:p>
    <w:p w14:paraId="3CB22562" w14:textId="77777777" w:rsidR="001034E5" w:rsidRDefault="001034E5">
      <w:r>
        <w:rPr>
          <w:rFonts w:hint="eastAsia"/>
        </w:rPr>
        <w:t>Amma tabbas ina ganin wa'danda so yake wahalarwa</w:t>
      </w:r>
    </w:p>
    <w:p w14:paraId="195107C8" w14:textId="77777777" w:rsidR="001034E5" w:rsidRDefault="001034E5">
      <w:r>
        <w:rPr>
          <w:rFonts w:hint="eastAsia"/>
        </w:rPr>
        <w:t xml:space="preserve">Halima tace hmm </w:t>
      </w:r>
    </w:p>
    <w:p w14:paraId="54A43BB4" w14:textId="77777777" w:rsidR="001034E5" w:rsidRDefault="001034E5">
      <w:r>
        <w:rPr>
          <w:rFonts w:hint="eastAsia"/>
        </w:rPr>
        <w:t>Wlhi har mafarkansa nakeyi damuwata Allah yasa bashi da  wata wacce yakeso</w:t>
      </w:r>
    </w:p>
    <w:p w14:paraId="3B933D23" w14:textId="77777777" w:rsidR="001034E5" w:rsidRDefault="001034E5">
      <w:r>
        <w:rPr>
          <w:rFonts w:hint="eastAsia"/>
        </w:rPr>
        <w:t>Kuma Allah yasa yasoni</w:t>
      </w:r>
    </w:p>
    <w:p w14:paraId="1A9D2BE7" w14:textId="77777777" w:rsidR="001034E5" w:rsidRDefault="001034E5">
      <w:r>
        <w:rPr>
          <w:rFonts w:hint="eastAsia"/>
        </w:rPr>
        <w:t xml:space="preserve">Nafisa najinsu dan fa'dawa tunani tayi </w:t>
      </w:r>
    </w:p>
    <w:p w14:paraId="1AA9FBA3" w14:textId="77777777" w:rsidR="001034E5" w:rsidRDefault="001034E5"/>
    <w:p w14:paraId="062750F8" w14:textId="77777777" w:rsidR="001034E5" w:rsidRDefault="001034E5"/>
    <w:p w14:paraId="2D59E8C7" w14:textId="77777777" w:rsidR="001034E5" w:rsidRDefault="001034E5">
      <w:r>
        <w:rPr>
          <w:rFonts w:hint="eastAsia"/>
        </w:rPr>
        <w:t xml:space="preserve">Kullun sae takwana da MARWAN aranta </w:t>
      </w:r>
    </w:p>
    <w:p w14:paraId="6D43D3FC" w14:textId="77777777" w:rsidR="001034E5" w:rsidRDefault="001034E5">
      <w:r>
        <w:rPr>
          <w:rFonts w:hint="eastAsia"/>
        </w:rPr>
        <w:t xml:space="preserve">Tanasan jin muryarsa </w:t>
      </w:r>
    </w:p>
    <w:p w14:paraId="5E286581" w14:textId="77777777" w:rsidR="001034E5" w:rsidRDefault="001034E5">
      <w:r>
        <w:rPr>
          <w:rFonts w:hint="eastAsia"/>
        </w:rPr>
        <w:t xml:space="preserve">Gashi bata ganin kyan kowa saishi </w:t>
      </w:r>
    </w:p>
    <w:p w14:paraId="4ECAE28D" w14:textId="77777777" w:rsidR="001034E5" w:rsidRDefault="001034E5">
      <w:r>
        <w:rPr>
          <w:rFonts w:hint="eastAsia"/>
        </w:rPr>
        <w:t>Yazatayi da mutumin da ya tsaneta bayasan ganinta</w:t>
      </w:r>
    </w:p>
    <w:p w14:paraId="58620926" w14:textId="77777777" w:rsidR="001034E5" w:rsidRDefault="001034E5">
      <w:r>
        <w:rPr>
          <w:rFonts w:hint="eastAsia"/>
        </w:rPr>
        <w:t xml:space="preserve">Koyau she tanasan taganta dashi </w:t>
      </w:r>
    </w:p>
    <w:p w14:paraId="4405CD0C" w14:textId="77777777" w:rsidR="001034E5" w:rsidRDefault="001034E5">
      <w:r>
        <w:rPr>
          <w:rFonts w:hint="eastAsia"/>
        </w:rPr>
        <w:t xml:space="preserve"> zancan da Saudat keyi shine yafama mata ciwan sanshi.......</w:t>
      </w:r>
    </w:p>
    <w:p w14:paraId="2D9821D3" w14:textId="77777777" w:rsidR="001034E5" w:rsidRDefault="001034E5">
      <w:r>
        <w:rPr>
          <w:rFonts w:hint="eastAsia"/>
        </w:rPr>
        <w:t xml:space="preserve">Halima CE takatseta daga tunanin da takeyi tace haba Dan Allah tun'dazo ina magana kin shareni </w:t>
      </w:r>
    </w:p>
    <w:p w14:paraId="405654AC" w14:textId="77777777" w:rsidR="001034E5" w:rsidRDefault="001034E5">
      <w:r>
        <w:rPr>
          <w:rFonts w:hint="eastAsia"/>
        </w:rPr>
        <w:t xml:space="preserve">Wlhi Allah shika'dai nakeso </w:t>
      </w:r>
    </w:p>
    <w:p w14:paraId="4AFB2D17" w14:textId="77777777" w:rsidR="001034E5" w:rsidRDefault="001034E5">
      <w:r>
        <w:rPr>
          <w:rFonts w:hint="eastAsia"/>
        </w:rPr>
        <w:t xml:space="preserve">Nafisa taqura mata ido </w:t>
      </w:r>
    </w:p>
    <w:p w14:paraId="20FDA6B2" w14:textId="77777777" w:rsidR="001034E5" w:rsidRDefault="001034E5">
      <w:r>
        <w:rPr>
          <w:rFonts w:hint="eastAsia"/>
        </w:rPr>
        <w:t>Tace yanzu amusali yanada wacce yakeso yazakiyi.......</w:t>
      </w:r>
    </w:p>
    <w:p w14:paraId="3DF0BE40" w14:textId="77777777" w:rsidR="001034E5" w:rsidRDefault="001034E5">
      <w:r>
        <w:rPr>
          <w:rFonts w:hint="eastAsia"/>
        </w:rPr>
        <w:t xml:space="preserve">Tayi saurin katseta da cewa wlhi yanda zuciyata takemin zafii </w:t>
      </w:r>
    </w:p>
    <w:p w14:paraId="57BF70F2" w14:textId="77777777" w:rsidR="001034E5" w:rsidRDefault="001034E5">
      <w:r>
        <w:rPr>
          <w:rFonts w:hint="eastAsia"/>
        </w:rPr>
        <w:t>Zan'iya mutuwa akansa</w:t>
      </w:r>
    </w:p>
    <w:p w14:paraId="665CC9A1" w14:textId="77777777" w:rsidR="001034E5" w:rsidRDefault="001034E5">
      <w:r>
        <w:rPr>
          <w:rFonts w:hint="eastAsia"/>
        </w:rPr>
        <w:t xml:space="preserve">Kodae yanada matane tafa'da Cikin sanyi </w:t>
      </w:r>
    </w:p>
    <w:p w14:paraId="10B01DE7" w14:textId="77777777" w:rsidR="001034E5" w:rsidRDefault="001034E5">
      <w:r>
        <w:rPr>
          <w:rFonts w:hint="eastAsia"/>
        </w:rPr>
        <w:t>Nafisa tayi shuru</w:t>
      </w:r>
    </w:p>
    <w:p w14:paraId="4F77D66C" w14:textId="77777777" w:rsidR="001034E5" w:rsidRDefault="001034E5">
      <w:r>
        <w:rPr>
          <w:rFonts w:hint="eastAsia"/>
        </w:rPr>
        <w:t>Ganin haka yasa idan  Halima  zubowa da hawaye</w:t>
      </w:r>
    </w:p>
    <w:p w14:paraId="4369CD38" w14:textId="77777777" w:rsidR="001034E5" w:rsidRDefault="001034E5">
      <w:r>
        <w:rPr>
          <w:rFonts w:hint="eastAsia"/>
        </w:rPr>
        <w:t>Cikin kuka tace nashiga uku wlhi ina sanshi</w:t>
      </w:r>
    </w:p>
    <w:p w14:paraId="4CF2AAF8" w14:textId="77777777" w:rsidR="001034E5" w:rsidRDefault="001034E5">
      <w:r>
        <w:rPr>
          <w:rFonts w:hint="eastAsia"/>
        </w:rPr>
        <w:t xml:space="preserve">Gabaki 'daya tausayinta ya kamasu </w:t>
      </w:r>
    </w:p>
    <w:p w14:paraId="1495CCD4" w14:textId="77777777" w:rsidR="001034E5" w:rsidRDefault="001034E5">
      <w:r>
        <w:rPr>
          <w:rFonts w:hint="eastAsia"/>
        </w:rPr>
        <w:t>Nafisa tace agsky bae da mata amma bansan ko yanada budurwa Ba</w:t>
      </w:r>
    </w:p>
    <w:p w14:paraId="51DFA799" w14:textId="77777777" w:rsidR="001034E5" w:rsidRDefault="001034E5">
      <w:r>
        <w:rPr>
          <w:rFonts w:hint="eastAsia"/>
        </w:rPr>
        <w:t>Da sauri tace budurwa</w:t>
      </w:r>
    </w:p>
    <w:p w14:paraId="0C2D7678" w14:textId="77777777" w:rsidR="001034E5" w:rsidRDefault="001034E5">
      <w:r>
        <w:rPr>
          <w:rFonts w:hint="eastAsia"/>
        </w:rPr>
        <w:t xml:space="preserve">Wlhi ko ita wacece sae tabarmin shi </w:t>
      </w:r>
    </w:p>
    <w:p w14:paraId="4726A3EC" w14:textId="77777777" w:rsidR="001034E5" w:rsidRDefault="001034E5">
      <w:r>
        <w:rPr>
          <w:rFonts w:hint="eastAsia"/>
        </w:rPr>
        <w:t xml:space="preserve">SafiYYa tace kae haba kishi haka </w:t>
      </w:r>
    </w:p>
    <w:p w14:paraId="306B75C5" w14:textId="77777777" w:rsidR="001034E5" w:rsidRDefault="001034E5">
      <w:r>
        <w:rPr>
          <w:rFonts w:hint="eastAsia"/>
        </w:rPr>
        <w:t xml:space="preserve">Tace kwarae inajin kishinsa bazan Ba wata mace damar sanshiba </w:t>
      </w:r>
    </w:p>
    <w:p w14:paraId="2591C2A9" w14:textId="77777777" w:rsidR="001034E5" w:rsidRDefault="001034E5">
      <w:r>
        <w:rPr>
          <w:rFonts w:hint="eastAsia"/>
        </w:rPr>
        <w:t xml:space="preserve">Nafisa tace dan Allah intambaye Ku </w:t>
      </w:r>
    </w:p>
    <w:p w14:paraId="63E59ACB" w14:textId="77777777" w:rsidR="001034E5" w:rsidRDefault="001034E5">
      <w:r>
        <w:rPr>
          <w:rFonts w:hint="eastAsia"/>
        </w:rPr>
        <w:t xml:space="preserve">Sukace minajinki </w:t>
      </w:r>
    </w:p>
    <w:p w14:paraId="7A704FEF" w14:textId="77777777" w:rsidR="001034E5" w:rsidRDefault="001034E5"/>
    <w:p w14:paraId="41B77D22" w14:textId="77777777" w:rsidR="001034E5" w:rsidRDefault="001034E5">
      <w:r>
        <w:rPr>
          <w:rFonts w:hint="eastAsia"/>
        </w:rPr>
        <w:t>Tace kamar amusali  kece kika auri mijin wata amma sae yakasance shi mijin baya sanki sae matarsa yakeso baya Shiga 'dakinki baya cin abincinki</w:t>
      </w:r>
    </w:p>
    <w:p w14:paraId="37485E30" w14:textId="77777777" w:rsidR="001034E5" w:rsidRDefault="001034E5">
      <w:r>
        <w:rPr>
          <w:rFonts w:hint="eastAsia"/>
        </w:rPr>
        <w:t>Kekuma ganin yanuna baya sanki sae kika barshi</w:t>
      </w:r>
    </w:p>
    <w:p w14:paraId="6E52334C" w14:textId="77777777" w:rsidR="001034E5" w:rsidRDefault="001034E5">
      <w:r>
        <w:rPr>
          <w:rFonts w:hint="eastAsia"/>
        </w:rPr>
        <w:t>Har natsawan shekaru baki damuba</w:t>
      </w:r>
    </w:p>
    <w:p w14:paraId="6286DEF9" w14:textId="77777777" w:rsidR="001034E5" w:rsidRDefault="001034E5">
      <w:r>
        <w:rPr>
          <w:rFonts w:hint="eastAsia"/>
        </w:rPr>
        <w:t xml:space="preserve">kumafah kinasan shi so ba'dan ka'dan Ba </w:t>
      </w:r>
    </w:p>
    <w:p w14:paraId="6B24D3BE" w14:textId="77777777" w:rsidR="001034E5" w:rsidRDefault="001034E5">
      <w:r>
        <w:rPr>
          <w:rFonts w:hint="eastAsia"/>
        </w:rPr>
        <w:t>To ya zakiyi.</w:t>
      </w:r>
    </w:p>
    <w:p w14:paraId="7EDBFF54" w14:textId="77777777" w:rsidR="001034E5" w:rsidRDefault="001034E5"/>
    <w:p w14:paraId="58DF3B84" w14:textId="77777777" w:rsidR="001034E5" w:rsidRDefault="001034E5">
      <w:r>
        <w:rPr>
          <w:rFonts w:hint="eastAsia"/>
        </w:rPr>
        <w:lastRenderedPageBreak/>
        <w:t xml:space="preserve">Saudat tace tab </w:t>
      </w:r>
    </w:p>
    <w:p w14:paraId="06FB167E" w14:textId="77777777" w:rsidR="001034E5" w:rsidRDefault="001034E5">
      <w:r>
        <w:rPr>
          <w:rFonts w:hint="eastAsia"/>
        </w:rPr>
        <w:t xml:space="preserve">Halima tace sadae inbanga damar sashi sona ba </w:t>
      </w:r>
    </w:p>
    <w:p w14:paraId="699A8396" w14:textId="77777777" w:rsidR="001034E5" w:rsidRDefault="001034E5">
      <w:r>
        <w:rPr>
          <w:rFonts w:hint="eastAsia"/>
        </w:rPr>
        <w:t>Saudat tace wannan ma ai zancan banzane wlhi ko baka sona sae kasoni soko me wuyar bari</w:t>
      </w:r>
    </w:p>
    <w:p w14:paraId="67B70AF3" w14:textId="77777777" w:rsidR="001034E5" w:rsidRDefault="001034E5">
      <w:r>
        <w:rPr>
          <w:rFonts w:hint="eastAsia"/>
        </w:rPr>
        <w:t>SafiYYa tace wlhi bazan yardaba ai nice sakemai har yaqini</w:t>
      </w:r>
    </w:p>
    <w:p w14:paraId="742BF6F9" w14:textId="77777777" w:rsidR="001034E5" w:rsidRDefault="001034E5"/>
    <w:p w14:paraId="55AEA179" w14:textId="77777777" w:rsidR="001034E5" w:rsidRDefault="001034E5">
      <w:r>
        <w:rPr>
          <w:rFonts w:hint="eastAsia"/>
        </w:rPr>
        <w:t>Inbanda haka wlhi duk qiyayyar da kakemin sae takoma soyayya Cikin lokaci ka'dan</w:t>
      </w:r>
    </w:p>
    <w:p w14:paraId="277571E8" w14:textId="77777777" w:rsidR="001034E5" w:rsidRDefault="001034E5">
      <w:r>
        <w:rPr>
          <w:rFonts w:hint="eastAsia"/>
        </w:rPr>
        <w:t>Nafisat tace kamarya</w:t>
      </w:r>
    </w:p>
    <w:p w14:paraId="5F9F87AD" w14:textId="77777777" w:rsidR="001034E5" w:rsidRDefault="001034E5"/>
    <w:p w14:paraId="0624F31C" w14:textId="77777777" w:rsidR="001034E5" w:rsidRDefault="001034E5">
      <w:r>
        <w:rPr>
          <w:rFonts w:hint="eastAsia"/>
        </w:rPr>
        <w:t xml:space="preserve">Tace zankasance kullun Cikin shigewa al'amuransa </w:t>
      </w:r>
    </w:p>
    <w:p w14:paraId="528F24EE" w14:textId="77777777" w:rsidR="001034E5" w:rsidRDefault="001034E5">
      <w:r>
        <w:rPr>
          <w:rFonts w:hint="eastAsia"/>
        </w:rPr>
        <w:t xml:space="preserve">Zan kasance kullun shine agabana </w:t>
      </w:r>
    </w:p>
    <w:p w14:paraId="58889B4C" w14:textId="77777777" w:rsidR="001034E5" w:rsidRDefault="001034E5">
      <w:r>
        <w:rPr>
          <w:rFonts w:hint="eastAsia"/>
        </w:rPr>
        <w:t xml:space="preserve">Duk wani abu dazanmae dan nafaranta masa shizanyi </w:t>
      </w:r>
    </w:p>
    <w:p w14:paraId="0BBA8E7A" w14:textId="77777777" w:rsidR="001034E5" w:rsidRDefault="001034E5">
      <w:r>
        <w:rPr>
          <w:rFonts w:hint="eastAsia"/>
        </w:rPr>
        <w:t xml:space="preserve">Zan zamar dashi 'dan gatana </w:t>
      </w:r>
    </w:p>
    <w:p w14:paraId="0EF885F6" w14:textId="77777777" w:rsidR="001034E5" w:rsidRDefault="001034E5">
      <w:r>
        <w:rPr>
          <w:rFonts w:hint="eastAsia"/>
        </w:rPr>
        <w:t xml:space="preserve">Zan kasance koyaushe Cikin kwalliya </w:t>
      </w:r>
    </w:p>
    <w:p w14:paraId="6F37E536" w14:textId="77777777" w:rsidR="001034E5" w:rsidRDefault="001034E5">
      <w:r>
        <w:rPr>
          <w:rFonts w:hint="eastAsia"/>
        </w:rPr>
        <w:t xml:space="preserve">Sa qananan kaya </w:t>
      </w:r>
    </w:p>
    <w:p w14:paraId="4E614752" w14:textId="77777777" w:rsidR="001034E5" w:rsidRDefault="001034E5">
      <w:r>
        <w:rPr>
          <w:rFonts w:hint="eastAsia"/>
        </w:rPr>
        <w:t xml:space="preserve">Zan kasance Cikin kissar 'daukar kar hankalinsa </w:t>
      </w:r>
    </w:p>
    <w:p w14:paraId="04F9F4A0" w14:textId="77777777" w:rsidR="001034E5" w:rsidRDefault="001034E5">
      <w:r>
        <w:rPr>
          <w:rFonts w:hint="eastAsia"/>
        </w:rPr>
        <w:t xml:space="preserve">Zan kasance Cikin yimasa shagwa6a kullun </w:t>
      </w:r>
    </w:p>
    <w:p w14:paraId="042A5DD1" w14:textId="77777777" w:rsidR="001034E5" w:rsidRDefault="001034E5">
      <w:r>
        <w:rPr>
          <w:rFonts w:hint="eastAsia"/>
        </w:rPr>
        <w:t>Uwa uba zankasan CE Cikin yimasa ladabi da biyayyah</w:t>
      </w:r>
    </w:p>
    <w:p w14:paraId="685DDD89" w14:textId="77777777" w:rsidR="001034E5" w:rsidRDefault="001034E5"/>
    <w:p w14:paraId="7408BCF7" w14:textId="77777777" w:rsidR="001034E5" w:rsidRDefault="001034E5">
      <w:r>
        <w:rPr>
          <w:rFonts w:hint="eastAsia"/>
        </w:rPr>
        <w:t>Ke duk abinda ya kasance idan nayi zanja hankalinsa shi zanyi</w:t>
      </w:r>
    </w:p>
    <w:p w14:paraId="0E4634AA" w14:textId="77777777" w:rsidR="001034E5" w:rsidRDefault="001034E5">
      <w:r>
        <w:rPr>
          <w:rFonts w:hint="eastAsia"/>
        </w:rPr>
        <w:t xml:space="preserve">To wlhi Ba matarsa ba </w:t>
      </w:r>
    </w:p>
    <w:p w14:paraId="365F04A6" w14:textId="77777777" w:rsidR="001034E5" w:rsidRDefault="001034E5">
      <w:r>
        <w:rPr>
          <w:rFonts w:hint="eastAsia"/>
        </w:rPr>
        <w:t xml:space="preserve">Ko mahaifiyarsa CE </w:t>
      </w:r>
    </w:p>
    <w:p w14:paraId="76421231" w14:textId="77777777" w:rsidR="001034E5" w:rsidRDefault="001034E5">
      <w:r>
        <w:rPr>
          <w:rFonts w:hint="eastAsia"/>
        </w:rPr>
        <w:t xml:space="preserve">Bata isa tacire sona acikin zuciyarsa ba </w:t>
      </w:r>
    </w:p>
    <w:p w14:paraId="5FC0E35A" w14:textId="77777777" w:rsidR="001034E5" w:rsidRDefault="001034E5"/>
    <w:p w14:paraId="05DECFC9" w14:textId="77777777" w:rsidR="001034E5" w:rsidRDefault="001034E5">
      <w:r>
        <w:rPr>
          <w:rFonts w:hint="eastAsia"/>
        </w:rPr>
        <w:t xml:space="preserve">Dan idan nakasance inayin wa'dannan abubuwan wlhi duk qiyayar da yakemin sae takoma soyayya </w:t>
      </w:r>
    </w:p>
    <w:p w14:paraId="4FD60E90" w14:textId="77777777" w:rsidR="001034E5" w:rsidRDefault="001034E5"/>
    <w:p w14:paraId="61F97B29" w14:textId="77777777" w:rsidR="001034E5" w:rsidRDefault="001034E5">
      <w:r>
        <w:rPr>
          <w:rFonts w:hint="eastAsia"/>
        </w:rPr>
        <w:t xml:space="preserve">Halima tace waima Nafisa  wata shashasharce tabar mijinta haka </w:t>
      </w:r>
    </w:p>
    <w:p w14:paraId="3AF6AD5C" w14:textId="77777777" w:rsidR="001034E5" w:rsidRDefault="001034E5">
      <w:r>
        <w:rPr>
          <w:rFonts w:hint="eastAsia"/>
        </w:rPr>
        <w:t>Hakan yanuna kenanfah tabarma kishiyarta shi fah</w:t>
      </w:r>
    </w:p>
    <w:p w14:paraId="2465779E" w14:textId="77777777" w:rsidR="001034E5" w:rsidRDefault="001034E5">
      <w:r>
        <w:rPr>
          <w:rFonts w:hint="eastAsia"/>
        </w:rPr>
        <w:t>Saudat tace kwarae kuwa</w:t>
      </w:r>
    </w:p>
    <w:p w14:paraId="63AAB007" w14:textId="77777777" w:rsidR="001034E5" w:rsidRDefault="001034E5">
      <w:r>
        <w:rPr>
          <w:rFonts w:hint="eastAsia"/>
        </w:rPr>
        <w:t xml:space="preserve">Shuru Nafisa tayi </w:t>
      </w:r>
    </w:p>
    <w:p w14:paraId="262FEF43" w14:textId="77777777" w:rsidR="001034E5" w:rsidRDefault="001034E5">
      <w:r>
        <w:rPr>
          <w:rFonts w:hint="eastAsia"/>
        </w:rPr>
        <w:t>Dan sae yanzu takejin takaicin barin mijinta</w:t>
      </w:r>
    </w:p>
    <w:p w14:paraId="17FA9457" w14:textId="77777777" w:rsidR="001034E5" w:rsidRDefault="001034E5">
      <w:r>
        <w:rPr>
          <w:rFonts w:hint="eastAsia"/>
        </w:rPr>
        <w:t>Da tayima maryam</w:t>
      </w:r>
    </w:p>
    <w:p w14:paraId="03198D86" w14:textId="77777777" w:rsidR="001034E5" w:rsidRDefault="001034E5">
      <w:r>
        <w:rPr>
          <w:rFonts w:hint="eastAsia"/>
        </w:rPr>
        <w:t>Yanda ta'dau zancan SafiYYa batajin zata tsallake ko'daya aciki</w:t>
      </w:r>
    </w:p>
    <w:p w14:paraId="0656FED6" w14:textId="77777777" w:rsidR="001034E5" w:rsidRDefault="001034E5"/>
    <w:p w14:paraId="527B1137" w14:textId="77777777" w:rsidR="001034E5" w:rsidRDefault="001034E5">
      <w:r>
        <w:rPr>
          <w:rFonts w:hint="eastAsia"/>
        </w:rPr>
        <w:t xml:space="preserve">Halima tace kibani amsa wacece wannan </w:t>
      </w:r>
    </w:p>
    <w:p w14:paraId="565041AB" w14:textId="77777777" w:rsidR="001034E5" w:rsidRDefault="001034E5">
      <w:r>
        <w:rPr>
          <w:rFonts w:hint="eastAsia"/>
        </w:rPr>
        <w:t xml:space="preserve">Nafisa tace kawae nayi misaline </w:t>
      </w:r>
    </w:p>
    <w:p w14:paraId="5FF41563" w14:textId="77777777" w:rsidR="001034E5" w:rsidRDefault="001034E5">
      <w:r>
        <w:rPr>
          <w:rFonts w:hint="eastAsia"/>
        </w:rPr>
        <w:t>Tace aifah saidae misali dan haka yafaru azamanin da amma ba wannan zamaninba</w:t>
      </w:r>
    </w:p>
    <w:p w14:paraId="31E54FC2" w14:textId="77777777" w:rsidR="001034E5" w:rsidRDefault="001034E5"/>
    <w:p w14:paraId="45318251" w14:textId="77777777" w:rsidR="001034E5" w:rsidRDefault="001034E5">
      <w:r>
        <w:rPr>
          <w:rFonts w:hint="eastAsia"/>
        </w:rPr>
        <w:t>Nidae Dan Allah kutayani addu'a Allah yasa ambar yasoni</w:t>
      </w:r>
    </w:p>
    <w:p w14:paraId="17614A26" w14:textId="77777777" w:rsidR="001034E5" w:rsidRDefault="001034E5">
      <w:r>
        <w:rPr>
          <w:rFonts w:hint="eastAsia"/>
        </w:rPr>
        <w:t xml:space="preserve">Nafisa tace bafa hakane sunanshi Ba sunanshi Amar </w:t>
      </w:r>
    </w:p>
    <w:p w14:paraId="0A665CCA" w14:textId="77777777" w:rsidR="001034E5" w:rsidRDefault="001034E5">
      <w:r>
        <w:rPr>
          <w:rFonts w:hint="eastAsia"/>
        </w:rPr>
        <w:t>Tace waw suna Mae da'di amma ai ambar kika ce ranar</w:t>
      </w:r>
    </w:p>
    <w:p w14:paraId="140261B7" w14:textId="77777777" w:rsidR="001034E5" w:rsidRDefault="001034E5">
      <w:r>
        <w:rPr>
          <w:rFonts w:hint="eastAsia"/>
        </w:rPr>
        <w:t>Tace yanzu na'iya sunan</w:t>
      </w:r>
    </w:p>
    <w:p w14:paraId="3A6B6307" w14:textId="77777777" w:rsidR="001034E5" w:rsidRDefault="001034E5"/>
    <w:p w14:paraId="44C2CA33" w14:textId="77777777" w:rsidR="001034E5" w:rsidRDefault="001034E5"/>
    <w:p w14:paraId="7FD3EB61" w14:textId="77777777" w:rsidR="001034E5" w:rsidRDefault="001034E5">
      <w:r>
        <w:rPr>
          <w:rFonts w:hint="eastAsia"/>
        </w:rPr>
        <w:t>Haka suka cigaba da karatu yanzu haka sunyi exam 'din thirt term</w:t>
      </w:r>
    </w:p>
    <w:p w14:paraId="7FF9D4CE" w14:textId="77777777" w:rsidR="001034E5" w:rsidRDefault="001034E5">
      <w:r>
        <w:rPr>
          <w:rFonts w:hint="eastAsia"/>
        </w:rPr>
        <w:lastRenderedPageBreak/>
        <w:t xml:space="preserve">Gobe zasu tafi hutu gida </w:t>
      </w:r>
    </w:p>
    <w:p w14:paraId="2E65EAAF" w14:textId="77777777" w:rsidR="001034E5" w:rsidRDefault="001034E5"/>
    <w:p w14:paraId="16E8FB31" w14:textId="77777777" w:rsidR="001034E5" w:rsidRDefault="001034E5"/>
    <w:p w14:paraId="02F94273" w14:textId="77777777" w:rsidR="001034E5" w:rsidRDefault="001034E5"/>
    <w:p w14:paraId="2F76D95F" w14:textId="77777777" w:rsidR="001034E5" w:rsidRDefault="001034E5">
      <w:r>
        <w:rPr>
          <w:rFonts w:hint="eastAsia"/>
        </w:rPr>
        <w:t>Misalin 8:00am</w:t>
      </w:r>
    </w:p>
    <w:p w14:paraId="7D7DCFB3" w14:textId="77777777" w:rsidR="001034E5" w:rsidRDefault="001034E5">
      <w:r>
        <w:rPr>
          <w:rFonts w:hint="eastAsia"/>
        </w:rPr>
        <w:t xml:space="preserve">MARWAN ne da dady suke gaisawa </w:t>
      </w:r>
    </w:p>
    <w:p w14:paraId="5E961417" w14:textId="77777777" w:rsidR="001034E5" w:rsidRDefault="001034E5">
      <w:r>
        <w:rPr>
          <w:rFonts w:hint="eastAsia"/>
        </w:rPr>
        <w:t>Da'alama MARWAN sauri yakeyi yatafi</w:t>
      </w:r>
    </w:p>
    <w:p w14:paraId="3E8D9F2E" w14:textId="77777777" w:rsidR="001034E5" w:rsidRDefault="001034E5">
      <w:r>
        <w:rPr>
          <w:rFonts w:hint="eastAsia"/>
        </w:rPr>
        <w:t>Dady yace naga kamar kana sauri yace</w:t>
      </w:r>
    </w:p>
    <w:p w14:paraId="5A2085F8" w14:textId="77777777" w:rsidR="001034E5" w:rsidRDefault="001034E5">
      <w:r>
        <w:rPr>
          <w:rFonts w:hint="eastAsia"/>
        </w:rPr>
        <w:t>Eh akwae wasu da nake San dubawa ne</w:t>
      </w:r>
    </w:p>
    <w:p w14:paraId="2CC06844" w14:textId="77777777" w:rsidR="001034E5" w:rsidRDefault="001034E5">
      <w:r>
        <w:rPr>
          <w:rFonts w:hint="eastAsia"/>
        </w:rPr>
        <w:t>Yace shine kuma kabiyo aidaka wucce idan kadawo ma gaisa</w:t>
      </w:r>
    </w:p>
    <w:p w14:paraId="6C6CC521" w14:textId="77777777" w:rsidR="001034E5" w:rsidRDefault="001034E5">
      <w:r>
        <w:rPr>
          <w:rFonts w:hint="eastAsia"/>
        </w:rPr>
        <w:t xml:space="preserve">Momy tazo tazauna </w:t>
      </w:r>
    </w:p>
    <w:p w14:paraId="23D36752" w14:textId="77777777" w:rsidR="001034E5" w:rsidRDefault="001034E5">
      <w:r>
        <w:rPr>
          <w:rFonts w:hint="eastAsia"/>
        </w:rPr>
        <w:t>Tace yana ganka Cikin Kayan aiki</w:t>
      </w:r>
    </w:p>
    <w:p w14:paraId="002F70A9" w14:textId="77777777" w:rsidR="001034E5" w:rsidRDefault="001034E5">
      <w:r>
        <w:rPr>
          <w:rFonts w:hint="eastAsia"/>
        </w:rPr>
        <w:t xml:space="preserve">Koka manta yau za'aje 'daukar Nafisa yace </w:t>
      </w:r>
    </w:p>
    <w:p w14:paraId="3701BBE4" w14:textId="77777777" w:rsidR="001034E5" w:rsidRDefault="001034E5">
      <w:r>
        <w:rPr>
          <w:rFonts w:hint="eastAsia"/>
        </w:rPr>
        <w:t xml:space="preserve">Baga Amar ba </w:t>
      </w:r>
    </w:p>
    <w:p w14:paraId="5891F205" w14:textId="77777777" w:rsidR="001034E5" w:rsidRDefault="001034E5">
      <w:r>
        <w:rPr>
          <w:rFonts w:hint="eastAsia"/>
        </w:rPr>
        <w:t>Tace Amar bayajin da'di dan haka yanzu kaje ka'dauko ta</w:t>
      </w:r>
    </w:p>
    <w:p w14:paraId="71FE8A06" w14:textId="77777777" w:rsidR="001034E5" w:rsidRDefault="001034E5">
      <w:r>
        <w:rPr>
          <w:rFonts w:hint="eastAsia"/>
        </w:rPr>
        <w:t>Cikin wani yanayi yace to</w:t>
      </w:r>
    </w:p>
    <w:p w14:paraId="4D01EAB6" w14:textId="77777777" w:rsidR="001034E5" w:rsidRDefault="001034E5"/>
    <w:p w14:paraId="5D961C8F" w14:textId="77777777" w:rsidR="001034E5" w:rsidRDefault="001034E5"/>
    <w:p w14:paraId="62D28EFC" w14:textId="77777777" w:rsidR="001034E5" w:rsidRDefault="001034E5"/>
    <w:p w14:paraId="42C44F1C" w14:textId="77777777" w:rsidR="001034E5" w:rsidRDefault="001034E5"/>
    <w:p w14:paraId="001BBECA" w14:textId="77777777" w:rsidR="001034E5" w:rsidRDefault="001034E5"/>
    <w:p w14:paraId="43730826" w14:textId="77777777" w:rsidR="001034E5" w:rsidRDefault="001034E5">
      <w:r>
        <w:rPr>
          <w:rFonts w:hint="eastAsia"/>
        </w:rPr>
        <w:t>Nafisa CE da Halima zaune suna jiran azo a'daukesu</w:t>
      </w:r>
    </w:p>
    <w:p w14:paraId="2F0C7F8F" w14:textId="77777777" w:rsidR="001034E5" w:rsidRDefault="001034E5">
      <w:r>
        <w:rPr>
          <w:rFonts w:hint="eastAsia"/>
        </w:rPr>
        <w:t>Dan tuni SafiYYa da Saudat aka 'daukesu suka tafi</w:t>
      </w:r>
    </w:p>
    <w:p w14:paraId="0D866C71" w14:textId="77777777" w:rsidR="001034E5" w:rsidRDefault="001034E5">
      <w:r>
        <w:rPr>
          <w:rFonts w:hint="eastAsia"/>
        </w:rPr>
        <w:t>Suna Cikin hira</w:t>
      </w:r>
    </w:p>
    <w:p w14:paraId="78FAD635" w14:textId="77777777" w:rsidR="001034E5" w:rsidRDefault="001034E5">
      <w:r>
        <w:rPr>
          <w:rFonts w:hint="eastAsia"/>
        </w:rPr>
        <w:t>saiga direvan gidansu Halima yazo 'daukarta</w:t>
      </w:r>
    </w:p>
    <w:p w14:paraId="49F8A112" w14:textId="77777777" w:rsidR="001034E5" w:rsidRDefault="001034E5">
      <w:r>
        <w:rPr>
          <w:rFonts w:hint="eastAsia"/>
        </w:rPr>
        <w:t xml:space="preserve">Tace saidae yajira </w:t>
      </w:r>
    </w:p>
    <w:p w14:paraId="62480614" w14:textId="77777777" w:rsidR="001034E5" w:rsidRDefault="001034E5">
      <w:r>
        <w:rPr>
          <w:rFonts w:hint="eastAsia"/>
        </w:rPr>
        <w:t xml:space="preserve">Har sae anzu 'daukar Nafisa dan tanasan ganin Amar </w:t>
      </w:r>
    </w:p>
    <w:p w14:paraId="001E259B" w14:textId="77777777" w:rsidR="001034E5" w:rsidRDefault="001034E5">
      <w:r>
        <w:rPr>
          <w:rFonts w:hint="eastAsia"/>
        </w:rPr>
        <w:t>Zuwa can MARWAN yazo awata fitinanniyar motarsa.</w:t>
      </w:r>
    </w:p>
    <w:p w14:paraId="1F9553D9" w14:textId="77777777" w:rsidR="001034E5" w:rsidRDefault="001034E5">
      <w:r>
        <w:rPr>
          <w:rFonts w:hint="eastAsia"/>
        </w:rPr>
        <w:t xml:space="preserve">Dae dae dasu ya tsaya Cikin murna Nafisa tatashi tana cewa </w:t>
      </w:r>
    </w:p>
    <w:p w14:paraId="3EBE6993" w14:textId="77777777" w:rsidR="001034E5" w:rsidRDefault="001034E5">
      <w:r>
        <w:rPr>
          <w:rFonts w:hint="eastAsia"/>
        </w:rPr>
        <w:t>Sannu da zuwa Amar.....</w:t>
      </w:r>
    </w:p>
    <w:p w14:paraId="29E5080B" w14:textId="77777777" w:rsidR="001034E5" w:rsidRDefault="001034E5">
      <w:r>
        <w:rPr>
          <w:rFonts w:hint="eastAsia"/>
        </w:rPr>
        <w:t>Wazata gani MARWAN</w:t>
      </w:r>
    </w:p>
    <w:p w14:paraId="52724717" w14:textId="77777777" w:rsidR="001034E5" w:rsidRDefault="001034E5">
      <w:r>
        <w:rPr>
          <w:rFonts w:hint="eastAsia"/>
        </w:rPr>
        <w:t>Gabanta yayi mummunar fa'duwa</w:t>
      </w:r>
    </w:p>
    <w:p w14:paraId="051E26EF" w14:textId="77777777" w:rsidR="001034E5" w:rsidRDefault="001034E5">
      <w:r>
        <w:rPr>
          <w:rFonts w:hint="eastAsia"/>
        </w:rPr>
        <w:t xml:space="preserve">Cikin sanyin murya taqara cewa </w:t>
      </w:r>
    </w:p>
    <w:p w14:paraId="70C84FAD" w14:textId="77777777" w:rsidR="001034E5" w:rsidRDefault="001034E5">
      <w:r>
        <w:rPr>
          <w:rFonts w:hint="eastAsia"/>
        </w:rPr>
        <w:t xml:space="preserve">sannnu da zuwa ya MARWAN </w:t>
      </w:r>
    </w:p>
    <w:p w14:paraId="4FA58A2C" w14:textId="77777777" w:rsidR="001034E5" w:rsidRDefault="001034E5">
      <w:r>
        <w:rPr>
          <w:rFonts w:hint="eastAsia"/>
        </w:rPr>
        <w:t>Qura mata ido yayi</w:t>
      </w:r>
    </w:p>
    <w:p w14:paraId="1CB28A3C" w14:textId="77777777" w:rsidR="001034E5" w:rsidRDefault="001034E5">
      <w:r>
        <w:rPr>
          <w:rFonts w:hint="eastAsia"/>
        </w:rPr>
        <w:t xml:space="preserve">Halima tagaida shi </w:t>
      </w:r>
    </w:p>
    <w:p w14:paraId="086DE7E2" w14:textId="77777777" w:rsidR="001034E5" w:rsidRDefault="001034E5">
      <w:r>
        <w:rPr>
          <w:rFonts w:hint="eastAsia"/>
        </w:rPr>
        <w:t>Cikin kulawa ya amsa</w:t>
      </w:r>
    </w:p>
    <w:p w14:paraId="7B657289" w14:textId="77777777" w:rsidR="001034E5" w:rsidRDefault="001034E5">
      <w:r>
        <w:rPr>
          <w:rFonts w:hint="eastAsia"/>
        </w:rPr>
        <w:t xml:space="preserve">Tace to Nafisat sai mundawo hutu </w:t>
      </w:r>
    </w:p>
    <w:p w14:paraId="7DE7DCC4" w14:textId="77777777" w:rsidR="001034E5" w:rsidRDefault="001034E5">
      <w:r>
        <w:rPr>
          <w:rFonts w:hint="eastAsia"/>
        </w:rPr>
        <w:t>Amma gsky banji da'diba dan naso ganinshi</w:t>
      </w:r>
    </w:p>
    <w:p w14:paraId="430D33BA" w14:textId="77777777" w:rsidR="001034E5" w:rsidRDefault="001034E5">
      <w:r>
        <w:rPr>
          <w:rFonts w:hint="eastAsia"/>
        </w:rPr>
        <w:t xml:space="preserve">Murmushin yaqe Nafisa tamata </w:t>
      </w:r>
    </w:p>
    <w:p w14:paraId="6C864F65" w14:textId="77777777" w:rsidR="001034E5" w:rsidRDefault="001034E5">
      <w:r>
        <w:rPr>
          <w:rFonts w:hint="eastAsia"/>
        </w:rPr>
        <w:t>Sam bata lura da yanayin da Nafisa tashiga bah</w:t>
      </w:r>
    </w:p>
    <w:p w14:paraId="77A0B3F3" w14:textId="77777777" w:rsidR="001034E5" w:rsidRDefault="001034E5">
      <w:r>
        <w:rPr>
          <w:rFonts w:hint="eastAsia"/>
        </w:rPr>
        <w:t xml:space="preserve">Itadae tashige mota derever yajata </w:t>
      </w:r>
    </w:p>
    <w:p w14:paraId="6B245E72" w14:textId="77777777" w:rsidR="001034E5" w:rsidRDefault="001034E5"/>
    <w:p w14:paraId="6D482E47" w14:textId="77777777" w:rsidR="001034E5" w:rsidRDefault="001034E5">
      <w:r>
        <w:rPr>
          <w:rFonts w:hint="eastAsia"/>
        </w:rPr>
        <w:t>Taciki yabu'de mata both tasa kayanta</w:t>
      </w:r>
    </w:p>
    <w:p w14:paraId="0524452B" w14:textId="77777777" w:rsidR="001034E5" w:rsidRDefault="001034E5">
      <w:r>
        <w:rPr>
          <w:rFonts w:hint="eastAsia"/>
        </w:rPr>
        <w:lastRenderedPageBreak/>
        <w:t xml:space="preserve">Tazo zata bu'de gidan baya tashiga </w:t>
      </w:r>
    </w:p>
    <w:p w14:paraId="5B7E4156" w14:textId="77777777" w:rsidR="001034E5" w:rsidRDefault="001034E5">
      <w:r>
        <w:rPr>
          <w:rFonts w:hint="eastAsia"/>
        </w:rPr>
        <w:t>Ya watsa mata harara</w:t>
      </w:r>
    </w:p>
    <w:p w14:paraId="159D5B5C" w14:textId="77777777" w:rsidR="001034E5" w:rsidRDefault="001034E5">
      <w:r>
        <w:rPr>
          <w:rFonts w:hint="eastAsia"/>
        </w:rPr>
        <w:t xml:space="preserve">Dacewa drivern Ki kikesan nazama </w:t>
      </w:r>
    </w:p>
    <w:p w14:paraId="50C6871A" w14:textId="77777777" w:rsidR="001034E5" w:rsidRDefault="001034E5">
      <w:r>
        <w:rPr>
          <w:rFonts w:hint="eastAsia"/>
        </w:rPr>
        <w:t>Da sauri tabu'de gidan gaba tashiga yajasu</w:t>
      </w:r>
    </w:p>
    <w:p w14:paraId="6B39D080" w14:textId="77777777" w:rsidR="001034E5" w:rsidRDefault="001034E5">
      <w:r>
        <w:rPr>
          <w:rFonts w:hint="eastAsia"/>
        </w:rPr>
        <w:t>Wani sanyi da kamshin turaran shine yabugeta</w:t>
      </w:r>
    </w:p>
    <w:p w14:paraId="2400B976" w14:textId="77777777" w:rsidR="001034E5" w:rsidRDefault="001034E5"/>
    <w:p w14:paraId="4AD79A31" w14:textId="77777777" w:rsidR="001034E5" w:rsidRDefault="001034E5">
      <w:r>
        <w:rPr>
          <w:rFonts w:hint="eastAsia"/>
        </w:rPr>
        <w:t xml:space="preserve">Lumshe ido tayi tare da gyara zamanta </w:t>
      </w:r>
    </w:p>
    <w:p w14:paraId="4C4317BA" w14:textId="77777777" w:rsidR="001034E5" w:rsidRDefault="001034E5">
      <w:r>
        <w:rPr>
          <w:rFonts w:hint="eastAsia"/>
        </w:rPr>
        <w:t xml:space="preserve">Amma dukda haka bata tare da nutsuwarta </w:t>
      </w:r>
    </w:p>
    <w:p w14:paraId="44F210D0" w14:textId="77777777" w:rsidR="001034E5" w:rsidRDefault="001034E5"/>
    <w:p w14:paraId="157BD807" w14:textId="77777777" w:rsidR="001034E5" w:rsidRDefault="001034E5">
      <w:r>
        <w:rPr>
          <w:rFonts w:hint="eastAsia"/>
        </w:rPr>
        <w:t xml:space="preserve">Shuru bamae magana </w:t>
      </w:r>
    </w:p>
    <w:p w14:paraId="4B1B3D90" w14:textId="77777777" w:rsidR="001034E5" w:rsidRDefault="001034E5">
      <w:r>
        <w:rPr>
          <w:rFonts w:hint="eastAsia"/>
        </w:rPr>
        <w:t xml:space="preserve">Can tahango Mae agwaluma dama ita Allah yayita dasanta </w:t>
      </w:r>
    </w:p>
    <w:p w14:paraId="6F159FEA" w14:textId="77777777" w:rsidR="001034E5" w:rsidRDefault="001034E5">
      <w:r>
        <w:rPr>
          <w:rFonts w:hint="eastAsia"/>
        </w:rPr>
        <w:t>Tace dan Allah ya MARWAN gamae agwaluma can inaso</w:t>
      </w:r>
    </w:p>
    <w:p w14:paraId="2BA4D5B6" w14:textId="77777777" w:rsidR="001034E5" w:rsidRDefault="001034E5">
      <w:r>
        <w:rPr>
          <w:rFonts w:hint="eastAsia"/>
        </w:rPr>
        <w:t xml:space="preserve">Tsayawa yayi gefan Mae agwaluman </w:t>
      </w:r>
    </w:p>
    <w:p w14:paraId="6DA76AC6" w14:textId="77777777" w:rsidR="001034E5" w:rsidRDefault="001034E5">
      <w:r>
        <w:rPr>
          <w:rFonts w:hint="eastAsia"/>
        </w:rPr>
        <w:t>Bani da kusisi tace</w:t>
      </w:r>
    </w:p>
    <w:p w14:paraId="4AB82EF5" w14:textId="77777777" w:rsidR="001034E5" w:rsidRDefault="001034E5">
      <w:r>
        <w:rPr>
          <w:rFonts w:hint="eastAsia"/>
        </w:rPr>
        <w:t xml:space="preserve">500 yaciro yabata </w:t>
      </w:r>
    </w:p>
    <w:p w14:paraId="16EE3E9B" w14:textId="77777777" w:rsidR="001034E5" w:rsidRDefault="001034E5">
      <w:r>
        <w:rPr>
          <w:rFonts w:hint="eastAsia"/>
        </w:rPr>
        <w:t>Nan tajegun mutumin tabashi tace yabata guda 6  yabata.......</w:t>
      </w:r>
    </w:p>
    <w:p w14:paraId="4CE46C5E" w14:textId="77777777" w:rsidR="001034E5" w:rsidRDefault="001034E5">
      <w:r>
        <w:rPr>
          <w:rFonts w:hint="eastAsia"/>
        </w:rPr>
        <w:t>Cikin rashin sani hannun shi yata6a nata</w:t>
      </w:r>
    </w:p>
    <w:p w14:paraId="721E247E" w14:textId="77777777" w:rsidR="001034E5" w:rsidRDefault="001034E5">
      <w:r>
        <w:rPr>
          <w:rFonts w:hint="eastAsia"/>
        </w:rPr>
        <w:t xml:space="preserve">Da sauri MARWAN yafito ya daka mishi tsawa dacewa </w:t>
      </w:r>
    </w:p>
    <w:p w14:paraId="096AE785" w14:textId="77777777" w:rsidR="001034E5" w:rsidRDefault="001034E5">
      <w:r>
        <w:rPr>
          <w:rFonts w:hint="eastAsia"/>
        </w:rPr>
        <w:t xml:space="preserve">Kae wane irin Sha Sha Shane bakasan matar aure bace zaka bari hannunka yata6a jikinta </w:t>
      </w:r>
    </w:p>
    <w:p w14:paraId="65408273" w14:textId="77777777" w:rsidR="001034E5" w:rsidRDefault="001034E5">
      <w:r>
        <w:rPr>
          <w:rFonts w:hint="eastAsia"/>
        </w:rPr>
        <w:t xml:space="preserve">Kayi hakuri yalla6ai wlhi banyi da wata niyaba mutumin yafa'da Cikin tsoro. </w:t>
      </w:r>
    </w:p>
    <w:p w14:paraId="76D96B43" w14:textId="77777777" w:rsidR="001034E5" w:rsidRDefault="001034E5">
      <w:r>
        <w:rPr>
          <w:rFonts w:hint="eastAsia"/>
        </w:rPr>
        <w:t>Ga kuma canjinta ahannun shi yakasa bata</w:t>
      </w:r>
    </w:p>
    <w:p w14:paraId="0DF4E25A" w14:textId="77777777" w:rsidR="001034E5" w:rsidRDefault="001034E5">
      <w:r>
        <w:rPr>
          <w:rFonts w:hint="eastAsia"/>
        </w:rPr>
        <w:t xml:space="preserve">Nafisa ko tsayawa tayi tana kallan MARWAN. Ya 6allah mata harara </w:t>
      </w:r>
    </w:p>
    <w:p w14:paraId="069C57A9" w14:textId="77777777" w:rsidR="001034E5" w:rsidRDefault="001034E5">
      <w:r>
        <w:rPr>
          <w:rFonts w:hint="eastAsia"/>
        </w:rPr>
        <w:t>Da sauri tayi niyar kar6ar canjin Ahannun mutumin</w:t>
      </w:r>
    </w:p>
    <w:p w14:paraId="36DBB461" w14:textId="77777777" w:rsidR="001034E5" w:rsidRDefault="001034E5">
      <w:r>
        <w:rPr>
          <w:rFonts w:hint="eastAsia"/>
        </w:rPr>
        <w:t>Gauuuuuuuuuu</w:t>
      </w:r>
    </w:p>
    <w:p w14:paraId="25A3B9BE" w14:textId="77777777" w:rsidR="001034E5" w:rsidRDefault="001034E5">
      <w:r>
        <w:rPr>
          <w:rFonts w:hint="eastAsia"/>
        </w:rPr>
        <w:t xml:space="preserve">Taji ya falleta da mari </w:t>
      </w:r>
    </w:p>
    <w:p w14:paraId="151972F6" w14:textId="77777777" w:rsidR="001034E5" w:rsidRDefault="001034E5">
      <w:r>
        <w:rPr>
          <w:rFonts w:hint="eastAsia"/>
        </w:rPr>
        <w:t xml:space="preserve">Cikin masifa yace </w:t>
      </w:r>
    </w:p>
    <w:p w14:paraId="0C5BFF0B" w14:textId="77777777" w:rsidR="001034E5" w:rsidRDefault="001034E5">
      <w:r>
        <w:rPr>
          <w:rFonts w:hint="eastAsia"/>
        </w:rPr>
        <w:t xml:space="preserve">Shiga mufita </w:t>
      </w:r>
    </w:p>
    <w:p w14:paraId="4053FAE6" w14:textId="77777777" w:rsidR="001034E5" w:rsidRDefault="001034E5">
      <w:r>
        <w:rPr>
          <w:rFonts w:hint="eastAsia"/>
        </w:rPr>
        <w:t xml:space="preserve">Nan tashiga da sauri shima yashiga </w:t>
      </w:r>
    </w:p>
    <w:p w14:paraId="70CD2258" w14:textId="77777777" w:rsidR="001034E5" w:rsidRDefault="001034E5">
      <w:r>
        <w:rPr>
          <w:rFonts w:hint="eastAsia"/>
        </w:rPr>
        <w:t xml:space="preserve">Mae agwaluma nacewa gafah canjin </w:t>
      </w:r>
    </w:p>
    <w:p w14:paraId="08AB6D2D" w14:textId="77777777" w:rsidR="001034E5" w:rsidRDefault="001034E5">
      <w:r>
        <w:rPr>
          <w:rFonts w:hint="eastAsia"/>
        </w:rPr>
        <w:t>Yace Mae inkaga dama kariqe inbakaso kazubar</w:t>
      </w:r>
    </w:p>
    <w:p w14:paraId="33881DB5" w14:textId="77777777" w:rsidR="001034E5" w:rsidRDefault="001034E5">
      <w:r>
        <w:rPr>
          <w:rFonts w:hint="eastAsia"/>
        </w:rPr>
        <w:t>Yaja motar Sa</w:t>
      </w:r>
    </w:p>
    <w:p w14:paraId="07E871BD" w14:textId="77777777" w:rsidR="001034E5" w:rsidRDefault="001034E5"/>
    <w:p w14:paraId="7B600FFC" w14:textId="77777777" w:rsidR="001034E5" w:rsidRDefault="001034E5">
      <w:r>
        <w:rPr>
          <w:rFonts w:hint="eastAsia"/>
        </w:rPr>
        <w:t xml:space="preserve">Kuka Nafisa tashigayi Dan Marin yashigeta </w:t>
      </w:r>
    </w:p>
    <w:p w14:paraId="2F523CD2" w14:textId="77777777" w:rsidR="001034E5" w:rsidRDefault="001034E5">
      <w:r>
        <w:rPr>
          <w:rFonts w:hint="eastAsia"/>
        </w:rPr>
        <w:t xml:space="preserve">Shiko MARWAN Yayi kamar baisan anyita agunba </w:t>
      </w:r>
    </w:p>
    <w:p w14:paraId="00F40AF3" w14:textId="77777777" w:rsidR="001034E5" w:rsidRDefault="001034E5">
      <w:r>
        <w:rPr>
          <w:rFonts w:hint="eastAsia"/>
        </w:rPr>
        <w:t>Can dayaji kukan nata nashiga zuciyarshi ya kalleta yace wlhi ko kimin shuru ko yanzu namiki dukan tsiya</w:t>
      </w:r>
    </w:p>
    <w:p w14:paraId="2D54CAC5" w14:textId="77777777" w:rsidR="001034E5" w:rsidRDefault="001034E5">
      <w:r>
        <w:rPr>
          <w:rFonts w:hint="eastAsia"/>
        </w:rPr>
        <w:t>Shuru Nafisa tayi dan tana tunanin tabbas zae aikata.</w:t>
      </w:r>
    </w:p>
    <w:p w14:paraId="28F3ADC7" w14:textId="77777777" w:rsidR="001034E5" w:rsidRDefault="001034E5"/>
    <w:p w14:paraId="275E71D7" w14:textId="77777777" w:rsidR="001034E5" w:rsidRDefault="001034E5"/>
    <w:p w14:paraId="6D420C53" w14:textId="77777777" w:rsidR="001034E5" w:rsidRDefault="001034E5"/>
    <w:p w14:paraId="19DFABBA" w14:textId="77777777" w:rsidR="001034E5" w:rsidRDefault="001034E5">
      <w:r>
        <w:rPr>
          <w:rFonts w:hint="eastAsia"/>
        </w:rPr>
        <w:t xml:space="preserve">Ahaka Sukazo gida </w:t>
      </w:r>
    </w:p>
    <w:p w14:paraId="34CBB917" w14:textId="77777777" w:rsidR="001034E5" w:rsidRDefault="001034E5">
      <w:r>
        <w:rPr>
          <w:rFonts w:hint="eastAsia"/>
        </w:rPr>
        <w:t>Da sauri tafita tayi part 'dinta</w:t>
      </w:r>
    </w:p>
    <w:p w14:paraId="06887BE1" w14:textId="77777777" w:rsidR="001034E5" w:rsidRDefault="001034E5">
      <w:r>
        <w:rPr>
          <w:rFonts w:hint="eastAsia"/>
        </w:rPr>
        <w:t xml:space="preserve">Yabita da kallo </w:t>
      </w:r>
    </w:p>
    <w:p w14:paraId="3D051605" w14:textId="77777777" w:rsidR="001034E5" w:rsidRDefault="001034E5">
      <w:r>
        <w:rPr>
          <w:rFonts w:hint="eastAsia"/>
        </w:rPr>
        <w:t>Tana shiga falan tatsaya cak</w:t>
      </w:r>
    </w:p>
    <w:p w14:paraId="072A88E6" w14:textId="77777777" w:rsidR="001034E5" w:rsidRDefault="001034E5">
      <w:r>
        <w:rPr>
          <w:rFonts w:hint="eastAsia"/>
        </w:rPr>
        <w:lastRenderedPageBreak/>
        <w:t xml:space="preserve">Dan ganin yanda falan yayi datti yayi kaca kaca </w:t>
      </w:r>
    </w:p>
    <w:p w14:paraId="05D2932F" w14:textId="77777777" w:rsidR="001034E5" w:rsidRDefault="001034E5">
      <w:r>
        <w:rPr>
          <w:rFonts w:hint="eastAsia"/>
        </w:rPr>
        <w:t>Taleqa toilet nanma haka amma betroom tas 'dinshi  kamar yanda tagyara dazata tafita</w:t>
      </w:r>
    </w:p>
    <w:p w14:paraId="7A652B51" w14:textId="77777777" w:rsidR="001034E5" w:rsidRDefault="001034E5"/>
    <w:p w14:paraId="163BB9F0" w14:textId="77777777" w:rsidR="001034E5" w:rsidRDefault="001034E5"/>
    <w:p w14:paraId="0C58FB3E" w14:textId="77777777" w:rsidR="001034E5" w:rsidRDefault="001034E5">
      <w:r>
        <w:rPr>
          <w:rFonts w:hint="eastAsia"/>
        </w:rPr>
        <w:t xml:space="preserve">Abinda Nafisa bata saliba shine </w:t>
      </w:r>
    </w:p>
    <w:p w14:paraId="4CAB1ED6" w14:textId="77777777" w:rsidR="001034E5" w:rsidRDefault="001034E5">
      <w:r>
        <w:rPr>
          <w:rFonts w:hint="eastAsia"/>
        </w:rPr>
        <w:t xml:space="preserve">Akwae ranar da MARWAN yadawo gida yayi part 'din  maryam kamar yanda yasaba sae yatarar batanan </w:t>
      </w:r>
    </w:p>
    <w:p w14:paraId="5BCAE31D" w14:textId="77777777" w:rsidR="001034E5" w:rsidRDefault="001034E5">
      <w:r>
        <w:rPr>
          <w:rFonts w:hint="eastAsia"/>
        </w:rPr>
        <w:t xml:space="preserve">Duk 'dakin tabarshi da datti ga toilet 'dinma da datti </w:t>
      </w:r>
    </w:p>
    <w:p w14:paraId="1177B48B" w14:textId="77777777" w:rsidR="001034E5" w:rsidRDefault="001034E5">
      <w:r>
        <w:rPr>
          <w:rFonts w:hint="eastAsia"/>
        </w:rPr>
        <w:t xml:space="preserve">Yajah tsaki duk agajiye yake bayajin zae iya wani gyara yanzu </w:t>
      </w:r>
    </w:p>
    <w:p w14:paraId="3855E647" w14:textId="77777777" w:rsidR="001034E5" w:rsidRDefault="001034E5">
      <w:r>
        <w:rPr>
          <w:rFonts w:hint="eastAsia"/>
        </w:rPr>
        <w:t xml:space="preserve">Shiyasa yafito daniyar zuwa gidan Momy </w:t>
      </w:r>
    </w:p>
    <w:p w14:paraId="52700AF5" w14:textId="77777777" w:rsidR="001034E5" w:rsidRDefault="001034E5">
      <w:r>
        <w:rPr>
          <w:rFonts w:hint="eastAsia"/>
        </w:rPr>
        <w:t xml:space="preserve">Karab idanshi yakai kan part 'din Nafisa </w:t>
      </w:r>
    </w:p>
    <w:p w14:paraId="2F6138B0" w14:textId="77777777" w:rsidR="001034E5" w:rsidRDefault="001034E5">
      <w:r>
        <w:rPr>
          <w:rFonts w:hint="eastAsia"/>
        </w:rPr>
        <w:t>Nan zuciyarshi tabashi yashiga.</w:t>
      </w:r>
    </w:p>
    <w:p w14:paraId="3FC8900E" w14:textId="77777777" w:rsidR="001034E5" w:rsidRDefault="001034E5">
      <w:r>
        <w:rPr>
          <w:rFonts w:hint="eastAsia"/>
        </w:rPr>
        <w:t>Yako shiga.....</w:t>
      </w:r>
    </w:p>
    <w:p w14:paraId="0C4B33F1" w14:textId="77777777" w:rsidR="001034E5" w:rsidRDefault="001034E5">
      <w:r>
        <w:rPr>
          <w:rFonts w:hint="eastAsia"/>
        </w:rPr>
        <w:t xml:space="preserve">Wani kamshi yaduki hancinsa yaqarema 'dakin kallo ko'ina tsaf tas </w:t>
      </w:r>
    </w:p>
    <w:p w14:paraId="3C1469A3" w14:textId="77777777" w:rsidR="001034E5" w:rsidRDefault="001034E5">
      <w:r>
        <w:rPr>
          <w:rFonts w:hint="eastAsia"/>
        </w:rPr>
        <w:t xml:space="preserve">Yaduba toilet </w:t>
      </w:r>
    </w:p>
    <w:p w14:paraId="762557D2" w14:textId="77777777" w:rsidR="001034E5" w:rsidRDefault="001034E5">
      <w:r>
        <w:rPr>
          <w:rFonts w:hint="eastAsia"/>
        </w:rPr>
        <w:t xml:space="preserve">Nanma tsaf yaganshi </w:t>
      </w:r>
    </w:p>
    <w:p w14:paraId="11A709AE" w14:textId="77777777" w:rsidR="001034E5" w:rsidRDefault="001034E5">
      <w:r>
        <w:rPr>
          <w:rFonts w:hint="eastAsia"/>
        </w:rPr>
        <w:t xml:space="preserve">Nanko yatu6e yashiga wanka </w:t>
      </w:r>
    </w:p>
    <w:p w14:paraId="502B0B63" w14:textId="77777777" w:rsidR="001034E5" w:rsidRDefault="001034E5">
      <w:r>
        <w:rPr>
          <w:rFonts w:hint="eastAsia"/>
        </w:rPr>
        <w:t>Tofah tundaga ranar yamayar 'dakin Nafisa 'dakin harkarshi idan yagama abinda zaeyi sae ya gyara</w:t>
      </w:r>
    </w:p>
    <w:p w14:paraId="1E60B121" w14:textId="77777777" w:rsidR="001034E5" w:rsidRDefault="001034E5">
      <w:r>
        <w:rPr>
          <w:rFonts w:hint="eastAsia"/>
        </w:rPr>
        <w:t xml:space="preserve">Sam maryam bata damuba. tunaninta ai Nafisa batanan </w:t>
      </w:r>
    </w:p>
    <w:p w14:paraId="7E78027F" w14:textId="77777777" w:rsidR="001034E5" w:rsidRDefault="001034E5">
      <w:r>
        <w:rPr>
          <w:rFonts w:hint="eastAsia"/>
        </w:rPr>
        <w:t>To yauma dan yana saurine shiyasa bae tsaya gyara waba</w:t>
      </w:r>
    </w:p>
    <w:p w14:paraId="5D04B53A" w14:textId="77777777" w:rsidR="001034E5" w:rsidRDefault="001034E5"/>
    <w:p w14:paraId="18A94BE9" w14:textId="77777777" w:rsidR="001034E5" w:rsidRDefault="001034E5">
      <w:r>
        <w:rPr>
          <w:rFonts w:hint="eastAsia"/>
        </w:rPr>
        <w:t xml:space="preserve">Da Nafisa taga haka </w:t>
      </w:r>
    </w:p>
    <w:p w14:paraId="31D1FB51" w14:textId="77777777" w:rsidR="001034E5" w:rsidRDefault="001034E5">
      <w:r>
        <w:rPr>
          <w:rFonts w:hint="eastAsia"/>
        </w:rPr>
        <w:t xml:space="preserve">Nan tahau gyara tana tunanin ko maryamce takawo bakinta falan </w:t>
      </w:r>
    </w:p>
    <w:p w14:paraId="5FA32BD0" w14:textId="77777777" w:rsidR="001034E5" w:rsidRDefault="001034E5">
      <w:r>
        <w:rPr>
          <w:rFonts w:hint="eastAsia"/>
        </w:rPr>
        <w:t xml:space="preserve">Sanda tatabbar tagama tsaftace ko ina sannan tanufi kitchen tadafah jalof tazauna taci taqoshi </w:t>
      </w:r>
    </w:p>
    <w:p w14:paraId="11D4BF27" w14:textId="77777777" w:rsidR="001034E5" w:rsidRDefault="001034E5">
      <w:r>
        <w:rPr>
          <w:rFonts w:hint="eastAsia"/>
        </w:rPr>
        <w:t xml:space="preserve">Sannan tayi wanka </w:t>
      </w:r>
    </w:p>
    <w:p w14:paraId="29B606EC" w14:textId="77777777" w:rsidR="001034E5" w:rsidRDefault="001034E5">
      <w:r>
        <w:rPr>
          <w:rFonts w:hint="eastAsia"/>
        </w:rPr>
        <w:t>Tasa qananan kaya Threequarter ne ajikinta sae qaramar rigarta mae hannun bureziya ko cibiya bata rufe mataba tafeshe jikinta da turare</w:t>
      </w:r>
    </w:p>
    <w:p w14:paraId="473457B6" w14:textId="77777777" w:rsidR="001034E5" w:rsidRDefault="001034E5">
      <w:r>
        <w:rPr>
          <w:rFonts w:hint="eastAsia"/>
        </w:rPr>
        <w:t>Tanufi part 'din maryam</w:t>
      </w:r>
    </w:p>
    <w:p w14:paraId="3E15C200" w14:textId="77777777" w:rsidR="001034E5" w:rsidRDefault="001034E5">
      <w:r>
        <w:rPr>
          <w:rFonts w:hint="eastAsia"/>
        </w:rPr>
        <w:t xml:space="preserve"> </w:t>
      </w:r>
    </w:p>
    <w:p w14:paraId="63C04E84" w14:textId="77777777" w:rsidR="001034E5" w:rsidRDefault="001034E5">
      <w:r>
        <w:rPr>
          <w:rFonts w:hint="eastAsia"/>
        </w:rPr>
        <w:t xml:space="preserve">Sallamah tayi  akofar amma taji shuru </w:t>
      </w:r>
    </w:p>
    <w:p w14:paraId="639119F5" w14:textId="77777777" w:rsidR="001034E5" w:rsidRDefault="001034E5">
      <w:r>
        <w:rPr>
          <w:rFonts w:hint="eastAsia"/>
        </w:rPr>
        <w:t xml:space="preserve">Dake takudirce aranta  sae MARWAN yaga kwaliyarta </w:t>
      </w:r>
    </w:p>
    <w:p w14:paraId="509DBD72" w14:textId="77777777" w:rsidR="001034E5" w:rsidRDefault="001034E5">
      <w:r>
        <w:rPr>
          <w:rFonts w:hint="eastAsia"/>
        </w:rPr>
        <w:t>Nan tatura kofar MARWAN ne zaune kan kujera ranshi a6ace. Ga falan kaca kaca duk kwalayan datti</w:t>
      </w:r>
    </w:p>
    <w:p w14:paraId="4E799867" w14:textId="77777777" w:rsidR="001034E5" w:rsidRDefault="001034E5">
      <w:r>
        <w:rPr>
          <w:rFonts w:hint="eastAsia"/>
        </w:rPr>
        <w:t>Gabanta yafa'di. da sauri tajuya dan fita</w:t>
      </w:r>
    </w:p>
    <w:p w14:paraId="29D88707" w14:textId="77777777" w:rsidR="001034E5" w:rsidRDefault="001034E5">
      <w:r>
        <w:rPr>
          <w:rFonts w:hint="eastAsia"/>
        </w:rPr>
        <w:t>Yace Mae ya kawoki</w:t>
      </w:r>
    </w:p>
    <w:p w14:paraId="72C0E8B0" w14:textId="77777777" w:rsidR="001034E5" w:rsidRDefault="001034E5">
      <w:r>
        <w:rPr>
          <w:rFonts w:hint="eastAsia"/>
        </w:rPr>
        <w:t>Cikin in ina tajuyo tace am um dama nazo gun Aunty maryam ne dan in gae sheta</w:t>
      </w:r>
    </w:p>
    <w:p w14:paraId="6DAB9D46" w14:textId="77777777" w:rsidR="001034E5" w:rsidRDefault="001034E5">
      <w:r>
        <w:rPr>
          <w:rFonts w:hint="eastAsia"/>
        </w:rPr>
        <w:t xml:space="preserve">Shuru yayi kawae yana kallanta tunda daga sama har qasa </w:t>
      </w:r>
    </w:p>
    <w:p w14:paraId="6BBD7180" w14:textId="77777777" w:rsidR="001034E5" w:rsidRDefault="001034E5">
      <w:r>
        <w:rPr>
          <w:rFonts w:hint="eastAsia"/>
        </w:rPr>
        <w:t xml:space="preserve">Yace batanan  </w:t>
      </w:r>
    </w:p>
    <w:p w14:paraId="5DB82B11" w14:textId="77777777" w:rsidR="001034E5" w:rsidRDefault="001034E5">
      <w:r>
        <w:rPr>
          <w:rFonts w:hint="eastAsia"/>
        </w:rPr>
        <w:t xml:space="preserve">To tace </w:t>
      </w:r>
    </w:p>
    <w:p w14:paraId="7D5916D8" w14:textId="77777777" w:rsidR="001034E5" w:rsidRDefault="001034E5">
      <w:r>
        <w:rPr>
          <w:rFonts w:hint="eastAsia"/>
        </w:rPr>
        <w:t xml:space="preserve">Har takae kofah yace </w:t>
      </w:r>
    </w:p>
    <w:p w14:paraId="5DCE5D58" w14:textId="77777777" w:rsidR="001034E5" w:rsidRDefault="001034E5">
      <w:r>
        <w:rPr>
          <w:rFonts w:hint="eastAsia"/>
        </w:rPr>
        <w:t xml:space="preserve">Kinyi kyau FEENAH </w:t>
      </w:r>
    </w:p>
    <w:p w14:paraId="50DFE2FE" w14:textId="77777777" w:rsidR="001034E5" w:rsidRDefault="001034E5">
      <w:r>
        <w:rPr>
          <w:rFonts w:hint="eastAsia"/>
        </w:rPr>
        <w:t>Sauke ajiyar zuciya tayi tace nagode. Tafita</w:t>
      </w:r>
    </w:p>
    <w:p w14:paraId="381404F0" w14:textId="77777777" w:rsidR="001034E5" w:rsidRDefault="001034E5">
      <w:r>
        <w:rPr>
          <w:rFonts w:hint="eastAsia"/>
        </w:rPr>
        <w:t xml:space="preserve">Tana mae godiya ga Allah tare da'da samun qarfin gwiwa </w:t>
      </w:r>
    </w:p>
    <w:p w14:paraId="730E3CC8" w14:textId="77777777" w:rsidR="001034E5" w:rsidRDefault="001034E5"/>
    <w:p w14:paraId="043EBD72" w14:textId="77777777" w:rsidR="001034E5" w:rsidRDefault="001034E5"/>
    <w:p w14:paraId="75F66A65" w14:textId="77777777" w:rsidR="001034E5" w:rsidRDefault="001034E5">
      <w:r>
        <w:rPr>
          <w:rFonts w:hint="eastAsia"/>
        </w:rPr>
        <w:t xml:space="preserve">Bayan fitar Nafisa da minti 3  MARWAN yaja tsaki  kallo 'daya zakamae </w:t>
      </w:r>
    </w:p>
    <w:p w14:paraId="095C9670" w14:textId="77777777" w:rsidR="001034E5" w:rsidRDefault="001034E5">
      <w:r>
        <w:rPr>
          <w:rFonts w:hint="eastAsia"/>
        </w:rPr>
        <w:t xml:space="preserve">Katabbatar dacewa qiris yake jira yafashe </w:t>
      </w:r>
    </w:p>
    <w:p w14:paraId="4003EFD3" w14:textId="77777777" w:rsidR="001034E5" w:rsidRDefault="001034E5">
      <w:r>
        <w:rPr>
          <w:rFonts w:hint="eastAsia"/>
        </w:rPr>
        <w:t>Dan yau yanaso yayi maganin maryam akan fitar da takeyi batare da saninsaba kuma tabar mae gida da datti</w:t>
      </w:r>
    </w:p>
    <w:p w14:paraId="721440C6" w14:textId="77777777" w:rsidR="001034E5" w:rsidRDefault="001034E5"/>
    <w:p w14:paraId="0E05E4F1" w14:textId="77777777" w:rsidR="001034E5" w:rsidRDefault="001034E5">
      <w:r>
        <w:rPr>
          <w:rFonts w:hint="eastAsia"/>
        </w:rPr>
        <w:t xml:space="preserve">Canko sae gata </w:t>
      </w:r>
    </w:p>
    <w:p w14:paraId="132CB284" w14:textId="77777777" w:rsidR="001034E5" w:rsidRDefault="001034E5">
      <w:r>
        <w:rPr>
          <w:rFonts w:hint="eastAsia"/>
        </w:rPr>
        <w:t xml:space="preserve">'Kamshin turaran 'dakin Nafisa ne yasata ganewa tadawo taja tsaki </w:t>
      </w:r>
    </w:p>
    <w:p w14:paraId="34C937F0" w14:textId="77777777" w:rsidR="001034E5" w:rsidRDefault="001034E5">
      <w:r>
        <w:rPr>
          <w:rFonts w:hint="eastAsia"/>
        </w:rPr>
        <w:t>Amma maeeee</w:t>
      </w:r>
    </w:p>
    <w:p w14:paraId="2673BEB1" w14:textId="77777777" w:rsidR="001034E5" w:rsidRDefault="001034E5">
      <w:r>
        <w:rPr>
          <w:rFonts w:hint="eastAsia"/>
        </w:rPr>
        <w:t xml:space="preserve"> gabantane yafa'di da taga motar MARWAN </w:t>
      </w:r>
    </w:p>
    <w:p w14:paraId="4167513C" w14:textId="77777777" w:rsidR="001034E5" w:rsidRDefault="001034E5">
      <w:r>
        <w:rPr>
          <w:rFonts w:hint="eastAsia"/>
        </w:rPr>
        <w:t xml:space="preserve">Cikin sanyin jiki tashiga falan bako sallamah </w:t>
      </w:r>
    </w:p>
    <w:p w14:paraId="33A448D5" w14:textId="77777777" w:rsidR="001034E5" w:rsidRDefault="001034E5">
      <w:r>
        <w:rPr>
          <w:rFonts w:hint="eastAsia"/>
        </w:rPr>
        <w:t xml:space="preserve">Tace my honey yaushe kadawo </w:t>
      </w:r>
    </w:p>
    <w:p w14:paraId="408AEBA5" w14:textId="77777777" w:rsidR="001034E5" w:rsidRDefault="001034E5">
      <w:r>
        <w:rPr>
          <w:rFonts w:hint="eastAsia"/>
        </w:rPr>
        <w:t>Yaqare mata kallo tas riga da wandone ajikinta kayandae datafi sawa yace</w:t>
      </w:r>
    </w:p>
    <w:p w14:paraId="2C7EF1BC" w14:textId="77777777" w:rsidR="001034E5" w:rsidRDefault="001034E5">
      <w:r>
        <w:rPr>
          <w:rFonts w:hint="eastAsia"/>
        </w:rPr>
        <w:t xml:space="preserve">Daga gidan uban'wa kike tace </w:t>
      </w:r>
    </w:p>
    <w:p w14:paraId="1D0C7624" w14:textId="77777777" w:rsidR="001034E5" w:rsidRDefault="001034E5">
      <w:r>
        <w:rPr>
          <w:rFonts w:hint="eastAsia"/>
        </w:rPr>
        <w:t xml:space="preserve">Gun Habiba fah naje </w:t>
      </w:r>
    </w:p>
    <w:p w14:paraId="021D0971" w14:textId="77777777" w:rsidR="001034E5" w:rsidRDefault="001034E5">
      <w:r>
        <w:rPr>
          <w:rFonts w:hint="eastAsia"/>
        </w:rPr>
        <w:t xml:space="preserve">Cikin fusata yace </w:t>
      </w:r>
    </w:p>
    <w:p w14:paraId="2EFFD6AB" w14:textId="77777777" w:rsidR="001034E5" w:rsidRDefault="001034E5">
      <w:r>
        <w:rPr>
          <w:rFonts w:hint="eastAsia"/>
        </w:rPr>
        <w:t xml:space="preserve">Allah yasa gidanku kikaje tace </w:t>
      </w:r>
    </w:p>
    <w:p w14:paraId="27DB34D1" w14:textId="77777777" w:rsidR="001034E5" w:rsidRDefault="001034E5">
      <w:r>
        <w:rPr>
          <w:rFonts w:hint="eastAsia"/>
        </w:rPr>
        <w:t xml:space="preserve">Haba MARWAN yakake San zagina yace </w:t>
      </w:r>
    </w:p>
    <w:p w14:paraId="1F86067A" w14:textId="77777777" w:rsidR="001034E5" w:rsidRDefault="001034E5">
      <w:r>
        <w:rPr>
          <w:rFonts w:hint="eastAsia"/>
        </w:rPr>
        <w:t xml:space="preserve">Ai zagin kikeso </w:t>
      </w:r>
    </w:p>
    <w:p w14:paraId="73B333E9" w14:textId="77777777" w:rsidR="001034E5" w:rsidRDefault="001034E5">
      <w:r>
        <w:rPr>
          <w:rFonts w:hint="eastAsia"/>
        </w:rPr>
        <w:t xml:space="preserve">Sanin halinshi yasata cewa </w:t>
      </w:r>
    </w:p>
    <w:p w14:paraId="3CDB5753" w14:textId="77777777" w:rsidR="001034E5" w:rsidRDefault="001034E5">
      <w:r>
        <w:rPr>
          <w:rFonts w:hint="eastAsia"/>
        </w:rPr>
        <w:t xml:space="preserve">Nidae bawan nanba kayi hakuri nayi lefi </w:t>
      </w:r>
    </w:p>
    <w:p w14:paraId="45B1D15C" w14:textId="77777777" w:rsidR="001034E5" w:rsidRDefault="001034E5">
      <w:r>
        <w:rPr>
          <w:rFonts w:hint="eastAsia"/>
        </w:rPr>
        <w:t xml:space="preserve">Bazan qaraba yace </w:t>
      </w:r>
    </w:p>
    <w:p w14:paraId="51B997D4" w14:textId="77777777" w:rsidR="001034E5" w:rsidRDefault="001034E5">
      <w:r>
        <w:rPr>
          <w:rFonts w:hint="eastAsia"/>
        </w:rPr>
        <w:t>Wlhi kika qara fita batare da saninaba sae namiki abinda harki mutu baza kimantaba.</w:t>
      </w:r>
    </w:p>
    <w:p w14:paraId="58027EF3" w14:textId="77777777" w:rsidR="001034E5" w:rsidRDefault="001034E5">
      <w:r>
        <w:rPr>
          <w:rFonts w:hint="eastAsia"/>
        </w:rPr>
        <w:t xml:space="preserve">Tace afuwa wlhi bazan qaraba </w:t>
      </w:r>
    </w:p>
    <w:p w14:paraId="72CD0F6F" w14:textId="77777777" w:rsidR="001034E5" w:rsidRDefault="001034E5">
      <w:r>
        <w:rPr>
          <w:rFonts w:hint="eastAsia"/>
        </w:rPr>
        <w:t xml:space="preserve">Bae kulaba natsawan minti biyar </w:t>
      </w:r>
    </w:p>
    <w:p w14:paraId="3FD60963" w14:textId="77777777" w:rsidR="001034E5" w:rsidRDefault="001034E5">
      <w:r>
        <w:rPr>
          <w:rFonts w:hint="eastAsia"/>
        </w:rPr>
        <w:t xml:space="preserve">Can yace banasan ganin dattinnan </w:t>
      </w:r>
    </w:p>
    <w:p w14:paraId="113302BE" w14:textId="77777777" w:rsidR="001034E5" w:rsidRDefault="001034E5">
      <w:r>
        <w:rPr>
          <w:rFonts w:hint="eastAsia"/>
        </w:rPr>
        <w:t xml:space="preserve">Tamarairaice tace yanzufah nadawo honey ya kamata kabarni inhuta yace ko tace kwarai yace </w:t>
      </w:r>
    </w:p>
    <w:p w14:paraId="6CFCFC73" w14:textId="77777777" w:rsidR="001034E5" w:rsidRDefault="001034E5">
      <w:r>
        <w:rPr>
          <w:rFonts w:hint="eastAsia"/>
        </w:rPr>
        <w:t>To bara inje 'dakin FEENAH idan kingyara kyakirani</w:t>
      </w:r>
    </w:p>
    <w:p w14:paraId="406DC848" w14:textId="77777777" w:rsidR="001034E5" w:rsidRDefault="001034E5">
      <w:r>
        <w:rPr>
          <w:rFonts w:hint="eastAsia"/>
        </w:rPr>
        <w:t xml:space="preserve">Cikin tashin hankali taje tarungume shi  tace aa wlhi zauna yanzu zangyara </w:t>
      </w:r>
    </w:p>
    <w:p w14:paraId="4EA9396A" w14:textId="77777777" w:rsidR="001034E5" w:rsidRDefault="001034E5">
      <w:r>
        <w:rPr>
          <w:rFonts w:hint="eastAsia"/>
        </w:rPr>
        <w:t xml:space="preserve">Yace wlhi maryam daga yau kika qara barin 'dakinki da datti wlhi fita zanyi inje 'dakin FEENAH dan tafiki tsafta nesa ba kusaba </w:t>
      </w:r>
    </w:p>
    <w:p w14:paraId="4D0C6762" w14:textId="77777777" w:rsidR="001034E5" w:rsidRDefault="001034E5">
      <w:r>
        <w:rPr>
          <w:rFonts w:hint="eastAsia"/>
        </w:rPr>
        <w:t xml:space="preserve">Cikin fargaba tace Allah bazan qara ba my honey yace to sakeni </w:t>
      </w:r>
    </w:p>
    <w:p w14:paraId="6FE6E634" w14:textId="77777777" w:rsidR="001034E5" w:rsidRDefault="001034E5">
      <w:r>
        <w:rPr>
          <w:rFonts w:hint="eastAsia"/>
        </w:rPr>
        <w:t xml:space="preserve">Nan tasakeshi yakoma kan kujera yana kallanta tana gyaran </w:t>
      </w:r>
    </w:p>
    <w:p w14:paraId="081A3D4C" w14:textId="77777777" w:rsidR="001034E5" w:rsidRDefault="001034E5">
      <w:r>
        <w:rPr>
          <w:rFonts w:hint="eastAsia"/>
        </w:rPr>
        <w:t xml:space="preserve">Sanda tagama tsaf </w:t>
      </w:r>
    </w:p>
    <w:p w14:paraId="71AE4F5E" w14:textId="77777777" w:rsidR="001034E5" w:rsidRDefault="001034E5">
      <w:r>
        <w:rPr>
          <w:rFonts w:hint="eastAsia"/>
        </w:rPr>
        <w:t xml:space="preserve">Tazo tazauna gefanshi ya'dan rungumeta  tafara kissing 'dinshi nan al'amura suka canja maryam tasan kan MARWAN shiyasa yakejin da'dinta sosae amma kash baya gamsuwa da ita </w:t>
      </w:r>
    </w:p>
    <w:p w14:paraId="4727C348" w14:textId="77777777" w:rsidR="001034E5" w:rsidRDefault="001034E5"/>
    <w:p w14:paraId="5B7B7DD7" w14:textId="77777777" w:rsidR="001034E5" w:rsidRDefault="001034E5"/>
    <w:p w14:paraId="2B979565" w14:textId="77777777" w:rsidR="001034E5" w:rsidRDefault="001034E5"/>
    <w:p w14:paraId="714B19EE" w14:textId="77777777" w:rsidR="001034E5" w:rsidRDefault="001034E5"/>
    <w:p w14:paraId="692EC249" w14:textId="77777777" w:rsidR="001034E5" w:rsidRDefault="001034E5">
      <w:r>
        <w:rPr>
          <w:rFonts w:hint="eastAsia"/>
        </w:rPr>
        <w:t xml:space="preserve">Bayan Nafisa  tadawo 'dakinta tayi alwala tare dayin sallah tabi lafiyar gado </w:t>
      </w:r>
    </w:p>
    <w:p w14:paraId="41E049E7" w14:textId="77777777" w:rsidR="001034E5" w:rsidRDefault="001034E5">
      <w:r>
        <w:rPr>
          <w:rFonts w:hint="eastAsia"/>
        </w:rPr>
        <w:t xml:space="preserve">Nanko bacci ya'dauketa </w:t>
      </w:r>
    </w:p>
    <w:p w14:paraId="54800586" w14:textId="77777777" w:rsidR="001034E5" w:rsidRDefault="001034E5"/>
    <w:p w14:paraId="4E60C104" w14:textId="77777777" w:rsidR="001034E5" w:rsidRDefault="001034E5"/>
    <w:p w14:paraId="70D9A066" w14:textId="77777777" w:rsidR="001034E5" w:rsidRDefault="001034E5"/>
    <w:p w14:paraId="67EB631C" w14:textId="77777777" w:rsidR="001034E5" w:rsidRDefault="001034E5">
      <w:r>
        <w:rPr>
          <w:rFonts w:hint="eastAsia"/>
        </w:rPr>
        <w:t xml:space="preserve">Washe gari da misalin qarfe 8am </w:t>
      </w:r>
    </w:p>
    <w:p w14:paraId="4C462554" w14:textId="77777777" w:rsidR="001034E5" w:rsidRDefault="001034E5">
      <w:r>
        <w:rPr>
          <w:rFonts w:hint="eastAsia"/>
        </w:rPr>
        <w:t>Tashe wankanta rigace dae da siket amma yayimata kyau dan siket sisfieces yazauna ajikinta sosae</w:t>
      </w:r>
    </w:p>
    <w:p w14:paraId="3A12E088" w14:textId="77777777" w:rsidR="001034E5" w:rsidRDefault="001034E5">
      <w:r>
        <w:rPr>
          <w:rFonts w:hint="eastAsia"/>
        </w:rPr>
        <w:t>Ga kalar atanfar mekyau</w:t>
      </w:r>
    </w:p>
    <w:p w14:paraId="013C9328" w14:textId="77777777" w:rsidR="001034E5" w:rsidRDefault="001034E5">
      <w:r>
        <w:rPr>
          <w:rFonts w:hint="eastAsia"/>
        </w:rPr>
        <w:t>Breakfast ne agabanta sauri sauri takecin shi.</w:t>
      </w:r>
    </w:p>
    <w:p w14:paraId="0BE61F87" w14:textId="77777777" w:rsidR="001034E5" w:rsidRDefault="001034E5">
      <w:r>
        <w:rPr>
          <w:rFonts w:hint="eastAsia"/>
        </w:rPr>
        <w:t>Dan tanasan zuwa gun MARWAN tatam bayeshi tanasan zuwa gun Momy</w:t>
      </w:r>
    </w:p>
    <w:p w14:paraId="16544827" w14:textId="77777777" w:rsidR="001034E5" w:rsidRDefault="001034E5">
      <w:r>
        <w:rPr>
          <w:rFonts w:hint="eastAsia"/>
        </w:rPr>
        <w:t xml:space="preserve">Data gama sae ta'dauki turare tafeshe jikinta dashi </w:t>
      </w:r>
    </w:p>
    <w:p w14:paraId="3A60B16F" w14:textId="77777777" w:rsidR="001034E5" w:rsidRDefault="001034E5">
      <w:r>
        <w:rPr>
          <w:rFonts w:hint="eastAsia"/>
        </w:rPr>
        <w:t xml:space="preserve">Abin mamaki tana niyar fita sae gashi yashigo </w:t>
      </w:r>
    </w:p>
    <w:p w14:paraId="2A83C66E" w14:textId="77777777" w:rsidR="001034E5" w:rsidRDefault="001034E5">
      <w:r>
        <w:rPr>
          <w:rFonts w:hint="eastAsia"/>
        </w:rPr>
        <w:t xml:space="preserve">Da sauri tadurkusa har qara tace gudMrning yayah </w:t>
      </w:r>
    </w:p>
    <w:p w14:paraId="1C6036B1" w14:textId="77777777" w:rsidR="001034E5" w:rsidRDefault="001034E5">
      <w:r>
        <w:rPr>
          <w:rFonts w:hint="eastAsia"/>
        </w:rPr>
        <w:t>Yanda tafa'da ya'dau hankalinshi yace Mrning how was ur 9nt tace pyn</w:t>
      </w:r>
    </w:p>
    <w:p w14:paraId="321ED7C7" w14:textId="77777777" w:rsidR="001034E5" w:rsidRDefault="001034E5">
      <w:r>
        <w:rPr>
          <w:rFonts w:hint="eastAsia"/>
        </w:rPr>
        <w:t>Yace gud</w:t>
      </w:r>
    </w:p>
    <w:p w14:paraId="6448BEF7" w14:textId="77777777" w:rsidR="001034E5" w:rsidRDefault="001034E5">
      <w:r>
        <w:rPr>
          <w:rFonts w:hint="eastAsia"/>
        </w:rPr>
        <w:t xml:space="preserve">Tace I wanna go nd bisit Momy </w:t>
      </w:r>
    </w:p>
    <w:p w14:paraId="55D2E31E" w14:textId="77777777" w:rsidR="001034E5" w:rsidRDefault="001034E5">
      <w:r>
        <w:rPr>
          <w:rFonts w:hint="eastAsia"/>
        </w:rPr>
        <w:t xml:space="preserve">Shuru yamata yanufi TV stand wani agogon shi ya'dauka yace </w:t>
      </w:r>
    </w:p>
    <w:p w14:paraId="165FEA7D" w14:textId="77777777" w:rsidR="001034E5" w:rsidRDefault="001034E5">
      <w:r>
        <w:rPr>
          <w:rFonts w:hint="eastAsia"/>
        </w:rPr>
        <w:t xml:space="preserve">Go nd pic up ur veil lets go </w:t>
      </w:r>
    </w:p>
    <w:p w14:paraId="78B38929" w14:textId="77777777" w:rsidR="001034E5" w:rsidRDefault="001034E5">
      <w:r>
        <w:rPr>
          <w:rFonts w:hint="eastAsia"/>
        </w:rPr>
        <w:t xml:space="preserve">Da sauri tatashi ta'dauko gyalan nata tafita </w:t>
      </w:r>
    </w:p>
    <w:p w14:paraId="1AA1DC3D" w14:textId="77777777" w:rsidR="001034E5" w:rsidRDefault="001034E5">
      <w:r>
        <w:rPr>
          <w:rFonts w:hint="eastAsia"/>
        </w:rPr>
        <w:t>Acikin mota tasamae shi yace</w:t>
      </w:r>
    </w:p>
    <w:p w14:paraId="4E8ACAAE" w14:textId="77777777" w:rsidR="001034E5" w:rsidRDefault="001034E5">
      <w:r>
        <w:rPr>
          <w:rFonts w:hint="eastAsia"/>
        </w:rPr>
        <w:t>Bakije kin gaida Auntynki Ba.</w:t>
      </w:r>
    </w:p>
    <w:p w14:paraId="3D8E49BB" w14:textId="77777777" w:rsidR="001034E5" w:rsidRDefault="001034E5">
      <w:r>
        <w:rPr>
          <w:rFonts w:hint="eastAsia"/>
        </w:rPr>
        <w:t xml:space="preserve">Tajuya tanufi part 'din maryam </w:t>
      </w:r>
    </w:p>
    <w:p w14:paraId="16AF6094" w14:textId="77777777" w:rsidR="001034E5" w:rsidRDefault="001034E5">
      <w:r>
        <w:rPr>
          <w:rFonts w:hint="eastAsia"/>
        </w:rPr>
        <w:t xml:space="preserve">Afalo tasameta </w:t>
      </w:r>
    </w:p>
    <w:p w14:paraId="6118D8D8" w14:textId="77777777" w:rsidR="001034E5" w:rsidRDefault="001034E5">
      <w:r>
        <w:rPr>
          <w:rFonts w:hint="eastAsia"/>
        </w:rPr>
        <w:t xml:space="preserve">Kallo 'daya zaka mata katabbatar da bayi wankaba </w:t>
      </w:r>
    </w:p>
    <w:p w14:paraId="1143B076" w14:textId="77777777" w:rsidR="001034E5" w:rsidRDefault="001034E5">
      <w:r>
        <w:rPr>
          <w:rFonts w:hint="eastAsia"/>
        </w:rPr>
        <w:t xml:space="preserve">Cikin girmamawa Nafisa tace ina kwana </w:t>
      </w:r>
    </w:p>
    <w:p w14:paraId="6CD5581C" w14:textId="77777777" w:rsidR="001034E5" w:rsidRDefault="001034E5">
      <w:r>
        <w:rPr>
          <w:rFonts w:hint="eastAsia"/>
        </w:rPr>
        <w:t xml:space="preserve">Zuba mata ido kawae maryam tayi dan tuni tunaninta yatafi dan ganin yanda Nafisa taha'du </w:t>
      </w:r>
    </w:p>
    <w:p w14:paraId="4FA221AF" w14:textId="77777777" w:rsidR="001034E5" w:rsidRDefault="001034E5">
      <w:r>
        <w:rPr>
          <w:rFonts w:hint="eastAsia"/>
        </w:rPr>
        <w:t xml:space="preserve">Cikin wata munafukar murya tace lpy </w:t>
      </w:r>
    </w:p>
    <w:p w14:paraId="19F305A0" w14:textId="77777777" w:rsidR="001034E5" w:rsidRDefault="001034E5">
      <w:r>
        <w:rPr>
          <w:rFonts w:hint="eastAsia"/>
        </w:rPr>
        <w:t xml:space="preserve">Nafisa tajuya har takae kofa tajuyo tace aunty zanje gun Momy ne yanzu sae nadawo </w:t>
      </w:r>
    </w:p>
    <w:p w14:paraId="1B2B96CE" w14:textId="77777777" w:rsidR="001034E5" w:rsidRDefault="001034E5">
      <w:r>
        <w:rPr>
          <w:rFonts w:hint="eastAsia"/>
        </w:rPr>
        <w:t>Tace badae MARWAN ne zae kaikiba</w:t>
      </w:r>
    </w:p>
    <w:p w14:paraId="724521D8" w14:textId="77777777" w:rsidR="001034E5" w:rsidRDefault="001034E5">
      <w:r>
        <w:rPr>
          <w:rFonts w:hint="eastAsia"/>
        </w:rPr>
        <w:t>Tace shine yanama mota</w:t>
      </w:r>
    </w:p>
    <w:p w14:paraId="61304078" w14:textId="77777777" w:rsidR="001034E5" w:rsidRDefault="001034E5">
      <w:r>
        <w:rPr>
          <w:rFonts w:hint="eastAsia"/>
        </w:rPr>
        <w:t xml:space="preserve">Tashin hankali afurgice tata itako Nafisa tafita </w:t>
      </w:r>
    </w:p>
    <w:p w14:paraId="1326361B" w14:textId="77777777" w:rsidR="001034E5" w:rsidRDefault="001034E5">
      <w:r>
        <w:rPr>
          <w:rFonts w:hint="eastAsia"/>
        </w:rPr>
        <w:t xml:space="preserve">Ashe biyota tayi </w:t>
      </w:r>
    </w:p>
    <w:p w14:paraId="3BF65C9C" w14:textId="77777777" w:rsidR="001034E5" w:rsidRDefault="001034E5">
      <w:r>
        <w:rPr>
          <w:rFonts w:hint="eastAsia"/>
        </w:rPr>
        <w:t xml:space="preserve">Tasa hannu kenan zata bude kofar maryam tamake hannun tare da bangajeta tana cewa </w:t>
      </w:r>
    </w:p>
    <w:p w14:paraId="754BAC5A" w14:textId="77777777" w:rsidR="001034E5" w:rsidRDefault="001034E5">
      <w:r>
        <w:rPr>
          <w:rFonts w:hint="eastAsia"/>
        </w:rPr>
        <w:t xml:space="preserve">Wlhi bazaki shiga motarnan Ba </w:t>
      </w:r>
    </w:p>
    <w:p w14:paraId="731FF72C" w14:textId="77777777" w:rsidR="001034E5" w:rsidRDefault="001034E5">
      <w:r>
        <w:rPr>
          <w:rFonts w:hint="eastAsia"/>
        </w:rPr>
        <w:t xml:space="preserve">MARWAN Wanda yake danna waya ya'dago da kansa ya gansu akansa </w:t>
      </w:r>
    </w:p>
    <w:p w14:paraId="2C5A4434" w14:textId="77777777" w:rsidR="001034E5" w:rsidRDefault="001034E5">
      <w:r>
        <w:rPr>
          <w:rFonts w:hint="eastAsia"/>
        </w:rPr>
        <w:t>Da sauri yafito yace lpy</w:t>
      </w:r>
    </w:p>
    <w:p w14:paraId="1DF7440D" w14:textId="77777777" w:rsidR="001034E5" w:rsidRDefault="001034E5">
      <w:r>
        <w:rPr>
          <w:rFonts w:hint="eastAsia"/>
        </w:rPr>
        <w:t>Tace gallamae harara tace bansaniba. Saboda tsabar munafunci irin naku namaza shine kakesan fita da ita wlhi baka isa'ba yace meyasa kikesan yin abu kamar yarinya gun Momy fah zata lefine dan nakaeta</w:t>
      </w:r>
    </w:p>
    <w:p w14:paraId="31FA734D" w14:textId="77777777" w:rsidR="001034E5" w:rsidRDefault="001034E5">
      <w:r>
        <w:rPr>
          <w:rFonts w:hint="eastAsia"/>
        </w:rPr>
        <w:t>Tace babbama kowa Dan wlhi inaji ina gani bazaku fita tare Ba</w:t>
      </w:r>
    </w:p>
    <w:p w14:paraId="70261CDF" w14:textId="77777777" w:rsidR="001034E5" w:rsidRDefault="001034E5">
      <w:r>
        <w:rPr>
          <w:rFonts w:hint="eastAsia"/>
        </w:rPr>
        <w:t xml:space="preserve">Ranshifah yafara 6aci </w:t>
      </w:r>
    </w:p>
    <w:p w14:paraId="012E974B" w14:textId="77777777" w:rsidR="001034E5" w:rsidRDefault="001034E5">
      <w:r>
        <w:rPr>
          <w:rFonts w:hint="eastAsia"/>
        </w:rPr>
        <w:t xml:space="preserve">Yace to wlhi tare zamu fita </w:t>
      </w:r>
    </w:p>
    <w:p w14:paraId="736ECA85" w14:textId="77777777" w:rsidR="001034E5" w:rsidRDefault="001034E5">
      <w:r>
        <w:rPr>
          <w:rFonts w:hint="eastAsia"/>
        </w:rPr>
        <w:t xml:space="preserve">Tace ko </w:t>
      </w:r>
    </w:p>
    <w:p w14:paraId="7C5C4BF2" w14:textId="77777777" w:rsidR="001034E5" w:rsidRDefault="001034E5">
      <w:r>
        <w:rPr>
          <w:rFonts w:hint="eastAsia"/>
        </w:rPr>
        <w:t xml:space="preserve">Yamae da kallanshi kan Nafisa yace shiga mota mutafi </w:t>
      </w:r>
    </w:p>
    <w:p w14:paraId="7BDA836A" w14:textId="77777777" w:rsidR="001034E5" w:rsidRDefault="001034E5">
      <w:r>
        <w:rPr>
          <w:rFonts w:hint="eastAsia"/>
        </w:rPr>
        <w:t>Takai hannu zata bu'de murfin kofar........</w:t>
      </w:r>
    </w:p>
    <w:p w14:paraId="08F06722" w14:textId="77777777" w:rsidR="001034E5" w:rsidRDefault="001034E5">
      <w:r>
        <w:rPr>
          <w:rFonts w:hint="eastAsia"/>
        </w:rPr>
        <w:t>Ga mamakin Nafisa sae taga har tashiga mortar maryam batayi yinqurin hanataba kuma bata tankaba</w:t>
      </w:r>
    </w:p>
    <w:p w14:paraId="09B12CF1" w14:textId="77777777" w:rsidR="001034E5" w:rsidRDefault="001034E5">
      <w:r>
        <w:rPr>
          <w:rFonts w:hint="eastAsia"/>
        </w:rPr>
        <w:t xml:space="preserve">Shima yashiga motar yana niyar tayar da'ita sae kawae tasa kuka tare da tafiya falanta da gudu </w:t>
      </w:r>
    </w:p>
    <w:p w14:paraId="6D15C5C2" w14:textId="77777777" w:rsidR="001034E5" w:rsidRDefault="001034E5">
      <w:r>
        <w:rPr>
          <w:rFonts w:hint="eastAsia"/>
        </w:rPr>
        <w:t>Cak MARWAN yatsaya yajah tsaki abae yane yace mata matsalane.</w:t>
      </w:r>
    </w:p>
    <w:p w14:paraId="775083C2" w14:textId="77777777" w:rsidR="001034E5" w:rsidRDefault="001034E5">
      <w:r>
        <w:rPr>
          <w:rFonts w:hint="eastAsia"/>
        </w:rPr>
        <w:lastRenderedPageBreak/>
        <w:t>Topah 😳</w:t>
      </w:r>
    </w:p>
    <w:p w14:paraId="66DB930C" w14:textId="77777777" w:rsidR="001034E5" w:rsidRDefault="001034E5">
      <w:r>
        <w:rPr>
          <w:rFonts w:hint="eastAsia"/>
        </w:rPr>
        <w:t xml:space="preserve">Nan yafita yabita </w:t>
      </w:r>
    </w:p>
    <w:p w14:paraId="10A53104" w14:textId="77777777" w:rsidR="001034E5" w:rsidRDefault="001034E5">
      <w:r>
        <w:rPr>
          <w:rFonts w:hint="eastAsia"/>
        </w:rPr>
        <w:t xml:space="preserve">Ranko Nafisa ya6aci Danji tayi kamar tatashi takomah 'dakinta tafasa tafiyan </w:t>
      </w:r>
    </w:p>
    <w:p w14:paraId="2C563162" w14:textId="77777777" w:rsidR="001034E5" w:rsidRDefault="001034E5">
      <w:r>
        <w:rPr>
          <w:rFonts w:hint="eastAsia"/>
        </w:rPr>
        <w:t>Sae dae ta danne.</w:t>
      </w:r>
    </w:p>
    <w:p w14:paraId="01B148A8" w14:textId="77777777" w:rsidR="001034E5" w:rsidRDefault="001034E5"/>
    <w:p w14:paraId="093D1686" w14:textId="77777777" w:rsidR="001034E5" w:rsidRDefault="001034E5">
      <w:r>
        <w:rPr>
          <w:rFonts w:hint="eastAsia"/>
        </w:rPr>
        <w:t xml:space="preserve">Shiko yana shiga falan yaganta kan kujera tana kuka </w:t>
      </w:r>
    </w:p>
    <w:p w14:paraId="0795BCB8" w14:textId="77777777" w:rsidR="001034E5" w:rsidRDefault="001034E5">
      <w:r>
        <w:rPr>
          <w:rFonts w:hint="eastAsia"/>
        </w:rPr>
        <w:t>Ya rungumeta yace.</w:t>
      </w:r>
    </w:p>
    <w:p w14:paraId="1675A57F" w14:textId="77777777" w:rsidR="001034E5" w:rsidRDefault="001034E5">
      <w:r>
        <w:rPr>
          <w:rFonts w:hint="eastAsia"/>
        </w:rPr>
        <w:t>Haba my luv plx kidinga kama girmanki wlhi inkina haka yarinyarnan Zara rainaki.</w:t>
      </w:r>
    </w:p>
    <w:p w14:paraId="3A5AA85F" w14:textId="77777777" w:rsidR="001034E5" w:rsidRDefault="001034E5">
      <w:r>
        <w:rPr>
          <w:rFonts w:hint="eastAsia"/>
        </w:rPr>
        <w:t xml:space="preserve">Tace nifa banasan galinka da ita yace </w:t>
      </w:r>
    </w:p>
    <w:p w14:paraId="42FA100A" w14:textId="77777777" w:rsidR="001034E5" w:rsidRDefault="001034E5">
      <w:r>
        <w:rPr>
          <w:rFonts w:hint="eastAsia"/>
        </w:rPr>
        <w:t>Yace mekike tsoro tace randa zaka fara Santa kuma kafara kusantarta yace.</w:t>
      </w:r>
    </w:p>
    <w:p w14:paraId="0E462D12" w14:textId="77777777" w:rsidR="001034E5" w:rsidRDefault="001034E5">
      <w:r>
        <w:rPr>
          <w:rFonts w:hint="eastAsia"/>
        </w:rPr>
        <w:t xml:space="preserve">Kae habah wannan aisae ke ka'dai </w:t>
      </w:r>
    </w:p>
    <w:p w14:paraId="353BD26C" w14:textId="77777777" w:rsidR="001034E5" w:rsidRDefault="001034E5">
      <w:r>
        <w:rPr>
          <w:rFonts w:hint="eastAsia"/>
        </w:rPr>
        <w:t>Tace amin alqawari yace nayi.</w:t>
      </w:r>
    </w:p>
    <w:p w14:paraId="53044CA1" w14:textId="77777777" w:rsidR="001034E5" w:rsidRDefault="001034E5">
      <w:r>
        <w:rPr>
          <w:rFonts w:hint="eastAsia"/>
        </w:rPr>
        <w:t xml:space="preserve">Tace yauwa </w:t>
      </w:r>
    </w:p>
    <w:p w14:paraId="66FC9CB2" w14:textId="77777777" w:rsidR="001034E5" w:rsidRDefault="001034E5">
      <w:r>
        <w:rPr>
          <w:rFonts w:hint="eastAsia"/>
        </w:rPr>
        <w:t>Yace plx kidena damuwa komar zae tafi yanda kikeso tunda zuciyata takice.</w:t>
      </w:r>
    </w:p>
    <w:p w14:paraId="04143B33" w14:textId="77777777" w:rsidR="001034E5" w:rsidRDefault="001034E5">
      <w:r>
        <w:rPr>
          <w:rFonts w:hint="eastAsia"/>
        </w:rPr>
        <w:t xml:space="preserve">Nan yalalla6eta </w:t>
      </w:r>
    </w:p>
    <w:p w14:paraId="172FC189" w14:textId="77777777" w:rsidR="001034E5" w:rsidRDefault="001034E5">
      <w:r>
        <w:rPr>
          <w:rFonts w:hint="eastAsia"/>
        </w:rPr>
        <w:t>Sannan yakoma mota.</w:t>
      </w:r>
    </w:p>
    <w:p w14:paraId="1E206C7A" w14:textId="77777777" w:rsidR="001034E5" w:rsidRDefault="001034E5">
      <w:r>
        <w:rPr>
          <w:rFonts w:hint="eastAsia"/>
        </w:rPr>
        <w:t>Kallo 'daya yayima Nafisa ya tabbatar itama tashaqa kuma take  jira itama.</w:t>
      </w:r>
    </w:p>
    <w:p w14:paraId="5CEE57A4" w14:textId="77777777" w:rsidR="001034E5" w:rsidRDefault="001034E5">
      <w:r>
        <w:rPr>
          <w:rFonts w:hint="eastAsia"/>
        </w:rPr>
        <w:t>Sam sae yaji zuciyarshi. Namishi zafi inhar bae lallashi Ba itama.</w:t>
      </w:r>
    </w:p>
    <w:p w14:paraId="3EA507D1" w14:textId="77777777" w:rsidR="001034E5" w:rsidRDefault="001034E5">
      <w:r>
        <w:rPr>
          <w:rFonts w:hint="eastAsia"/>
        </w:rPr>
        <w:t xml:space="preserve">Haka suketa tafiya yana satar kallanta </w:t>
      </w:r>
    </w:p>
    <w:p w14:paraId="5C29C393" w14:textId="77777777" w:rsidR="001034E5" w:rsidRDefault="001034E5">
      <w:r>
        <w:rPr>
          <w:rFonts w:hint="eastAsia"/>
        </w:rPr>
        <w:t xml:space="preserve">Amma ita kokusa bata kalleshiba </w:t>
      </w:r>
    </w:p>
    <w:p w14:paraId="4940D8C3" w14:textId="77777777" w:rsidR="001034E5" w:rsidRDefault="001034E5">
      <w:r>
        <w:rPr>
          <w:rFonts w:hint="eastAsia"/>
        </w:rPr>
        <w:t xml:space="preserve">Sam tashare shi </w:t>
      </w:r>
    </w:p>
    <w:p w14:paraId="57C87C11" w14:textId="77777777" w:rsidR="001034E5" w:rsidRDefault="001034E5"/>
    <w:p w14:paraId="414C801A" w14:textId="77777777" w:rsidR="001034E5" w:rsidRDefault="001034E5">
      <w:r>
        <w:rPr>
          <w:rFonts w:hint="eastAsia"/>
        </w:rPr>
        <w:t xml:space="preserve">Ga mamakinsa sae yaji yadamu da yanda Nafisa tanuna 6acin ranta </w:t>
      </w:r>
    </w:p>
    <w:p w14:paraId="2EDB3CD0" w14:textId="77777777" w:rsidR="001034E5" w:rsidRDefault="001034E5">
      <w:r>
        <w:rPr>
          <w:rFonts w:hint="eastAsia"/>
        </w:rPr>
        <w:t>Ahaka suka'isa gidan</w:t>
      </w:r>
    </w:p>
    <w:p w14:paraId="2BB8C976" w14:textId="77777777" w:rsidR="001034E5" w:rsidRDefault="001034E5">
      <w:r>
        <w:rPr>
          <w:rFonts w:hint="eastAsia"/>
        </w:rPr>
        <w:t>Yanako yin faking tafita.</w:t>
      </w:r>
    </w:p>
    <w:p w14:paraId="6B157BCC" w14:textId="77777777" w:rsidR="001034E5" w:rsidRDefault="001034E5">
      <w:r>
        <w:rPr>
          <w:rFonts w:hint="eastAsia"/>
        </w:rPr>
        <w:t xml:space="preserve">Yabita da kallo </w:t>
      </w:r>
    </w:p>
    <w:p w14:paraId="323B2956" w14:textId="77777777" w:rsidR="001034E5" w:rsidRDefault="001034E5">
      <w:r>
        <w:rPr>
          <w:rFonts w:hint="eastAsia"/>
        </w:rPr>
        <w:t xml:space="preserve">Da sallamah tashiga falan </w:t>
      </w:r>
    </w:p>
    <w:p w14:paraId="22AD9532" w14:textId="77777777" w:rsidR="001034E5" w:rsidRDefault="001034E5">
      <w:r>
        <w:rPr>
          <w:rFonts w:hint="eastAsia"/>
        </w:rPr>
        <w:t xml:space="preserve">Zainab najin muryarta tafito da gudu tarungumeta tana  cewa sannu da zuwa dama nayi tunanin ganinki yanzu </w:t>
      </w:r>
    </w:p>
    <w:p w14:paraId="7841678B" w14:textId="77777777" w:rsidR="001034E5" w:rsidRDefault="001034E5">
      <w:r>
        <w:rPr>
          <w:rFonts w:hint="eastAsia"/>
        </w:rPr>
        <w:t xml:space="preserve">Nafisa tayi dariya tace Allah sarki nayi kewarki 'yar Uwa </w:t>
      </w:r>
    </w:p>
    <w:p w14:paraId="002E2B2C" w14:textId="77777777" w:rsidR="001034E5" w:rsidRDefault="001034E5">
      <w:r>
        <w:rPr>
          <w:rFonts w:hint="eastAsia"/>
        </w:rPr>
        <w:t>Tace nima haka wlhi</w:t>
      </w:r>
    </w:p>
    <w:p w14:paraId="063AEB37" w14:textId="77777777" w:rsidR="001034E5" w:rsidRDefault="001034E5">
      <w:r>
        <w:rPr>
          <w:rFonts w:hint="eastAsia"/>
        </w:rPr>
        <w:t xml:space="preserve">Tace ina Momy tace </w:t>
      </w:r>
    </w:p>
    <w:p w14:paraId="1D5E4140" w14:textId="77777777" w:rsidR="001034E5" w:rsidRDefault="001034E5">
      <w:r>
        <w:rPr>
          <w:rFonts w:hint="eastAsia"/>
        </w:rPr>
        <w:t xml:space="preserve">Tana ciki gun dady </w:t>
      </w:r>
    </w:p>
    <w:p w14:paraId="43F9F2CD" w14:textId="77777777" w:rsidR="001034E5" w:rsidRDefault="001034E5">
      <w:r>
        <w:rPr>
          <w:rFonts w:hint="eastAsia"/>
        </w:rPr>
        <w:t>Tace to muje 'dakinki kafin tafito tace muje</w:t>
      </w:r>
    </w:p>
    <w:p w14:paraId="66E47F1F" w14:textId="77777777" w:rsidR="001034E5" w:rsidRDefault="001034E5">
      <w:r>
        <w:rPr>
          <w:rFonts w:hint="eastAsia"/>
        </w:rPr>
        <w:t>MARWAN nakallansu sae suka bashi sha'awa</w:t>
      </w:r>
    </w:p>
    <w:p w14:paraId="66EDA5EC" w14:textId="77777777" w:rsidR="001034E5" w:rsidRDefault="001034E5">
      <w:r>
        <w:rPr>
          <w:rFonts w:hint="eastAsia"/>
        </w:rPr>
        <w:t>Amma yayi mamakin yanda sukesan Nafisa amma suke qin maryam</w:t>
      </w:r>
    </w:p>
    <w:p w14:paraId="46032A86" w14:textId="77777777" w:rsidR="001034E5" w:rsidRDefault="001034E5">
      <w:r>
        <w:rPr>
          <w:rFonts w:hint="eastAsia"/>
        </w:rPr>
        <w:t>Nan yashiga gunsu Momy ya gaidasu suka amsa Cikin kulawa</w:t>
      </w:r>
    </w:p>
    <w:p w14:paraId="02831DB7" w14:textId="77777777" w:rsidR="001034E5" w:rsidRDefault="001034E5">
      <w:r>
        <w:rPr>
          <w:rFonts w:hint="eastAsia"/>
        </w:rPr>
        <w:t xml:space="preserve">Momy tace dafatan kazomin da Nafisa </w:t>
      </w:r>
    </w:p>
    <w:p w14:paraId="7B17B072" w14:textId="77777777" w:rsidR="001034E5" w:rsidRDefault="001034E5">
      <w:r>
        <w:rPr>
          <w:rFonts w:hint="eastAsia"/>
        </w:rPr>
        <w:t>Yace wae mae yasa Momy kukafisan FEENAH akan maryam</w:t>
      </w:r>
    </w:p>
    <w:p w14:paraId="56D903BF" w14:textId="77777777" w:rsidR="001034E5" w:rsidRDefault="001034E5">
      <w:r>
        <w:rPr>
          <w:rFonts w:hint="eastAsia"/>
        </w:rPr>
        <w:t xml:space="preserve">Tace dukkansu muna sansu </w:t>
      </w:r>
    </w:p>
    <w:p w14:paraId="5E718A3B" w14:textId="77777777" w:rsidR="001034E5" w:rsidRDefault="001034E5">
      <w:r>
        <w:rPr>
          <w:rFonts w:hint="eastAsia"/>
        </w:rPr>
        <w:t xml:space="preserve">Yace no Momy soyayyar da kuke nunawa FEENAH tafi ta maryam </w:t>
      </w:r>
    </w:p>
    <w:p w14:paraId="44D0DD17" w14:textId="77777777" w:rsidR="001034E5" w:rsidRDefault="001034E5">
      <w:r>
        <w:rPr>
          <w:rFonts w:hint="eastAsia"/>
        </w:rPr>
        <w:t xml:space="preserve">Tace karka dameni dan Allah </w:t>
      </w:r>
    </w:p>
    <w:p w14:paraId="1BBE852A" w14:textId="77777777" w:rsidR="001034E5" w:rsidRDefault="001034E5">
      <w:r>
        <w:rPr>
          <w:rFonts w:hint="eastAsia"/>
        </w:rPr>
        <w:t>Yace Allah yahuci zuciyarki tare da ita mukazo</w:t>
      </w:r>
    </w:p>
    <w:p w14:paraId="77074C82" w14:textId="77777777" w:rsidR="001034E5" w:rsidRDefault="001034E5">
      <w:r>
        <w:rPr>
          <w:rFonts w:hint="eastAsia"/>
        </w:rPr>
        <w:t xml:space="preserve">Dady baiyi magana Ba </w:t>
      </w:r>
    </w:p>
    <w:p w14:paraId="6E0F1687" w14:textId="77777777" w:rsidR="001034E5" w:rsidRDefault="001034E5">
      <w:r>
        <w:rPr>
          <w:rFonts w:hint="eastAsia"/>
        </w:rPr>
        <w:lastRenderedPageBreak/>
        <w:t xml:space="preserve">MARWAN yatashi yace ni natafi </w:t>
      </w:r>
    </w:p>
    <w:p w14:paraId="53E02A42" w14:textId="77777777" w:rsidR="001034E5" w:rsidRDefault="001034E5">
      <w:r>
        <w:rPr>
          <w:rFonts w:hint="eastAsia"/>
        </w:rPr>
        <w:t xml:space="preserve">Tace zaka biyo tananne ka'dauketa ko direba yakaita </w:t>
      </w:r>
    </w:p>
    <w:p w14:paraId="59C2117F" w14:textId="77777777" w:rsidR="001034E5" w:rsidRDefault="001034E5">
      <w:r>
        <w:rPr>
          <w:rFonts w:hint="eastAsia"/>
        </w:rPr>
        <w:t xml:space="preserve">Yace no zan biyo </w:t>
      </w:r>
    </w:p>
    <w:p w14:paraId="05262815" w14:textId="77777777" w:rsidR="001034E5" w:rsidRDefault="001034E5">
      <w:r>
        <w:rPr>
          <w:rFonts w:hint="eastAsia"/>
        </w:rPr>
        <w:t>Suka bishi da addu'a yafita</w:t>
      </w:r>
    </w:p>
    <w:p w14:paraId="23DC532C" w14:textId="77777777" w:rsidR="001034E5" w:rsidRDefault="001034E5"/>
    <w:p w14:paraId="566F7289" w14:textId="77777777" w:rsidR="001034E5" w:rsidRDefault="001034E5">
      <w:r>
        <w:rPr>
          <w:rFonts w:hint="eastAsia"/>
        </w:rPr>
        <w:t xml:space="preserve">Nafisa da zainab ne kan gado sunata hira Cikin nisha'di Zainab tace </w:t>
      </w:r>
    </w:p>
    <w:p w14:paraId="0C89CA6A" w14:textId="77777777" w:rsidR="001034E5" w:rsidRDefault="001034E5">
      <w:r>
        <w:rPr>
          <w:rFonts w:hint="eastAsia"/>
        </w:rPr>
        <w:t xml:space="preserve">Kinga yanda kike kyau kuwa kamar ba 'yar qauyan nan mae tallan goroba </w:t>
      </w:r>
    </w:p>
    <w:p w14:paraId="1D26F36A" w14:textId="77777777" w:rsidR="001034E5" w:rsidRDefault="001034E5">
      <w:r>
        <w:rPr>
          <w:rFonts w:hint="eastAsia"/>
        </w:rPr>
        <w:t xml:space="preserve">Nafisa ta'daka mata duka tace </w:t>
      </w:r>
    </w:p>
    <w:p w14:paraId="7A54F81B" w14:textId="77777777" w:rsidR="001034E5" w:rsidRDefault="001034E5">
      <w:r>
        <w:rPr>
          <w:rFonts w:hint="eastAsia"/>
        </w:rPr>
        <w:t>Nidae matar yayankice yanzu komae zakice kice</w:t>
      </w:r>
    </w:p>
    <w:p w14:paraId="28BF1268" w14:textId="77777777" w:rsidR="001034E5" w:rsidRDefault="001034E5">
      <w:r>
        <w:rPr>
          <w:rFonts w:hint="eastAsia"/>
        </w:rPr>
        <w:t>Ta kwashe da dariya tace wlhi har maganarki da yanayinki ma yacanja</w:t>
      </w:r>
    </w:p>
    <w:p w14:paraId="4531D727" w14:textId="77777777" w:rsidR="001034E5" w:rsidRDefault="001034E5">
      <w:r>
        <w:rPr>
          <w:rFonts w:hint="eastAsia"/>
        </w:rPr>
        <w:t xml:space="preserve">Cikin shagwa6a tace  </w:t>
      </w:r>
    </w:p>
    <w:p w14:paraId="2417D5ED" w14:textId="77777777" w:rsidR="001034E5" w:rsidRDefault="001034E5">
      <w:r>
        <w:rPr>
          <w:rFonts w:hint="eastAsia"/>
        </w:rPr>
        <w:t xml:space="preserve">ya isheki fah wlhi zan gayaki da Momy </w:t>
      </w:r>
    </w:p>
    <w:p w14:paraId="4176A802" w14:textId="77777777" w:rsidR="001034E5" w:rsidRDefault="001034E5">
      <w:r>
        <w:rPr>
          <w:rFonts w:hint="eastAsia"/>
        </w:rPr>
        <w:t xml:space="preserve">Tace bafah da ya MARWAN kikeba da zakimin shagwa6a </w:t>
      </w:r>
    </w:p>
    <w:p w14:paraId="00183670" w14:textId="77777777" w:rsidR="001034E5" w:rsidRDefault="001034E5">
      <w:r>
        <w:rPr>
          <w:rFonts w:hint="eastAsia"/>
        </w:rPr>
        <w:t xml:space="preserve">Zatayi magana </w:t>
      </w:r>
    </w:p>
    <w:p w14:paraId="3BED14C5" w14:textId="77777777" w:rsidR="001034E5" w:rsidRDefault="001034E5">
      <w:r>
        <w:rPr>
          <w:rFonts w:hint="eastAsia"/>
        </w:rPr>
        <w:t xml:space="preserve">Momy tashigo </w:t>
      </w:r>
    </w:p>
    <w:p w14:paraId="1142983F" w14:textId="77777777" w:rsidR="001034E5" w:rsidRDefault="001034E5">
      <w:r>
        <w:rPr>
          <w:rFonts w:hint="eastAsia"/>
        </w:rPr>
        <w:t>Dasauri tasauka tadurkusa tace.</w:t>
      </w:r>
    </w:p>
    <w:p w14:paraId="42D75F5C" w14:textId="77777777" w:rsidR="001034E5" w:rsidRDefault="001034E5">
      <w:r>
        <w:rPr>
          <w:rFonts w:hint="eastAsia"/>
        </w:rPr>
        <w:t xml:space="preserve">Sannu Momy ina kwana tace lpy Nafisa kindawo lpy </w:t>
      </w:r>
    </w:p>
    <w:p w14:paraId="5B722848" w14:textId="77777777" w:rsidR="001034E5" w:rsidRDefault="001034E5">
      <w:r>
        <w:rPr>
          <w:rFonts w:hint="eastAsia"/>
        </w:rPr>
        <w:t xml:space="preserve">Tace lpy lau Momy </w:t>
      </w:r>
    </w:p>
    <w:p w14:paraId="45804685" w14:textId="77777777" w:rsidR="001034E5" w:rsidRDefault="001034E5">
      <w:r>
        <w:rPr>
          <w:rFonts w:hint="eastAsia"/>
        </w:rPr>
        <w:t xml:space="preserve">Tace gud haka akeso dafatan kina qoqari </w:t>
      </w:r>
    </w:p>
    <w:p w14:paraId="651E3986" w14:textId="77777777" w:rsidR="001034E5" w:rsidRDefault="001034E5">
      <w:r>
        <w:rPr>
          <w:rFonts w:hint="eastAsia"/>
        </w:rPr>
        <w:t xml:space="preserve">Tace inayi </w:t>
      </w:r>
    </w:p>
    <w:p w14:paraId="5391C862" w14:textId="77777777" w:rsidR="001034E5" w:rsidRDefault="001034E5">
      <w:r>
        <w:rPr>
          <w:rFonts w:hint="eastAsia"/>
        </w:rPr>
        <w:t xml:space="preserve">Zainab tace kobatayi zatace tanayi Momy </w:t>
      </w:r>
    </w:p>
    <w:p w14:paraId="1AC1375D" w14:textId="77777777" w:rsidR="001034E5" w:rsidRDefault="001034E5">
      <w:r>
        <w:rPr>
          <w:rFonts w:hint="eastAsia"/>
        </w:rPr>
        <w:t>Nafisa ta harareta tace Allah Momy inayi tace</w:t>
      </w:r>
    </w:p>
    <w:p w14:paraId="0175A383" w14:textId="77777777" w:rsidR="001034E5" w:rsidRDefault="001034E5">
      <w:r>
        <w:rPr>
          <w:rFonts w:hint="eastAsia"/>
        </w:rPr>
        <w:t xml:space="preserve">Barta nasan kinayi </w:t>
      </w:r>
    </w:p>
    <w:p w14:paraId="190E78F6" w14:textId="77777777" w:rsidR="001034E5" w:rsidRDefault="001034E5">
      <w:r>
        <w:rPr>
          <w:rFonts w:hint="eastAsia"/>
        </w:rPr>
        <w:t xml:space="preserve">Tace yau momy nizanyi girkin gidannan </w:t>
      </w:r>
    </w:p>
    <w:p w14:paraId="5B433AD3" w14:textId="77777777" w:rsidR="001034E5" w:rsidRDefault="001034E5">
      <w:r>
        <w:rPr>
          <w:rFonts w:hint="eastAsia"/>
        </w:rPr>
        <w:t>Momy tace to ba damuwa Nafisa indae girkine gashinan yana jiranki amma nadare tace to</w:t>
      </w:r>
    </w:p>
    <w:p w14:paraId="3D34A49B" w14:textId="77777777" w:rsidR="001034E5" w:rsidRDefault="001034E5">
      <w:r>
        <w:rPr>
          <w:rFonts w:hint="eastAsia"/>
        </w:rPr>
        <w:t>Momy tafita</w:t>
      </w:r>
    </w:p>
    <w:p w14:paraId="279B986A" w14:textId="77777777" w:rsidR="001034E5" w:rsidRDefault="001034E5">
      <w:r>
        <w:rPr>
          <w:rFonts w:hint="eastAsia"/>
        </w:rPr>
        <w:t>Zainab tace kice yau zanci girkin amaryar matar babban yayah</w:t>
      </w:r>
    </w:p>
    <w:p w14:paraId="1732E6A3" w14:textId="77777777" w:rsidR="001034E5" w:rsidRDefault="001034E5">
      <w:r>
        <w:rPr>
          <w:rFonts w:hint="eastAsia"/>
        </w:rPr>
        <w:t xml:space="preserve">Tace aikonayi bazan baki Ba </w:t>
      </w:r>
    </w:p>
    <w:p w14:paraId="16C6C3AC" w14:textId="77777777" w:rsidR="001034E5" w:rsidRDefault="001034E5">
      <w:r>
        <w:rPr>
          <w:rFonts w:hint="eastAsia"/>
        </w:rPr>
        <w:t xml:space="preserve">Tace kin'isa </w:t>
      </w:r>
    </w:p>
    <w:p w14:paraId="624D69C2" w14:textId="77777777" w:rsidR="001034E5" w:rsidRDefault="001034E5">
      <w:r>
        <w:rPr>
          <w:rFonts w:hint="eastAsia"/>
        </w:rPr>
        <w:t xml:space="preserve">Tace zakigani </w:t>
      </w:r>
    </w:p>
    <w:p w14:paraId="4EDF343B" w14:textId="77777777" w:rsidR="001034E5" w:rsidRDefault="001034E5">
      <w:r>
        <w:rPr>
          <w:rFonts w:hint="eastAsia"/>
        </w:rPr>
        <w:t xml:space="preserve">Tace idan har banciba to sae nasan yanda nayi ya MARWAN ma baiciba </w:t>
      </w:r>
    </w:p>
    <w:p w14:paraId="63E3A5D4" w14:textId="77777777" w:rsidR="001034E5" w:rsidRDefault="001034E5">
      <w:r>
        <w:rPr>
          <w:rFonts w:hint="eastAsia"/>
        </w:rPr>
        <w:t>Tace tab mijin nawa zaki hana abincina wlhi baki isaba</w:t>
      </w:r>
    </w:p>
    <w:p w14:paraId="2F5DB386" w14:textId="77777777" w:rsidR="001034E5" w:rsidRDefault="001034E5">
      <w:r>
        <w:rPr>
          <w:rFonts w:hint="eastAsia"/>
        </w:rPr>
        <w:t>Zainab tace Hakka kike dama dazakice mijinki bako kunyata</w:t>
      </w:r>
    </w:p>
    <w:p w14:paraId="38BCD8AC" w14:textId="77777777" w:rsidR="001034E5" w:rsidRDefault="001034E5">
      <w:r>
        <w:rPr>
          <w:rFonts w:hint="eastAsia"/>
        </w:rPr>
        <w:t xml:space="preserve">Tace akan mijina nafi haka </w:t>
      </w:r>
    </w:p>
    <w:p w14:paraId="3FD112C7" w14:textId="77777777" w:rsidR="001034E5" w:rsidRDefault="001034E5">
      <w:r>
        <w:rPr>
          <w:rFonts w:hint="eastAsia"/>
        </w:rPr>
        <w:t>Zainab takama baki.</w:t>
      </w:r>
    </w:p>
    <w:p w14:paraId="52CA4365" w14:textId="77777777" w:rsidR="001034E5" w:rsidRDefault="001034E5">
      <w:r>
        <w:rPr>
          <w:rFonts w:hint="eastAsia"/>
        </w:rPr>
        <w:t>Tace aranta Allah nagode ma da yarinyarnan take kilewa dan da dukkan alamu zataba maryam wahala</w:t>
      </w:r>
    </w:p>
    <w:p w14:paraId="34885122" w14:textId="77777777" w:rsidR="001034E5" w:rsidRDefault="001034E5">
      <w:r>
        <w:rPr>
          <w:rFonts w:hint="eastAsia"/>
        </w:rPr>
        <w:t xml:space="preserve">Nafisa tace kinyi shuru tace no mamakinkine ya kamani </w:t>
      </w:r>
    </w:p>
    <w:p w14:paraId="6C9D5E37" w14:textId="77777777" w:rsidR="001034E5" w:rsidRDefault="001034E5">
      <w:r>
        <w:rPr>
          <w:rFonts w:hint="eastAsia"/>
        </w:rPr>
        <w:t xml:space="preserve">Dariya kawae tayi </w:t>
      </w:r>
    </w:p>
    <w:p w14:paraId="6C344E27" w14:textId="77777777" w:rsidR="001034E5" w:rsidRDefault="001034E5"/>
    <w:p w14:paraId="2DA716D8" w14:textId="77777777" w:rsidR="001034E5" w:rsidRDefault="001034E5"/>
    <w:p w14:paraId="7E242CDD" w14:textId="77777777" w:rsidR="001034E5" w:rsidRDefault="001034E5"/>
    <w:p w14:paraId="4CDA16AA" w14:textId="77777777" w:rsidR="001034E5" w:rsidRDefault="001034E5">
      <w:r>
        <w:rPr>
          <w:rFonts w:hint="eastAsia"/>
        </w:rPr>
        <w:t xml:space="preserve">Girki sosae Nafisa tayi dan towan shinkafa tayi miyan ogun taji bushash shan kifi da naman kaza ga man shanu </w:t>
      </w:r>
    </w:p>
    <w:p w14:paraId="65A465AD" w14:textId="77777777" w:rsidR="001034E5" w:rsidRDefault="001034E5">
      <w:r>
        <w:rPr>
          <w:rFonts w:hint="eastAsia"/>
        </w:rPr>
        <w:lastRenderedPageBreak/>
        <w:t xml:space="preserve">Tayi kunun aya </w:t>
      </w:r>
    </w:p>
    <w:p w14:paraId="6EDD8998" w14:textId="77777777" w:rsidR="001034E5" w:rsidRDefault="001034E5">
      <w:r>
        <w:rPr>
          <w:rFonts w:hint="eastAsia"/>
        </w:rPr>
        <w:t xml:space="preserve">Sannan tadafa kuskus da miyar kwae </w:t>
      </w:r>
    </w:p>
    <w:p w14:paraId="43F46DB3" w14:textId="77777777" w:rsidR="001034E5" w:rsidRDefault="001034E5">
      <w:r>
        <w:rPr>
          <w:rFonts w:hint="eastAsia"/>
        </w:rPr>
        <w:t xml:space="preserve">Tajera kumae akan dannin </w:t>
      </w:r>
    </w:p>
    <w:p w14:paraId="13215202" w14:textId="77777777" w:rsidR="001034E5" w:rsidRDefault="001034E5">
      <w:r>
        <w:rPr>
          <w:rFonts w:hint="eastAsia"/>
        </w:rPr>
        <w:t>Zainab tace gsky matar babban yayah 'kamshi ya dameni asanmin</w:t>
      </w:r>
    </w:p>
    <w:p w14:paraId="0053D260" w14:textId="77777777" w:rsidR="001034E5" w:rsidRDefault="001034E5">
      <w:r>
        <w:rPr>
          <w:rFonts w:hint="eastAsia"/>
        </w:rPr>
        <w:t xml:space="preserve">Tace to za'a sanmiki amma saikinje kinyimin wanke wanke </w:t>
      </w:r>
    </w:p>
    <w:p w14:paraId="2ABA5078" w14:textId="77777777" w:rsidR="001034E5" w:rsidRDefault="001034E5">
      <w:r>
        <w:rPr>
          <w:rFonts w:hint="eastAsia"/>
        </w:rPr>
        <w:t xml:space="preserve">Tawaro ido tace tab lallema kin rainani ga Jamila </w:t>
      </w:r>
    </w:p>
    <w:p w14:paraId="48ADC9C9" w14:textId="77777777" w:rsidR="001034E5" w:rsidRDefault="001034E5">
      <w:r>
        <w:rPr>
          <w:rFonts w:hint="eastAsia"/>
        </w:rPr>
        <w:t xml:space="preserve">Tace aiyau nahani Jamila aiki </w:t>
      </w:r>
    </w:p>
    <w:p w14:paraId="4E23031A" w14:textId="77777777" w:rsidR="001034E5" w:rsidRDefault="001034E5">
      <w:r>
        <w:rPr>
          <w:rFonts w:hint="eastAsia"/>
        </w:rPr>
        <w:t xml:space="preserve">Tace plx Auntyna temakeni wlhi zan iya miki kuka </w:t>
      </w:r>
    </w:p>
    <w:p w14:paraId="303AE98B" w14:textId="77777777" w:rsidR="001034E5" w:rsidRDefault="001034E5">
      <w:r>
        <w:rPr>
          <w:rFonts w:hint="eastAsia"/>
        </w:rPr>
        <w:t xml:space="preserve">Tayi dariya tace to kiyimana </w:t>
      </w:r>
    </w:p>
    <w:p w14:paraId="5F1E3EF4" w14:textId="77777777" w:rsidR="001034E5" w:rsidRDefault="001034E5">
      <w:r>
        <w:rPr>
          <w:rFonts w:hint="eastAsia"/>
        </w:rPr>
        <w:t xml:space="preserve">Momy dake jinzu tana karanta jarida tayi murmushi tace </w:t>
      </w:r>
    </w:p>
    <w:p w14:paraId="2661FF18" w14:textId="77777777" w:rsidR="001034E5" w:rsidRDefault="001034E5">
      <w:r>
        <w:rPr>
          <w:rFonts w:hint="eastAsia"/>
        </w:rPr>
        <w:t xml:space="preserve">Nafisa karkibata saitayi wanke wanken dama takwana biyu batayiba </w:t>
      </w:r>
    </w:p>
    <w:p w14:paraId="1883F724" w14:textId="77777777" w:rsidR="001034E5" w:rsidRDefault="001034E5">
      <w:r>
        <w:rPr>
          <w:rFonts w:hint="eastAsia"/>
        </w:rPr>
        <w:t xml:space="preserve">Tace yauwa Momy </w:t>
      </w:r>
    </w:p>
    <w:p w14:paraId="19ACD521" w14:textId="77777777" w:rsidR="001034E5" w:rsidRDefault="001034E5">
      <w:r>
        <w:rPr>
          <w:rFonts w:hint="eastAsia"/>
        </w:rPr>
        <w:t>Zainab batace komae Ba tanufi kitchen 'din danyi</w:t>
      </w:r>
    </w:p>
    <w:p w14:paraId="16791D8B" w14:textId="77777777" w:rsidR="001034E5" w:rsidRDefault="001034E5">
      <w:r>
        <w:rPr>
          <w:rFonts w:hint="eastAsia"/>
        </w:rPr>
        <w:t>Amma tana zuwa tatarar Ba wanke wanke Ashe tayi da murmushi tafito tanacewa.</w:t>
      </w:r>
    </w:p>
    <w:p w14:paraId="3F6F2D12" w14:textId="77777777" w:rsidR="001034E5" w:rsidRDefault="001034E5">
      <w:r>
        <w:rPr>
          <w:rFonts w:hint="eastAsia"/>
        </w:rPr>
        <w:t xml:space="preserve">To nagama </w:t>
      </w:r>
    </w:p>
    <w:p w14:paraId="2720E1A2" w14:textId="77777777" w:rsidR="001034E5" w:rsidRDefault="001034E5">
      <w:r>
        <w:rPr>
          <w:rFonts w:hint="eastAsia"/>
        </w:rPr>
        <w:t>Nafisa tace to angae sheki zokici</w:t>
      </w:r>
    </w:p>
    <w:p w14:paraId="337CD261" w14:textId="77777777" w:rsidR="001034E5" w:rsidRDefault="001034E5"/>
    <w:p w14:paraId="569F9480" w14:textId="77777777" w:rsidR="001034E5" w:rsidRDefault="001034E5">
      <w:r>
        <w:rPr>
          <w:rFonts w:hint="eastAsia"/>
        </w:rPr>
        <w:t>Nan taci tana santi</w:t>
      </w:r>
    </w:p>
    <w:p w14:paraId="4310D45B" w14:textId="77777777" w:rsidR="001034E5" w:rsidRDefault="001034E5">
      <w:r>
        <w:rPr>
          <w:rFonts w:hint="eastAsia"/>
        </w:rPr>
        <w:t>Momy da dady ma sunyi santi dan dady sae samata albarka yakeyi</w:t>
      </w:r>
    </w:p>
    <w:p w14:paraId="77AF8970" w14:textId="77777777" w:rsidR="001034E5" w:rsidRDefault="001034E5">
      <w:r>
        <w:rPr>
          <w:rFonts w:hint="eastAsia"/>
        </w:rPr>
        <w:t xml:space="preserve">Takoji da'di sosae </w:t>
      </w:r>
    </w:p>
    <w:p w14:paraId="24387A7C" w14:textId="77777777" w:rsidR="001034E5" w:rsidRDefault="001034E5">
      <w:r>
        <w:rPr>
          <w:rFonts w:hint="eastAsia"/>
        </w:rPr>
        <w:t xml:space="preserve">Nan tada'da godema Jamila aranta dan itace jagaban koya mata komae </w:t>
      </w:r>
    </w:p>
    <w:p w14:paraId="25BFB6FF" w14:textId="77777777" w:rsidR="001034E5" w:rsidRDefault="001034E5"/>
    <w:p w14:paraId="46DC2735" w14:textId="77777777" w:rsidR="001034E5" w:rsidRDefault="001034E5">
      <w:r>
        <w:rPr>
          <w:rFonts w:hint="eastAsia"/>
        </w:rPr>
        <w:t xml:space="preserve">Sae gab magriba Amar yashigo </w:t>
      </w:r>
    </w:p>
    <w:p w14:paraId="06D8FC8A" w14:textId="77777777" w:rsidR="001034E5" w:rsidRDefault="001034E5">
      <w:r>
        <w:rPr>
          <w:rFonts w:hint="eastAsia"/>
        </w:rPr>
        <w:t xml:space="preserve">Aiko yacika da murnar ganin Nafisat yace kaga Auntynmu </w:t>
      </w:r>
    </w:p>
    <w:p w14:paraId="4D5CFD45" w14:textId="77777777" w:rsidR="001034E5" w:rsidRDefault="001034E5">
      <w:r>
        <w:rPr>
          <w:rFonts w:hint="eastAsia"/>
        </w:rPr>
        <w:t xml:space="preserve">Tace kaiko </w:t>
      </w:r>
    </w:p>
    <w:p w14:paraId="036D1052" w14:textId="77777777" w:rsidR="001034E5" w:rsidRDefault="001034E5">
      <w:r>
        <w:rPr>
          <w:rFonts w:hint="eastAsia"/>
        </w:rPr>
        <w:t xml:space="preserve">Yace menayi </w:t>
      </w:r>
    </w:p>
    <w:p w14:paraId="0A17BB83" w14:textId="77777777" w:rsidR="001034E5" w:rsidRDefault="001034E5">
      <w:r>
        <w:rPr>
          <w:rFonts w:hint="eastAsia"/>
        </w:rPr>
        <w:t>Tace Allah Amar kadena kirana da Auntynmu</w:t>
      </w:r>
    </w:p>
    <w:p w14:paraId="4B813A06" w14:textId="77777777" w:rsidR="001034E5" w:rsidRDefault="001034E5">
      <w:r>
        <w:rPr>
          <w:rFonts w:hint="eastAsia"/>
        </w:rPr>
        <w:t xml:space="preserve">Yayi dariya yace wannan kuma saidae kiyi hakuri dan bazan denaba </w:t>
      </w:r>
    </w:p>
    <w:p w14:paraId="379BE32E" w14:textId="77777777" w:rsidR="001034E5" w:rsidRDefault="001034E5">
      <w:r>
        <w:rPr>
          <w:rFonts w:hint="eastAsia"/>
        </w:rPr>
        <w:t xml:space="preserve">Amma yaushe kika iya sunana tace </w:t>
      </w:r>
    </w:p>
    <w:p w14:paraId="72671DDF" w14:textId="77777777" w:rsidR="001034E5" w:rsidRDefault="001034E5">
      <w:r>
        <w:rPr>
          <w:rFonts w:hint="eastAsia"/>
        </w:rPr>
        <w:t>Dama nacema sae nazama 'yar birni</w:t>
      </w:r>
    </w:p>
    <w:p w14:paraId="78F1DCC2" w14:textId="77777777" w:rsidR="001034E5" w:rsidRDefault="001034E5">
      <w:r>
        <w:rPr>
          <w:rFonts w:hint="eastAsia"/>
        </w:rPr>
        <w:t>Yace hakanefah</w:t>
      </w:r>
    </w:p>
    <w:p w14:paraId="71AEFC21" w14:textId="77777777" w:rsidR="001034E5" w:rsidRDefault="001034E5"/>
    <w:p w14:paraId="610B6F5A" w14:textId="77777777" w:rsidR="001034E5" w:rsidRDefault="001034E5">
      <w:r>
        <w:rPr>
          <w:rFonts w:hint="eastAsia"/>
        </w:rPr>
        <w:t xml:space="preserve">Amar yayi mamakin yanda akace Nafisa CE tayi girkin gidan </w:t>
      </w:r>
    </w:p>
    <w:p w14:paraId="0EBBC928" w14:textId="77777777" w:rsidR="001034E5" w:rsidRDefault="001034E5">
      <w:r>
        <w:rPr>
          <w:rFonts w:hint="eastAsia"/>
        </w:rPr>
        <w:t xml:space="preserve">Dan gsky yaci abinci Mae da'di yace kae Auntynmu kodae gidanku kwanona zae dawo </w:t>
      </w:r>
    </w:p>
    <w:p w14:paraId="5520C7DD" w14:textId="77777777" w:rsidR="001034E5" w:rsidRDefault="001034E5">
      <w:r>
        <w:rPr>
          <w:rFonts w:hint="eastAsia"/>
        </w:rPr>
        <w:t>Dariya tayi kawae</w:t>
      </w:r>
    </w:p>
    <w:p w14:paraId="65A05C4C" w14:textId="77777777" w:rsidR="001034E5" w:rsidRDefault="001034E5"/>
    <w:p w14:paraId="5401C8D8" w14:textId="77777777" w:rsidR="001034E5" w:rsidRDefault="001034E5">
      <w:r>
        <w:rPr>
          <w:rFonts w:hint="eastAsia"/>
        </w:rPr>
        <w:t xml:space="preserve">Momy takira Nafisa taha'da mata magungunan mata Masu kyau </w:t>
      </w:r>
    </w:p>
    <w:p w14:paraId="6382DC43" w14:textId="77777777" w:rsidR="001034E5" w:rsidRDefault="001034E5">
      <w:r>
        <w:rPr>
          <w:rFonts w:hint="eastAsia"/>
        </w:rPr>
        <w:t>Dana Sha da madara da na tsarki dana dafawa duk</w:t>
      </w:r>
    </w:p>
    <w:p w14:paraId="2E48CF5B" w14:textId="77777777" w:rsidR="001034E5" w:rsidRDefault="001034E5">
      <w:r>
        <w:rPr>
          <w:rFonts w:hint="eastAsia"/>
        </w:rPr>
        <w:t>Tace kitabbatar kuna komawa gida kifara Sha zasu qara miki lpy da 'yanci agun mijinki</w:t>
      </w:r>
    </w:p>
    <w:p w14:paraId="3A47A7CE" w14:textId="77777777" w:rsidR="001034E5" w:rsidRDefault="001034E5">
      <w:r>
        <w:rPr>
          <w:rFonts w:hint="eastAsia"/>
        </w:rPr>
        <w:t xml:space="preserve">Kunya takama Nafisa </w:t>
      </w:r>
    </w:p>
    <w:p w14:paraId="69FD6A31" w14:textId="77777777" w:rsidR="001034E5" w:rsidRDefault="001034E5">
      <w:r>
        <w:rPr>
          <w:rFonts w:hint="eastAsia"/>
        </w:rPr>
        <w:t xml:space="preserve">Tace kidena jin kunyata ni mahaifiyace agareki </w:t>
      </w:r>
    </w:p>
    <w:p w14:paraId="39DFCA45" w14:textId="77777777" w:rsidR="001034E5" w:rsidRDefault="001034E5"/>
    <w:p w14:paraId="595F8531" w14:textId="77777777" w:rsidR="001034E5" w:rsidRDefault="001034E5">
      <w:r>
        <w:rPr>
          <w:rFonts w:hint="eastAsia"/>
        </w:rPr>
        <w:t xml:space="preserve">Sae bayan isha'i MARWAN yashigo gidan </w:t>
      </w:r>
    </w:p>
    <w:p w14:paraId="4085979F" w14:textId="77777777" w:rsidR="001034E5" w:rsidRDefault="001034E5">
      <w:r>
        <w:rPr>
          <w:rFonts w:hint="eastAsia"/>
        </w:rPr>
        <w:t>Kallo 'daya Nafisa tamae tagane yana tare da gajiya Allah yasa da kwalliyarta</w:t>
      </w:r>
    </w:p>
    <w:p w14:paraId="60167B09" w14:textId="77777777" w:rsidR="001034E5" w:rsidRDefault="001034E5">
      <w:r>
        <w:rPr>
          <w:rFonts w:hint="eastAsia"/>
        </w:rPr>
        <w:lastRenderedPageBreak/>
        <w:t xml:space="preserve">Yace tatashi sutafi </w:t>
      </w:r>
    </w:p>
    <w:p w14:paraId="597B0506" w14:textId="77777777" w:rsidR="001034E5" w:rsidRDefault="001034E5">
      <w:r>
        <w:rPr>
          <w:rFonts w:hint="eastAsia"/>
        </w:rPr>
        <w:t>Momy tace da dae kaci abinci zaifiko Dan naga kamae da yunwa atare dakae</w:t>
      </w:r>
    </w:p>
    <w:p w14:paraId="5F7CA194" w14:textId="77777777" w:rsidR="001034E5" w:rsidRDefault="001034E5">
      <w:r>
        <w:rPr>
          <w:rFonts w:hint="eastAsia"/>
        </w:rPr>
        <w:t>Baiyi musu ba zainab tasamae tuwo</w:t>
      </w:r>
    </w:p>
    <w:p w14:paraId="4B4F81E8" w14:textId="77777777" w:rsidR="001034E5" w:rsidRDefault="001034E5">
      <w:r>
        <w:rPr>
          <w:rFonts w:hint="eastAsia"/>
        </w:rPr>
        <w:t>Yafaraci idan Nafiisa akanshi tana Addu'ar Allah yasa yayaba</w:t>
      </w:r>
    </w:p>
    <w:p w14:paraId="443784A3" w14:textId="77777777" w:rsidR="001034E5" w:rsidRDefault="001034E5">
      <w:r>
        <w:rPr>
          <w:rFonts w:hint="eastAsia"/>
        </w:rPr>
        <w:t>Yakoci sosae yakora da kunun Aya</w:t>
      </w:r>
    </w:p>
    <w:p w14:paraId="20E83583" w14:textId="77777777" w:rsidR="001034E5" w:rsidRDefault="001034E5">
      <w:r>
        <w:rPr>
          <w:rFonts w:hint="eastAsia"/>
        </w:rPr>
        <w:t xml:space="preserve">Yace Momy wayayi tuwannan </w:t>
      </w:r>
    </w:p>
    <w:p w14:paraId="0759A355" w14:textId="77777777" w:rsidR="001034E5" w:rsidRDefault="001034E5">
      <w:r>
        <w:rPr>
          <w:rFonts w:hint="eastAsia"/>
        </w:rPr>
        <w:t xml:space="preserve">tace yaci ace kagane girkin matarka </w:t>
      </w:r>
    </w:p>
    <w:p w14:paraId="14DBA4F6" w14:textId="77777777" w:rsidR="001034E5" w:rsidRDefault="001034E5">
      <w:r>
        <w:rPr>
          <w:rFonts w:hint="eastAsia"/>
        </w:rPr>
        <w:t>Yace FEENAH tace ita mana</w:t>
      </w:r>
    </w:p>
    <w:p w14:paraId="495423DE" w14:textId="77777777" w:rsidR="001034E5" w:rsidRDefault="001034E5">
      <w:r>
        <w:rPr>
          <w:rFonts w:hint="eastAsia"/>
        </w:rPr>
        <w:t xml:space="preserve"> ya maeda kallanshi kanta da mamakin dama ta'iya girki haka</w:t>
      </w:r>
    </w:p>
    <w:p w14:paraId="3BF0E5D3" w14:textId="77777777" w:rsidR="001034E5" w:rsidRDefault="001034E5">
      <w:r>
        <w:rPr>
          <w:rFonts w:hint="eastAsia"/>
        </w:rPr>
        <w:t xml:space="preserve">Da sauri Nafisa ta sunkuyar da kanta </w:t>
      </w:r>
    </w:p>
    <w:p w14:paraId="23AD91E4" w14:textId="77777777" w:rsidR="001034E5" w:rsidRDefault="001034E5">
      <w:r>
        <w:rPr>
          <w:rFonts w:hint="eastAsia"/>
        </w:rPr>
        <w:t xml:space="preserve">Baice komae ba yatashi yace to zamu tafi </w:t>
      </w:r>
    </w:p>
    <w:p w14:paraId="54C2A12F" w14:textId="77777777" w:rsidR="001034E5" w:rsidRDefault="001034E5">
      <w:r>
        <w:rPr>
          <w:rFonts w:hint="eastAsia"/>
        </w:rPr>
        <w:t xml:space="preserve">Momy tace Allah ya kaiku lpy suka amsa da Ameen sukafi </w:t>
      </w:r>
    </w:p>
    <w:p w14:paraId="49AE5B3F" w14:textId="77777777" w:rsidR="001034E5" w:rsidRDefault="001034E5">
      <w:r>
        <w:rPr>
          <w:rFonts w:hint="eastAsia"/>
        </w:rPr>
        <w:t>Haqiqa sunba kowa sha'awa</w:t>
      </w:r>
    </w:p>
    <w:p w14:paraId="40EF4B31" w14:textId="77777777" w:rsidR="001034E5" w:rsidRDefault="001034E5"/>
    <w:p w14:paraId="37245F55" w14:textId="77777777" w:rsidR="001034E5" w:rsidRDefault="001034E5">
      <w:r>
        <w:rPr>
          <w:rFonts w:hint="eastAsia"/>
        </w:rPr>
        <w:t xml:space="preserve">Suna Cikin tafiya MARWAN yace kinyi kyau FEENAH </w:t>
      </w:r>
    </w:p>
    <w:p w14:paraId="096A1321" w14:textId="77777777" w:rsidR="001034E5" w:rsidRDefault="001034E5">
      <w:r>
        <w:rPr>
          <w:rFonts w:hint="eastAsia"/>
        </w:rPr>
        <w:t xml:space="preserve">Cikin sanyin murya tace kafiniyin kyau yayah </w:t>
      </w:r>
    </w:p>
    <w:p w14:paraId="456C84E5" w14:textId="77777777" w:rsidR="001034E5" w:rsidRDefault="001034E5">
      <w:r>
        <w:rPr>
          <w:rFonts w:hint="eastAsia"/>
        </w:rPr>
        <w:t xml:space="preserve">Wani zirrr yaji tundaga kansa har babban yatsansa na qafah </w:t>
      </w:r>
    </w:p>
    <w:p w14:paraId="6F332FF6" w14:textId="77777777" w:rsidR="001034E5" w:rsidRDefault="001034E5">
      <w:r>
        <w:rPr>
          <w:rFonts w:hint="eastAsia"/>
        </w:rPr>
        <w:t>Yarinyarnan fah tana hargitsashi da muryarta yace aransa</w:t>
      </w:r>
    </w:p>
    <w:p w14:paraId="19C3EA5A" w14:textId="77777777" w:rsidR="001034E5" w:rsidRDefault="001034E5">
      <w:r>
        <w:rPr>
          <w:rFonts w:hint="eastAsia"/>
        </w:rPr>
        <w:t xml:space="preserve">Yadaure yace ko </w:t>
      </w:r>
    </w:p>
    <w:p w14:paraId="0C024D73" w14:textId="77777777" w:rsidR="001034E5" w:rsidRDefault="001034E5">
      <w:r>
        <w:rPr>
          <w:rFonts w:hint="eastAsia"/>
        </w:rPr>
        <w:t>Tace Allah da gaske naso nafara yabaka amma karigani</w:t>
      </w:r>
    </w:p>
    <w:p w14:paraId="4F61E495" w14:textId="77777777" w:rsidR="001034E5" w:rsidRDefault="001034E5">
      <w:r>
        <w:rPr>
          <w:rFonts w:hint="eastAsia"/>
        </w:rPr>
        <w:t xml:space="preserve">Shuru yayi </w:t>
      </w:r>
    </w:p>
    <w:p w14:paraId="798AFD9E" w14:textId="77777777" w:rsidR="001034E5" w:rsidRDefault="001034E5">
      <w:r>
        <w:rPr>
          <w:rFonts w:hint="eastAsia"/>
        </w:rPr>
        <w:t xml:space="preserve">Can wayarshi tayi qara ya'dauka </w:t>
      </w:r>
    </w:p>
    <w:p w14:paraId="6430A044" w14:textId="77777777" w:rsidR="001034E5" w:rsidRDefault="001034E5">
      <w:r>
        <w:rPr>
          <w:rFonts w:hint="eastAsia"/>
        </w:rPr>
        <w:t xml:space="preserve">Aminu yagani abokinsa </w:t>
      </w:r>
    </w:p>
    <w:p w14:paraId="388132EF" w14:textId="77777777" w:rsidR="001034E5" w:rsidRDefault="001034E5">
      <w:r>
        <w:rPr>
          <w:rFonts w:hint="eastAsia"/>
        </w:rPr>
        <w:t>Yace ina hanyar zuwa gida ne</w:t>
      </w:r>
    </w:p>
    <w:p w14:paraId="4F8BD9AF" w14:textId="77777777" w:rsidR="001034E5" w:rsidRDefault="001034E5">
      <w:r>
        <w:rPr>
          <w:rFonts w:hint="eastAsia"/>
        </w:rPr>
        <w:t xml:space="preserve">Aminu Yace no bawani abu bane dama inasan intunatar dakaine dan Allah kazo da maryam gobe wajan  reception wlhi Zakkiya tanasan taje </w:t>
      </w:r>
    </w:p>
    <w:p w14:paraId="432AE6C4" w14:textId="77777777" w:rsidR="001034E5" w:rsidRDefault="001034E5">
      <w:r>
        <w:rPr>
          <w:rFonts w:hint="eastAsia"/>
        </w:rPr>
        <w:t xml:space="preserve">MARWAN yace to zatazo Ango  kanata wani zumu'din aurannan </w:t>
      </w:r>
    </w:p>
    <w:p w14:paraId="5FE3BF06" w14:textId="77777777" w:rsidR="001034E5" w:rsidRDefault="001034E5">
      <w:r>
        <w:rPr>
          <w:rFonts w:hint="eastAsia"/>
        </w:rPr>
        <w:t xml:space="preserve">yace kae anaku ai abinda kayi yafi haka yakashe </w:t>
      </w:r>
    </w:p>
    <w:p w14:paraId="3F243082" w14:textId="77777777" w:rsidR="001034E5" w:rsidRDefault="001034E5">
      <w:r>
        <w:rPr>
          <w:rFonts w:hint="eastAsia"/>
        </w:rPr>
        <w:t xml:space="preserve">Ya'dan kalli Nafisa </w:t>
      </w:r>
    </w:p>
    <w:p w14:paraId="6A65B135" w14:textId="77777777" w:rsidR="001034E5" w:rsidRDefault="001034E5">
      <w:r>
        <w:rPr>
          <w:rFonts w:hint="eastAsia"/>
        </w:rPr>
        <w:t xml:space="preserve">Yace mekikeso nasiya miki tace Ba komae </w:t>
      </w:r>
    </w:p>
    <w:p w14:paraId="5A4C311E" w14:textId="77777777" w:rsidR="001034E5" w:rsidRDefault="001034E5">
      <w:r>
        <w:rPr>
          <w:rFonts w:hint="eastAsia"/>
        </w:rPr>
        <w:t>Yayi faking dae dae inda wajan kayan fruit yasiya yaja motar</w:t>
      </w:r>
    </w:p>
    <w:p w14:paraId="38053732" w14:textId="77777777" w:rsidR="001034E5" w:rsidRDefault="001034E5"/>
    <w:p w14:paraId="3B235733" w14:textId="77777777" w:rsidR="001034E5" w:rsidRDefault="001034E5">
      <w:r>
        <w:rPr>
          <w:rFonts w:hint="eastAsia"/>
        </w:rPr>
        <w:t xml:space="preserve">Koda MARWAN yayi faking Nafisa tafito </w:t>
      </w:r>
    </w:p>
    <w:p w14:paraId="55D517CB" w14:textId="77777777" w:rsidR="001034E5" w:rsidRDefault="001034E5">
      <w:r>
        <w:rPr>
          <w:rFonts w:hint="eastAsia"/>
        </w:rPr>
        <w:t xml:space="preserve">Maryam tagani afarfajiyar gun </w:t>
      </w:r>
    </w:p>
    <w:p w14:paraId="6AFE9F89" w14:textId="77777777" w:rsidR="001034E5" w:rsidRDefault="001034E5">
      <w:r>
        <w:rPr>
          <w:rFonts w:hint="eastAsia"/>
        </w:rPr>
        <w:t xml:space="preserve">Rantako a6ace tawatsa mata harara </w:t>
      </w:r>
    </w:p>
    <w:p w14:paraId="453B2DF9" w14:textId="77777777" w:rsidR="001034E5" w:rsidRDefault="001034E5">
      <w:r>
        <w:rPr>
          <w:rFonts w:hint="eastAsia"/>
        </w:rPr>
        <w:t xml:space="preserve">Nafisa da tsoro </w:t>
      </w:r>
    </w:p>
    <w:p w14:paraId="0A5F962E" w14:textId="77777777" w:rsidR="001034E5" w:rsidRDefault="001034E5">
      <w:r>
        <w:rPr>
          <w:rFonts w:hint="eastAsia"/>
        </w:rPr>
        <w:t>Tuni tsoro yashigeta tayi saurin cewa sannu da gida aunty maryam</w:t>
      </w:r>
    </w:p>
    <w:p w14:paraId="10112BB2" w14:textId="77777777" w:rsidR="001034E5" w:rsidRDefault="001034E5">
      <w:r>
        <w:rPr>
          <w:rFonts w:hint="eastAsia"/>
        </w:rPr>
        <w:t>Tace sannu da gidan uwarki</w:t>
      </w:r>
    </w:p>
    <w:p w14:paraId="7DC5FBFD" w14:textId="77777777" w:rsidR="001034E5" w:rsidRDefault="001034E5">
      <w:r>
        <w:rPr>
          <w:rFonts w:hint="eastAsia"/>
        </w:rPr>
        <w:t>MARWAN yafito yace wae mae yake damunkine</w:t>
      </w:r>
    </w:p>
    <w:p w14:paraId="2F611F2F" w14:textId="77777777" w:rsidR="001034E5" w:rsidRDefault="001034E5">
      <w:r>
        <w:rPr>
          <w:rFonts w:hint="eastAsia"/>
        </w:rPr>
        <w:t xml:space="preserve">Tawatsa Mae harara </w:t>
      </w:r>
    </w:p>
    <w:p w14:paraId="3BF614BB" w14:textId="77777777" w:rsidR="001034E5" w:rsidRDefault="001034E5">
      <w:r>
        <w:rPr>
          <w:rFonts w:hint="eastAsia"/>
        </w:rPr>
        <w:t xml:space="preserve">Tace ban saniba </w:t>
      </w:r>
    </w:p>
    <w:p w14:paraId="6A862EC9" w14:textId="77777777" w:rsidR="001034E5" w:rsidRDefault="001034E5">
      <w:r>
        <w:rPr>
          <w:rFonts w:hint="eastAsia"/>
        </w:rPr>
        <w:t xml:space="preserve">Yace OK yarufe motar yayi part 'dinta </w:t>
      </w:r>
    </w:p>
    <w:p w14:paraId="38BDC197" w14:textId="77777777" w:rsidR="001034E5" w:rsidRDefault="001034E5">
      <w:r>
        <w:rPr>
          <w:rFonts w:hint="eastAsia"/>
        </w:rPr>
        <w:t>Dama tuni Nafisa tayi shashinta da gudu</w:t>
      </w:r>
    </w:p>
    <w:p w14:paraId="62B89F43" w14:textId="77777777" w:rsidR="001034E5" w:rsidRDefault="001034E5">
      <w:r>
        <w:rPr>
          <w:rFonts w:hint="eastAsia"/>
        </w:rPr>
        <w:t>Suka barta ita 'daya</w:t>
      </w:r>
    </w:p>
    <w:p w14:paraId="5FC2AC46" w14:textId="77777777" w:rsidR="001034E5" w:rsidRDefault="001034E5"/>
    <w:p w14:paraId="4A57D897" w14:textId="77777777" w:rsidR="001034E5" w:rsidRDefault="001034E5">
      <w:r>
        <w:rPr>
          <w:rFonts w:hint="eastAsia"/>
        </w:rPr>
        <w:t xml:space="preserve">Cikin takaici tabi bayan MARWAN </w:t>
      </w:r>
    </w:p>
    <w:p w14:paraId="271CE68F" w14:textId="77777777" w:rsidR="001034E5" w:rsidRDefault="001034E5">
      <w:r>
        <w:rPr>
          <w:rFonts w:hint="eastAsia"/>
        </w:rPr>
        <w:t>Koda tashiga yana toilet tazauna gefan gado</w:t>
      </w:r>
    </w:p>
    <w:p w14:paraId="1AC5BD4A" w14:textId="77777777" w:rsidR="001034E5" w:rsidRDefault="001034E5">
      <w:r>
        <w:rPr>
          <w:rFonts w:hint="eastAsia"/>
        </w:rPr>
        <w:t xml:space="preserve">Bayan ya fito tace </w:t>
      </w:r>
    </w:p>
    <w:p w14:paraId="2EFB8258" w14:textId="77777777" w:rsidR="001034E5" w:rsidRDefault="001034E5">
      <w:r>
        <w:rPr>
          <w:rFonts w:hint="eastAsia"/>
        </w:rPr>
        <w:t>Ai wannan wulaqancine kufita tunsafe sae yanzu zakudawo kuma aikae 5 kake dawowa</w:t>
      </w:r>
    </w:p>
    <w:p w14:paraId="01C4483C" w14:textId="77777777" w:rsidR="001034E5" w:rsidRDefault="001034E5">
      <w:r>
        <w:rPr>
          <w:rFonts w:hint="eastAsia"/>
        </w:rPr>
        <w:t>Yace am sorry aikine yamin yawa sae bayan isha'i naje gidan</w:t>
      </w:r>
    </w:p>
    <w:p w14:paraId="6213C63D" w14:textId="77777777" w:rsidR="001034E5" w:rsidRDefault="001034E5">
      <w:r>
        <w:rPr>
          <w:rFonts w:hint="eastAsia"/>
        </w:rPr>
        <w:t>Bu'dar bakinta sae cewa tayi qarya kakeyi</w:t>
      </w:r>
    </w:p>
    <w:p w14:paraId="2BA904F4" w14:textId="77777777" w:rsidR="001034E5" w:rsidRDefault="001034E5">
      <w:r>
        <w:rPr>
          <w:rFonts w:hint="eastAsia"/>
        </w:rPr>
        <w:t xml:space="preserve">Cikin mamaki yace ninake miki qarya </w:t>
      </w:r>
    </w:p>
    <w:p w14:paraId="0E2FD99D" w14:textId="77777777" w:rsidR="001034E5" w:rsidRDefault="001034E5">
      <w:r>
        <w:rPr>
          <w:rFonts w:hint="eastAsia"/>
        </w:rPr>
        <w:t>Tamurgu'da mae baki tace eh</w:t>
      </w:r>
    </w:p>
    <w:p w14:paraId="5CBC0EC3" w14:textId="77777777" w:rsidR="001034E5" w:rsidRDefault="001034E5">
      <w:r>
        <w:rPr>
          <w:rFonts w:hint="eastAsia"/>
        </w:rPr>
        <w:t xml:space="preserve">Sae jin saukar  mari tayi </w:t>
      </w:r>
    </w:p>
    <w:p w14:paraId="358F278E" w14:textId="77777777" w:rsidR="001034E5" w:rsidRDefault="001034E5">
      <w:r>
        <w:rPr>
          <w:rFonts w:hint="eastAsia"/>
        </w:rPr>
        <w:t xml:space="preserve">Marinko yashigeta </w:t>
      </w:r>
    </w:p>
    <w:p w14:paraId="4FED4ED2" w14:textId="77777777" w:rsidR="001034E5" w:rsidRDefault="001034E5">
      <w:r>
        <w:rPr>
          <w:rFonts w:hint="eastAsia"/>
        </w:rPr>
        <w:t>Yace fitar min anan</w:t>
      </w:r>
    </w:p>
    <w:p w14:paraId="5DF5BF21" w14:textId="77777777" w:rsidR="001034E5" w:rsidRDefault="001034E5">
      <w:r>
        <w:rPr>
          <w:rFonts w:hint="eastAsia"/>
        </w:rPr>
        <w:t xml:space="preserve">Tasan halinsa sarae ka'dan da aikinsa ya dakata tuni tafice </w:t>
      </w:r>
    </w:p>
    <w:p w14:paraId="37B243F5" w14:textId="77777777" w:rsidR="001034E5" w:rsidRDefault="001034E5"/>
    <w:p w14:paraId="4CE5E838" w14:textId="77777777" w:rsidR="001034E5" w:rsidRDefault="001034E5">
      <w:r>
        <w:rPr>
          <w:rFonts w:hint="eastAsia"/>
        </w:rPr>
        <w:t xml:space="preserve">Nafisa ko bayanta qara mae </w:t>
      </w:r>
    </w:p>
    <w:p w14:paraId="2B0A7A7F" w14:textId="77777777" w:rsidR="001034E5" w:rsidRDefault="001034E5">
      <w:r>
        <w:rPr>
          <w:rFonts w:hint="eastAsia"/>
        </w:rPr>
        <w:t>wanka tayi tabi lpyar gado tare da addu'a</w:t>
      </w:r>
    </w:p>
    <w:p w14:paraId="4C0A1EEC" w14:textId="77777777" w:rsidR="001034E5" w:rsidRDefault="001034E5"/>
    <w:p w14:paraId="3B5113D5" w14:textId="77777777" w:rsidR="001034E5" w:rsidRDefault="001034E5">
      <w:r>
        <w:rPr>
          <w:rFonts w:hint="eastAsia"/>
        </w:rPr>
        <w:t xml:space="preserve">Washe gari </w:t>
      </w:r>
    </w:p>
    <w:p w14:paraId="3072B2E3" w14:textId="77777777" w:rsidR="001034E5" w:rsidRDefault="001034E5">
      <w:r>
        <w:rPr>
          <w:rFonts w:hint="eastAsia"/>
        </w:rPr>
        <w:t>Tatashi tashare lungu da sa'ko</w:t>
      </w:r>
    </w:p>
    <w:p w14:paraId="3B458682" w14:textId="77777777" w:rsidR="001034E5" w:rsidRDefault="001034E5">
      <w:r>
        <w:rPr>
          <w:rFonts w:hint="eastAsia"/>
        </w:rPr>
        <w:t>Tafeshe da turare</w:t>
      </w:r>
    </w:p>
    <w:p w14:paraId="7545ED1C" w14:textId="77777777" w:rsidR="001034E5" w:rsidRDefault="001034E5">
      <w:r>
        <w:rPr>
          <w:rFonts w:hint="eastAsia"/>
        </w:rPr>
        <w:t>Sannan tayi kitchen</w:t>
      </w:r>
    </w:p>
    <w:p w14:paraId="16A63ABE" w14:textId="77777777" w:rsidR="001034E5" w:rsidRDefault="001034E5">
      <w:r>
        <w:rPr>
          <w:rFonts w:hint="eastAsia"/>
        </w:rPr>
        <w:t xml:space="preserve">Doya da kwae tayi tare da saidin </w:t>
      </w:r>
    </w:p>
    <w:p w14:paraId="02285056" w14:textId="77777777" w:rsidR="001034E5" w:rsidRDefault="001034E5">
      <w:r>
        <w:rPr>
          <w:rFonts w:hint="eastAsia"/>
        </w:rPr>
        <w:t>Gefe guda kuma tayi Lipton wanda yaji kaninfari da citta</w:t>
      </w:r>
    </w:p>
    <w:p w14:paraId="5F9EA764" w14:textId="77777777" w:rsidR="001034E5" w:rsidRDefault="001034E5">
      <w:r>
        <w:rPr>
          <w:rFonts w:hint="eastAsia"/>
        </w:rPr>
        <w:t>Sannan tajera kan dannin tashiga wanka</w:t>
      </w:r>
    </w:p>
    <w:p w14:paraId="6488915A" w14:textId="77777777" w:rsidR="001034E5" w:rsidRDefault="001034E5"/>
    <w:p w14:paraId="663D1B5C" w14:textId="77777777" w:rsidR="001034E5" w:rsidRDefault="001034E5">
      <w:r>
        <w:rPr>
          <w:rFonts w:hint="eastAsia"/>
        </w:rPr>
        <w:t>Su maryam ma suntashi.</w:t>
      </w:r>
    </w:p>
    <w:p w14:paraId="514F8751" w14:textId="77777777" w:rsidR="001034E5" w:rsidRDefault="001034E5">
      <w:r>
        <w:rPr>
          <w:rFonts w:hint="eastAsia"/>
        </w:rPr>
        <w:t xml:space="preserve">Amma sam taqi kula MARWAN </w:t>
      </w:r>
    </w:p>
    <w:p w14:paraId="730701AB" w14:textId="77777777" w:rsidR="001034E5" w:rsidRDefault="001034E5">
      <w:r>
        <w:rPr>
          <w:rFonts w:hint="eastAsia"/>
        </w:rPr>
        <w:t>Shima dake miskilancin nasa yamotsa ko kulata baiyi Ba</w:t>
      </w:r>
    </w:p>
    <w:p w14:paraId="6ED7F5C1" w14:textId="77777777" w:rsidR="001034E5" w:rsidRDefault="001034E5">
      <w:r>
        <w:rPr>
          <w:rFonts w:hint="eastAsia"/>
        </w:rPr>
        <w:t xml:space="preserve">Sanda yaga shirinsa tsaf yanufi dannig bakomae yaja tsaki Sam MARWAN baya wasa da cikinsa gashi yanajin yunwa </w:t>
      </w:r>
    </w:p>
    <w:p w14:paraId="6DFBD7E2" w14:textId="77777777" w:rsidR="001034E5" w:rsidRDefault="001034E5">
      <w:r>
        <w:rPr>
          <w:rFonts w:hint="eastAsia"/>
        </w:rPr>
        <w:t xml:space="preserve">Yamae da kallansa kanta yace ina breakfast 'dina </w:t>
      </w:r>
    </w:p>
    <w:p w14:paraId="7195F328" w14:textId="77777777" w:rsidR="001034E5" w:rsidRDefault="001034E5">
      <w:r>
        <w:rPr>
          <w:rFonts w:hint="eastAsia"/>
        </w:rPr>
        <w:t xml:space="preserve">Tace banyi ba </w:t>
      </w:r>
    </w:p>
    <w:p w14:paraId="209E41B1" w14:textId="77777777" w:rsidR="001034E5" w:rsidRDefault="001034E5">
      <w:r>
        <w:rPr>
          <w:rFonts w:hint="eastAsia"/>
        </w:rPr>
        <w:t>Yace dalili</w:t>
      </w:r>
    </w:p>
    <w:p w14:paraId="724AD606" w14:textId="77777777" w:rsidR="001034E5" w:rsidRDefault="001034E5">
      <w:r>
        <w:rPr>
          <w:rFonts w:hint="eastAsia"/>
        </w:rPr>
        <w:t>Tace kajegun Nafisa tabaka</w:t>
      </w:r>
    </w:p>
    <w:p w14:paraId="3C01A342" w14:textId="77777777" w:rsidR="001034E5" w:rsidRDefault="001034E5">
      <w:r>
        <w:rPr>
          <w:rFonts w:hint="eastAsia"/>
        </w:rPr>
        <w:t>Yace OK dama ai tafiki iyawa yafita</w:t>
      </w:r>
    </w:p>
    <w:p w14:paraId="25E0F737" w14:textId="77777777" w:rsidR="001034E5" w:rsidRDefault="001034E5">
      <w:r>
        <w:rPr>
          <w:rFonts w:hint="eastAsia"/>
        </w:rPr>
        <w:t>Sae kuma yadawo</w:t>
      </w:r>
    </w:p>
    <w:p w14:paraId="4278C376" w14:textId="77777777" w:rsidR="001034E5" w:rsidRDefault="001034E5">
      <w:r>
        <w:rPr>
          <w:rFonts w:hint="eastAsia"/>
        </w:rPr>
        <w:t>Yace wlhi kika kuskura kika biyoni gunta ranki idan yayi dubu saiya 6aci yafice</w:t>
      </w:r>
    </w:p>
    <w:p w14:paraId="2DEF4E79" w14:textId="77777777" w:rsidR="001034E5" w:rsidRDefault="001034E5">
      <w:r>
        <w:rPr>
          <w:rFonts w:hint="eastAsia"/>
        </w:rPr>
        <w:t>Tabishi da kallan mamaki. Dan ita tace yaje gun Nafisat ne dan tana tunanin bazae iya cin abincinta ba  batasan aikin gama yagama Ba</w:t>
      </w:r>
    </w:p>
    <w:p w14:paraId="50A2522C" w14:textId="77777777" w:rsidR="001034E5" w:rsidRDefault="001034E5"/>
    <w:p w14:paraId="7E373022" w14:textId="77777777" w:rsidR="001034E5" w:rsidRDefault="001034E5">
      <w:r>
        <w:rPr>
          <w:rFonts w:hint="eastAsia"/>
        </w:rPr>
        <w:t xml:space="preserve">Ahankali yashiga falan idanshi yasauka kan danning </w:t>
      </w:r>
    </w:p>
    <w:p w14:paraId="263E7380" w14:textId="77777777" w:rsidR="001034E5" w:rsidRDefault="001034E5">
      <w:r>
        <w:rPr>
          <w:rFonts w:hint="eastAsia"/>
        </w:rPr>
        <w:t xml:space="preserve">Yazauna yana bu'de doyan </w:t>
      </w:r>
    </w:p>
    <w:p w14:paraId="44E1C599" w14:textId="77777777" w:rsidR="001034E5" w:rsidRDefault="001034E5">
      <w:r>
        <w:rPr>
          <w:rFonts w:hint="eastAsia"/>
        </w:rPr>
        <w:t xml:space="preserve">Mae makwan yaji qarni kamar yanda yasaba jin na maryam </w:t>
      </w:r>
    </w:p>
    <w:p w14:paraId="24665F17" w14:textId="77777777" w:rsidR="001034E5" w:rsidRDefault="001034E5">
      <w:r>
        <w:rPr>
          <w:rFonts w:hint="eastAsia"/>
        </w:rPr>
        <w:t xml:space="preserve">Sae yaji qamshi </w:t>
      </w:r>
    </w:p>
    <w:p w14:paraId="065ACD66" w14:textId="77777777" w:rsidR="001034E5" w:rsidRDefault="001034E5">
      <w:r>
        <w:rPr>
          <w:rFonts w:hint="eastAsia"/>
        </w:rPr>
        <w:lastRenderedPageBreak/>
        <w:t xml:space="preserve">Nan yafara ci yana mamakin yanda Nafisa ta'iya sarrafa komai </w:t>
      </w:r>
    </w:p>
    <w:p w14:paraId="648685F0" w14:textId="77777777" w:rsidR="001034E5" w:rsidRDefault="001034E5">
      <w:r>
        <w:rPr>
          <w:rFonts w:hint="eastAsia"/>
        </w:rPr>
        <w:t xml:space="preserve">Nafisa ko tana gaban miro tana kwalliya </w:t>
      </w:r>
    </w:p>
    <w:p w14:paraId="17CD37C2" w14:textId="77777777" w:rsidR="001034E5" w:rsidRDefault="001034E5">
      <w:r>
        <w:rPr>
          <w:rFonts w:hint="eastAsia"/>
        </w:rPr>
        <w:t>Faudace dae da'dan man baki sae tafeshe jikinta da turare tafito</w:t>
      </w:r>
    </w:p>
    <w:p w14:paraId="36E0D2B6" w14:textId="77777777" w:rsidR="001034E5" w:rsidRDefault="001034E5">
      <w:r>
        <w:rPr>
          <w:rFonts w:hint="eastAsia"/>
        </w:rPr>
        <w:t>Karab suka ha'da ido</w:t>
      </w:r>
    </w:p>
    <w:p w14:paraId="6A0063A9" w14:textId="77777777" w:rsidR="001034E5" w:rsidRDefault="001034E5">
      <w:r>
        <w:rPr>
          <w:rFonts w:hint="eastAsia"/>
        </w:rPr>
        <w:t xml:space="preserve">Ta durkusa tace </w:t>
      </w:r>
    </w:p>
    <w:p w14:paraId="2BFC388A" w14:textId="77777777" w:rsidR="001034E5" w:rsidRDefault="001034E5">
      <w:r>
        <w:rPr>
          <w:rFonts w:hint="eastAsia"/>
        </w:rPr>
        <w:t xml:space="preserve">Ina kwana yayah yace lpy lau FEENAH kintashi lpy tace eh yace gud zonan </w:t>
      </w:r>
    </w:p>
    <w:p w14:paraId="0611E06D" w14:textId="77777777" w:rsidR="001034E5" w:rsidRDefault="001034E5">
      <w:r>
        <w:rPr>
          <w:rFonts w:hint="eastAsia"/>
        </w:rPr>
        <w:t xml:space="preserve">Taje kujerar kusa dashi tazauna </w:t>
      </w:r>
    </w:p>
    <w:p w14:paraId="76DB645A" w14:textId="77777777" w:rsidR="001034E5" w:rsidRDefault="001034E5">
      <w:r>
        <w:rPr>
          <w:rFonts w:hint="eastAsia"/>
        </w:rPr>
        <w:t>Yace nacinye miki breakfast ko</w:t>
      </w:r>
    </w:p>
    <w:p w14:paraId="59A5B7B8" w14:textId="77777777" w:rsidR="001034E5" w:rsidRDefault="001034E5">
      <w:r>
        <w:rPr>
          <w:rFonts w:hint="eastAsia"/>
        </w:rPr>
        <w:t xml:space="preserve">Tace aa damafah kainayi ma </w:t>
      </w:r>
    </w:p>
    <w:p w14:paraId="458604C1" w14:textId="77777777" w:rsidR="001034E5" w:rsidRDefault="001034E5">
      <w:r>
        <w:rPr>
          <w:rFonts w:hint="eastAsia"/>
        </w:rPr>
        <w:t xml:space="preserve">Yawatsa mata wani kallo tuni jikinta yamutu yace </w:t>
      </w:r>
    </w:p>
    <w:p w14:paraId="41714411" w14:textId="77777777" w:rsidR="001034E5" w:rsidRDefault="001034E5">
      <w:r>
        <w:rPr>
          <w:rFonts w:hint="eastAsia"/>
        </w:rPr>
        <w:t xml:space="preserve">Aiko nagade dafatan za'adinga min kullun tace insha Allah </w:t>
      </w:r>
    </w:p>
    <w:p w14:paraId="314D25DB" w14:textId="77777777" w:rsidR="001034E5" w:rsidRDefault="001034E5">
      <w:r>
        <w:rPr>
          <w:rFonts w:hint="eastAsia"/>
        </w:rPr>
        <w:t xml:space="preserve">Sanda ya tabbatar yacika tunbinsa sannan yace to FEENAH cikina zae fashe tace yayi hakuri dan Allah karya fashe </w:t>
      </w:r>
    </w:p>
    <w:p w14:paraId="77B208B0" w14:textId="77777777" w:rsidR="001034E5" w:rsidRDefault="001034E5">
      <w:r>
        <w:rPr>
          <w:rFonts w:hint="eastAsia"/>
        </w:rPr>
        <w:t>Yatashi yana cewa ni natafi</w:t>
      </w:r>
    </w:p>
    <w:p w14:paraId="040448BE" w14:textId="77777777" w:rsidR="001034E5" w:rsidRDefault="001034E5">
      <w:r>
        <w:rPr>
          <w:rFonts w:hint="eastAsia"/>
        </w:rPr>
        <w:t>Tace Allah ya kareka yayah yabaka abinda kakeso ya kareka daga sharrin maqiya</w:t>
      </w:r>
    </w:p>
    <w:p w14:paraId="33675DCB" w14:textId="77777777" w:rsidR="001034E5" w:rsidRDefault="001034E5">
      <w:r>
        <w:rPr>
          <w:rFonts w:hint="eastAsia"/>
        </w:rPr>
        <w:t>Cak yatsaya Dan yaji da'din addu'ar sosae</w:t>
      </w:r>
    </w:p>
    <w:p w14:paraId="1F85F423" w14:textId="77777777" w:rsidR="001034E5" w:rsidRDefault="001034E5">
      <w:r>
        <w:rPr>
          <w:rFonts w:hint="eastAsia"/>
        </w:rPr>
        <w:t>Yace tnx my luvly FEENAH yafice</w:t>
      </w:r>
    </w:p>
    <w:p w14:paraId="70F3AFD0" w14:textId="77777777" w:rsidR="001034E5" w:rsidRDefault="001034E5"/>
    <w:p w14:paraId="4FACBB3E" w14:textId="77777777" w:rsidR="001034E5" w:rsidRDefault="001034E5">
      <w:r>
        <w:rPr>
          <w:rFonts w:hint="eastAsia"/>
        </w:rPr>
        <w:t>Harya shiga motarsa yatuna zae gayama maryam tashirya zuwa reception 'din Aminu anjima yafito</w:t>
      </w:r>
    </w:p>
    <w:p w14:paraId="30981CF4" w14:textId="77777777" w:rsidR="001034E5" w:rsidRDefault="001034E5"/>
    <w:p w14:paraId="569B97E7" w14:textId="77777777" w:rsidR="001034E5" w:rsidRDefault="001034E5">
      <w:r>
        <w:rPr>
          <w:rFonts w:hint="eastAsia"/>
        </w:rPr>
        <w:t xml:space="preserve">Kuka sosae yasameta tanayi </w:t>
      </w:r>
    </w:p>
    <w:p w14:paraId="2A1F5BE6" w14:textId="77777777" w:rsidR="001034E5" w:rsidRDefault="001034E5">
      <w:r>
        <w:rPr>
          <w:rFonts w:hint="eastAsia"/>
        </w:rPr>
        <w:t xml:space="preserve">Nan tausayinta Yakama shi yace </w:t>
      </w:r>
    </w:p>
    <w:p w14:paraId="10155E60" w14:textId="77777777" w:rsidR="001034E5" w:rsidRDefault="001034E5">
      <w:r>
        <w:rPr>
          <w:rFonts w:hint="eastAsia"/>
        </w:rPr>
        <w:t>Menene koma tace</w:t>
      </w:r>
    </w:p>
    <w:p w14:paraId="1ED237DB" w14:textId="77777777" w:rsidR="001034E5" w:rsidRDefault="001034E5">
      <w:r>
        <w:rPr>
          <w:rFonts w:hint="eastAsia"/>
        </w:rPr>
        <w:t xml:space="preserve">Wato MARWAN yanzu har lukaci yazo da zaka fara wolaqantani akan wannan yarinyar </w:t>
      </w:r>
    </w:p>
    <w:p w14:paraId="01B5A221" w14:textId="77777777" w:rsidR="001034E5" w:rsidRDefault="001034E5">
      <w:r>
        <w:rPr>
          <w:rFonts w:hint="eastAsia"/>
        </w:rPr>
        <w:t>Yace cigaba inajinki</w:t>
      </w:r>
    </w:p>
    <w:p w14:paraId="30199019" w14:textId="77777777" w:rsidR="001034E5" w:rsidRDefault="001034E5">
      <w:r>
        <w:rPr>
          <w:rFonts w:hint="eastAsia"/>
        </w:rPr>
        <w:t>Tace kucaka qazama da ita har ka'iya zuwa kaci abincinta</w:t>
      </w:r>
    </w:p>
    <w:p w14:paraId="5FB9ED31" w14:textId="77777777" w:rsidR="001034E5" w:rsidRDefault="001034E5">
      <w:r>
        <w:rPr>
          <w:rFonts w:hint="eastAsia"/>
        </w:rPr>
        <w:t xml:space="preserve">Yaja tsaki yace banji </w:t>
      </w:r>
    </w:p>
    <w:p w14:paraId="7ACD6709" w14:textId="77777777" w:rsidR="001034E5" w:rsidRDefault="001034E5">
      <w:r>
        <w:rPr>
          <w:rFonts w:hint="eastAsia"/>
        </w:rPr>
        <w:t>Me kikesan fa'daba</w:t>
      </w:r>
    </w:p>
    <w:p w14:paraId="34F6B63D" w14:textId="77777777" w:rsidR="001034E5" w:rsidRDefault="001034E5">
      <w:r>
        <w:rPr>
          <w:rFonts w:hint="eastAsia"/>
        </w:rPr>
        <w:t>Tace sonake kadena shiga sharinta bare har kaci abincinta hira taha'da Ku</w:t>
      </w:r>
    </w:p>
    <w:p w14:paraId="77BA0046" w14:textId="77777777" w:rsidR="001034E5" w:rsidRDefault="001034E5">
      <w:r>
        <w:rPr>
          <w:rFonts w:hint="eastAsia"/>
        </w:rPr>
        <w:t>Yace tab</w:t>
      </w:r>
    </w:p>
    <w:p w14:paraId="35A96D86" w14:textId="77777777" w:rsidR="001034E5" w:rsidRDefault="001034E5">
      <w:r>
        <w:rPr>
          <w:rFonts w:hint="eastAsia"/>
        </w:rPr>
        <w:t>Tace miye</w:t>
      </w:r>
    </w:p>
    <w:p w14:paraId="3FDB7D54" w14:textId="77777777" w:rsidR="001034E5" w:rsidRDefault="001034E5">
      <w:r>
        <w:rPr>
          <w:rFonts w:hint="eastAsia"/>
        </w:rPr>
        <w:t>Yace kin ibo da zafi</w:t>
      </w:r>
    </w:p>
    <w:p w14:paraId="6263DC93" w14:textId="77777777" w:rsidR="001034E5" w:rsidRDefault="001034E5">
      <w:r>
        <w:rPr>
          <w:rFonts w:hint="eastAsia"/>
        </w:rPr>
        <w:t>Wlhi bazan iya dena cin abincin FEENAH Sam</w:t>
      </w:r>
    </w:p>
    <w:p w14:paraId="2C11E42C" w14:textId="77777777" w:rsidR="001034E5" w:rsidRDefault="001034E5">
      <w:r>
        <w:rPr>
          <w:rFonts w:hint="eastAsia"/>
        </w:rPr>
        <w:t>Kibarma maganar indena shiga shashinta dan abune wanda bazae yuhuba</w:t>
      </w:r>
    </w:p>
    <w:p w14:paraId="456B2D9F" w14:textId="77777777" w:rsidR="001034E5" w:rsidRDefault="001034E5">
      <w:r>
        <w:rPr>
          <w:rFonts w:hint="eastAsia"/>
        </w:rPr>
        <w:t xml:space="preserve">Amma namiki alqawarin bazan ta6a yarda santa yashiga zuciyataba bare har in kusan ceta </w:t>
      </w:r>
    </w:p>
    <w:p w14:paraId="3BC20B19" w14:textId="77777777" w:rsidR="001034E5" w:rsidRDefault="001034E5">
      <w:r>
        <w:rPr>
          <w:rFonts w:hint="eastAsia"/>
        </w:rPr>
        <w:t>Tace  nashiga uku yanzu bazaka iya dena kukataba</w:t>
      </w:r>
    </w:p>
    <w:p w14:paraId="1E308BDC" w14:textId="77777777" w:rsidR="001034E5" w:rsidRDefault="001034E5">
      <w:r>
        <w:rPr>
          <w:rFonts w:hint="eastAsia"/>
        </w:rPr>
        <w:t xml:space="preserve">Yace kwarae inadae damuwarki karna sota kuma karna kusan ceta indae wannan ne anhucce shafin </w:t>
      </w:r>
    </w:p>
    <w:p w14:paraId="47723F3A" w14:textId="77777777" w:rsidR="001034E5" w:rsidRDefault="001034E5">
      <w:r>
        <w:rPr>
          <w:rFonts w:hint="eastAsia"/>
        </w:rPr>
        <w:t>Tace MARWAN</w:t>
      </w:r>
    </w:p>
    <w:p w14:paraId="04F078C7" w14:textId="77777777" w:rsidR="001034E5" w:rsidRDefault="001034E5">
      <w:r>
        <w:rPr>
          <w:rFonts w:hint="eastAsia"/>
        </w:rPr>
        <w:t xml:space="preserve">Yace Dan Allah kikwantar da hankalinki bana san yarinyar nan kwata kwata to akan Mae zaki dami kanki plx  anjima kishiya muje reception din Aminu </w:t>
      </w:r>
    </w:p>
    <w:p w14:paraId="18562291" w14:textId="77777777" w:rsidR="001034E5" w:rsidRDefault="001034E5">
      <w:r>
        <w:rPr>
          <w:rFonts w:hint="eastAsia"/>
        </w:rPr>
        <w:t>Cikin kuka tace ba'inda zatani</w:t>
      </w:r>
    </w:p>
    <w:p w14:paraId="3B78D7F6" w14:textId="77777777" w:rsidR="001034E5" w:rsidRDefault="001034E5">
      <w:r>
        <w:rPr>
          <w:rFonts w:hint="eastAsia"/>
        </w:rPr>
        <w:t xml:space="preserve">Ok yafice </w:t>
      </w:r>
    </w:p>
    <w:p w14:paraId="2601D68E" w14:textId="77777777" w:rsidR="001034E5" w:rsidRDefault="001034E5">
      <w:r>
        <w:rPr>
          <w:rFonts w:hint="eastAsia"/>
        </w:rPr>
        <w:t>Nan yaci karo da Nafisa ya hucceta</w:t>
      </w:r>
    </w:p>
    <w:p w14:paraId="2F90C56D" w14:textId="77777777" w:rsidR="001034E5" w:rsidRDefault="001034E5">
      <w:r>
        <w:rPr>
          <w:rFonts w:hint="eastAsia"/>
        </w:rPr>
        <w:t>Tashiga falan da sallama tare da cewa Aunty maryam ina kwana</w:t>
      </w:r>
    </w:p>
    <w:p w14:paraId="5FF2B725" w14:textId="77777777" w:rsidR="001034E5" w:rsidRDefault="001034E5">
      <w:r>
        <w:rPr>
          <w:rFonts w:hint="eastAsia"/>
        </w:rPr>
        <w:lastRenderedPageBreak/>
        <w:t xml:space="preserve">Cikin fusata tace fitarmin afalo dan ubanki </w:t>
      </w:r>
    </w:p>
    <w:p w14:paraId="7D68EA64" w14:textId="77777777" w:rsidR="001034E5" w:rsidRDefault="001034E5">
      <w:r>
        <w:rPr>
          <w:rFonts w:hint="eastAsia"/>
        </w:rPr>
        <w:t>Ba musu tafice</w:t>
      </w:r>
    </w:p>
    <w:p w14:paraId="3CF50A5F" w14:textId="77777777" w:rsidR="001034E5" w:rsidRDefault="001034E5"/>
    <w:p w14:paraId="1F9BA4B9" w14:textId="77777777" w:rsidR="001034E5" w:rsidRDefault="001034E5">
      <w:r>
        <w:rPr>
          <w:rFonts w:hint="eastAsia"/>
        </w:rPr>
        <w:t xml:space="preserve">Tsaf Nafisa taji abinda MARWAN yace </w:t>
      </w:r>
    </w:p>
    <w:p w14:paraId="310B0840" w14:textId="77777777" w:rsidR="001034E5" w:rsidRDefault="001034E5">
      <w:r>
        <w:rPr>
          <w:rFonts w:hint="eastAsia"/>
        </w:rPr>
        <w:t>Amma ranta ya6aci da yace baya Santa kwata kwata</w:t>
      </w:r>
    </w:p>
    <w:p w14:paraId="0F485E30" w14:textId="77777777" w:rsidR="001034E5" w:rsidRDefault="001034E5">
      <w:r>
        <w:rPr>
          <w:rFonts w:hint="eastAsia"/>
        </w:rPr>
        <w:t xml:space="preserve">Nan tasa aranta sae yasota indae kirsa na aiki </w:t>
      </w:r>
    </w:p>
    <w:p w14:paraId="6652103B" w14:textId="77777777" w:rsidR="001034E5" w:rsidRDefault="001034E5">
      <w:r>
        <w:rPr>
          <w:rFonts w:hint="eastAsia"/>
        </w:rPr>
        <w:t xml:space="preserve">Tana mamakin yanda maryam take nuna kishinta afili </w:t>
      </w:r>
    </w:p>
    <w:p w14:paraId="75459B7F" w14:textId="77777777" w:rsidR="001034E5" w:rsidRDefault="001034E5">
      <w:r>
        <w:rPr>
          <w:rFonts w:hint="eastAsia"/>
        </w:rPr>
        <w:t xml:space="preserve">Dan wlhi zata iya rantsewa tafita kishi nesa bakusa Ba </w:t>
      </w:r>
    </w:p>
    <w:p w14:paraId="0A6B3ED7" w14:textId="77777777" w:rsidR="001034E5" w:rsidRDefault="001034E5">
      <w:r>
        <w:rPr>
          <w:rFonts w:hint="eastAsia"/>
        </w:rPr>
        <w:t xml:space="preserve">Dan tatsani maryam ba'dan ka'danba </w:t>
      </w:r>
    </w:p>
    <w:p w14:paraId="4F568091" w14:textId="77777777" w:rsidR="001034E5" w:rsidRDefault="001034E5">
      <w:r>
        <w:rPr>
          <w:rFonts w:hint="eastAsia"/>
        </w:rPr>
        <w:t>Batasan tararyar MARWAN dakowace mace inhar aure ya halarta garesu</w:t>
      </w:r>
    </w:p>
    <w:p w14:paraId="448F18F0" w14:textId="77777777" w:rsidR="001034E5" w:rsidRDefault="001034E5">
      <w:r>
        <w:rPr>
          <w:rFonts w:hint="eastAsia"/>
        </w:rPr>
        <w:t xml:space="preserve"> </w:t>
      </w:r>
    </w:p>
    <w:p w14:paraId="40BC75FF" w14:textId="77777777" w:rsidR="001034E5" w:rsidRDefault="001034E5"/>
    <w:p w14:paraId="19078411" w14:textId="77777777" w:rsidR="001034E5" w:rsidRDefault="001034E5"/>
    <w:p w14:paraId="50623E24" w14:textId="77777777" w:rsidR="001034E5" w:rsidRDefault="001034E5"/>
    <w:p w14:paraId="63F6CD3B" w14:textId="77777777" w:rsidR="001034E5" w:rsidRDefault="001034E5">
      <w:r>
        <w:rPr>
          <w:rFonts w:hint="eastAsia"/>
        </w:rPr>
        <w:t xml:space="preserve">Misalin qarfe 4 MARWAN yanufu gida dan shiryawa reception din Aminu </w:t>
      </w:r>
    </w:p>
    <w:p w14:paraId="0E2C4EB1" w14:textId="77777777" w:rsidR="001034E5" w:rsidRDefault="001034E5">
      <w:r>
        <w:rPr>
          <w:rFonts w:hint="eastAsia"/>
        </w:rPr>
        <w:t>Koda yazo gidan yatarar maryam batanan ranshi ya6aci amma yasa aransa zai koya mata hankali</w:t>
      </w:r>
    </w:p>
    <w:p w14:paraId="54D39240" w14:textId="77777777" w:rsidR="001034E5" w:rsidRDefault="001034E5">
      <w:r>
        <w:rPr>
          <w:rFonts w:hint="eastAsia"/>
        </w:rPr>
        <w:t xml:space="preserve">Nan yayi wanka yashirya yanufi falan Nafisat </w:t>
      </w:r>
    </w:p>
    <w:p w14:paraId="539E72B2" w14:textId="77777777" w:rsidR="001034E5" w:rsidRDefault="001034E5">
      <w:r>
        <w:rPr>
          <w:rFonts w:hint="eastAsia"/>
        </w:rPr>
        <w:t>Nan yaganta tana bitar karatu</w:t>
      </w:r>
    </w:p>
    <w:p w14:paraId="00A30184" w14:textId="77777777" w:rsidR="001034E5" w:rsidRDefault="001034E5">
      <w:r>
        <w:rPr>
          <w:rFonts w:hint="eastAsia"/>
        </w:rPr>
        <w:t xml:space="preserve">Yace FEENAH </w:t>
      </w:r>
    </w:p>
    <w:p w14:paraId="087DD92F" w14:textId="77777777" w:rsidR="001034E5" w:rsidRDefault="001034E5">
      <w:r>
        <w:rPr>
          <w:rFonts w:hint="eastAsia"/>
        </w:rPr>
        <w:t>Tace na'am</w:t>
      </w:r>
    </w:p>
    <w:p w14:paraId="5F018457" w14:textId="77777777" w:rsidR="001034E5" w:rsidRDefault="001034E5">
      <w:r>
        <w:rPr>
          <w:rFonts w:hint="eastAsia"/>
        </w:rPr>
        <w:t xml:space="preserve">Yace tashi kishirya kirakani wanigu </w:t>
      </w:r>
    </w:p>
    <w:p w14:paraId="583EDFA6" w14:textId="77777777" w:rsidR="001034E5" w:rsidRDefault="001034E5">
      <w:r>
        <w:rPr>
          <w:rFonts w:hint="eastAsia"/>
        </w:rPr>
        <w:t>Tace toh</w:t>
      </w:r>
    </w:p>
    <w:p w14:paraId="7F16C3F5" w14:textId="77777777" w:rsidR="001034E5" w:rsidRDefault="001034E5">
      <w:r>
        <w:rPr>
          <w:rFonts w:hint="eastAsia"/>
        </w:rPr>
        <w:t xml:space="preserve">Rasa kayan dazata tayi shiya tazauna gefan gado kawae tana kallan kayan canda yaji shiru yashigo yace yadae tace wanne zansa </w:t>
      </w:r>
    </w:p>
    <w:p w14:paraId="27689A59" w14:textId="77777777" w:rsidR="001034E5" w:rsidRDefault="001034E5">
      <w:r>
        <w:rPr>
          <w:rFonts w:hint="eastAsia"/>
        </w:rPr>
        <w:t>Wata atanfa yaza6a mata 'dinkin riga da siket yayi kyau</w:t>
      </w:r>
    </w:p>
    <w:p w14:paraId="72F6040C" w14:textId="77777777" w:rsidR="001034E5" w:rsidRDefault="001034E5">
      <w:r>
        <w:rPr>
          <w:rFonts w:hint="eastAsia"/>
        </w:rPr>
        <w:t xml:space="preserve">Tatsaya mutsul mutsul yace kisaman tace to kafita </w:t>
      </w:r>
    </w:p>
    <w:p w14:paraId="630637A5" w14:textId="77777777" w:rsidR="001034E5" w:rsidRDefault="001034E5">
      <w:r>
        <w:rPr>
          <w:rFonts w:hint="eastAsia"/>
        </w:rPr>
        <w:t xml:space="preserve">Yayi murmushinsa </w:t>
      </w:r>
    </w:p>
    <w:p w14:paraId="00919561" w14:textId="77777777" w:rsidR="001034E5" w:rsidRDefault="001034E5">
      <w:r>
        <w:rPr>
          <w:rFonts w:hint="eastAsia"/>
        </w:rPr>
        <w:t xml:space="preserve">Yafita </w:t>
      </w:r>
    </w:p>
    <w:p w14:paraId="6C1C54F2" w14:textId="77777777" w:rsidR="001034E5" w:rsidRDefault="001034E5">
      <w:r>
        <w:rPr>
          <w:rFonts w:hint="eastAsia"/>
        </w:rPr>
        <w:t xml:space="preserve">nantasa tafeshe jikinta da turare </w:t>
      </w:r>
    </w:p>
    <w:p w14:paraId="15F3B64A" w14:textId="77777777" w:rsidR="001034E5" w:rsidRDefault="001034E5">
      <w:r>
        <w:rPr>
          <w:rFonts w:hint="eastAsia"/>
        </w:rPr>
        <w:t xml:space="preserve">Koda tafito qura mata ido yayi dan tayi kyau komae najiinta yana baiyana yanda yakeso </w:t>
      </w:r>
    </w:p>
    <w:p w14:paraId="41A4E2D0" w14:textId="77777777" w:rsidR="001034E5" w:rsidRDefault="001034E5">
      <w:r>
        <w:rPr>
          <w:rFonts w:hint="eastAsia"/>
        </w:rPr>
        <w:t>Yacije baki</w:t>
      </w:r>
    </w:p>
    <w:p w14:paraId="6D9E2CA9" w14:textId="77777777" w:rsidR="001034E5" w:rsidRDefault="001034E5">
      <w:r>
        <w:rPr>
          <w:rFonts w:hint="eastAsia"/>
        </w:rPr>
        <w:t>Yace yace muje ko</w:t>
      </w:r>
    </w:p>
    <w:p w14:paraId="68244D32" w14:textId="77777777" w:rsidR="001034E5" w:rsidRDefault="001034E5">
      <w:r>
        <w:rPr>
          <w:rFonts w:hint="eastAsia"/>
        </w:rPr>
        <w:t>Nan suka kama hanya</w:t>
      </w:r>
    </w:p>
    <w:p w14:paraId="53B27677" w14:textId="77777777" w:rsidR="001034E5" w:rsidRDefault="001034E5"/>
    <w:p w14:paraId="0077A460" w14:textId="77777777" w:rsidR="001034E5" w:rsidRDefault="001034E5">
      <w:r>
        <w:rPr>
          <w:rFonts w:hint="eastAsia"/>
        </w:rPr>
        <w:t>Wajene wanda yatara wayayyun mutane kallo 'daya zaka musu katabbatar sun jiqu da ilimi musamman boko</w:t>
      </w:r>
    </w:p>
    <w:p w14:paraId="08E9B4FF" w14:textId="77777777" w:rsidR="001034E5" w:rsidRDefault="001034E5">
      <w:r>
        <w:rPr>
          <w:rFonts w:hint="eastAsia"/>
        </w:rPr>
        <w:t>Aminu yayi mamakin ganin  MARWAN da Nafisa yace wannance amaryarmu ko</w:t>
      </w:r>
    </w:p>
    <w:p w14:paraId="08D13E02" w14:textId="77777777" w:rsidR="001034E5" w:rsidRDefault="001034E5">
      <w:r>
        <w:rPr>
          <w:rFonts w:hint="eastAsia"/>
        </w:rPr>
        <w:t>MARWAN Yace yah</w:t>
      </w:r>
    </w:p>
    <w:p w14:paraId="5E448783" w14:textId="77777777" w:rsidR="001034E5" w:rsidRDefault="001034E5">
      <w:r>
        <w:rPr>
          <w:rFonts w:hint="eastAsia"/>
        </w:rPr>
        <w:t>Yace tayi to ina ganinka</w:t>
      </w:r>
    </w:p>
    <w:p w14:paraId="060F984E" w14:textId="77777777" w:rsidR="001034E5" w:rsidRDefault="001034E5">
      <w:r>
        <w:rPr>
          <w:rFonts w:hint="eastAsia"/>
        </w:rPr>
        <w:t xml:space="preserve">Yagane maryam yake nufi yace tayi tsiyar </w:t>
      </w:r>
    </w:p>
    <w:p w14:paraId="1F528CD4" w14:textId="77777777" w:rsidR="001034E5" w:rsidRDefault="001034E5">
      <w:r>
        <w:rPr>
          <w:rFonts w:hint="eastAsia"/>
        </w:rPr>
        <w:t xml:space="preserve">Aminu yayi murmushi yace ma Zakkiya Amarya </w:t>
      </w:r>
    </w:p>
    <w:p w14:paraId="3CF1661A" w14:textId="77777777" w:rsidR="001034E5" w:rsidRDefault="001034E5">
      <w:r>
        <w:rPr>
          <w:rFonts w:hint="eastAsia"/>
        </w:rPr>
        <w:t xml:space="preserve">Gafah Amaryar marwan tace waw ammafa tazo </w:t>
      </w:r>
    </w:p>
    <w:p w14:paraId="13E6B90F" w14:textId="77777777" w:rsidR="001034E5" w:rsidRDefault="001034E5">
      <w:r>
        <w:rPr>
          <w:rFonts w:hint="eastAsia"/>
        </w:rPr>
        <w:t xml:space="preserve">Wlhi kallo 'daya namata Santa yashigeni da'alama bazatayi hayaniya Ba </w:t>
      </w:r>
    </w:p>
    <w:p w14:paraId="15561E1D" w14:textId="77777777" w:rsidR="001034E5" w:rsidRDefault="001034E5">
      <w:r>
        <w:rPr>
          <w:rFonts w:hint="eastAsia"/>
        </w:rPr>
        <w:t xml:space="preserve">Kamar mery </w:t>
      </w:r>
    </w:p>
    <w:p w14:paraId="23CDF1B7" w14:textId="77777777" w:rsidR="001034E5" w:rsidRDefault="001034E5">
      <w:r>
        <w:rPr>
          <w:rFonts w:hint="eastAsia"/>
        </w:rPr>
        <w:lastRenderedPageBreak/>
        <w:t xml:space="preserve">Yace baruwana karkisa MARWAN ya zuciya yanzu kinsanfah ba'a kushe mery agunsa </w:t>
      </w:r>
    </w:p>
    <w:p w14:paraId="2EBEAF48" w14:textId="77777777" w:rsidR="001034E5" w:rsidRDefault="001034E5">
      <w:r>
        <w:rPr>
          <w:rFonts w:hint="eastAsia"/>
        </w:rPr>
        <w:t xml:space="preserve">Zatayi magana MARWAN yace ya isheki fah </w:t>
      </w:r>
    </w:p>
    <w:p w14:paraId="645720AA" w14:textId="77777777" w:rsidR="001034E5" w:rsidRDefault="001034E5">
      <w:r>
        <w:rPr>
          <w:rFonts w:hint="eastAsia"/>
        </w:rPr>
        <w:t>Tace nayi shiru</w:t>
      </w:r>
    </w:p>
    <w:p w14:paraId="7D8D0CD8" w14:textId="77777777" w:rsidR="001034E5" w:rsidRDefault="001034E5">
      <w:r>
        <w:rPr>
          <w:rFonts w:hint="eastAsia"/>
        </w:rPr>
        <w:t xml:space="preserve">Nafisa najinsu </w:t>
      </w:r>
    </w:p>
    <w:p w14:paraId="2732BAAC" w14:textId="77777777" w:rsidR="001034E5" w:rsidRDefault="001034E5">
      <w:r>
        <w:rPr>
          <w:rFonts w:hint="eastAsia"/>
        </w:rPr>
        <w:t>Amma hankakinta yafi tafiya gun wata budurwa wacce tasaka ma MARWAN ido</w:t>
      </w:r>
    </w:p>
    <w:p w14:paraId="60302A3B" w14:textId="77777777" w:rsidR="001034E5" w:rsidRDefault="001034E5">
      <w:r>
        <w:rPr>
          <w:rFonts w:hint="eastAsia"/>
        </w:rPr>
        <w:t>Can budurwar tanufusu tazauna kusa da MARWAN tace</w:t>
      </w:r>
    </w:p>
    <w:p w14:paraId="32D0F9CB" w14:textId="77777777" w:rsidR="001034E5" w:rsidRDefault="001034E5">
      <w:r>
        <w:rPr>
          <w:rFonts w:hint="eastAsia"/>
        </w:rPr>
        <w:t xml:space="preserve">Bazan 6oyema Ba wlhi katafi da imanina kallo 'daya nama naji sanka yashigeni </w:t>
      </w:r>
    </w:p>
    <w:p w14:paraId="160BAADA" w14:textId="77777777" w:rsidR="001034E5" w:rsidRDefault="001034E5"/>
    <w:p w14:paraId="58A63952" w14:textId="77777777" w:rsidR="001034E5" w:rsidRDefault="001034E5">
      <w:r>
        <w:rPr>
          <w:rFonts w:hint="eastAsia"/>
        </w:rPr>
        <w:t xml:space="preserve">What Nafisat tace </w:t>
      </w:r>
    </w:p>
    <w:p w14:paraId="7BF1ED9B" w14:textId="77777777" w:rsidR="001034E5" w:rsidRDefault="001034E5">
      <w:r>
        <w:rPr>
          <w:rFonts w:hint="eastAsia"/>
        </w:rPr>
        <w:t>Taci gaba da cewa</w:t>
      </w:r>
    </w:p>
    <w:p w14:paraId="0B3545F4" w14:textId="77777777" w:rsidR="001034E5" w:rsidRDefault="001034E5">
      <w:r>
        <w:rPr>
          <w:rFonts w:hint="eastAsia"/>
        </w:rPr>
        <w:t xml:space="preserve">Kinmakara dan arziqin matansa biyune aduniya gwarama kisan Inda dare yamiki Ba MARWAN ka'daiba har Aminu sanda yayi mamakin Nafisa </w:t>
      </w:r>
    </w:p>
    <w:p w14:paraId="15C951AC" w14:textId="77777777" w:rsidR="001034E5" w:rsidRDefault="001034E5">
      <w:r>
        <w:rPr>
          <w:rFonts w:hint="eastAsia"/>
        </w:rPr>
        <w:t>Matuqar 'daure kai kan MARWAN yakulle</w:t>
      </w:r>
    </w:p>
    <w:p w14:paraId="674EF784" w14:textId="77777777" w:rsidR="001034E5" w:rsidRDefault="001034E5">
      <w:r>
        <w:rPr>
          <w:rFonts w:hint="eastAsia"/>
        </w:rPr>
        <w:t xml:space="preserve">Budurwar tace </w:t>
      </w:r>
    </w:p>
    <w:p w14:paraId="5B7A8075" w14:textId="77777777" w:rsidR="001034E5" w:rsidRDefault="001034E5">
      <w:r>
        <w:rPr>
          <w:rFonts w:hint="eastAsia"/>
        </w:rPr>
        <w:t xml:space="preserve">Daga gani ke qanwarsa amma sabo dame  yasa ina magana dashi zakisa baki </w:t>
      </w:r>
    </w:p>
    <w:p w14:paraId="059EEBDD" w14:textId="77777777" w:rsidR="001034E5" w:rsidRDefault="001034E5">
      <w:r>
        <w:rPr>
          <w:rFonts w:hint="eastAsia"/>
        </w:rPr>
        <w:t xml:space="preserve">Tace saboda ina kishin yamiki magana bansan kiji maryarshi </w:t>
      </w:r>
    </w:p>
    <w:p w14:paraId="3CCB2B37" w14:textId="77777777" w:rsidR="001034E5" w:rsidRDefault="001034E5">
      <w:r>
        <w:rPr>
          <w:rFonts w:hint="eastAsia"/>
        </w:rPr>
        <w:t>Shiyasa nayi saurin tarar nunfashinki</w:t>
      </w:r>
    </w:p>
    <w:p w14:paraId="5945C415" w14:textId="77777777" w:rsidR="001034E5" w:rsidRDefault="001034E5">
      <w:r>
        <w:rPr>
          <w:rFonts w:hint="eastAsia"/>
        </w:rPr>
        <w:t xml:space="preserve">Sannan kuma niba qanwarshi bace kamar yanda kika 'dauka ni matarsa CE tabiyu dan haka tun muna mu biyar kibarnan gun Cikin mutunci </w:t>
      </w:r>
    </w:p>
    <w:p w14:paraId="64803111" w14:textId="77777777" w:rsidR="001034E5" w:rsidRDefault="001034E5">
      <w:r>
        <w:rPr>
          <w:rFonts w:hint="eastAsia"/>
        </w:rPr>
        <w:t xml:space="preserve">Budurwar takalli MARWAN wae haka </w:t>
      </w:r>
    </w:p>
    <w:p w14:paraId="24E75868" w14:textId="77777777" w:rsidR="001034E5" w:rsidRDefault="001034E5">
      <w:r>
        <w:rPr>
          <w:rFonts w:hint="eastAsia"/>
        </w:rPr>
        <w:t>Ga mamakin Aminu da Nafisat sae MARWAN yace</w:t>
      </w:r>
    </w:p>
    <w:p w14:paraId="5A375197" w14:textId="77777777" w:rsidR="001034E5" w:rsidRDefault="001034E5">
      <w:r>
        <w:rPr>
          <w:rFonts w:hint="eastAsia"/>
        </w:rPr>
        <w:t>Kwarae na mijin mace biyune aduniyar nan plx kiyi hakuri</w:t>
      </w:r>
    </w:p>
    <w:p w14:paraId="1741F675" w14:textId="77777777" w:rsidR="001034E5" w:rsidRDefault="001034E5">
      <w:r>
        <w:rPr>
          <w:rFonts w:hint="eastAsia"/>
        </w:rPr>
        <w:t>Nan budurwar tatashi tatafi</w:t>
      </w:r>
    </w:p>
    <w:p w14:paraId="5898AFDC" w14:textId="77777777" w:rsidR="001034E5" w:rsidRDefault="001034E5">
      <w:r>
        <w:rPr>
          <w:rFonts w:hint="eastAsia"/>
        </w:rPr>
        <w:t xml:space="preserve">Ahakan mah takaicine Yakama Nafisa meyasa MARWAN yakula budurwar </w:t>
      </w:r>
    </w:p>
    <w:p w14:paraId="749F5E17" w14:textId="77777777" w:rsidR="001034E5" w:rsidRDefault="001034E5">
      <w:r>
        <w:rPr>
          <w:rFonts w:hint="eastAsia"/>
        </w:rPr>
        <w:t>Shiyasa tayi kicin kicin da fuska</w:t>
      </w:r>
    </w:p>
    <w:p w14:paraId="20E98A06" w14:textId="77777777" w:rsidR="001034E5" w:rsidRDefault="001034E5">
      <w:r>
        <w:rPr>
          <w:rFonts w:hint="eastAsia"/>
        </w:rPr>
        <w:t xml:space="preserve">Aminu yace to miye na6acin ran tace </w:t>
      </w:r>
    </w:p>
    <w:p w14:paraId="3A60D0C9" w14:textId="77777777" w:rsidR="001034E5" w:rsidRDefault="001034E5">
      <w:r>
        <w:rPr>
          <w:rFonts w:hint="eastAsia"/>
        </w:rPr>
        <w:t>Mae yasa  yamata magana</w:t>
      </w:r>
    </w:p>
    <w:p w14:paraId="2F36893C" w14:textId="77777777" w:rsidR="001034E5" w:rsidRDefault="001034E5">
      <w:r>
        <w:rPr>
          <w:rFonts w:hint="eastAsia"/>
        </w:rPr>
        <w:t>Aminu ya kalli MARWAN yace taka tasameka gana maryam ga nata</w:t>
      </w:r>
    </w:p>
    <w:p w14:paraId="5A3B90F2" w14:textId="77777777" w:rsidR="001034E5" w:rsidRDefault="001034E5">
      <w:r>
        <w:rPr>
          <w:rFonts w:hint="eastAsia"/>
        </w:rPr>
        <w:t>Murmushi kawae yayi</w:t>
      </w:r>
    </w:p>
    <w:p w14:paraId="3A347F10" w14:textId="77777777" w:rsidR="001034E5" w:rsidRDefault="001034E5">
      <w:r>
        <w:rPr>
          <w:rFonts w:hint="eastAsia"/>
        </w:rPr>
        <w:t>Zakkiya tace aini tamata sauqima wlhi danice wata tace tanasanka mari zan fara bata</w:t>
      </w:r>
    </w:p>
    <w:p w14:paraId="0AFB58EA" w14:textId="77777777" w:rsidR="001034E5" w:rsidRDefault="001034E5">
      <w:r>
        <w:rPr>
          <w:rFonts w:hint="eastAsia"/>
        </w:rPr>
        <w:t xml:space="preserve">Ahaka akaci akasha Anji waquqi </w:t>
      </w:r>
    </w:p>
    <w:p w14:paraId="678EC326" w14:textId="77777777" w:rsidR="001034E5" w:rsidRDefault="001034E5">
      <w:r>
        <w:rPr>
          <w:rFonts w:hint="eastAsia"/>
        </w:rPr>
        <w:t>Nafisa tayi mamakin yanda akayi 6arin nera kamar basaso</w:t>
      </w:r>
    </w:p>
    <w:p w14:paraId="6AE18735" w14:textId="77777777" w:rsidR="001034E5" w:rsidRDefault="001034E5">
      <w:r>
        <w:rPr>
          <w:rFonts w:hint="eastAsia"/>
        </w:rPr>
        <w:t>Sunyi hotu  sosae da Zakkiya tace tabata number wayarta tace bata da waya</w:t>
      </w:r>
    </w:p>
    <w:p w14:paraId="690CE680" w14:textId="77777777" w:rsidR="001034E5" w:rsidRDefault="001034E5">
      <w:r>
        <w:rPr>
          <w:rFonts w:hint="eastAsia"/>
        </w:rPr>
        <w:t>Tace plx MARWAN kasiya mata yace karatu take sai tagama</w:t>
      </w:r>
    </w:p>
    <w:p w14:paraId="2EF3AC12" w14:textId="77777777" w:rsidR="001034E5" w:rsidRDefault="001034E5">
      <w:r>
        <w:rPr>
          <w:rFonts w:hint="eastAsia"/>
        </w:rPr>
        <w:t>Tace to inzanyi magana da ita nanemi maryam Aminu yace tab zako kisani</w:t>
      </w:r>
    </w:p>
    <w:p w14:paraId="551CF3C6" w14:textId="77777777" w:rsidR="001034E5" w:rsidRDefault="001034E5">
      <w:r>
        <w:rPr>
          <w:rFonts w:hint="eastAsia"/>
        </w:rPr>
        <w:t xml:space="preserve">Har aka tashi Nafisa bata dena mamakin bakinba </w:t>
      </w:r>
    </w:p>
    <w:p w14:paraId="52C0C679" w14:textId="77777777" w:rsidR="001034E5" w:rsidRDefault="001034E5">
      <w:r>
        <w:rPr>
          <w:rFonts w:hint="eastAsia"/>
        </w:rPr>
        <w:t>Kuma bata sakema MARWAN fuskaba</w:t>
      </w:r>
    </w:p>
    <w:p w14:paraId="488AFE1A" w14:textId="77777777" w:rsidR="001034E5" w:rsidRDefault="001034E5"/>
    <w:p w14:paraId="174305BD" w14:textId="77777777" w:rsidR="001034E5" w:rsidRDefault="001034E5">
      <w:r>
        <w:rPr>
          <w:rFonts w:hint="eastAsia"/>
        </w:rPr>
        <w:t>Ko amota bata kalleshi Ba shiko sae satar kallanta yake</w:t>
      </w:r>
    </w:p>
    <w:p w14:paraId="013FD26B" w14:textId="77777777" w:rsidR="001034E5" w:rsidRDefault="001034E5">
      <w:r>
        <w:rPr>
          <w:rFonts w:hint="eastAsia"/>
        </w:rPr>
        <w:t xml:space="preserve">ahaka sukaje gida </w:t>
      </w:r>
    </w:p>
    <w:p w14:paraId="0878138A" w14:textId="77777777" w:rsidR="001034E5" w:rsidRDefault="001034E5">
      <w:r>
        <w:rPr>
          <w:rFonts w:hint="eastAsia"/>
        </w:rPr>
        <w:t xml:space="preserve">Sunayin faking maryam nashigowa </w:t>
      </w:r>
    </w:p>
    <w:p w14:paraId="01923F3F" w14:textId="77777777" w:rsidR="001034E5" w:rsidRDefault="001034E5">
      <w:r>
        <w:rPr>
          <w:rFonts w:hint="eastAsia"/>
        </w:rPr>
        <w:t>Ginin fitowar Nafisa yasa maryam ranta qara 6aci</w:t>
      </w:r>
    </w:p>
    <w:p w14:paraId="62911602" w14:textId="77777777" w:rsidR="001034E5" w:rsidRDefault="001034E5">
      <w:r>
        <w:rPr>
          <w:rFonts w:hint="eastAsia"/>
        </w:rPr>
        <w:t>bayan marwan yafito yace daga gidan uban wah kike banmiki garga'di Ba</w:t>
      </w:r>
    </w:p>
    <w:p w14:paraId="7306432C" w14:textId="77777777" w:rsidR="001034E5" w:rsidRDefault="001034E5">
      <w:r>
        <w:rPr>
          <w:rFonts w:hint="eastAsia"/>
        </w:rPr>
        <w:t>Cikin gadara tace sunan Aunty khadija naje ko aibune zuwa gun yayata</w:t>
      </w:r>
    </w:p>
    <w:p w14:paraId="524BE705" w14:textId="77777777" w:rsidR="001034E5" w:rsidRDefault="001034E5">
      <w:r>
        <w:rPr>
          <w:rFonts w:hint="eastAsia"/>
        </w:rPr>
        <w:lastRenderedPageBreak/>
        <w:t xml:space="preserve">Yace kokusa </w:t>
      </w:r>
    </w:p>
    <w:p w14:paraId="44EA8435" w14:textId="77777777" w:rsidR="001034E5" w:rsidRDefault="001034E5">
      <w:r>
        <w:rPr>
          <w:rFonts w:hint="eastAsia"/>
        </w:rPr>
        <w:t xml:space="preserve">Amma kikomah gunta </w:t>
      </w:r>
    </w:p>
    <w:p w14:paraId="73DEB37A" w14:textId="77777777" w:rsidR="001034E5" w:rsidRDefault="001034E5">
      <w:r>
        <w:rPr>
          <w:rFonts w:hint="eastAsia"/>
        </w:rPr>
        <w:t>Yitayi kamar zata shiga shashinta.....</w:t>
      </w:r>
    </w:p>
    <w:p w14:paraId="41984170" w14:textId="77777777" w:rsidR="001034E5" w:rsidRDefault="001034E5">
      <w:r>
        <w:rPr>
          <w:rFonts w:hint="eastAsia"/>
        </w:rPr>
        <w:t>Yayi saurin janyota yafalla mata mari</w:t>
      </w:r>
    </w:p>
    <w:p w14:paraId="091331BE" w14:textId="77777777" w:rsidR="001034E5" w:rsidRDefault="001034E5">
      <w:r>
        <w:rPr>
          <w:rFonts w:hint="eastAsia"/>
        </w:rPr>
        <w:t xml:space="preserve">Tashin hankali </w:t>
      </w:r>
    </w:p>
    <w:p w14:paraId="40680783" w14:textId="77777777" w:rsidR="001034E5" w:rsidRDefault="001034E5">
      <w:r>
        <w:rPr>
          <w:rFonts w:hint="eastAsia"/>
        </w:rPr>
        <w:t>Ran mazafah ya6aci</w:t>
      </w:r>
    </w:p>
    <w:p w14:paraId="71F4FCFC" w14:textId="77777777" w:rsidR="001034E5" w:rsidRDefault="001034E5">
      <w:r>
        <w:rPr>
          <w:rFonts w:hint="eastAsia"/>
        </w:rPr>
        <w:t xml:space="preserve">Nan ya kwasheta jikake tim tazube ya'dauketa yawatsar awaje </w:t>
      </w:r>
    </w:p>
    <w:p w14:paraId="5E9A4BED" w14:textId="77777777" w:rsidR="001034E5" w:rsidRDefault="001034E5">
      <w:r>
        <w:rPr>
          <w:rFonts w:hint="eastAsia"/>
        </w:rPr>
        <w:t>Yace kika shigarmin gida sae na 6ab6allaki</w:t>
      </w:r>
    </w:p>
    <w:p w14:paraId="605FB104" w14:textId="77777777" w:rsidR="001034E5" w:rsidRDefault="001034E5">
      <w:r>
        <w:rPr>
          <w:rFonts w:hint="eastAsia"/>
        </w:rPr>
        <w:t>Topah kodae MARWAN yamanta maryam 'dinshice</w:t>
      </w:r>
    </w:p>
    <w:p w14:paraId="5216D233" w14:textId="77777777" w:rsidR="001034E5" w:rsidRDefault="001034E5">
      <w:r>
        <w:rPr>
          <w:rFonts w:hint="eastAsia"/>
        </w:rPr>
        <w:t>Hmmm</w:t>
      </w:r>
    </w:p>
    <w:p w14:paraId="508AD002" w14:textId="77777777" w:rsidR="001034E5" w:rsidRDefault="001034E5">
      <w:r>
        <w:rPr>
          <w:rFonts w:hint="eastAsia"/>
        </w:rPr>
        <w:t xml:space="preserve">Aidaganin haka maryam tasa kuka tasani baqaramin 6ata mishi rai tayiba amma wlhi sae takoma ciki dantasan intasake tatafi bazai waiwayeta tada'di ba </w:t>
      </w:r>
    </w:p>
    <w:p w14:paraId="785AC2A0" w14:textId="77777777" w:rsidR="001034E5" w:rsidRDefault="001034E5">
      <w:r>
        <w:rPr>
          <w:rFonts w:hint="eastAsia"/>
        </w:rPr>
        <w:t>Nan tatashi tashiga ciki duk da megadi yaga yanda komae yafaru baice mata komae Ba tashige</w:t>
      </w:r>
    </w:p>
    <w:p w14:paraId="4CE97587" w14:textId="77777777" w:rsidR="001034E5" w:rsidRDefault="001034E5"/>
    <w:p w14:paraId="334E8A32" w14:textId="77777777" w:rsidR="001034E5" w:rsidRDefault="001034E5">
      <w:r>
        <w:rPr>
          <w:rFonts w:hint="eastAsia"/>
        </w:rPr>
        <w:t xml:space="preserve">Batasa meshi afaloba dan haka dagudu tayi betroom 'dinta </w:t>
      </w:r>
    </w:p>
    <w:p w14:paraId="671864F2" w14:textId="77777777" w:rsidR="001034E5" w:rsidRDefault="001034E5">
      <w:r>
        <w:rPr>
          <w:rFonts w:hint="eastAsia"/>
        </w:rPr>
        <w:t>Sarai yaji shigiwarta barinta kawae yayi</w:t>
      </w:r>
    </w:p>
    <w:p w14:paraId="2DE58E61" w14:textId="77777777" w:rsidR="001034E5" w:rsidRDefault="001034E5"/>
    <w:p w14:paraId="5A93D962" w14:textId="77777777" w:rsidR="001034E5" w:rsidRDefault="001034E5">
      <w:r>
        <w:rPr>
          <w:rFonts w:hint="eastAsia"/>
        </w:rPr>
        <w:t>Nafisa ko tsoro ne yakamata wato rashin mutuncin MARWAN bakanta yatsaya ba</w:t>
      </w:r>
    </w:p>
    <w:p w14:paraId="75075CA4" w14:textId="77777777" w:rsidR="001034E5" w:rsidRDefault="001034E5">
      <w:r>
        <w:rPr>
          <w:rFonts w:hint="eastAsia"/>
        </w:rPr>
        <w:t>Tuni sausayin maryam ya kamata</w:t>
      </w:r>
    </w:p>
    <w:p w14:paraId="3679E9D4" w14:textId="77777777" w:rsidR="001034E5" w:rsidRDefault="001034E5">
      <w:r>
        <w:rPr>
          <w:rFonts w:hint="eastAsia"/>
        </w:rPr>
        <w:t>amma data tuna yanda yake cewa yanasan maryam sae</w:t>
      </w:r>
    </w:p>
    <w:p w14:paraId="7E0C3338" w14:textId="77777777" w:rsidR="001034E5" w:rsidRDefault="001034E5">
      <w:r>
        <w:rPr>
          <w:rFonts w:hint="eastAsia"/>
        </w:rPr>
        <w:t>Tajah tsaki tace can tamatse muku</w:t>
      </w:r>
    </w:p>
    <w:p w14:paraId="3515D6F1" w14:textId="77777777" w:rsidR="001034E5" w:rsidRDefault="001034E5"/>
    <w:p w14:paraId="21E3AF19" w14:textId="77777777" w:rsidR="001034E5" w:rsidRDefault="001034E5">
      <w:r>
        <w:rPr>
          <w:rFonts w:hint="eastAsia"/>
        </w:rPr>
        <w:t>Washe gari maryam tatashi tayi breakfast tajera danning  dan MARWAN yasauko</w:t>
      </w:r>
    </w:p>
    <w:p w14:paraId="36C119DD" w14:textId="77777777" w:rsidR="001034E5" w:rsidRDefault="001034E5">
      <w:r>
        <w:rPr>
          <w:rFonts w:hint="eastAsia"/>
        </w:rPr>
        <w:t xml:space="preserve">Amma kokallan wajan baiyiba yafita </w:t>
      </w:r>
    </w:p>
    <w:p w14:paraId="290A0D93" w14:textId="77777777" w:rsidR="001034E5" w:rsidRDefault="001034E5">
      <w:r>
        <w:rPr>
          <w:rFonts w:hint="eastAsia"/>
        </w:rPr>
        <w:t xml:space="preserve">sae falan Nafisa </w:t>
      </w:r>
    </w:p>
    <w:p w14:paraId="01B79586" w14:textId="77777777" w:rsidR="001034E5" w:rsidRDefault="001034E5">
      <w:r>
        <w:rPr>
          <w:rFonts w:hint="eastAsia"/>
        </w:rPr>
        <w:t>Dan yanzu bayajin zai'iya cin abincin maryam</w:t>
      </w:r>
    </w:p>
    <w:p w14:paraId="7AEFF657" w14:textId="77777777" w:rsidR="001034E5" w:rsidRDefault="001034E5">
      <w:r>
        <w:rPr>
          <w:rFonts w:hint="eastAsia"/>
        </w:rPr>
        <w:t xml:space="preserve">Yako sami yanda ya keso </w:t>
      </w:r>
    </w:p>
    <w:p w14:paraId="62CA5E71" w14:textId="77777777" w:rsidR="001034E5" w:rsidRDefault="001034E5">
      <w:r>
        <w:rPr>
          <w:rFonts w:hint="eastAsia"/>
        </w:rPr>
        <w:t>Yana Cikin cine Nafisa tafito da murmushi akan fuskarta tayi kyau har tagaji tace</w:t>
      </w:r>
    </w:p>
    <w:p w14:paraId="089608F8" w14:textId="77777777" w:rsidR="001034E5" w:rsidRDefault="001034E5">
      <w:r>
        <w:rPr>
          <w:rFonts w:hint="eastAsia"/>
        </w:rPr>
        <w:t>GudMrning yayah yace</w:t>
      </w:r>
    </w:p>
    <w:p w14:paraId="7EE2C57E" w14:textId="77777777" w:rsidR="001034E5" w:rsidRDefault="001034E5">
      <w:r>
        <w:rPr>
          <w:rFonts w:hint="eastAsia"/>
        </w:rPr>
        <w:t xml:space="preserve">Mrning FEENAH </w:t>
      </w:r>
    </w:p>
    <w:p w14:paraId="5CBF63D7" w14:textId="77777777" w:rsidR="001034E5" w:rsidRDefault="001034E5">
      <w:r>
        <w:rPr>
          <w:rFonts w:hint="eastAsia"/>
        </w:rPr>
        <w:t xml:space="preserve">Tace yau baka fito da wuriba yace baccine yasha kaina </w:t>
      </w:r>
    </w:p>
    <w:p w14:paraId="35660CB1" w14:textId="77777777" w:rsidR="001034E5" w:rsidRDefault="001034E5">
      <w:r>
        <w:rPr>
          <w:rFonts w:hint="eastAsia"/>
        </w:rPr>
        <w:t>Nan tazauna kusa dashi tana kallansa</w:t>
      </w:r>
    </w:p>
    <w:p w14:paraId="2701B71F" w14:textId="77777777" w:rsidR="001034E5" w:rsidRDefault="001034E5">
      <w:r>
        <w:rPr>
          <w:rFonts w:hint="eastAsia"/>
        </w:rPr>
        <w:t>Yace yadae tace bakomae</w:t>
      </w:r>
    </w:p>
    <w:p w14:paraId="07DAEB6B" w14:textId="77777777" w:rsidR="001034E5" w:rsidRDefault="001034E5">
      <w:r>
        <w:rPr>
          <w:rFonts w:hint="eastAsia"/>
        </w:rPr>
        <w:t xml:space="preserve">Yace fa'didae </w:t>
      </w:r>
    </w:p>
    <w:p w14:paraId="74862276" w14:textId="77777777" w:rsidR="001034E5" w:rsidRDefault="001034E5">
      <w:r>
        <w:rPr>
          <w:rFonts w:hint="eastAsia"/>
        </w:rPr>
        <w:t xml:space="preserve">Dama inasan zuwa kasune </w:t>
      </w:r>
    </w:p>
    <w:p w14:paraId="58E50AB7" w14:textId="77777777" w:rsidR="001034E5" w:rsidRDefault="001034E5">
      <w:r>
        <w:rPr>
          <w:rFonts w:hint="eastAsia"/>
        </w:rPr>
        <w:t>Yace toh mezaki siya tace qananun Kaya</w:t>
      </w:r>
    </w:p>
    <w:p w14:paraId="65D90670" w14:textId="77777777" w:rsidR="001034E5" w:rsidRDefault="001034E5">
      <w:r>
        <w:rPr>
          <w:rFonts w:hint="eastAsia"/>
        </w:rPr>
        <w:t xml:space="preserve">Yayi shuru </w:t>
      </w:r>
    </w:p>
    <w:p w14:paraId="51D8EF79" w14:textId="77777777" w:rsidR="001034E5" w:rsidRDefault="001034E5">
      <w:r>
        <w:rPr>
          <w:rFonts w:hint="eastAsia"/>
        </w:rPr>
        <w:t>Sanda yagama yatashi yace</w:t>
      </w:r>
    </w:p>
    <w:p w14:paraId="0A67C74F" w14:textId="77777777" w:rsidR="001034E5" w:rsidRDefault="001034E5">
      <w:r>
        <w:rPr>
          <w:rFonts w:hint="eastAsia"/>
        </w:rPr>
        <w:t>Zanba zainab ku'di tasuwo miki tace to amma.....</w:t>
      </w:r>
    </w:p>
    <w:p w14:paraId="4A55C6B7" w14:textId="77777777" w:rsidR="001034E5" w:rsidRDefault="001034E5">
      <w:r>
        <w:rPr>
          <w:rFonts w:hint="eastAsia"/>
        </w:rPr>
        <w:t>Ya katseta da cewa</w:t>
      </w:r>
    </w:p>
    <w:p w14:paraId="57B529FA" w14:textId="77777777" w:rsidR="001034E5" w:rsidRDefault="001034E5">
      <w:r>
        <w:rPr>
          <w:rFonts w:hint="eastAsia"/>
        </w:rPr>
        <w:t xml:space="preserve">Bazafah kijeba </w:t>
      </w:r>
    </w:p>
    <w:p w14:paraId="5C18514E" w14:textId="77777777" w:rsidR="001034E5" w:rsidRDefault="001034E5">
      <w:r>
        <w:rPr>
          <w:rFonts w:hint="eastAsia"/>
        </w:rPr>
        <w:t>Jiya kinfita dan haka aa yafice</w:t>
      </w:r>
    </w:p>
    <w:p w14:paraId="2BF41659" w14:textId="77777777" w:rsidR="001034E5" w:rsidRDefault="001034E5">
      <w:r>
        <w:rPr>
          <w:rFonts w:hint="eastAsia"/>
        </w:rPr>
        <w:t>Mamaki ya kama Nafisa da furucinsa.</w:t>
      </w:r>
    </w:p>
    <w:p w14:paraId="4E0A1538" w14:textId="77777777" w:rsidR="001034E5" w:rsidRDefault="001034E5"/>
    <w:p w14:paraId="73DCEAB8" w14:textId="77777777" w:rsidR="001034E5" w:rsidRDefault="001034E5">
      <w:r>
        <w:rPr>
          <w:rFonts w:hint="eastAsia"/>
        </w:rPr>
        <w:lastRenderedPageBreak/>
        <w:t xml:space="preserve">Yana fita maryam takira qawarta Habiba awaya </w:t>
      </w:r>
    </w:p>
    <w:p w14:paraId="7D258BD4" w14:textId="77777777" w:rsidR="001034E5" w:rsidRDefault="001034E5">
      <w:r>
        <w:rPr>
          <w:rFonts w:hint="eastAsia"/>
        </w:rPr>
        <w:t xml:space="preserve">tazae yane mata abinda yafaru </w:t>
      </w:r>
    </w:p>
    <w:p w14:paraId="24722EF1" w14:textId="77777777" w:rsidR="001034E5" w:rsidRDefault="001034E5">
      <w:r>
        <w:rPr>
          <w:rFonts w:hint="eastAsia"/>
        </w:rPr>
        <w:t>Tace gatanan zuwa</w:t>
      </w:r>
    </w:p>
    <w:p w14:paraId="4B7F8ED2" w14:textId="77777777" w:rsidR="001034E5" w:rsidRDefault="001034E5"/>
    <w:p w14:paraId="7796DBC3" w14:textId="77777777" w:rsidR="001034E5" w:rsidRDefault="001034E5">
      <w:r>
        <w:rPr>
          <w:rFonts w:hint="eastAsia"/>
        </w:rPr>
        <w:t>Aiko bata da'deba tazo</w:t>
      </w:r>
    </w:p>
    <w:p w14:paraId="7179C0FF" w14:textId="77777777" w:rsidR="001034E5" w:rsidRDefault="001034E5">
      <w:r>
        <w:rPr>
          <w:rFonts w:hint="eastAsia"/>
        </w:rPr>
        <w:t xml:space="preserve">Nan sukayo shashin Nafisa </w:t>
      </w:r>
    </w:p>
    <w:p w14:paraId="66EDEBE6" w14:textId="77777777" w:rsidR="001034E5" w:rsidRDefault="001034E5">
      <w:r>
        <w:rPr>
          <w:rFonts w:hint="eastAsia"/>
        </w:rPr>
        <w:t xml:space="preserve">Tana saune tana kallan wani film a M'B'C 2. Sae kaninsu kawae tayi maryam na huci </w:t>
      </w:r>
    </w:p>
    <w:p w14:paraId="507FBABC" w14:textId="77777777" w:rsidR="001034E5" w:rsidRDefault="001034E5">
      <w:r>
        <w:rPr>
          <w:rFonts w:hint="eastAsia"/>
        </w:rPr>
        <w:t xml:space="preserve">Tace Aunty sannu da shigowa </w:t>
      </w:r>
    </w:p>
    <w:p w14:paraId="4F2B9284" w14:textId="77777777" w:rsidR="001034E5" w:rsidRDefault="001034E5">
      <w:r>
        <w:rPr>
          <w:rFonts w:hint="eastAsia"/>
        </w:rPr>
        <w:t xml:space="preserve">Takaici Yakama maryam tace ma Habiba kinga irin munafuncin natako </w:t>
      </w:r>
    </w:p>
    <w:p w14:paraId="55A0B216" w14:textId="77777777" w:rsidR="001034E5" w:rsidRDefault="001034E5">
      <w:r>
        <w:rPr>
          <w:rFonts w:hint="eastAsia"/>
        </w:rPr>
        <w:t>Habiba tace nifah ina ganin yarinyar nan asiri tayi mishi. Bakince dawowarta ne komae yasauya Ba tace eh wlhi</w:t>
      </w:r>
    </w:p>
    <w:p w14:paraId="10DCD18F" w14:textId="77777777" w:rsidR="001034E5" w:rsidRDefault="001034E5">
      <w:r>
        <w:rPr>
          <w:rFonts w:hint="eastAsia"/>
        </w:rPr>
        <w:t xml:space="preserve">Da sauri Nafisa takalli Habiba </w:t>
      </w:r>
    </w:p>
    <w:p w14:paraId="02600D15" w14:textId="77777777" w:rsidR="001034E5" w:rsidRDefault="001034E5">
      <w:r>
        <w:rPr>
          <w:rFonts w:hint="eastAsia"/>
        </w:rPr>
        <w:t>Tace bansan asiri ba wlhi</w:t>
      </w:r>
    </w:p>
    <w:p w14:paraId="39E27F99" w14:textId="77777777" w:rsidR="001034E5" w:rsidRDefault="001034E5">
      <w:r>
        <w:rPr>
          <w:rFonts w:hint="eastAsia"/>
        </w:rPr>
        <w:t xml:space="preserve">Maryam ta maketa tace rufema mutane baki makira angaya miki miyi yana fa'dane </w:t>
      </w:r>
    </w:p>
    <w:p w14:paraId="4145E76D" w14:textId="77777777" w:rsidR="001034E5" w:rsidRDefault="001034E5">
      <w:r>
        <w:rPr>
          <w:rFonts w:hint="eastAsia"/>
        </w:rPr>
        <w:t>Habiba tace tab akwae aiki sosae agabanki maryam dan saekinyi da gasket</w:t>
      </w:r>
    </w:p>
    <w:p w14:paraId="31CC1F15" w14:textId="77777777" w:rsidR="001034E5" w:rsidRDefault="001034E5">
      <w:r>
        <w:rPr>
          <w:rFonts w:hint="eastAsia"/>
        </w:rPr>
        <w:t xml:space="preserve">Tace yazanyi </w:t>
      </w:r>
    </w:p>
    <w:p w14:paraId="7ED14456" w14:textId="77777777" w:rsidR="001034E5" w:rsidRDefault="001034E5">
      <w:r>
        <w:rPr>
          <w:rFonts w:hint="eastAsia"/>
        </w:rPr>
        <w:t>Taja hanunta tace</w:t>
      </w:r>
    </w:p>
    <w:p w14:paraId="3D37A408" w14:textId="77777777" w:rsidR="001034E5" w:rsidRDefault="001034E5">
      <w:r>
        <w:rPr>
          <w:rFonts w:hint="eastAsia"/>
        </w:rPr>
        <w:t>zomuje</w:t>
      </w:r>
    </w:p>
    <w:p w14:paraId="1A9CAC70" w14:textId="77777777" w:rsidR="001034E5" w:rsidRDefault="001034E5">
      <w:r>
        <w:rPr>
          <w:rFonts w:hint="eastAsia"/>
        </w:rPr>
        <w:t xml:space="preserve">Suka fita </w:t>
      </w:r>
    </w:p>
    <w:p w14:paraId="078FFCE3" w14:textId="77777777" w:rsidR="001034E5" w:rsidRDefault="001034E5">
      <w:r>
        <w:rPr>
          <w:rFonts w:hint="eastAsia"/>
        </w:rPr>
        <w:t>Basu zamae ko inaba sae gadanta</w:t>
      </w:r>
    </w:p>
    <w:p w14:paraId="39E54CC8" w14:textId="77777777" w:rsidR="001034E5" w:rsidRDefault="001034E5">
      <w:r>
        <w:rPr>
          <w:rFonts w:hint="eastAsia"/>
        </w:rPr>
        <w:t xml:space="preserve">Maryam kamar zatayi kuka tace inajin </w:t>
      </w:r>
    </w:p>
    <w:p w14:paraId="2CBF76F7" w14:textId="77777777" w:rsidR="001034E5" w:rsidRDefault="001034E5">
      <w:r>
        <w:rPr>
          <w:rFonts w:hint="eastAsia"/>
        </w:rPr>
        <w:t>Habiba tace wlhi yarinyar nan asiri tamiki dan haka mutafi gun daganinka naga aiki</w:t>
      </w:r>
    </w:p>
    <w:p w14:paraId="4843A132" w14:textId="77777777" w:rsidR="001034E5" w:rsidRDefault="001034E5">
      <w:r>
        <w:rPr>
          <w:rFonts w:hint="eastAsia"/>
        </w:rPr>
        <w:t>Maryam tace waye kuma haka</w:t>
      </w:r>
    </w:p>
    <w:p w14:paraId="658BCF3B" w14:textId="77777777" w:rsidR="001034E5" w:rsidRDefault="001034E5">
      <w:r>
        <w:rPr>
          <w:rFonts w:hint="eastAsia"/>
        </w:rPr>
        <w:t>Habiba tace niban sanshiba saeda nata6a raka Amira gunsa wlhi ya'iya aiki baka'dan ba</w:t>
      </w:r>
    </w:p>
    <w:p w14:paraId="3F9A02FE" w14:textId="77777777" w:rsidR="001034E5" w:rsidRDefault="001034E5">
      <w:r>
        <w:rPr>
          <w:rFonts w:hint="eastAsia"/>
        </w:rPr>
        <w:t>Tace aiko sae muje kawae</w:t>
      </w:r>
    </w:p>
    <w:p w14:paraId="1271AE15" w14:textId="77777777" w:rsidR="001034E5" w:rsidRDefault="001034E5">
      <w:r>
        <w:rPr>
          <w:rFonts w:hint="eastAsia"/>
        </w:rPr>
        <w:t>Tace plx maryam kibari sae kinma  MARWAN qaryar zuwa wani gu  banasan yadinga ta6amin fatarki tace wlhi Habiba bakisan yanda hankalina yake tashe bane kawae muje tace</w:t>
      </w:r>
    </w:p>
    <w:p w14:paraId="2E300D02" w14:textId="77777777" w:rsidR="001034E5" w:rsidRDefault="001034E5">
      <w:r>
        <w:rPr>
          <w:rFonts w:hint="eastAsia"/>
        </w:rPr>
        <w:t xml:space="preserve">OK sae muyi sauri dankar  ya ankare tace aikam ta'ibi ku'di </w:t>
      </w:r>
    </w:p>
    <w:p w14:paraId="046FD41B" w14:textId="77777777" w:rsidR="001034E5" w:rsidRDefault="001034E5">
      <w:r>
        <w:rPr>
          <w:rFonts w:hint="eastAsia"/>
        </w:rPr>
        <w:t>Nan suka tafi gun da ganinka naga aiki</w:t>
      </w:r>
    </w:p>
    <w:p w14:paraId="5128C322" w14:textId="77777777" w:rsidR="001034E5" w:rsidRDefault="001034E5"/>
    <w:p w14:paraId="23D2D974" w14:textId="77777777" w:rsidR="001034E5" w:rsidRDefault="001034E5">
      <w:r>
        <w:rPr>
          <w:rFonts w:hint="eastAsia"/>
        </w:rPr>
        <w:t xml:space="preserve">Ko ahanyarsu zancan Nafisan suke </w:t>
      </w:r>
    </w:p>
    <w:p w14:paraId="6AECF268" w14:textId="77777777" w:rsidR="001034E5" w:rsidRDefault="001034E5">
      <w:r>
        <w:rPr>
          <w:rFonts w:hint="eastAsia"/>
        </w:rPr>
        <w:t>Habiba tace bakiga yanda fatarta tagoge ba jikinta gwanin sha'awa wayasani ma ko ciki ne da ita</w:t>
      </w:r>
    </w:p>
    <w:p w14:paraId="1F1C739F" w14:textId="77777777" w:rsidR="001034E5" w:rsidRDefault="001034E5">
      <w:r>
        <w:rPr>
          <w:rFonts w:hint="eastAsia"/>
        </w:rPr>
        <w:t>Gaban maryam yafa'da tace</w:t>
      </w:r>
    </w:p>
    <w:p w14:paraId="218C6D8F" w14:textId="77777777" w:rsidR="001034E5" w:rsidRDefault="001034E5">
      <w:r>
        <w:rPr>
          <w:rFonts w:hint="eastAsia"/>
        </w:rPr>
        <w:t xml:space="preserve">Idanko  hakane wlhi baqamin hauka zanyiba dan wiyarta MARWAN yamata ciki wlhi nasan ganin idona zaidinga nuna mata soyayya dan'akwae shi dasan yara </w:t>
      </w:r>
    </w:p>
    <w:p w14:paraId="2353D5C7" w14:textId="77777777" w:rsidR="001034E5" w:rsidRDefault="001034E5">
      <w:r>
        <w:rPr>
          <w:rFonts w:hint="eastAsia"/>
        </w:rPr>
        <w:t xml:space="preserve">Habiba taqara karka'da kae tace hmm ai'in soyayya ne da sauqi dan natabbata koroki zaiyi zaice baiga amfanin zamanki ba </w:t>
      </w:r>
    </w:p>
    <w:p w14:paraId="623CEA10" w14:textId="77777777" w:rsidR="001034E5" w:rsidRDefault="001034E5">
      <w:r>
        <w:rPr>
          <w:rFonts w:hint="eastAsia"/>
        </w:rPr>
        <w:t xml:space="preserve">Tace zai'aikata hakan kan dan MARWAN bashi da mutunci Sam </w:t>
      </w:r>
    </w:p>
    <w:p w14:paraId="55EC5F8C" w14:textId="77777777" w:rsidR="001034E5" w:rsidRDefault="001034E5">
      <w:r>
        <w:rPr>
          <w:rFonts w:hint="eastAsia"/>
        </w:rPr>
        <w:t>Habiba tayi dariya tace ga tsinannan ra'ayi</w:t>
      </w:r>
    </w:p>
    <w:p w14:paraId="681A61BD" w14:textId="77777777" w:rsidR="001034E5" w:rsidRDefault="001034E5">
      <w:r>
        <w:rPr>
          <w:rFonts w:hint="eastAsia"/>
        </w:rPr>
        <w:t xml:space="preserve">Ahaka suka dinga shiga daji har sukazo gun bokan </w:t>
      </w:r>
    </w:p>
    <w:p w14:paraId="57246E5E" w14:textId="77777777" w:rsidR="001034E5" w:rsidRDefault="001034E5">
      <w:r>
        <w:rPr>
          <w:rFonts w:hint="eastAsia"/>
        </w:rPr>
        <w:t xml:space="preserve">Kallo 'daya maryam tamae tasan yaci sunansa </w:t>
      </w:r>
    </w:p>
    <w:p w14:paraId="2BAAFCC4" w14:textId="77777777" w:rsidR="001034E5" w:rsidRDefault="001034E5">
      <w:r>
        <w:rPr>
          <w:rFonts w:hint="eastAsia"/>
        </w:rPr>
        <w:t xml:space="preserve">Yakalleta yabushe da dariya yace tab </w:t>
      </w:r>
    </w:p>
    <w:p w14:paraId="59AFC544" w14:textId="77777777" w:rsidR="001034E5" w:rsidRDefault="001034E5">
      <w:r>
        <w:rPr>
          <w:rFonts w:hint="eastAsia"/>
        </w:rPr>
        <w:t xml:space="preserve">Mijinki hatsabibine nagaske </w:t>
      </w:r>
    </w:p>
    <w:p w14:paraId="472FA848" w14:textId="77777777" w:rsidR="001034E5" w:rsidRDefault="001034E5">
      <w:r>
        <w:rPr>
          <w:rFonts w:hint="eastAsia"/>
        </w:rPr>
        <w:t>Tace ko</w:t>
      </w:r>
    </w:p>
    <w:p w14:paraId="0A579F30" w14:textId="77777777" w:rsidR="001034E5" w:rsidRDefault="001034E5">
      <w:r>
        <w:rPr>
          <w:rFonts w:hint="eastAsia"/>
        </w:rPr>
        <w:lastRenderedPageBreak/>
        <w:t xml:space="preserve">Yace wlhi tunda yama yarinyar kallan  farko yaji Santa ya shige shi amma dake soyayyarki tafi fawa acikin zuciyarsa awannan lukacin shiyasa yayima 'dan'awamsa gardama kuma idan kika bari shaquwarsu tafi haka wlhi kinka'de </w:t>
      </w:r>
    </w:p>
    <w:p w14:paraId="5E829D6C" w14:textId="77777777" w:rsidR="001034E5" w:rsidRDefault="001034E5">
      <w:r>
        <w:rPr>
          <w:rFonts w:hint="eastAsia"/>
        </w:rPr>
        <w:t xml:space="preserve">Dan yarinyar ba qaramin bin bokaye takeba Ba </w:t>
      </w:r>
    </w:p>
    <w:p w14:paraId="53DE1FC9" w14:textId="77777777" w:rsidR="001034E5" w:rsidRDefault="001034E5">
      <w:r>
        <w:rPr>
          <w:rFonts w:hint="eastAsia"/>
        </w:rPr>
        <w:t xml:space="preserve">Tata6a zuwa wajan wani boka daniyar akasheki sae yace mata tauraranki yanada qarfi saitace to ahaukatar dake nan yamata aiki saidae baicikiba saboda qarfin tauraranki </w:t>
      </w:r>
    </w:p>
    <w:p w14:paraId="0B763CE9" w14:textId="77777777" w:rsidR="001034E5" w:rsidRDefault="001034E5">
      <w:r>
        <w:rPr>
          <w:rFonts w:hint="eastAsia"/>
        </w:rPr>
        <w:t xml:space="preserve">Amma yanzu sunanan suna wani  aiki akanki </w:t>
      </w:r>
    </w:p>
    <w:p w14:paraId="520B76C8" w14:textId="77777777" w:rsidR="001034E5" w:rsidRDefault="001034E5">
      <w:r>
        <w:rPr>
          <w:rFonts w:hint="eastAsia"/>
        </w:rPr>
        <w:t>Hankalin maryam tashe tace kisa kuma da hauka nashiga uku</w:t>
      </w:r>
    </w:p>
    <w:p w14:paraId="1CD8C314" w14:textId="77777777" w:rsidR="001034E5" w:rsidRDefault="001034E5">
      <w:r>
        <w:rPr>
          <w:rFonts w:hint="eastAsia"/>
        </w:rPr>
        <w:t xml:space="preserve">Habiba tace bakisan mutunba aimugun icene shegiyar yarinya tasan kan mugunta bokan yaqara Sa dariya yace aitafi hakama </w:t>
      </w:r>
    </w:p>
    <w:p w14:paraId="42C0A9BC" w14:textId="77777777" w:rsidR="001034E5" w:rsidRDefault="001034E5">
      <w:r>
        <w:rPr>
          <w:rFonts w:hint="eastAsia"/>
        </w:rPr>
        <w:t xml:space="preserve">Maryam tace yanzu inasan yasaketa sannan ka haukatar da ita yanda bazai qara marmarin santaba sannan kuma yazama nika'daice agabansa </w:t>
      </w:r>
    </w:p>
    <w:p w14:paraId="743C7878" w14:textId="77777777" w:rsidR="001034E5" w:rsidRDefault="001034E5">
      <w:r>
        <w:rPr>
          <w:rFonts w:hint="eastAsia"/>
        </w:rPr>
        <w:t xml:space="preserve">Yace angama </w:t>
      </w:r>
    </w:p>
    <w:p w14:paraId="4EE6985E" w14:textId="77777777" w:rsidR="001034E5" w:rsidRDefault="001034E5">
      <w:r>
        <w:rPr>
          <w:rFonts w:hint="eastAsia"/>
        </w:rPr>
        <w:t xml:space="preserve">Zakibada dubu 'dari </w:t>
      </w:r>
    </w:p>
    <w:p w14:paraId="7F7022E4" w14:textId="77777777" w:rsidR="001034E5" w:rsidRDefault="001034E5">
      <w:r>
        <w:rPr>
          <w:rFonts w:hint="eastAsia"/>
        </w:rPr>
        <w:t xml:space="preserve">Nan taciro tabashi </w:t>
      </w:r>
    </w:p>
    <w:p w14:paraId="0BF76F61" w14:textId="77777777" w:rsidR="001034E5" w:rsidRDefault="001034E5">
      <w:r>
        <w:rPr>
          <w:rFonts w:hint="eastAsia"/>
        </w:rPr>
        <w:t>Yace ammafah ahankali aikin zaidinga aiki tace toh</w:t>
      </w:r>
    </w:p>
    <w:p w14:paraId="2E789AF4" w14:textId="77777777" w:rsidR="001034E5" w:rsidRDefault="001034E5">
      <w:r>
        <w:rPr>
          <w:rFonts w:hint="eastAsia"/>
        </w:rPr>
        <w:t>(Allah kaganar da masuyi)</w:t>
      </w:r>
    </w:p>
    <w:p w14:paraId="63DD5DC0" w14:textId="77777777" w:rsidR="001034E5" w:rsidRDefault="001034E5"/>
    <w:p w14:paraId="3E628A28" w14:textId="77777777" w:rsidR="001034E5" w:rsidRDefault="001034E5"/>
    <w:p w14:paraId="655B0096" w14:textId="77777777" w:rsidR="001034E5" w:rsidRDefault="001034E5">
      <w:r>
        <w:rPr>
          <w:rFonts w:hint="eastAsia"/>
        </w:rPr>
        <w:t xml:space="preserve">Nafisa ko mamakine yacikata yanda da ranta kuma agabanta aka mata sharrin tayi asiri </w:t>
      </w:r>
    </w:p>
    <w:p w14:paraId="6F327572" w14:textId="77777777" w:rsidR="001034E5" w:rsidRDefault="001034E5">
      <w:r>
        <w:rPr>
          <w:rFonts w:hint="eastAsia"/>
        </w:rPr>
        <w:t>Canko taji fitarsu hankalinta yakasa kwanciya akansu karfa suje mata wani abu</w:t>
      </w:r>
    </w:p>
    <w:p w14:paraId="7DD09963" w14:textId="77777777" w:rsidR="001034E5" w:rsidRDefault="001034E5">
      <w:r>
        <w:rPr>
          <w:rFonts w:hint="eastAsia"/>
        </w:rPr>
        <w:t>Nan tatashi tafara lafula tana roqan Allah yakareta daga dukkan kowane sharri</w:t>
      </w:r>
    </w:p>
    <w:p w14:paraId="46995849" w14:textId="77777777" w:rsidR="001034E5" w:rsidRDefault="001034E5"/>
    <w:p w14:paraId="03DCC2F6" w14:textId="77777777" w:rsidR="001034E5" w:rsidRDefault="001034E5">
      <w:r>
        <w:rPr>
          <w:rFonts w:hint="eastAsia"/>
        </w:rPr>
        <w:t xml:space="preserve">Wajan 2:pm ko saiga zainab da Kaya niqi niqi </w:t>
      </w:r>
    </w:p>
    <w:p w14:paraId="4730140F" w14:textId="77777777" w:rsidR="001034E5" w:rsidRDefault="001034E5">
      <w:r>
        <w:rPr>
          <w:rFonts w:hint="eastAsia"/>
        </w:rPr>
        <w:t xml:space="preserve">Da sauri Nafisa tatareta tana cewa sannufah 'yar uwa nasa ansaki aiki </w:t>
      </w:r>
    </w:p>
    <w:p w14:paraId="1A7E623C" w14:textId="77777777" w:rsidR="001034E5" w:rsidRDefault="001034E5">
      <w:r>
        <w:rPr>
          <w:rFonts w:hint="eastAsia"/>
        </w:rPr>
        <w:t xml:space="preserve">Tace la bakomae kiduba kigani ko zasu miki </w:t>
      </w:r>
    </w:p>
    <w:p w14:paraId="7D8B6904" w14:textId="77777777" w:rsidR="001034E5" w:rsidRDefault="001034E5">
      <w:r>
        <w:rPr>
          <w:rFonts w:hint="eastAsia"/>
        </w:rPr>
        <w:t xml:space="preserve">Nan tafara dubawa </w:t>
      </w:r>
    </w:p>
    <w:p w14:paraId="6848BAC2" w14:textId="77777777" w:rsidR="001034E5" w:rsidRDefault="001034E5">
      <w:r>
        <w:rPr>
          <w:rFonts w:hint="eastAsia"/>
        </w:rPr>
        <w:t xml:space="preserve">Baqamin murna tayiba dan ko ita taje bazata za6o masu kyau irinsu ba </w:t>
      </w:r>
    </w:p>
    <w:p w14:paraId="49318B81" w14:textId="77777777" w:rsidR="001034E5" w:rsidRDefault="001034E5">
      <w:r>
        <w:rPr>
          <w:rFonts w:hint="eastAsia"/>
        </w:rPr>
        <w:t xml:space="preserve">Tadafa musu abinci sukaci sukayi nak </w:t>
      </w:r>
    </w:p>
    <w:p w14:paraId="0CC1A457" w14:textId="77777777" w:rsidR="001034E5" w:rsidRDefault="001034E5">
      <w:r>
        <w:rPr>
          <w:rFonts w:hint="eastAsia"/>
        </w:rPr>
        <w:t>Sukayi hirar Su cikin nisha'i</w:t>
      </w:r>
    </w:p>
    <w:p w14:paraId="7BCA543A" w14:textId="77777777" w:rsidR="001034E5" w:rsidRDefault="001034E5">
      <w:r>
        <w:rPr>
          <w:rFonts w:hint="eastAsia"/>
        </w:rPr>
        <w:t xml:space="preserve">Sannan zainab tamata sallamah tatafi </w:t>
      </w:r>
    </w:p>
    <w:p w14:paraId="1C0E1EDF" w14:textId="77777777" w:rsidR="001034E5" w:rsidRDefault="001034E5">
      <w:r>
        <w:rPr>
          <w:rFonts w:hint="eastAsia"/>
        </w:rPr>
        <w:t>Badan Nafisa tasobah</w:t>
      </w:r>
    </w:p>
    <w:p w14:paraId="64C316C5" w14:textId="77777777" w:rsidR="001034E5" w:rsidRDefault="001034E5">
      <w:r>
        <w:rPr>
          <w:rFonts w:hint="eastAsia"/>
        </w:rPr>
        <w:t xml:space="preserve">Kuma dae dae nan su maryam suka sawo kae </w:t>
      </w:r>
    </w:p>
    <w:p w14:paraId="2B4D6187" w14:textId="77777777" w:rsidR="001034E5" w:rsidRDefault="001034E5">
      <w:r>
        <w:rPr>
          <w:rFonts w:hint="eastAsia"/>
        </w:rPr>
        <w:t xml:space="preserve">Kokallan Su zainab batayiba tahucce Su </w:t>
      </w:r>
    </w:p>
    <w:p w14:paraId="52A34957" w14:textId="77777777" w:rsidR="001034E5" w:rsidRDefault="001034E5">
      <w:r>
        <w:rPr>
          <w:rFonts w:hint="eastAsia"/>
        </w:rPr>
        <w:t>Habiba tace wannan Ba qanwar MARWAN bace zainab maryam tace</w:t>
      </w:r>
    </w:p>
    <w:p w14:paraId="5D416B84" w14:textId="77777777" w:rsidR="001034E5" w:rsidRDefault="001034E5">
      <w:r>
        <w:rPr>
          <w:rFonts w:hint="eastAsia"/>
        </w:rPr>
        <w:t xml:space="preserve">Itace muna fukar yarinya ba </w:t>
      </w:r>
    </w:p>
    <w:p w14:paraId="31C689C9" w14:textId="77777777" w:rsidR="001034E5" w:rsidRDefault="001034E5">
      <w:r>
        <w:rPr>
          <w:rFonts w:hint="eastAsia"/>
        </w:rPr>
        <w:t>Ita da Amar basan wayafi munafunci ba</w:t>
      </w:r>
    </w:p>
    <w:p w14:paraId="28A0ADE7" w14:textId="77777777" w:rsidR="001034E5" w:rsidRDefault="001034E5">
      <w:r>
        <w:rPr>
          <w:rFonts w:hint="eastAsia"/>
        </w:rPr>
        <w:t xml:space="preserve">Falan Nafisa sukayi </w:t>
      </w:r>
    </w:p>
    <w:p w14:paraId="373C2E24" w14:textId="77777777" w:rsidR="001034E5" w:rsidRDefault="001034E5">
      <w:r>
        <w:rPr>
          <w:rFonts w:hint="eastAsia"/>
        </w:rPr>
        <w:t xml:space="preserve">Maryam tazuba mata ido tace sannu da dawowa Aunty </w:t>
      </w:r>
    </w:p>
    <w:p w14:paraId="1AC2EFE6" w14:textId="77777777" w:rsidR="001034E5" w:rsidRDefault="001034E5">
      <w:r>
        <w:rPr>
          <w:rFonts w:hint="eastAsia"/>
        </w:rPr>
        <w:t xml:space="preserve">Takaici baqin ciki yakama maryam tace kae mutun mugun ice </w:t>
      </w:r>
    </w:p>
    <w:p w14:paraId="437A15B5" w14:textId="77777777" w:rsidR="001034E5" w:rsidRDefault="001034E5">
      <w:r>
        <w:rPr>
          <w:rFonts w:hint="eastAsia"/>
        </w:rPr>
        <w:t>Jibeki qarama dake harkinsan zuwa gun bokaye shegiya munafuka matsiya ciya wlhi duk abinki baki'isa kikasheni ba tsinanniya</w:t>
      </w:r>
    </w:p>
    <w:p w14:paraId="3D9FA1B6" w14:textId="77777777" w:rsidR="001034E5" w:rsidRDefault="001034E5">
      <w:r>
        <w:rPr>
          <w:rFonts w:hint="eastAsia"/>
        </w:rPr>
        <w:t>Cikin tsoro Nafisa tace Aunty kisafah kikace</w:t>
      </w:r>
    </w:p>
    <w:p w14:paraId="300B9E9B" w14:textId="77777777" w:rsidR="001034E5" w:rsidRDefault="001034E5">
      <w:r>
        <w:rPr>
          <w:rFonts w:hint="eastAsia"/>
        </w:rPr>
        <w:t>Tace eh shinace bakinje gun boka akan akasheniba harda cewa ahaukatani</w:t>
      </w:r>
    </w:p>
    <w:p w14:paraId="48D071D5" w14:textId="77777777" w:rsidR="001034E5" w:rsidRDefault="001034E5">
      <w:r>
        <w:rPr>
          <w:rFonts w:hint="eastAsia"/>
        </w:rPr>
        <w:lastRenderedPageBreak/>
        <w:t xml:space="preserve">Shegiya kezaki fara haukacewa baniba </w:t>
      </w:r>
    </w:p>
    <w:p w14:paraId="7FABC3D4" w14:textId="77777777" w:rsidR="001034E5" w:rsidRDefault="001034E5">
      <w:r>
        <w:rPr>
          <w:rFonts w:hint="eastAsia"/>
        </w:rPr>
        <w:t>Tace wlhi banta6a zuwa wajan bokaba narantse miki ko hanyar bansani bah</w:t>
      </w:r>
    </w:p>
    <w:p w14:paraId="7B8498D8" w14:textId="77777777" w:rsidR="001034E5" w:rsidRDefault="001034E5">
      <w:r>
        <w:rPr>
          <w:rFonts w:hint="eastAsia"/>
        </w:rPr>
        <w:t xml:space="preserve">Maryam takalli Habiba tace wlhi wannan yarinyar baqaramar 'yar iska bace </w:t>
      </w:r>
    </w:p>
    <w:p w14:paraId="28E887D6" w14:textId="77777777" w:rsidR="001034E5" w:rsidRDefault="001034E5">
      <w:r>
        <w:rPr>
          <w:rFonts w:hint="eastAsia"/>
        </w:rPr>
        <w:t>Habiba tace aini banta6a ganin 'yar rainin  hankali kamarta ba</w:t>
      </w:r>
    </w:p>
    <w:p w14:paraId="7BAFEFD6" w14:textId="77777777" w:rsidR="001034E5" w:rsidRDefault="001034E5">
      <w:r>
        <w:rPr>
          <w:rFonts w:hint="eastAsia"/>
        </w:rPr>
        <w:t xml:space="preserve">Gsky maryam sae kinyi da gaske dan kinha'du da makira </w:t>
      </w:r>
    </w:p>
    <w:p w14:paraId="2790CF71" w14:textId="77777777" w:rsidR="001034E5" w:rsidRDefault="001034E5">
      <w:r>
        <w:rPr>
          <w:rFonts w:hint="eastAsia"/>
        </w:rPr>
        <w:t xml:space="preserve">Tsanarta taqara kama maryam takalleta jitake kamar tashaqeta tamutu </w:t>
      </w:r>
    </w:p>
    <w:p w14:paraId="7972EEB3" w14:textId="77777777" w:rsidR="001034E5" w:rsidRDefault="001034E5">
      <w:r>
        <w:rPr>
          <w:rFonts w:hint="eastAsia"/>
        </w:rPr>
        <w:t>Nafisa tace Allah kiyarda dani Aunty marya.....</w:t>
      </w:r>
    </w:p>
    <w:p w14:paraId="493C4243" w14:textId="77777777" w:rsidR="001034E5" w:rsidRDefault="001034E5">
      <w:r>
        <w:rPr>
          <w:rFonts w:hint="eastAsia"/>
        </w:rPr>
        <w:t xml:space="preserve">Gauuu maryam  tagaura mata mari </w:t>
      </w:r>
    </w:p>
    <w:p w14:paraId="27C6DA22" w14:textId="77777777" w:rsidR="001034E5" w:rsidRDefault="001034E5">
      <w:r>
        <w:rPr>
          <w:rFonts w:hint="eastAsia"/>
        </w:rPr>
        <w:t xml:space="preserve">Sosae Marin yashiga Nafisa tafara kuka </w:t>
      </w:r>
    </w:p>
    <w:p w14:paraId="12AB235F" w14:textId="77777777" w:rsidR="001034E5" w:rsidRDefault="001034E5">
      <w:r>
        <w:rPr>
          <w:rFonts w:hint="eastAsia"/>
        </w:rPr>
        <w:t xml:space="preserve">Ganin haka maryam tarufeta da duka Habiba na dariya </w:t>
      </w:r>
    </w:p>
    <w:p w14:paraId="4A789EE5" w14:textId="77777777" w:rsidR="001034E5" w:rsidRDefault="001034E5">
      <w:r>
        <w:rPr>
          <w:rFonts w:hint="eastAsia"/>
        </w:rPr>
        <w:t>Sanda tama Nafisa dukan tsiya sannan Habiba taja hannunta zuwa part 'dinta can betroom suka zube</w:t>
      </w:r>
    </w:p>
    <w:p w14:paraId="1074978D" w14:textId="77777777" w:rsidR="001034E5" w:rsidRDefault="001034E5">
      <w:r>
        <w:rPr>
          <w:rFonts w:hint="eastAsia"/>
        </w:rPr>
        <w:t xml:space="preserve">Suka fara aikata masha'arsu 😒😔😞 hankalinsu kwance </w:t>
      </w:r>
    </w:p>
    <w:p w14:paraId="63E6C653" w14:textId="77777777" w:rsidR="001034E5" w:rsidRDefault="001034E5"/>
    <w:p w14:paraId="275350A5" w14:textId="77777777" w:rsidR="001034E5" w:rsidRDefault="001034E5">
      <w:r>
        <w:rPr>
          <w:rFonts w:hint="eastAsia"/>
        </w:rPr>
        <w:t>Baqamin duka maryam tayima Nafisa Ba dan harta kasa tashi</w:t>
      </w:r>
    </w:p>
    <w:p w14:paraId="42499266" w14:textId="77777777" w:rsidR="001034E5" w:rsidRDefault="001034E5"/>
    <w:p w14:paraId="1B821F56" w14:textId="77777777" w:rsidR="001034E5" w:rsidRDefault="001034E5">
      <w:r>
        <w:rPr>
          <w:rFonts w:hint="eastAsia"/>
        </w:rPr>
        <w:t xml:space="preserve">Cikin ikwan Allah MARWAN yazo gidan 'daukar wasu takaddu dama 'dakin Nafisan yamanta </w:t>
      </w:r>
    </w:p>
    <w:p w14:paraId="69F8D645" w14:textId="77777777" w:rsidR="001034E5" w:rsidRDefault="001034E5">
      <w:r>
        <w:rPr>
          <w:rFonts w:hint="eastAsia"/>
        </w:rPr>
        <w:t>Topah</w:t>
      </w:r>
    </w:p>
    <w:p w14:paraId="0A40FF78" w14:textId="77777777" w:rsidR="001034E5" w:rsidRDefault="001034E5">
      <w:r>
        <w:rPr>
          <w:rFonts w:hint="eastAsia"/>
        </w:rPr>
        <w:t xml:space="preserve">Idanshi kan Nafisa hankalinsa tashe ya jegareta yana tanbayarta meyasa meta duk bakinta afashe gata kwance takasa Mae magana </w:t>
      </w:r>
    </w:p>
    <w:p w14:paraId="7A954F5E" w14:textId="77777777" w:rsidR="001034E5" w:rsidRDefault="001034E5">
      <w:r>
        <w:rPr>
          <w:rFonts w:hint="eastAsia"/>
        </w:rPr>
        <w:t>Cak ya'dauketa yakaita motarsa yanufi 'dakin maryam</w:t>
      </w:r>
    </w:p>
    <w:p w14:paraId="4D12D2DE" w14:textId="77777777" w:rsidR="001034E5" w:rsidRDefault="001034E5"/>
    <w:p w14:paraId="663062F1" w14:textId="77777777" w:rsidR="001034E5" w:rsidRDefault="001034E5">
      <w:r>
        <w:rPr>
          <w:rFonts w:hint="eastAsia"/>
        </w:rPr>
        <w:t>Har yakae 'kofar falan nata sae kuma yafasa yakoma mota</w:t>
      </w:r>
    </w:p>
    <w:p w14:paraId="69509EA6" w14:textId="77777777" w:rsidR="001034E5" w:rsidRDefault="001034E5">
      <w:r>
        <w:rPr>
          <w:rFonts w:hint="eastAsia"/>
        </w:rPr>
        <w:t>Duk aburkice yake yakira abokin aikinsa Dr ummar cewa gashinan da mara lpy</w:t>
      </w:r>
    </w:p>
    <w:p w14:paraId="54E3441C" w14:textId="77777777" w:rsidR="001034E5" w:rsidRDefault="001034E5">
      <w:r>
        <w:rPr>
          <w:rFonts w:hint="eastAsia"/>
        </w:rPr>
        <w:t xml:space="preserve"> ahaka suka isa asibitin da yake</w:t>
      </w:r>
    </w:p>
    <w:p w14:paraId="2DB8BF0A" w14:textId="77777777" w:rsidR="001034E5" w:rsidRDefault="001034E5">
      <w:r>
        <w:rPr>
          <w:rFonts w:hint="eastAsia"/>
        </w:rPr>
        <w:t xml:space="preserve">Bayan wasu daqiqu </w:t>
      </w:r>
    </w:p>
    <w:p w14:paraId="2385A672" w14:textId="77777777" w:rsidR="001034E5" w:rsidRDefault="001034E5">
      <w:r>
        <w:rPr>
          <w:rFonts w:hint="eastAsia"/>
        </w:rPr>
        <w:t xml:space="preserve">Dr umar yafito yace duka taci bana wasaba amma bakomae </w:t>
      </w:r>
    </w:p>
    <w:p w14:paraId="594F25A6" w14:textId="77777777" w:rsidR="001034E5" w:rsidRDefault="001034E5">
      <w:r>
        <w:rPr>
          <w:rFonts w:hint="eastAsia"/>
        </w:rPr>
        <w:t xml:space="preserve">inban da bakinta da yafashe </w:t>
      </w:r>
    </w:p>
    <w:p w14:paraId="4C644106" w14:textId="77777777" w:rsidR="001034E5" w:rsidRDefault="001034E5">
      <w:r>
        <w:rPr>
          <w:rFonts w:hint="eastAsia"/>
        </w:rPr>
        <w:t xml:space="preserve">Zuwa ajima zata warware </w:t>
      </w:r>
    </w:p>
    <w:p w14:paraId="3D1F565A" w14:textId="77777777" w:rsidR="001034E5" w:rsidRDefault="001034E5">
      <w:r>
        <w:rPr>
          <w:rFonts w:hint="eastAsia"/>
        </w:rPr>
        <w:t xml:space="preserve">MARWAN yajah tsaki yace to waye zae mata dukannan </w:t>
      </w:r>
    </w:p>
    <w:p w14:paraId="764085FF" w14:textId="77777777" w:rsidR="001034E5" w:rsidRDefault="001034E5">
      <w:r>
        <w:rPr>
          <w:rFonts w:hint="eastAsia"/>
        </w:rPr>
        <w:t>Dr ummar yace kadaeyi tunani</w:t>
      </w:r>
    </w:p>
    <w:p w14:paraId="24617688" w14:textId="77777777" w:rsidR="001034E5" w:rsidRDefault="001034E5"/>
    <w:p w14:paraId="4A0D12A7" w14:textId="77777777" w:rsidR="001034E5" w:rsidRDefault="001034E5">
      <w:r>
        <w:rPr>
          <w:rFonts w:hint="eastAsia"/>
        </w:rPr>
        <w:t xml:space="preserve">Sanda 5 da rabi tayi dae dae tashin MARWAN yashiga 'dakin da Nafisa take </w:t>
      </w:r>
    </w:p>
    <w:p w14:paraId="729162F0" w14:textId="77777777" w:rsidR="001034E5" w:rsidRDefault="001034E5">
      <w:r>
        <w:rPr>
          <w:rFonts w:hint="eastAsia"/>
        </w:rPr>
        <w:t xml:space="preserve">Garau ta warware saidae  kunburin bakinta ya zauna kusa da ita </w:t>
      </w:r>
    </w:p>
    <w:p w14:paraId="4E8D7BF6" w14:textId="77777777" w:rsidR="001034E5" w:rsidRDefault="001034E5">
      <w:r>
        <w:rPr>
          <w:rFonts w:hint="eastAsia"/>
        </w:rPr>
        <w:t xml:space="preserve">Yace waya miki wannan dukan tace </w:t>
      </w:r>
    </w:p>
    <w:p w14:paraId="24D96010" w14:textId="77777777" w:rsidR="001034E5" w:rsidRDefault="001034E5">
      <w:r>
        <w:rPr>
          <w:rFonts w:hint="eastAsia"/>
        </w:rPr>
        <w:t xml:space="preserve">Aunty maryam wae naje gun boka nace ya kasheta ya haukatata </w:t>
      </w:r>
    </w:p>
    <w:p w14:paraId="42471B88" w14:textId="77777777" w:rsidR="001034E5" w:rsidRDefault="001034E5">
      <w:r>
        <w:rPr>
          <w:rFonts w:hint="eastAsia"/>
        </w:rPr>
        <w:t xml:space="preserve">Yayi shuru ganin shurun da yayi </w:t>
      </w:r>
    </w:p>
    <w:p w14:paraId="3CF80274" w14:textId="77777777" w:rsidR="001034E5" w:rsidRDefault="001034E5">
      <w:r>
        <w:rPr>
          <w:rFonts w:hint="eastAsia"/>
        </w:rPr>
        <w:t>Tafashe da kuka tace wlhi Allah yayah bansan wajan boka ba</w:t>
      </w:r>
    </w:p>
    <w:p w14:paraId="1182F203" w14:textId="77777777" w:rsidR="001034E5" w:rsidRDefault="001034E5">
      <w:r>
        <w:rPr>
          <w:rFonts w:hint="eastAsia"/>
        </w:rPr>
        <w:t>Ya qura mata ido</w:t>
      </w:r>
    </w:p>
    <w:p w14:paraId="678B16B5" w14:textId="77777777" w:rsidR="001034E5" w:rsidRDefault="001034E5">
      <w:r>
        <w:rPr>
          <w:rFonts w:hint="eastAsia"/>
        </w:rPr>
        <w:t xml:space="preserve">Yace </w:t>
      </w:r>
    </w:p>
    <w:p w14:paraId="5DF311BE" w14:textId="77777777" w:rsidR="001034E5" w:rsidRDefault="001034E5">
      <w:r>
        <w:rPr>
          <w:rFonts w:hint="eastAsia"/>
        </w:rPr>
        <w:t xml:space="preserve">Kinsan abinda natsana tace aa yace kuka </w:t>
      </w:r>
    </w:p>
    <w:p w14:paraId="50FC86C1" w14:textId="77777777" w:rsidR="001034E5" w:rsidRDefault="001034E5">
      <w:r>
        <w:rPr>
          <w:rFonts w:hint="eastAsia"/>
        </w:rPr>
        <w:t xml:space="preserve">Nan tayi shuru </w:t>
      </w:r>
    </w:p>
    <w:p w14:paraId="02CA8710" w14:textId="77777777" w:rsidR="001034E5" w:rsidRDefault="001034E5">
      <w:r>
        <w:rPr>
          <w:rFonts w:hint="eastAsia"/>
        </w:rPr>
        <w:t>Yaci gaba</w:t>
      </w:r>
    </w:p>
    <w:p w14:paraId="2EAC2856" w14:textId="77777777" w:rsidR="001034E5" w:rsidRDefault="001034E5">
      <w:r>
        <w:rPr>
          <w:rFonts w:hint="eastAsia"/>
        </w:rPr>
        <w:t>Yanzu jikin naki yamiki dae dae ta'daga mae kae</w:t>
      </w:r>
    </w:p>
    <w:p w14:paraId="1D943593" w14:textId="77777777" w:rsidR="001034E5" w:rsidRDefault="001034E5">
      <w:r>
        <w:rPr>
          <w:rFonts w:hint="eastAsia"/>
        </w:rPr>
        <w:t xml:space="preserve">Yace gud to sauko mutafi </w:t>
      </w:r>
    </w:p>
    <w:p w14:paraId="59D81A13" w14:textId="77777777" w:rsidR="001034E5" w:rsidRDefault="001034E5">
      <w:r>
        <w:rPr>
          <w:rFonts w:hint="eastAsia"/>
        </w:rPr>
        <w:lastRenderedPageBreak/>
        <w:t xml:space="preserve">Nan tatashi sufito </w:t>
      </w:r>
    </w:p>
    <w:p w14:paraId="526D244A" w14:textId="77777777" w:rsidR="001034E5" w:rsidRDefault="001034E5">
      <w:r>
        <w:rPr>
          <w:rFonts w:hint="eastAsia"/>
        </w:rPr>
        <w:t>Shiyabu'de mata qofar motar tashiga yajasu</w:t>
      </w:r>
    </w:p>
    <w:p w14:paraId="40161F79" w14:textId="77777777" w:rsidR="001034E5" w:rsidRDefault="001034E5">
      <w:r>
        <w:rPr>
          <w:rFonts w:hint="eastAsia"/>
        </w:rPr>
        <w:t xml:space="preserve">Ahanya yace am zaki iya min girki kowa tace eh yace yauwa my FEENAH </w:t>
      </w:r>
    </w:p>
    <w:p w14:paraId="2BC230B6" w14:textId="77777777" w:rsidR="001034E5" w:rsidRDefault="001034E5">
      <w:r>
        <w:rPr>
          <w:rFonts w:hint="eastAsia"/>
        </w:rPr>
        <w:t>Yanzu akwae abinda kike sha'awa tace aa</w:t>
      </w:r>
    </w:p>
    <w:p w14:paraId="53D38218" w14:textId="77777777" w:rsidR="001034E5" w:rsidRDefault="001034E5">
      <w:r>
        <w:rPr>
          <w:rFonts w:hint="eastAsia"/>
        </w:rPr>
        <w:t>Ya galla mata harara tace umm to abarba da ayaba</w:t>
      </w:r>
    </w:p>
    <w:p w14:paraId="7432B399" w14:textId="77777777" w:rsidR="001034E5" w:rsidRDefault="001034E5">
      <w:r>
        <w:rPr>
          <w:rFonts w:hint="eastAsia"/>
        </w:rPr>
        <w:t xml:space="preserve">Yace OK </w:t>
      </w:r>
    </w:p>
    <w:p w14:paraId="5820EF77" w14:textId="77777777" w:rsidR="001034E5" w:rsidRDefault="001034E5">
      <w:r>
        <w:rPr>
          <w:rFonts w:hint="eastAsia"/>
        </w:rPr>
        <w:t xml:space="preserve">Wajan fruit yayi </w:t>
      </w:r>
    </w:p>
    <w:p w14:paraId="028F7DE1" w14:textId="77777777" w:rsidR="001034E5" w:rsidRDefault="001034E5">
      <w:r>
        <w:rPr>
          <w:rFonts w:hint="eastAsia"/>
        </w:rPr>
        <w:t>Yasiya mata da 'dan dama sannan yasiya musu</w:t>
      </w:r>
    </w:p>
    <w:p w14:paraId="55DCC574" w14:textId="77777777" w:rsidR="001034E5" w:rsidRDefault="001034E5">
      <w:r>
        <w:rPr>
          <w:rFonts w:hint="eastAsia"/>
        </w:rPr>
        <w:t>Suka nufu gidan</w:t>
      </w:r>
    </w:p>
    <w:p w14:paraId="118FCD23" w14:textId="77777777" w:rsidR="001034E5" w:rsidRDefault="001034E5">
      <w:r>
        <w:rPr>
          <w:rFonts w:hint="eastAsia"/>
        </w:rPr>
        <w:t>Sanda ya tabbatar tazauna sannan yayi part 'din maryam</w:t>
      </w:r>
    </w:p>
    <w:p w14:paraId="54BD6199" w14:textId="77777777" w:rsidR="001034E5" w:rsidRDefault="001034E5">
      <w:r>
        <w:rPr>
          <w:rFonts w:hint="eastAsia"/>
        </w:rPr>
        <w:t>Lukacin tuni Habiba tatafi</w:t>
      </w:r>
    </w:p>
    <w:p w14:paraId="00561908" w14:textId="77777777" w:rsidR="001034E5" w:rsidRDefault="001034E5">
      <w:r>
        <w:rPr>
          <w:rFonts w:hint="eastAsia"/>
        </w:rPr>
        <w:t>Yasameta tana bacci</w:t>
      </w:r>
    </w:p>
    <w:p w14:paraId="020AF159" w14:textId="77777777" w:rsidR="001034E5" w:rsidRDefault="001034E5">
      <w:r>
        <w:rPr>
          <w:rFonts w:hint="eastAsia"/>
        </w:rPr>
        <w:t>Yatasheta yace akan wane dalili zaki daki 'yar mutane</w:t>
      </w:r>
    </w:p>
    <w:p w14:paraId="78D9819A" w14:textId="77777777" w:rsidR="001034E5" w:rsidRDefault="001034E5">
      <w:r>
        <w:rPr>
          <w:rFonts w:hint="eastAsia"/>
        </w:rPr>
        <w:t xml:space="preserve">Tace oho kazo ka rama matane Cikin takaici  yace eh </w:t>
      </w:r>
    </w:p>
    <w:p w14:paraId="4B4DE7D8" w14:textId="77777777" w:rsidR="001034E5" w:rsidRDefault="001034E5">
      <w:r>
        <w:rPr>
          <w:rFonts w:hint="eastAsia"/>
        </w:rPr>
        <w:t>Tace to'ai banga kafara bah</w:t>
      </w:r>
    </w:p>
    <w:p w14:paraId="06C42D80" w14:textId="77777777" w:rsidR="001034E5" w:rsidRDefault="001034E5">
      <w:r>
        <w:rPr>
          <w:rFonts w:hint="eastAsia"/>
        </w:rPr>
        <w:t xml:space="preserve">Ya girgiza kae </w:t>
      </w:r>
    </w:p>
    <w:p w14:paraId="2F124DC9" w14:textId="77777777" w:rsidR="001034E5" w:rsidRDefault="001034E5">
      <w:r>
        <w:rPr>
          <w:rFonts w:hint="eastAsia"/>
        </w:rPr>
        <w:t>Tabbas inyabiye ta maryam toko kullun saiya jibgeta dan bazata ta6a iya gyara harshenta wajan magana da shiba</w:t>
      </w:r>
    </w:p>
    <w:p w14:paraId="6C3EDA07" w14:textId="77777777" w:rsidR="001034E5" w:rsidRDefault="001034E5">
      <w:r>
        <w:rPr>
          <w:rFonts w:hint="eastAsia"/>
        </w:rPr>
        <w:t>Yajah tsaki yashige room 'dinsa</w:t>
      </w:r>
    </w:p>
    <w:p w14:paraId="423F3FB8" w14:textId="77777777" w:rsidR="001034E5" w:rsidRDefault="001034E5">
      <w:r>
        <w:rPr>
          <w:rFonts w:hint="eastAsia"/>
        </w:rPr>
        <w:t xml:space="preserve">Itama taja tsaki tace munafuki kawae 'dan rainin hankali kazo kanata min da'din bakin bana santa kenake so ashe duk qaryane </w:t>
      </w:r>
    </w:p>
    <w:p w14:paraId="0F7C5561" w14:textId="77777777" w:rsidR="001034E5" w:rsidRDefault="001034E5">
      <w:r>
        <w:rPr>
          <w:rFonts w:hint="eastAsia"/>
        </w:rPr>
        <w:t xml:space="preserve">Takuma yin tsaki </w:t>
      </w:r>
    </w:p>
    <w:p w14:paraId="2FE4346B" w14:textId="77777777" w:rsidR="001034E5" w:rsidRDefault="001034E5">
      <w:r>
        <w:rPr>
          <w:rFonts w:hint="eastAsia"/>
        </w:rPr>
        <w:t>Nan tunani yazo mata kodae aikin bokan yafara aikine</w:t>
      </w:r>
    </w:p>
    <w:p w14:paraId="60BBBFF7" w14:textId="77777777" w:rsidR="001034E5" w:rsidRDefault="001034E5">
      <w:r>
        <w:rPr>
          <w:rFonts w:hint="eastAsia"/>
        </w:rPr>
        <w:t>Dan tasan da yaga dama falleta da mari zaiyi</w:t>
      </w:r>
    </w:p>
    <w:p w14:paraId="1DC0516E" w14:textId="77777777" w:rsidR="001034E5" w:rsidRDefault="001034E5"/>
    <w:p w14:paraId="7600B59C" w14:textId="77777777" w:rsidR="001034E5" w:rsidRDefault="001034E5">
      <w:r>
        <w:rPr>
          <w:rFonts w:hint="eastAsia"/>
        </w:rPr>
        <w:t xml:space="preserve">Bayan Nafisat tayi sallar 'isha'i ta addu'o'inta </w:t>
      </w:r>
    </w:p>
    <w:p w14:paraId="14441AE9" w14:textId="77777777" w:rsidR="001034E5" w:rsidRDefault="001034E5">
      <w:r>
        <w:rPr>
          <w:rFonts w:hint="eastAsia"/>
        </w:rPr>
        <w:t xml:space="preserve">Tayi wakanka sannan  tajerama MARWAN abincinsa. Taje takwanta </w:t>
      </w:r>
    </w:p>
    <w:p w14:paraId="13C90C14" w14:textId="77777777" w:rsidR="001034E5" w:rsidRDefault="001034E5">
      <w:r>
        <w:rPr>
          <w:rFonts w:hint="eastAsia"/>
        </w:rPr>
        <w:t xml:space="preserve">Xuwa can ya shigo </w:t>
      </w:r>
    </w:p>
    <w:p w14:paraId="22E10DEB" w14:textId="77777777" w:rsidR="001034E5" w:rsidRDefault="001034E5">
      <w:r>
        <w:rPr>
          <w:rFonts w:hint="eastAsia"/>
        </w:rPr>
        <w:t>Zamah yayi yacika cikinsa dam</w:t>
      </w:r>
    </w:p>
    <w:p w14:paraId="2EDFC21F" w14:textId="77777777" w:rsidR="001034E5" w:rsidRDefault="001034E5">
      <w:r>
        <w:rPr>
          <w:rFonts w:hint="eastAsia"/>
        </w:rPr>
        <w:t>Sannan yashiga betroom 'din ya haska fuskata da wayarshi ta runtse ido yace</w:t>
      </w:r>
    </w:p>
    <w:p w14:paraId="5926D941" w14:textId="77777777" w:rsidR="001034E5" w:rsidRDefault="001034E5">
      <w:r>
        <w:rPr>
          <w:rFonts w:hint="eastAsia"/>
        </w:rPr>
        <w:t xml:space="preserve">Tnx my FEENAH sannu ko tace um hum </w:t>
      </w:r>
    </w:p>
    <w:p w14:paraId="42698315" w14:textId="77777777" w:rsidR="001034E5" w:rsidRDefault="001034E5">
      <w:r>
        <w:rPr>
          <w:rFonts w:hint="eastAsia"/>
        </w:rPr>
        <w:t>Yace gud9nt tace yah 9nt</w:t>
      </w:r>
    </w:p>
    <w:p w14:paraId="64D688C1" w14:textId="77777777" w:rsidR="001034E5" w:rsidRDefault="001034E5">
      <w:r>
        <w:rPr>
          <w:rFonts w:hint="eastAsia"/>
        </w:rPr>
        <w:t>Yafita tabishi da kallo</w:t>
      </w:r>
    </w:p>
    <w:p w14:paraId="154942EF" w14:textId="77777777" w:rsidR="001034E5" w:rsidRDefault="001034E5"/>
    <w:p w14:paraId="3699971A" w14:textId="77777777" w:rsidR="001034E5" w:rsidRDefault="001034E5"/>
    <w:p w14:paraId="3D4696D7" w14:textId="77777777" w:rsidR="001034E5" w:rsidRDefault="001034E5"/>
    <w:p w14:paraId="58157A24" w14:textId="77777777" w:rsidR="001034E5" w:rsidRDefault="001034E5"/>
    <w:p w14:paraId="4AFB8E38" w14:textId="77777777" w:rsidR="001034E5" w:rsidRDefault="001034E5"/>
    <w:p w14:paraId="2F8BDDB3" w14:textId="77777777" w:rsidR="001034E5" w:rsidRDefault="001034E5"/>
    <w:p w14:paraId="23C4F053" w14:textId="77777777" w:rsidR="001034E5" w:rsidRDefault="001034E5">
      <w:r>
        <w:rPr>
          <w:rFonts w:hint="eastAsia"/>
        </w:rPr>
        <w:t>💗💓💗</w:t>
      </w:r>
    </w:p>
    <w:p w14:paraId="554460E4" w14:textId="77777777" w:rsidR="001034E5" w:rsidRDefault="001034E5">
      <w:r>
        <w:rPr>
          <w:rFonts w:hint="eastAsia"/>
        </w:rPr>
        <w:t>'YAR QAUYE KO 'YAR BIRNI 💗💓💗</w:t>
      </w:r>
    </w:p>
    <w:p w14:paraId="3B45E245" w14:textId="77777777" w:rsidR="001034E5" w:rsidRDefault="001034E5"/>
    <w:p w14:paraId="030649EF" w14:textId="77777777" w:rsidR="001034E5" w:rsidRDefault="001034E5">
      <w:r>
        <w:rPr>
          <w:rFonts w:hint="eastAsia"/>
        </w:rPr>
        <w:t xml:space="preserve">Aha rayuwar taci gaba da tafiya </w:t>
      </w:r>
    </w:p>
    <w:p w14:paraId="234F19A3" w14:textId="77777777" w:rsidR="001034E5" w:rsidRDefault="001034E5">
      <w:r>
        <w:rPr>
          <w:rFonts w:hint="eastAsia"/>
        </w:rPr>
        <w:t xml:space="preserve">Yayinda maryam take zargin Nafisa sosae </w:t>
      </w:r>
    </w:p>
    <w:p w14:paraId="2C974475" w14:textId="77777777" w:rsidR="001034E5" w:rsidRDefault="001034E5">
      <w:r>
        <w:rPr>
          <w:rFonts w:hint="eastAsia"/>
        </w:rPr>
        <w:lastRenderedPageBreak/>
        <w:t xml:space="preserve">Ita kuma tadage </w:t>
      </w:r>
    </w:p>
    <w:p w14:paraId="4229F680" w14:textId="77777777" w:rsidR="001034E5" w:rsidRDefault="001034E5">
      <w:r>
        <w:rPr>
          <w:rFonts w:hint="eastAsia"/>
        </w:rPr>
        <w:t>Da tsafta da iya girki kissa</w:t>
      </w:r>
    </w:p>
    <w:p w14:paraId="5EE2569A" w14:textId="77777777" w:rsidR="001034E5" w:rsidRDefault="001034E5">
      <w:r>
        <w:rPr>
          <w:rFonts w:hint="eastAsia"/>
        </w:rPr>
        <w:t xml:space="preserve">Ayanzu MARWAN yanasan kasancewa 'dakin Nafisa fiye da maryam </w:t>
      </w:r>
    </w:p>
    <w:p w14:paraId="2C214470" w14:textId="77777777" w:rsidR="001034E5" w:rsidRDefault="001034E5">
      <w:r>
        <w:rPr>
          <w:rFonts w:hint="eastAsia"/>
        </w:rPr>
        <w:t xml:space="preserve">Ana Cikin haka hutun Nafisa yaqare </w:t>
      </w:r>
    </w:p>
    <w:p w14:paraId="134B4525" w14:textId="77777777" w:rsidR="001034E5" w:rsidRDefault="001034E5">
      <w:r>
        <w:rPr>
          <w:rFonts w:hint="eastAsia"/>
        </w:rPr>
        <w:t xml:space="preserve">Amar ya maidata skull </w:t>
      </w:r>
    </w:p>
    <w:p w14:paraId="49A868B8" w14:textId="77777777" w:rsidR="001034E5" w:rsidRDefault="001034E5">
      <w:r>
        <w:rPr>
          <w:rFonts w:hint="eastAsia"/>
        </w:rPr>
        <w:t xml:space="preserve">Baqamin da'di Halima tajiba dataga Amar </w:t>
      </w:r>
    </w:p>
    <w:p w14:paraId="5CC6313C" w14:textId="77777777" w:rsidR="001034E5" w:rsidRDefault="001034E5">
      <w:r>
        <w:rPr>
          <w:rFonts w:hint="eastAsia"/>
        </w:rPr>
        <w:t xml:space="preserve">Shiko MARWAN hankalinsa baitashi tashiba saida Nafisa tatakoma koma skull </w:t>
      </w:r>
    </w:p>
    <w:p w14:paraId="3A5BB532" w14:textId="77777777" w:rsidR="001034E5" w:rsidRDefault="001034E5">
      <w:r>
        <w:rPr>
          <w:rFonts w:hint="eastAsia"/>
        </w:rPr>
        <w:t xml:space="preserve">Nan hankalinsa yatashi  dan yasaba da abincinta tare da qamshin turaranta </w:t>
      </w:r>
    </w:p>
    <w:p w14:paraId="6B43164E" w14:textId="77777777" w:rsidR="001034E5" w:rsidRDefault="001034E5"/>
    <w:p w14:paraId="07BB91B2" w14:textId="77777777" w:rsidR="001034E5" w:rsidRDefault="001034E5">
      <w:r>
        <w:rPr>
          <w:rFonts w:hint="eastAsia"/>
        </w:rPr>
        <w:t xml:space="preserve">Kamar yau yatashi yagama shirinsa </w:t>
      </w:r>
    </w:p>
    <w:p w14:paraId="41D10798" w14:textId="77777777" w:rsidR="001034E5" w:rsidRDefault="001034E5">
      <w:r>
        <w:rPr>
          <w:rFonts w:hint="eastAsia"/>
        </w:rPr>
        <w:t xml:space="preserve">Adole maryam tayi qoqari tajera Mae breakfast </w:t>
      </w:r>
    </w:p>
    <w:p w14:paraId="0B1D3953" w14:textId="77777777" w:rsidR="001034E5" w:rsidRDefault="001034E5">
      <w:r>
        <w:rPr>
          <w:rFonts w:hint="eastAsia"/>
        </w:rPr>
        <w:t xml:space="preserve">Yazo yazauna kawae yana kallan dankalin da kwan tace my luv </w:t>
      </w:r>
    </w:p>
    <w:p w14:paraId="7B2CD63A" w14:textId="77777777" w:rsidR="001034E5" w:rsidRDefault="001034E5">
      <w:r>
        <w:rPr>
          <w:rFonts w:hint="eastAsia"/>
        </w:rPr>
        <w:t>(Dake 'yan soyayyan sunda wo tunda Nafisa batanan)</w:t>
      </w:r>
    </w:p>
    <w:p w14:paraId="02236E4D" w14:textId="77777777" w:rsidR="001034E5" w:rsidRDefault="001034E5">
      <w:r>
        <w:rPr>
          <w:rFonts w:hint="eastAsia"/>
        </w:rPr>
        <w:t xml:space="preserve">Yakalleta </w:t>
      </w:r>
    </w:p>
    <w:p w14:paraId="244B43C9" w14:textId="77777777" w:rsidR="001034E5" w:rsidRDefault="001034E5">
      <w:r>
        <w:rPr>
          <w:rFonts w:hint="eastAsia"/>
        </w:rPr>
        <w:t xml:space="preserve">Tace kaciman </w:t>
      </w:r>
    </w:p>
    <w:p w14:paraId="76743841" w14:textId="77777777" w:rsidR="001034E5" w:rsidRDefault="001034E5">
      <w:r>
        <w:rPr>
          <w:rFonts w:hint="eastAsia"/>
        </w:rPr>
        <w:t>Yace hmm kinsan Allah bazan iyaba Ciba</w:t>
      </w:r>
    </w:p>
    <w:p w14:paraId="639F1C55" w14:textId="77777777" w:rsidR="001034E5" w:rsidRDefault="001034E5">
      <w:r>
        <w:rPr>
          <w:rFonts w:hint="eastAsia"/>
        </w:rPr>
        <w:t>Dan qarnin da yakeyi</w:t>
      </w:r>
    </w:p>
    <w:p w14:paraId="6A0ED958" w14:textId="77777777" w:rsidR="001034E5" w:rsidRDefault="001034E5">
      <w:r>
        <w:rPr>
          <w:rFonts w:hint="eastAsia"/>
        </w:rPr>
        <w:t>Tace haba my honey meyasa kakemin hakane dan ba Nafisa bace tayi</w:t>
      </w:r>
    </w:p>
    <w:p w14:paraId="56B4F775" w14:textId="77777777" w:rsidR="001034E5" w:rsidRDefault="001034E5">
      <w:r>
        <w:rPr>
          <w:rFonts w:hint="eastAsia"/>
        </w:rPr>
        <w:t>Yace gsky Nafisa tafiki iyawa inta dawo kije kawae takoya miki</w:t>
      </w:r>
    </w:p>
    <w:p w14:paraId="77863252" w14:textId="77777777" w:rsidR="001034E5" w:rsidRDefault="001034E5">
      <w:r>
        <w:rPr>
          <w:rFonts w:hint="eastAsia"/>
        </w:rPr>
        <w:t xml:space="preserve">Tace aiko sae dae inmutu ban koyaba </w:t>
      </w:r>
    </w:p>
    <w:p w14:paraId="7245666D" w14:textId="77777777" w:rsidR="001034E5" w:rsidRDefault="001034E5">
      <w:r>
        <w:rPr>
          <w:rFonts w:hint="eastAsia"/>
        </w:rPr>
        <w:t xml:space="preserve">Yatashi yana 'daukar keey 'dinshi da wayarshi tare da laptop 'dinshi yana cewa shikenan ai sae kici kayanki gsky nayi missing FEENAH ba'dan ka'danba </w:t>
      </w:r>
    </w:p>
    <w:p w14:paraId="6B77605A" w14:textId="77777777" w:rsidR="001034E5" w:rsidRDefault="001034E5">
      <w:r>
        <w:rPr>
          <w:rFonts w:hint="eastAsia"/>
        </w:rPr>
        <w:t xml:space="preserve">Tace kaje ka'daukota man yace </w:t>
      </w:r>
    </w:p>
    <w:p w14:paraId="5DB8472B" w14:textId="77777777" w:rsidR="001034E5" w:rsidRDefault="001034E5">
      <w:r>
        <w:rPr>
          <w:rFonts w:hint="eastAsia"/>
        </w:rPr>
        <w:t xml:space="preserve">Ai nayi tunanin haka sae kuma  nalura da tanasan karatun shiyasa nabarta </w:t>
      </w:r>
    </w:p>
    <w:p w14:paraId="018F1ACF" w14:textId="77777777" w:rsidR="001034E5" w:rsidRDefault="001034E5">
      <w:r>
        <w:rPr>
          <w:rFonts w:hint="eastAsia"/>
        </w:rPr>
        <w:t>Baqin ciki Yakama maryam wannda har yahanata magana tana kallansa yafita</w:t>
      </w:r>
    </w:p>
    <w:p w14:paraId="6A043709" w14:textId="77777777" w:rsidR="001034E5" w:rsidRDefault="001034E5">
      <w:r>
        <w:rPr>
          <w:rFonts w:hint="eastAsia"/>
        </w:rPr>
        <w:t xml:space="preserve">Haka take kasan cewa Ku San kullun </w:t>
      </w:r>
    </w:p>
    <w:p w14:paraId="3EC04B2F" w14:textId="77777777" w:rsidR="001034E5" w:rsidRDefault="001034E5"/>
    <w:p w14:paraId="72111320" w14:textId="77777777" w:rsidR="001034E5" w:rsidRDefault="001034E5">
      <w:r>
        <w:rPr>
          <w:rFonts w:hint="eastAsia"/>
        </w:rPr>
        <w:t>💗💓💗</w:t>
      </w:r>
    </w:p>
    <w:p w14:paraId="1417B6A7" w14:textId="77777777" w:rsidR="001034E5" w:rsidRDefault="001034E5">
      <w:r>
        <w:rPr>
          <w:rFonts w:hint="eastAsia"/>
        </w:rPr>
        <w:t xml:space="preserve">Nafisa CE da Su Saudat suna hira </w:t>
      </w:r>
    </w:p>
    <w:p w14:paraId="6CC6DA17" w14:textId="77777777" w:rsidR="001034E5" w:rsidRDefault="001034E5">
      <w:r>
        <w:rPr>
          <w:rFonts w:hint="eastAsia"/>
        </w:rPr>
        <w:t>SafiYYa tace shegyan Mae English yasani agaba</w:t>
      </w:r>
    </w:p>
    <w:p w14:paraId="23A991C1" w14:textId="77777777" w:rsidR="001034E5" w:rsidRDefault="001034E5">
      <w:r>
        <w:rPr>
          <w:rFonts w:hint="eastAsia"/>
        </w:rPr>
        <w:t>Saudat tace kidage da karatu kigani bazai kulakiba</w:t>
      </w:r>
    </w:p>
    <w:p w14:paraId="3B495415" w14:textId="77777777" w:rsidR="001034E5" w:rsidRDefault="001034E5">
      <w:r>
        <w:rPr>
          <w:rFonts w:hint="eastAsia"/>
        </w:rPr>
        <w:t xml:space="preserve">Nafisa tace kinsanfah shi yafisan Masu dagewa </w:t>
      </w:r>
    </w:p>
    <w:p w14:paraId="072B8199" w14:textId="77777777" w:rsidR="001034E5" w:rsidRDefault="001034E5">
      <w:r>
        <w:rPr>
          <w:rFonts w:hint="eastAsia"/>
        </w:rPr>
        <w:t>SafiYYa tace hmm 'Dan liskane kawae amma ai ina dagewa kunsani</w:t>
      </w:r>
    </w:p>
    <w:p w14:paraId="2B178780" w14:textId="77777777" w:rsidR="001034E5" w:rsidRDefault="001034E5">
      <w:r>
        <w:rPr>
          <w:rFonts w:hint="eastAsia"/>
        </w:rPr>
        <w:t xml:space="preserve">Halima tace Dan Allah kudinga tayani da addu'a </w:t>
      </w:r>
    </w:p>
    <w:p w14:paraId="40B606D4" w14:textId="77777777" w:rsidR="001034E5" w:rsidRDefault="001034E5">
      <w:r>
        <w:rPr>
          <w:rFonts w:hint="eastAsia"/>
        </w:rPr>
        <w:t>Saudat tace wani abune tace</w:t>
      </w:r>
    </w:p>
    <w:p w14:paraId="2230B7E0" w14:textId="77777777" w:rsidR="001034E5" w:rsidRDefault="001034E5">
      <w:r>
        <w:rPr>
          <w:rFonts w:hint="eastAsia"/>
        </w:rPr>
        <w:t xml:space="preserve">Soyayyar Amar da'da camkata take </w:t>
      </w:r>
    </w:p>
    <w:p w14:paraId="420AE371" w14:textId="77777777" w:rsidR="001034E5" w:rsidRDefault="001034E5">
      <w:r>
        <w:rPr>
          <w:rFonts w:hint="eastAsia"/>
        </w:rPr>
        <w:t xml:space="preserve">SafiYYa tace dan Allah kirabu da mutane dawani Amar </w:t>
      </w:r>
    </w:p>
    <w:p w14:paraId="36C44270" w14:textId="77777777" w:rsidR="001034E5" w:rsidRDefault="001034E5">
      <w:r>
        <w:rPr>
          <w:rFonts w:hint="eastAsia"/>
        </w:rPr>
        <w:t xml:space="preserve">Tayi saurin wato ido </w:t>
      </w:r>
    </w:p>
    <w:p w14:paraId="22359B1B" w14:textId="77777777" w:rsidR="001034E5" w:rsidRDefault="001034E5">
      <w:r>
        <w:rPr>
          <w:rFonts w:hint="eastAsia"/>
        </w:rPr>
        <w:t xml:space="preserve">Tace wlhi bazan rabu da zancan shiba Sam </w:t>
      </w:r>
    </w:p>
    <w:p w14:paraId="7D8C1B2B" w14:textId="77777777" w:rsidR="001034E5" w:rsidRDefault="001034E5">
      <w:r>
        <w:rPr>
          <w:rFonts w:hint="eastAsia"/>
        </w:rPr>
        <w:t xml:space="preserve">Bakiga yanda ranar nagan shi ba wlhi baqamin farin ciki nayiba </w:t>
      </w:r>
    </w:p>
    <w:p w14:paraId="02FB41F4" w14:textId="77777777" w:rsidR="001034E5" w:rsidRDefault="001034E5">
      <w:r>
        <w:rPr>
          <w:rFonts w:hint="eastAsia"/>
        </w:rPr>
        <w:t>Saudat tayi dariya tace har'ila yau bazan dena miki dariya ba amma gsky ina miki kyakkyawar addu'a</w:t>
      </w:r>
    </w:p>
    <w:p w14:paraId="7C1DCE62" w14:textId="77777777" w:rsidR="001034E5" w:rsidRDefault="001034E5">
      <w:r>
        <w:rPr>
          <w:rFonts w:hint="eastAsia"/>
        </w:rPr>
        <w:t xml:space="preserve">Nafisa tace karkidamu sis komae zaizo da sauqi ammafah sae kinyin hakuri </w:t>
      </w:r>
    </w:p>
    <w:p w14:paraId="1E836DE8" w14:textId="77777777" w:rsidR="001034E5" w:rsidRDefault="001034E5">
      <w:r>
        <w:rPr>
          <w:rFonts w:hint="eastAsia"/>
        </w:rPr>
        <w:t xml:space="preserve">Tace ba damuwa inadae kince baida mata tace kwarae tace anwucce </w:t>
      </w:r>
    </w:p>
    <w:p w14:paraId="331C21B1" w14:textId="77777777" w:rsidR="001034E5" w:rsidRDefault="001034E5"/>
    <w:p w14:paraId="594556EB" w14:textId="77777777" w:rsidR="001034E5" w:rsidRDefault="001034E5">
      <w:r>
        <w:rPr>
          <w:rFonts w:hint="eastAsia"/>
        </w:rPr>
        <w:t>Karatu sosae Su Nafisa keyi bana wasaba amma soyayya na wahalar da mutun 2 acikinsu</w:t>
      </w:r>
    </w:p>
    <w:p w14:paraId="54246A7C" w14:textId="77777777" w:rsidR="001034E5" w:rsidRDefault="001034E5">
      <w:r>
        <w:rPr>
          <w:rFonts w:hint="eastAsia"/>
        </w:rPr>
        <w:t xml:space="preserve">Nafisa da Halima </w:t>
      </w:r>
    </w:p>
    <w:p w14:paraId="1415ED38" w14:textId="77777777" w:rsidR="001034E5" w:rsidRDefault="001034E5">
      <w:r>
        <w:rPr>
          <w:rFonts w:hint="eastAsia"/>
        </w:rPr>
        <w:t xml:space="preserve">Halima tayi nisa akan San Amar sosae damuwarta yasota </w:t>
      </w:r>
    </w:p>
    <w:p w14:paraId="283A2C7A" w14:textId="77777777" w:rsidR="001034E5" w:rsidRDefault="001034E5">
      <w:r>
        <w:rPr>
          <w:rFonts w:hint="eastAsia"/>
        </w:rPr>
        <w:t xml:space="preserve">TotaYaya hakan zae faru bayan Amar bae San da zamanta ba </w:t>
      </w:r>
    </w:p>
    <w:p w14:paraId="5AC90176" w14:textId="77777777" w:rsidR="001034E5" w:rsidRDefault="001034E5"/>
    <w:p w14:paraId="6C49EE19" w14:textId="77777777" w:rsidR="001034E5" w:rsidRDefault="001034E5"/>
    <w:p w14:paraId="6B4013F0" w14:textId="77777777" w:rsidR="001034E5" w:rsidRDefault="001034E5"/>
    <w:p w14:paraId="1449DCBF" w14:textId="77777777" w:rsidR="001034E5" w:rsidRDefault="001034E5"/>
    <w:p w14:paraId="70A636EB" w14:textId="77777777" w:rsidR="001034E5" w:rsidRDefault="001034E5">
      <w:r>
        <w:rPr>
          <w:rFonts w:hint="eastAsia"/>
        </w:rPr>
        <w:t xml:space="preserve">Suna kwance </w:t>
      </w:r>
    </w:p>
    <w:p w14:paraId="3395C3AB" w14:textId="77777777" w:rsidR="001034E5" w:rsidRDefault="001034E5">
      <w:r>
        <w:rPr>
          <w:rFonts w:hint="eastAsia"/>
        </w:rPr>
        <w:t>Wata senior Su Amina tashigo tace wacece Nafisa tace gani tace ana nemanki</w:t>
      </w:r>
    </w:p>
    <w:p w14:paraId="138038FC" w14:textId="77777777" w:rsidR="001034E5" w:rsidRDefault="001034E5">
      <w:r>
        <w:rPr>
          <w:rFonts w:hint="eastAsia"/>
        </w:rPr>
        <w:t>Nan tabita tana Addu'ar Allah yasa lpy</w:t>
      </w:r>
    </w:p>
    <w:p w14:paraId="3916E86D" w14:textId="77777777" w:rsidR="001034E5" w:rsidRDefault="001034E5">
      <w:r>
        <w:rPr>
          <w:rFonts w:hint="eastAsia"/>
        </w:rPr>
        <w:t xml:space="preserve">Koda taje </w:t>
      </w:r>
    </w:p>
    <w:p w14:paraId="3EDF5F03" w14:textId="77777777" w:rsidR="001034E5" w:rsidRDefault="001034E5">
      <w:r>
        <w:rPr>
          <w:rFonts w:hint="eastAsia"/>
        </w:rPr>
        <w:t xml:space="preserve">Shubaga bata waya yayi yace yayankine yakesan magana dake </w:t>
      </w:r>
    </w:p>
    <w:p w14:paraId="1A4CBF86" w14:textId="77777777" w:rsidR="001034E5" w:rsidRDefault="001034E5">
      <w:r>
        <w:rPr>
          <w:rFonts w:hint="eastAsia"/>
        </w:rPr>
        <w:t>Sae kijira yakira</w:t>
      </w:r>
    </w:p>
    <w:p w14:paraId="0D5C2B75" w14:textId="77777777" w:rsidR="001034E5" w:rsidRDefault="001034E5">
      <w:r>
        <w:rPr>
          <w:rFonts w:hint="eastAsia"/>
        </w:rPr>
        <w:t xml:space="preserve">Tace to dan tasamu nutsuwa </w:t>
      </w:r>
    </w:p>
    <w:p w14:paraId="23FBEEB0" w14:textId="77777777" w:rsidR="001034E5" w:rsidRDefault="001034E5">
      <w:r>
        <w:rPr>
          <w:rFonts w:hint="eastAsia"/>
        </w:rPr>
        <w:t>tunaninta Amar ne amma sae taji muryar MARWAN tace</w:t>
      </w:r>
    </w:p>
    <w:p w14:paraId="13009ED9" w14:textId="77777777" w:rsidR="001034E5" w:rsidRDefault="001034E5">
      <w:r>
        <w:rPr>
          <w:rFonts w:hint="eastAsia"/>
        </w:rPr>
        <w:t xml:space="preserve">Barka da yammaci yayah Cikin san yayyiyar murya yace </w:t>
      </w:r>
    </w:p>
    <w:p w14:paraId="19DA9432" w14:textId="77777777" w:rsidR="001034E5" w:rsidRDefault="001034E5">
      <w:r>
        <w:rPr>
          <w:rFonts w:hint="eastAsia"/>
        </w:rPr>
        <w:t>Barka ya kk da karatu</w:t>
      </w:r>
    </w:p>
    <w:p w14:paraId="7173FFD4" w14:textId="77777777" w:rsidR="001034E5" w:rsidRDefault="001034E5">
      <w:r>
        <w:rPr>
          <w:rFonts w:hint="eastAsia"/>
        </w:rPr>
        <w:t>Tace lpy lau</w:t>
      </w:r>
    </w:p>
    <w:p w14:paraId="0A2A54AA" w14:textId="77777777" w:rsidR="001034E5" w:rsidRDefault="001034E5">
      <w:r>
        <w:rPr>
          <w:rFonts w:hint="eastAsia"/>
        </w:rPr>
        <w:t xml:space="preserve">Yace gud </w:t>
      </w:r>
    </w:p>
    <w:p w14:paraId="14FEBFC6" w14:textId="77777777" w:rsidR="001034E5" w:rsidRDefault="001034E5">
      <w:r>
        <w:rPr>
          <w:rFonts w:hint="eastAsia"/>
        </w:rPr>
        <w:t xml:space="preserve">Tace ya Su momy da zainab Amar Aunty maryam yace lau 'dinsu kinsan </w:t>
      </w:r>
    </w:p>
    <w:p w14:paraId="0C0FC362" w14:textId="77777777" w:rsidR="001034E5" w:rsidRDefault="001034E5">
      <w:r>
        <w:rPr>
          <w:rFonts w:hint="eastAsia"/>
        </w:rPr>
        <w:t xml:space="preserve">Meye tace </w:t>
      </w:r>
    </w:p>
    <w:p w14:paraId="53C73FC5" w14:textId="77777777" w:rsidR="001034E5" w:rsidRDefault="001034E5">
      <w:r>
        <w:rPr>
          <w:rFonts w:hint="eastAsia"/>
        </w:rPr>
        <w:t xml:space="preserve">Tace aa </w:t>
      </w:r>
    </w:p>
    <w:p w14:paraId="1DE6591C" w14:textId="77777777" w:rsidR="001034E5" w:rsidRDefault="001034E5">
      <w:r>
        <w:rPr>
          <w:rFonts w:hint="eastAsia"/>
        </w:rPr>
        <w:t>Yace wlhi hankalina atashe yake</w:t>
      </w:r>
    </w:p>
    <w:p w14:paraId="28F55A45" w14:textId="77777777" w:rsidR="001034E5" w:rsidRDefault="001034E5">
      <w:r>
        <w:rPr>
          <w:rFonts w:hint="eastAsia"/>
        </w:rPr>
        <w:t>Tace Allah yasa lpy</w:t>
      </w:r>
    </w:p>
    <w:p w14:paraId="6794CD66" w14:textId="77777777" w:rsidR="001034E5" w:rsidRDefault="001034E5">
      <w:r>
        <w:rPr>
          <w:rFonts w:hint="eastAsia"/>
        </w:rPr>
        <w:t xml:space="preserve">Yace inafah nakasa cin abincin kowa anya ba canja miki skull zanyiba </w:t>
      </w:r>
    </w:p>
    <w:p w14:paraId="5298B512" w14:textId="77777777" w:rsidR="001034E5" w:rsidRDefault="001034E5">
      <w:r>
        <w:rPr>
          <w:rFonts w:hint="eastAsia"/>
        </w:rPr>
        <w:t xml:space="preserve">Cikin sauri tace aa yayah inajin da'din wannan yace hmm </w:t>
      </w:r>
    </w:p>
    <w:p w14:paraId="47674669" w14:textId="77777777" w:rsidR="001034E5" w:rsidRDefault="001034E5">
      <w:r>
        <w:rPr>
          <w:rFonts w:hint="eastAsia"/>
        </w:rPr>
        <w:t xml:space="preserve">Zanyi tunani </w:t>
      </w:r>
    </w:p>
    <w:p w14:paraId="6004FFF0" w14:textId="77777777" w:rsidR="001034E5" w:rsidRDefault="001034E5">
      <w:r>
        <w:rPr>
          <w:rFonts w:hint="eastAsia"/>
        </w:rPr>
        <w:t xml:space="preserve">Tace plx Dan Allah kar tunaninka yasa kacireni </w:t>
      </w:r>
    </w:p>
    <w:p w14:paraId="3ADB7334" w14:textId="77777777" w:rsidR="001034E5" w:rsidRDefault="001034E5">
      <w:r>
        <w:rPr>
          <w:rFonts w:hint="eastAsia"/>
        </w:rPr>
        <w:t>Yace kinsan Allah yanda nakeji yanzu kamar naje na'daukeki haka nakeji</w:t>
      </w:r>
    </w:p>
    <w:p w14:paraId="0FDF63A4" w14:textId="77777777" w:rsidR="001034E5" w:rsidRDefault="001034E5">
      <w:r>
        <w:rPr>
          <w:rFonts w:hint="eastAsia"/>
        </w:rPr>
        <w:t xml:space="preserve">Cikin shagwa6a </w:t>
      </w:r>
    </w:p>
    <w:p w14:paraId="07FE4494" w14:textId="77777777" w:rsidR="001034E5" w:rsidRDefault="001034E5">
      <w:r>
        <w:rPr>
          <w:rFonts w:hint="eastAsia"/>
        </w:rPr>
        <w:t xml:space="preserve">Tace  kayi hakuri yayah aina kusa zuwa hutu </w:t>
      </w:r>
    </w:p>
    <w:p w14:paraId="40998582" w14:textId="77777777" w:rsidR="001034E5" w:rsidRDefault="001034E5">
      <w:r>
        <w:rPr>
          <w:rFonts w:hint="eastAsia"/>
        </w:rPr>
        <w:t xml:space="preserve">Yace Saifah nayi tunani yakashe wayan </w:t>
      </w:r>
    </w:p>
    <w:p w14:paraId="5CA3985A" w14:textId="77777777" w:rsidR="001034E5" w:rsidRDefault="001034E5">
      <w:r>
        <w:rPr>
          <w:rFonts w:hint="eastAsia"/>
        </w:rPr>
        <w:t xml:space="preserve">MARWAN da gaske yake San cire Nafisa </w:t>
      </w:r>
    </w:p>
    <w:p w14:paraId="0B18A385" w14:textId="77777777" w:rsidR="001034E5" w:rsidRDefault="001034E5">
      <w:r>
        <w:rPr>
          <w:rFonts w:hint="eastAsia"/>
        </w:rPr>
        <w:t>Ita kowa tasa aranta wato 'yar aiki yakesan tazamah agidanshi ko lallema yaraina mata hankali itafa yanzu tagirma tasan hankalin kanta tajah tsaki</w:t>
      </w:r>
    </w:p>
    <w:p w14:paraId="4B45CB3B" w14:textId="77777777" w:rsidR="001034E5" w:rsidRDefault="001034E5">
      <w:r>
        <w:rPr>
          <w:rFonts w:hint="eastAsia"/>
        </w:rPr>
        <w:t>Taba shugaba wayarshi tafita</w:t>
      </w:r>
    </w:p>
    <w:p w14:paraId="4F926CD3" w14:textId="77777777" w:rsidR="001034E5" w:rsidRDefault="001034E5">
      <w:r>
        <w:rPr>
          <w:rFonts w:hint="eastAsia"/>
        </w:rPr>
        <w:t>Da sanyin jiki tashiga 'dakin nasu Saudat tace lpy dae ko</w:t>
      </w:r>
    </w:p>
    <w:p w14:paraId="3F65C50D" w14:textId="77777777" w:rsidR="001034E5" w:rsidRDefault="001034E5">
      <w:r>
        <w:rPr>
          <w:rFonts w:hint="eastAsia"/>
        </w:rPr>
        <w:t>Tace eh  Amar ne yakirani mugaisa</w:t>
      </w:r>
    </w:p>
    <w:p w14:paraId="3E455ADD" w14:textId="77777777" w:rsidR="001034E5" w:rsidRDefault="001034E5">
      <w:r>
        <w:rPr>
          <w:rFonts w:hint="eastAsia"/>
        </w:rPr>
        <w:t xml:space="preserve">Karab halima tace yana ina </w:t>
      </w:r>
    </w:p>
    <w:p w14:paraId="05BBB3A5" w14:textId="77777777" w:rsidR="001034E5" w:rsidRDefault="001034E5">
      <w:r>
        <w:rPr>
          <w:rFonts w:hint="eastAsia"/>
        </w:rPr>
        <w:t>tace awayane fah</w:t>
      </w:r>
    </w:p>
    <w:p w14:paraId="0CE76EE0" w14:textId="77777777" w:rsidR="001034E5" w:rsidRDefault="001034E5">
      <w:r>
        <w:rPr>
          <w:rFonts w:hint="eastAsia"/>
        </w:rPr>
        <w:t xml:space="preserve">Tace amma ke akwae 'yar iska kinsani shine bamu tafi tareba </w:t>
      </w:r>
    </w:p>
    <w:p w14:paraId="2595481D" w14:textId="77777777" w:rsidR="001034E5" w:rsidRDefault="001034E5">
      <w:r>
        <w:rPr>
          <w:rFonts w:hint="eastAsia"/>
        </w:rPr>
        <w:t xml:space="preserve">Saudat tace kefah Halima akan Amar zaucewa kike amma banda haka yaushe tasan shine yakira </w:t>
      </w:r>
    </w:p>
    <w:p w14:paraId="6AFC57F9" w14:textId="77777777" w:rsidR="001034E5" w:rsidRDefault="001034E5">
      <w:r>
        <w:rPr>
          <w:rFonts w:hint="eastAsia"/>
        </w:rPr>
        <w:lastRenderedPageBreak/>
        <w:t xml:space="preserve">Nafisa tace barta kawae </w:t>
      </w:r>
    </w:p>
    <w:p w14:paraId="6DC7EAAF" w14:textId="77777777" w:rsidR="001034E5" w:rsidRDefault="001034E5">
      <w:r>
        <w:rPr>
          <w:rFonts w:hint="eastAsia"/>
        </w:rPr>
        <w:t>Halima taja tsaki dacewa gsky naji haushi</w:t>
      </w:r>
    </w:p>
    <w:p w14:paraId="298325C0" w14:textId="77777777" w:rsidR="001034E5" w:rsidRDefault="001034E5">
      <w:r>
        <w:rPr>
          <w:rFonts w:hint="eastAsia"/>
        </w:rPr>
        <w:t xml:space="preserve">SafiYYa  ta kalli Halima yanda taga ta 6atarar shine yasata fashewa da  dariya </w:t>
      </w:r>
    </w:p>
    <w:p w14:paraId="274BF910" w14:textId="77777777" w:rsidR="001034E5" w:rsidRDefault="001034E5"/>
    <w:p w14:paraId="289EAB23" w14:textId="77777777" w:rsidR="001034E5" w:rsidRDefault="001034E5">
      <w:r>
        <w:rPr>
          <w:rFonts w:hint="eastAsia"/>
        </w:rPr>
        <w:t xml:space="preserve">Tace kae duniya </w:t>
      </w:r>
    </w:p>
    <w:p w14:paraId="6A182CC3" w14:textId="77777777" w:rsidR="001034E5" w:rsidRDefault="001034E5">
      <w:r>
        <w:rPr>
          <w:rFonts w:hint="eastAsia"/>
        </w:rPr>
        <w:t xml:space="preserve">Gsky sonah wahalar dake Halima </w:t>
      </w:r>
    </w:p>
    <w:p w14:paraId="3C7A26E2" w14:textId="77777777" w:rsidR="001034E5" w:rsidRDefault="001034E5">
      <w:r>
        <w:rPr>
          <w:rFonts w:hint="eastAsia"/>
        </w:rPr>
        <w:t>Saudat tace aikam</w:t>
      </w:r>
    </w:p>
    <w:p w14:paraId="3532711D" w14:textId="77777777" w:rsidR="001034E5" w:rsidRDefault="001034E5">
      <w:r>
        <w:rPr>
          <w:rFonts w:hint="eastAsia"/>
        </w:rPr>
        <w:t xml:space="preserve">Nafisat tace to nidae yi hakuri </w:t>
      </w:r>
    </w:p>
    <w:p w14:paraId="6B2A242C" w14:textId="77777777" w:rsidR="001034E5" w:rsidRDefault="001034E5">
      <w:r>
        <w:rPr>
          <w:rFonts w:hint="eastAsia"/>
        </w:rPr>
        <w:t xml:space="preserve">Halima ta dallah mata harara tace yahucce </w:t>
      </w:r>
    </w:p>
    <w:p w14:paraId="4ABAA67E" w14:textId="77777777" w:rsidR="001034E5" w:rsidRDefault="001034E5">
      <w:r>
        <w:rPr>
          <w:rFonts w:hint="eastAsia"/>
        </w:rPr>
        <w:t xml:space="preserve">Hararar taba Nafisa dariya </w:t>
      </w:r>
    </w:p>
    <w:p w14:paraId="75920903" w14:textId="77777777" w:rsidR="001034E5" w:rsidRDefault="001034E5"/>
    <w:p w14:paraId="7E709EBD" w14:textId="77777777" w:rsidR="001034E5" w:rsidRDefault="001034E5">
      <w:r>
        <w:rPr>
          <w:rFonts w:hint="eastAsia"/>
        </w:rPr>
        <w:t xml:space="preserve">Cikin darefah Nafisa takasa bacci </w:t>
      </w:r>
    </w:p>
    <w:p w14:paraId="4186B305" w14:textId="77777777" w:rsidR="001034E5" w:rsidRDefault="001034E5">
      <w:r>
        <w:rPr>
          <w:rFonts w:hint="eastAsia"/>
        </w:rPr>
        <w:t>Dan tasan tsaf halin MARWAN zae iya rabata da skull 'din gashi kuma ayanzu ba abinda takeso kamar skull din idanfah aka cire sanshi</w:t>
      </w:r>
    </w:p>
    <w:p w14:paraId="678E921E" w14:textId="77777777" w:rsidR="001034E5" w:rsidRDefault="001034E5">
      <w:r>
        <w:rPr>
          <w:rFonts w:hint="eastAsia"/>
        </w:rPr>
        <w:t>Ahaka sati tayi amma bataji motsin MARWAN ba hakan yasa tasamu sukuni</w:t>
      </w:r>
    </w:p>
    <w:p w14:paraId="638877CA" w14:textId="77777777" w:rsidR="001034E5" w:rsidRDefault="001034E5"/>
    <w:p w14:paraId="056879FF" w14:textId="77777777" w:rsidR="001034E5" w:rsidRDefault="001034E5"/>
    <w:p w14:paraId="141CD78C" w14:textId="77777777" w:rsidR="001034E5" w:rsidRDefault="001034E5">
      <w:r>
        <w:rPr>
          <w:rFonts w:hint="eastAsia"/>
        </w:rPr>
        <w:t>Zaune suke suna bitar karatu dan exam suke</w:t>
      </w:r>
    </w:p>
    <w:p w14:paraId="3185DA45" w14:textId="77777777" w:rsidR="001034E5" w:rsidRDefault="001034E5">
      <w:r>
        <w:rPr>
          <w:rFonts w:hint="eastAsia"/>
        </w:rPr>
        <w:t xml:space="preserve">Halima tace </w:t>
      </w:r>
    </w:p>
    <w:p w14:paraId="77135CAF" w14:textId="77777777" w:rsidR="001034E5" w:rsidRDefault="001034E5">
      <w:r>
        <w:rPr>
          <w:rFonts w:hint="eastAsia"/>
        </w:rPr>
        <w:t>Ni wlhi har nagaji da karatun SafiYYa tace kekoni Saudat tace</w:t>
      </w:r>
    </w:p>
    <w:p w14:paraId="3CD79AB0" w14:textId="77777777" w:rsidR="001034E5" w:rsidRDefault="001034E5">
      <w:r>
        <w:rPr>
          <w:rFonts w:hint="eastAsia"/>
        </w:rPr>
        <w:t xml:space="preserve">Ai rashin gajiya sae Nafisat kallifah yanda taqurama book ido </w:t>
      </w:r>
    </w:p>
    <w:p w14:paraId="3656282E" w14:textId="77777777" w:rsidR="001034E5" w:rsidRDefault="001034E5">
      <w:r>
        <w:rPr>
          <w:rFonts w:hint="eastAsia"/>
        </w:rPr>
        <w:t>SafiYYa tace ko iftawa batayi</w:t>
      </w:r>
    </w:p>
    <w:p w14:paraId="2250492D" w14:textId="77777777" w:rsidR="001034E5" w:rsidRDefault="001034E5">
      <w:r>
        <w:rPr>
          <w:rFonts w:hint="eastAsia"/>
        </w:rPr>
        <w:t xml:space="preserve">Tayi murmushi tace yazanyi inasan karaci gabah </w:t>
      </w:r>
    </w:p>
    <w:p w14:paraId="7D13FC5D" w14:textId="77777777" w:rsidR="001034E5" w:rsidRDefault="001034E5"/>
    <w:p w14:paraId="02C584C2" w14:textId="77777777" w:rsidR="001034E5" w:rsidRDefault="001034E5">
      <w:r>
        <w:rPr>
          <w:rFonts w:hint="eastAsia"/>
        </w:rPr>
        <w:t>Ahaka suka gama exam 'din steel yanzuma direban su  Halima yazo 'daukarta amma  taqi tafiya wae sae taga Amar tuni Su Saudat sukatafi</w:t>
      </w:r>
    </w:p>
    <w:p w14:paraId="6E82BB73" w14:textId="77777777" w:rsidR="001034E5" w:rsidRDefault="001034E5">
      <w:r>
        <w:rPr>
          <w:rFonts w:hint="eastAsia"/>
        </w:rPr>
        <w:t>Nafisa tayi dariya tace yanzu inkuma ya MARWAN ne yaqara zuwafah tace</w:t>
      </w:r>
    </w:p>
    <w:p w14:paraId="285E14BB" w14:textId="77777777" w:rsidR="001034E5" w:rsidRDefault="001034E5">
      <w:r>
        <w:rPr>
          <w:rFonts w:hint="eastAsia"/>
        </w:rPr>
        <w:t xml:space="preserve">Plx kidena min fatan tsiya  </w:t>
      </w:r>
    </w:p>
    <w:p w14:paraId="3C4E0E32" w14:textId="77777777" w:rsidR="001034E5" w:rsidRDefault="001034E5">
      <w:r>
        <w:rPr>
          <w:rFonts w:hint="eastAsia"/>
        </w:rPr>
        <w:t xml:space="preserve">Tace nadena 'yar soyayya </w:t>
      </w:r>
    </w:p>
    <w:p w14:paraId="198359DA" w14:textId="77777777" w:rsidR="001034E5" w:rsidRDefault="001034E5">
      <w:r>
        <w:rPr>
          <w:rFonts w:hint="eastAsia"/>
        </w:rPr>
        <w:t>Tace wae nikam Nafisa baki ta6ayin soyayya bane dan tunda muke hira ban ta6ajin  kinkira sunan saurayinki bah</w:t>
      </w:r>
    </w:p>
    <w:p w14:paraId="5F1AB0D2" w14:textId="77777777" w:rsidR="001034E5" w:rsidRDefault="001034E5">
      <w:r>
        <w:rPr>
          <w:rFonts w:hint="eastAsia"/>
        </w:rPr>
        <w:t>Tace ayya aiko ninasan soyayya tunda tana wahalar dani</w:t>
      </w:r>
    </w:p>
    <w:p w14:paraId="1DFE6413" w14:textId="77777777" w:rsidR="001034E5" w:rsidRDefault="001034E5">
      <w:r>
        <w:rPr>
          <w:rFonts w:hint="eastAsia"/>
        </w:rPr>
        <w:t xml:space="preserve">Halima tagyara zama tace kina nufin so yana wahalar dake kamar yanda yake wahalar dani </w:t>
      </w:r>
    </w:p>
    <w:p w14:paraId="4351E313" w14:textId="77777777" w:rsidR="001034E5" w:rsidRDefault="001034E5">
      <w:r>
        <w:rPr>
          <w:rFonts w:hint="eastAsia"/>
        </w:rPr>
        <w:t xml:space="preserve">Tayi murmushi tace </w:t>
      </w:r>
    </w:p>
    <w:p w14:paraId="37813641" w14:textId="77777777" w:rsidR="001034E5" w:rsidRDefault="001034E5">
      <w:r>
        <w:rPr>
          <w:rFonts w:hint="eastAsia"/>
        </w:rPr>
        <w:t xml:space="preserve">Ai wlhi nawa yafi naki </w:t>
      </w:r>
    </w:p>
    <w:p w14:paraId="730B3A18" w14:textId="77777777" w:rsidR="001034E5" w:rsidRDefault="001034E5">
      <w:r>
        <w:rPr>
          <w:rFonts w:hint="eastAsia"/>
        </w:rPr>
        <w:t xml:space="preserve">Tace kae qaryane </w:t>
      </w:r>
    </w:p>
    <w:p w14:paraId="10C0ACCC" w14:textId="77777777" w:rsidR="001034E5" w:rsidRDefault="001034E5">
      <w:r>
        <w:rPr>
          <w:rFonts w:hint="eastAsia"/>
        </w:rPr>
        <w:t>Nafisa ta kalleta sosae tace hmm nifah inada miji matar aurece ni...</w:t>
      </w:r>
    </w:p>
    <w:p w14:paraId="4AB1CE2C" w14:textId="77777777" w:rsidR="001034E5" w:rsidRDefault="001034E5">
      <w:r>
        <w:rPr>
          <w:rFonts w:hint="eastAsia"/>
        </w:rPr>
        <w:t xml:space="preserve">Dariya takama halimah tace wlhi rainin hankalinki Nafisa yana ban mamaki yanzu kee matar aurece  </w:t>
      </w:r>
    </w:p>
    <w:p w14:paraId="223F5370" w14:textId="77777777" w:rsidR="001034E5" w:rsidRDefault="001034E5">
      <w:r>
        <w:rPr>
          <w:rFonts w:hint="eastAsia"/>
        </w:rPr>
        <w:t>Nafisa Zatayi magana kenan Amar ya tsaya  da motarsa</w:t>
      </w:r>
    </w:p>
    <w:p w14:paraId="7270C747" w14:textId="77777777" w:rsidR="001034E5" w:rsidRDefault="001034E5">
      <w:r>
        <w:rPr>
          <w:rFonts w:hint="eastAsia"/>
        </w:rPr>
        <w:t xml:space="preserve">Ahankali Halima tagyara nutsuwarta tare da kafe Amar da ido yafito fuskarshi 'dauke da murmushi </w:t>
      </w:r>
    </w:p>
    <w:p w14:paraId="6B99D598" w14:textId="77777777" w:rsidR="001034E5" w:rsidRDefault="001034E5">
      <w:r>
        <w:rPr>
          <w:rFonts w:hint="eastAsia"/>
        </w:rPr>
        <w:t xml:space="preserve">Da sauri Nafisa taje gunshi tana cewa wlcm my brother </w:t>
      </w:r>
    </w:p>
    <w:p w14:paraId="07A40A27" w14:textId="77777777" w:rsidR="001034E5" w:rsidRDefault="001034E5">
      <w:r>
        <w:rPr>
          <w:rFonts w:hint="eastAsia"/>
        </w:rPr>
        <w:t xml:space="preserve">Yace yakk tace lpy lau </w:t>
      </w:r>
    </w:p>
    <w:p w14:paraId="3B263D3B" w14:textId="77777777" w:rsidR="001034E5" w:rsidRDefault="001034E5">
      <w:r>
        <w:rPr>
          <w:rFonts w:hint="eastAsia"/>
        </w:rPr>
        <w:t xml:space="preserve">Yace to madalla sae mutafi ko tace gafah babbar qawata Halima kullun ina bata lbrinka shinefah tace yaukam sae taga ambar yamaeda kallansa kanta yace toh sannunki da fatan zaki kirani Amar </w:t>
      </w:r>
      <w:r>
        <w:rPr>
          <w:rFonts w:hint="eastAsia"/>
        </w:rPr>
        <w:lastRenderedPageBreak/>
        <w:t>ba ambar ba. Cikin  kunya Halima tace</w:t>
      </w:r>
    </w:p>
    <w:p w14:paraId="4507C9B7" w14:textId="77777777" w:rsidR="001034E5" w:rsidRDefault="001034E5">
      <w:r>
        <w:rPr>
          <w:rFonts w:hint="eastAsia"/>
        </w:rPr>
        <w:t xml:space="preserve">Aikam </w:t>
      </w:r>
    </w:p>
    <w:p w14:paraId="56D23DAE" w14:textId="77777777" w:rsidR="001034E5" w:rsidRDefault="001034E5">
      <w:r>
        <w:rPr>
          <w:rFonts w:hint="eastAsia"/>
        </w:rPr>
        <w:t xml:space="preserve">Yace to zamu gudu mubarki tace to Allah yakare ka </w:t>
      </w:r>
    </w:p>
    <w:p w14:paraId="5A9531FF" w14:textId="77777777" w:rsidR="001034E5" w:rsidRDefault="001034E5">
      <w:r>
        <w:rPr>
          <w:rFonts w:hint="eastAsia"/>
        </w:rPr>
        <w:t xml:space="preserve">Ya'dan tsaida idanshi akanta yace Ameen </w:t>
      </w:r>
    </w:p>
    <w:p w14:paraId="28ABF228" w14:textId="77777777" w:rsidR="001034E5" w:rsidRDefault="001034E5">
      <w:r>
        <w:rPr>
          <w:rFonts w:hint="eastAsia"/>
        </w:rPr>
        <w:t xml:space="preserve">Nafisa tace shika'daiko tace no hardake </w:t>
      </w:r>
    </w:p>
    <w:p w14:paraId="6775BF4C" w14:textId="77777777" w:rsidR="001034E5" w:rsidRDefault="001034E5">
      <w:r>
        <w:rPr>
          <w:rFonts w:hint="eastAsia"/>
        </w:rPr>
        <w:t xml:space="preserve">Tace yaudae za'ayi kwanan farin ciki </w:t>
      </w:r>
    </w:p>
    <w:p w14:paraId="2B38AD7D" w14:textId="77777777" w:rsidR="001034E5" w:rsidRDefault="001034E5">
      <w:r>
        <w:rPr>
          <w:rFonts w:hint="eastAsia"/>
        </w:rPr>
        <w:t xml:space="preserve">Cikin kissa Halima takalli Amar tace dan Allah zan'iya samun number naka dan inasan midinga magana da Nafisa </w:t>
      </w:r>
    </w:p>
    <w:p w14:paraId="386456F3" w14:textId="77777777" w:rsidR="001034E5" w:rsidRDefault="001034E5">
      <w:r>
        <w:rPr>
          <w:rFonts w:hint="eastAsia"/>
        </w:rPr>
        <w:t>Yace o ai gidanmu ba'daya ba.</w:t>
      </w:r>
    </w:p>
    <w:p w14:paraId="7C686724" w14:textId="77777777" w:rsidR="001034E5" w:rsidRDefault="001034E5">
      <w:r>
        <w:rPr>
          <w:rFonts w:hint="eastAsia"/>
        </w:rPr>
        <w:t>Nafisa tayi saurin cewa haba kabata man inasan magana da ita in minkomah gida yace nufinki inta nemi magana dake nakawo miki gida.</w:t>
      </w:r>
    </w:p>
    <w:p w14:paraId="4C49B921" w14:textId="77777777" w:rsidR="001034E5" w:rsidRDefault="001034E5">
      <w:r>
        <w:rPr>
          <w:rFonts w:hint="eastAsia"/>
        </w:rPr>
        <w:t>Ta'daga mae kae yace kae</w:t>
      </w:r>
    </w:p>
    <w:p w14:paraId="434FF3CA" w14:textId="77777777" w:rsidR="001034E5" w:rsidRDefault="001034E5">
      <w:r>
        <w:rPr>
          <w:rFonts w:hint="eastAsia"/>
        </w:rPr>
        <w:t>Auntynmu kinasan sani aiki kenan tace eh</w:t>
      </w:r>
    </w:p>
    <w:p w14:paraId="6D486D30" w14:textId="77777777" w:rsidR="001034E5" w:rsidRDefault="001034E5">
      <w:r>
        <w:rPr>
          <w:rFonts w:hint="eastAsia"/>
        </w:rPr>
        <w:t xml:space="preserve">Idan kuma kaqi kawomin ingayaka da ya MARWAN yace </w:t>
      </w:r>
    </w:p>
    <w:p w14:paraId="0E91BE5B" w14:textId="77777777" w:rsidR="001034E5" w:rsidRDefault="001034E5">
      <w:r>
        <w:rPr>
          <w:rFonts w:hint="eastAsia"/>
        </w:rPr>
        <w:t>Abin bae kaiga hakaba yakalli Halima yace to 070 tace bara nakar6i waya nan takar6i wayan direbansu yasaka mata number yabata Cikin farin ciki tamusu sallamah sukabar skull din atare Nafisa na godiya Ga Allah da basirar Amar ta'dauke dan tayi tunanin ko zaice to yabata number ya MARWAN man</w:t>
      </w:r>
    </w:p>
    <w:p w14:paraId="08405C8A" w14:textId="77777777" w:rsidR="001034E5" w:rsidRDefault="001034E5"/>
    <w:p w14:paraId="282AC571" w14:textId="77777777" w:rsidR="001034E5" w:rsidRDefault="001034E5">
      <w:r>
        <w:rPr>
          <w:rFonts w:hint="eastAsia"/>
        </w:rPr>
        <w:t xml:space="preserve">Agajiye sukazo gida kantafita amotar MARWAN yakira wayan Amar ya'dauka yace Mae kundawo yace eh yanzu mah tsayuwar motata  kenan </w:t>
      </w:r>
    </w:p>
    <w:p w14:paraId="0BE55972" w14:textId="77777777" w:rsidR="001034E5" w:rsidRDefault="001034E5">
      <w:r>
        <w:rPr>
          <w:rFonts w:hint="eastAsia"/>
        </w:rPr>
        <w:t xml:space="preserve">Yace gud tnx brother yace u wlcm ya kashe wayan yakalli Nafisa yace kin hargitsa yayah fah </w:t>
      </w:r>
    </w:p>
    <w:p w14:paraId="78A51246" w14:textId="77777777" w:rsidR="001034E5" w:rsidRDefault="001034E5">
      <w:r>
        <w:rPr>
          <w:rFonts w:hint="eastAsia"/>
        </w:rPr>
        <w:t xml:space="preserve">Tafita tana cewa sharridae </w:t>
      </w:r>
    </w:p>
    <w:p w14:paraId="6FBAF98B" w14:textId="77777777" w:rsidR="001034E5" w:rsidRDefault="001034E5">
      <w:r>
        <w:rPr>
          <w:rFonts w:hint="eastAsia"/>
        </w:rPr>
        <w:t xml:space="preserve">Yayi murmushi yaja motarsa </w:t>
      </w:r>
    </w:p>
    <w:p w14:paraId="73043BE9" w14:textId="77777777" w:rsidR="001034E5" w:rsidRDefault="001034E5"/>
    <w:p w14:paraId="047B4193" w14:textId="77777777" w:rsidR="001034E5" w:rsidRDefault="001034E5">
      <w:r>
        <w:rPr>
          <w:rFonts w:hint="eastAsia"/>
        </w:rPr>
        <w:t xml:space="preserve">Dama Nafisat tayi tunanin ganin "dakinta ahar gitse </w:t>
      </w:r>
    </w:p>
    <w:p w14:paraId="078F557C" w14:textId="77777777" w:rsidR="001034E5" w:rsidRDefault="001034E5">
      <w:r>
        <w:rPr>
          <w:rFonts w:hint="eastAsia"/>
        </w:rPr>
        <w:t xml:space="preserve">Nan tashiga gyara </w:t>
      </w:r>
    </w:p>
    <w:p w14:paraId="20CF288D" w14:textId="77777777" w:rsidR="001034E5" w:rsidRDefault="001034E5">
      <w:r>
        <w:rPr>
          <w:rFonts w:hint="eastAsia"/>
        </w:rPr>
        <w:t xml:space="preserve">Sanda tagama tsaf tashiga kitchen dan ha'da abinci </w:t>
      </w:r>
    </w:p>
    <w:p w14:paraId="46536D08" w14:textId="77777777" w:rsidR="001034E5" w:rsidRDefault="001034E5"/>
    <w:p w14:paraId="098AB483" w14:textId="77777777" w:rsidR="001034E5" w:rsidRDefault="001034E5">
      <w:r>
        <w:rPr>
          <w:rFonts w:hint="eastAsia"/>
        </w:rPr>
        <w:t>Girki tayi mekyau da tsari tashirya adanning</w:t>
      </w:r>
    </w:p>
    <w:p w14:paraId="293BA895" w14:textId="77777777" w:rsidR="001034E5" w:rsidRDefault="001034E5">
      <w:r>
        <w:rPr>
          <w:rFonts w:hint="eastAsia"/>
        </w:rPr>
        <w:t>Wanka tayi tasa wani les 'dinta wanda yaji 'dinki mae kyau Riga da siket ne yazauna ajikinta sosae</w:t>
      </w:r>
    </w:p>
    <w:p w14:paraId="70BF2F4C" w14:textId="77777777" w:rsidR="001034E5" w:rsidRDefault="001034E5">
      <w:r>
        <w:rPr>
          <w:rFonts w:hint="eastAsia"/>
        </w:rPr>
        <w:t>Tafeshe jikinta da turare tare da 'dakinta</w:t>
      </w:r>
    </w:p>
    <w:p w14:paraId="71866846" w14:textId="77777777" w:rsidR="001034E5" w:rsidRDefault="001034E5">
      <w:r>
        <w:rPr>
          <w:rFonts w:hint="eastAsia"/>
        </w:rPr>
        <w:t>Bata buqatar ace tayi kyau dan ita kanta tasan tayi kyau</w:t>
      </w:r>
    </w:p>
    <w:p w14:paraId="4C5B3466" w14:textId="77777777" w:rsidR="001034E5" w:rsidRDefault="001034E5">
      <w:r>
        <w:rPr>
          <w:rFonts w:hint="eastAsia"/>
        </w:rPr>
        <w:t>Part din maryam tanufah</w:t>
      </w:r>
    </w:p>
    <w:p w14:paraId="61F60757" w14:textId="77777777" w:rsidR="001034E5" w:rsidRDefault="001034E5">
      <w:r>
        <w:rPr>
          <w:rFonts w:hint="eastAsia"/>
        </w:rPr>
        <w:t xml:space="preserve">Cikin nutsuwa tayi sallamah tare da shiga. </w:t>
      </w:r>
    </w:p>
    <w:p w14:paraId="36849017" w14:textId="77777777" w:rsidR="001034E5" w:rsidRDefault="001034E5">
      <w:r>
        <w:rPr>
          <w:rFonts w:hint="eastAsia"/>
        </w:rPr>
        <w:t>Wani qaurine yata reta ba kowah a falan  gashi  duk datti</w:t>
      </w:r>
    </w:p>
    <w:p w14:paraId="16988305" w14:textId="77777777" w:rsidR="001034E5" w:rsidRDefault="001034E5">
      <w:r>
        <w:rPr>
          <w:rFonts w:hint="eastAsia"/>
        </w:rPr>
        <w:t xml:space="preserve">Tace Aunty maryam </w:t>
      </w:r>
    </w:p>
    <w:p w14:paraId="73E72749" w14:textId="77777777" w:rsidR="001034E5" w:rsidRDefault="001034E5">
      <w:r>
        <w:rPr>
          <w:rFonts w:hint="eastAsia"/>
        </w:rPr>
        <w:t>Taji shuru taqara cewa Aunty maryam nanma shuru</w:t>
      </w:r>
    </w:p>
    <w:p w14:paraId="05DB1EDF" w14:textId="77777777" w:rsidR="001034E5" w:rsidRDefault="001034E5">
      <w:r>
        <w:rPr>
          <w:rFonts w:hint="eastAsia"/>
        </w:rPr>
        <w:t>Gye fanta taduba taga tsintsiya ta'dauka tashare falan tas steel bata dena jin qaurin ba taba'de kitchen mezata gani</w:t>
      </w:r>
    </w:p>
    <w:p w14:paraId="423C1486" w14:textId="77777777" w:rsidR="001034E5" w:rsidRDefault="001034E5">
      <w:r>
        <w:rPr>
          <w:rFonts w:hint="eastAsia"/>
        </w:rPr>
        <w:t xml:space="preserve">Abinci maryam ta'dora yadaho har yagaji yaqone </w:t>
      </w:r>
    </w:p>
    <w:p w14:paraId="15EC2569" w14:textId="77777777" w:rsidR="001034E5" w:rsidRDefault="001034E5">
      <w:r>
        <w:rPr>
          <w:rFonts w:hint="eastAsia"/>
        </w:rPr>
        <w:t xml:space="preserve">Tayi saurin kashe gas 'din tare da  bu'de window </w:t>
      </w:r>
    </w:p>
    <w:p w14:paraId="1F63E09F" w14:textId="77777777" w:rsidR="001034E5" w:rsidRDefault="001034E5">
      <w:r>
        <w:rPr>
          <w:rFonts w:hint="eastAsia"/>
        </w:rPr>
        <w:t>dayi saurin fita dan kar qaurin yana'de jikinta</w:t>
      </w:r>
    </w:p>
    <w:p w14:paraId="55AD056F" w14:textId="77777777" w:rsidR="001034E5" w:rsidRDefault="001034E5">
      <w:r>
        <w:rPr>
          <w:rFonts w:hint="eastAsia"/>
        </w:rPr>
        <w:t xml:space="preserve">Agyefan kujera ta'dan zauna tana jiran qaurin yafita tagyara mata kitchen 'din dan shi ba'ama </w:t>
      </w:r>
      <w:r>
        <w:rPr>
          <w:rFonts w:hint="eastAsia"/>
        </w:rPr>
        <w:lastRenderedPageBreak/>
        <w:t>magana</w:t>
      </w:r>
    </w:p>
    <w:p w14:paraId="69B64CB6" w14:textId="77777777" w:rsidR="001034E5" w:rsidRDefault="001034E5"/>
    <w:p w14:paraId="11A9D6B5" w14:textId="77777777" w:rsidR="001034E5" w:rsidRDefault="001034E5">
      <w:r>
        <w:rPr>
          <w:rFonts w:hint="eastAsia"/>
        </w:rPr>
        <w:t xml:space="preserve">MARWAN ne yashigo </w:t>
      </w:r>
    </w:p>
    <w:p w14:paraId="3B9EA982" w14:textId="77777777" w:rsidR="001034E5" w:rsidRDefault="001034E5">
      <w:r>
        <w:rPr>
          <w:rFonts w:hint="eastAsia"/>
        </w:rPr>
        <w:t xml:space="preserve">Tayi saurin durkusawa tace sannu da zuwa yayah yace yauwa na shiga part dinki naga bakinan Ashe kinanan tace eh nazo gayar da Aunty maryam ne amma ban jitaba </w:t>
      </w:r>
    </w:p>
    <w:p w14:paraId="50D9AC34" w14:textId="77777777" w:rsidR="001034E5" w:rsidRDefault="001034E5">
      <w:r>
        <w:rPr>
          <w:rFonts w:hint="eastAsia"/>
        </w:rPr>
        <w:t xml:space="preserve">Yaja tsaki yace wannan kuma qaurin miye tace abinci ne ta'dora yaqone shine nasauke </w:t>
      </w:r>
    </w:p>
    <w:p w14:paraId="49B027C6" w14:textId="77777777" w:rsidR="001034E5" w:rsidRDefault="001034E5">
      <w:r>
        <w:rPr>
          <w:rFonts w:hint="eastAsia"/>
        </w:rPr>
        <w:t>Yace shine kika zauna sae yashige jikinki tace aa zan gyara kitchen din ne</w:t>
      </w:r>
    </w:p>
    <w:p w14:paraId="05F2AB74" w14:textId="77777777" w:rsidR="001034E5" w:rsidRDefault="001034E5">
      <w:r>
        <w:rPr>
          <w:rFonts w:hint="eastAsia"/>
        </w:rPr>
        <w:t>Yashige betroom dinsa.</w:t>
      </w:r>
    </w:p>
    <w:p w14:paraId="49A8306C" w14:textId="77777777" w:rsidR="001034E5" w:rsidRDefault="001034E5">
      <w:r>
        <w:rPr>
          <w:rFonts w:hint="eastAsia"/>
        </w:rPr>
        <w:t xml:space="preserve"> Takaici </w:t>
      </w:r>
    </w:p>
    <w:p w14:paraId="54566A50" w14:textId="77777777" w:rsidR="001034E5" w:rsidRDefault="001034E5">
      <w:r>
        <w:rPr>
          <w:rFonts w:hint="eastAsia"/>
        </w:rPr>
        <w:t>Maryam ce da Habiba 'dare 'dare agadan shi suna bacci hankali kwance duk bakayan kirki ajikinsu yakawar da kallanshi daga kan Habiba dan gujewa haramun yafito</w:t>
      </w:r>
    </w:p>
    <w:p w14:paraId="1239590E" w14:textId="77777777" w:rsidR="001034E5" w:rsidRDefault="001034E5">
      <w:r>
        <w:rPr>
          <w:rFonts w:hint="eastAsia"/>
        </w:rPr>
        <w:t xml:space="preserve">Ya ya shiga kicin'din da sauri yafito yace jeki zanyi </w:t>
      </w:r>
    </w:p>
    <w:p w14:paraId="3D1A2755" w14:textId="77777777" w:rsidR="001034E5" w:rsidRDefault="001034E5">
      <w:r>
        <w:rPr>
          <w:rFonts w:hint="eastAsia"/>
        </w:rPr>
        <w:t>Tace haba yayah bazan ta6a yafemah kaina bah idan nabarka kayi</w:t>
      </w:r>
    </w:p>
    <w:p w14:paraId="2F63B907" w14:textId="77777777" w:rsidR="001034E5" w:rsidRDefault="001034E5"/>
    <w:p w14:paraId="1FBE1085" w14:textId="77777777" w:rsidR="001034E5" w:rsidRDefault="001034E5">
      <w:r>
        <w:rPr>
          <w:rFonts w:hint="eastAsia"/>
        </w:rPr>
        <w:t xml:space="preserve">Kamar anjefuta tafito maryam kenan </w:t>
      </w:r>
    </w:p>
    <w:p w14:paraId="598C8306" w14:textId="77777777" w:rsidR="001034E5" w:rsidRDefault="001034E5">
      <w:r>
        <w:rPr>
          <w:rFonts w:hint="eastAsia"/>
        </w:rPr>
        <w:t xml:space="preserve">Tace sannu honey yanzu kadawo </w:t>
      </w:r>
    </w:p>
    <w:p w14:paraId="7E8B6CAB" w14:textId="77777777" w:rsidR="001034E5" w:rsidRDefault="001034E5">
      <w:r>
        <w:rPr>
          <w:rFonts w:hint="eastAsia"/>
        </w:rPr>
        <w:t xml:space="preserve">Ya dalla mata harara yace kifitar da qawarki daga room tun kafin inci ubanku </w:t>
      </w:r>
    </w:p>
    <w:p w14:paraId="45D4E71D" w14:textId="77777777" w:rsidR="001034E5" w:rsidRDefault="001034E5">
      <w:r>
        <w:rPr>
          <w:rFonts w:hint="eastAsia"/>
        </w:rPr>
        <w:t>Tawaro ido tace ubanmu fah kac......</w:t>
      </w:r>
    </w:p>
    <w:p w14:paraId="13B31B47" w14:textId="77777777" w:rsidR="001034E5" w:rsidRDefault="001034E5">
      <w:r>
        <w:rPr>
          <w:rFonts w:hint="eastAsia"/>
        </w:rPr>
        <w:t>Kafin taqarasa ya falleta da mari jikake tassss</w:t>
      </w:r>
    </w:p>
    <w:p w14:paraId="592A412B" w14:textId="77777777" w:rsidR="001034E5" w:rsidRDefault="001034E5">
      <w:r>
        <w:rPr>
          <w:rFonts w:hint="eastAsia"/>
        </w:rPr>
        <w:t xml:space="preserve">Ba maryam ba hatta Nafisa wacce ba ita akama maraba </w:t>
      </w:r>
    </w:p>
    <w:p w14:paraId="4512E84F" w14:textId="77777777" w:rsidR="001034E5" w:rsidRDefault="001034E5">
      <w:r>
        <w:rPr>
          <w:rFonts w:hint="eastAsia"/>
        </w:rPr>
        <w:t xml:space="preserve">Saurin dafe kuncinta tayi tare da Jabaya </w:t>
      </w:r>
    </w:p>
    <w:p w14:paraId="016708CD" w14:textId="77777777" w:rsidR="001034E5" w:rsidRDefault="001034E5">
      <w:r>
        <w:rPr>
          <w:rFonts w:hint="eastAsia"/>
        </w:rPr>
        <w:t>Itama Habiba abinda yatasheta kenan tafito tana cewa lpy mery.....</w:t>
      </w:r>
    </w:p>
    <w:p w14:paraId="68C95BBD" w14:textId="77777777" w:rsidR="001034E5" w:rsidRDefault="001034E5">
      <w:r>
        <w:rPr>
          <w:rFonts w:hint="eastAsia"/>
        </w:rPr>
        <w:t xml:space="preserve">Ganin MARWAN yasata saurin komawa dan ba'abinda ba'agani ajikinta </w:t>
      </w:r>
    </w:p>
    <w:p w14:paraId="0FD15581" w14:textId="77777777" w:rsidR="001034E5" w:rsidRDefault="001034E5">
      <w:r>
        <w:rPr>
          <w:rFonts w:hint="eastAsia"/>
        </w:rPr>
        <w:t xml:space="preserve">Sa kayanta tayi cikin sauri amma takasa fitowa </w:t>
      </w:r>
    </w:p>
    <w:p w14:paraId="6CC9EDC2" w14:textId="77777777" w:rsidR="001034E5" w:rsidRDefault="001034E5">
      <w:r>
        <w:rPr>
          <w:rFonts w:hint="eastAsia"/>
        </w:rPr>
        <w:t xml:space="preserve">Maryam ko hannunta dafe da kunci tashiga tunanin kodae ya gansune </w:t>
      </w:r>
    </w:p>
    <w:p w14:paraId="19B318A6" w14:textId="77777777" w:rsidR="001034E5" w:rsidRDefault="001034E5">
      <w:r>
        <w:rPr>
          <w:rFonts w:hint="eastAsia"/>
        </w:rPr>
        <w:t>Dan sanda suka sheqe ayarsu bacci yayi awan gaba da su</w:t>
      </w:r>
    </w:p>
    <w:p w14:paraId="06C564CF" w14:textId="77777777" w:rsidR="001034E5" w:rsidRDefault="001034E5">
      <w:r>
        <w:rPr>
          <w:rFonts w:hint="eastAsia"/>
        </w:rPr>
        <w:t>Marin Sam bae dameta ba tafi damuwa da Allah yasa bae Ga abinda sukeyiba dan insuna wannan halin manta kansu suke</w:t>
      </w:r>
    </w:p>
    <w:p w14:paraId="5DB91E22" w14:textId="77777777" w:rsidR="001034E5" w:rsidRDefault="001034E5">
      <w:r>
        <w:rPr>
          <w:rFonts w:hint="eastAsia"/>
        </w:rPr>
        <w:t xml:space="preserve">Yajah tsaki yabar gidan </w:t>
      </w:r>
    </w:p>
    <w:p w14:paraId="21C5DC64" w14:textId="77777777" w:rsidR="001034E5" w:rsidRDefault="001034E5">
      <w:r>
        <w:rPr>
          <w:rFonts w:hint="eastAsia"/>
        </w:rPr>
        <w:t xml:space="preserve">Jin fitarsa yasa Habiba tafito tana kallan maryam da Nafisa  tace mery Allah yasa bae gammu ba </w:t>
      </w:r>
    </w:p>
    <w:p w14:paraId="3EA49A3B" w14:textId="77777777" w:rsidR="001034E5" w:rsidRDefault="001034E5">
      <w:r>
        <w:rPr>
          <w:rFonts w:hint="eastAsia"/>
        </w:rPr>
        <w:t xml:space="preserve">Tace nima tunanin da nake kenan </w:t>
      </w:r>
    </w:p>
    <w:p w14:paraId="4BBDA239" w14:textId="77777777" w:rsidR="001034E5" w:rsidRDefault="001034E5">
      <w:r>
        <w:rPr>
          <w:rFonts w:hint="eastAsia"/>
        </w:rPr>
        <w:t>Habiba tamae da kallanta ga Nafisa tace kodae wannan shegiyar ce tayi kissar da yasa shi dawowa</w:t>
      </w:r>
    </w:p>
    <w:p w14:paraId="450547E9" w14:textId="77777777" w:rsidR="001034E5" w:rsidRDefault="001034E5">
      <w:r>
        <w:rPr>
          <w:rFonts w:hint="eastAsia"/>
        </w:rPr>
        <w:t>Maryam takalli Nafisan  tace matsiyaciya ba ilan itace. Wae uban mae ma ya kawoki 'dakina tace kiyi hakuri Aunty gae dake nazo tace</w:t>
      </w:r>
    </w:p>
    <w:p w14:paraId="76A4A25D" w14:textId="77777777" w:rsidR="001034E5" w:rsidRDefault="001034E5">
      <w:r>
        <w:rPr>
          <w:rFonts w:hint="eastAsia"/>
        </w:rPr>
        <w:t>Wae ke wata masiface dake Nafisa dole sae  kinzo gareni gae suwar dolece</w:t>
      </w:r>
    </w:p>
    <w:p w14:paraId="24F5B921" w14:textId="77777777" w:rsidR="001034E5" w:rsidRDefault="001034E5">
      <w:r>
        <w:rPr>
          <w:rFonts w:hint="eastAsia"/>
        </w:rPr>
        <w:t>Tace kiyi hakuri</w:t>
      </w:r>
    </w:p>
    <w:p w14:paraId="01CBFDAF" w14:textId="77777777" w:rsidR="001034E5" w:rsidRDefault="001034E5">
      <w:r>
        <w:rPr>
          <w:rFonts w:hint="eastAsia"/>
        </w:rPr>
        <w:t>Tace fitanmin anan kanna karya....</w:t>
      </w:r>
    </w:p>
    <w:p w14:paraId="09CFDC1F" w14:textId="77777777" w:rsidR="001034E5" w:rsidRDefault="001034E5">
      <w:r>
        <w:rPr>
          <w:rFonts w:hint="eastAsia"/>
        </w:rPr>
        <w:t>Kanta qarasa Nafisa tafice</w:t>
      </w:r>
    </w:p>
    <w:p w14:paraId="063C57ED" w14:textId="77777777" w:rsidR="001034E5" w:rsidRDefault="001034E5">
      <w:r>
        <w:rPr>
          <w:rFonts w:hint="eastAsia"/>
        </w:rPr>
        <w:t xml:space="preserve">Habiba tace kae yarinyar nan akwae shegiya tace </w:t>
      </w:r>
    </w:p>
    <w:p w14:paraId="5405CE38" w14:textId="77777777" w:rsidR="001034E5" w:rsidRDefault="001034E5">
      <w:r>
        <w:rPr>
          <w:rFonts w:hint="eastAsia"/>
        </w:rPr>
        <w:t xml:space="preserve">Niba wannan Ba damuwata MARWAN </w:t>
      </w:r>
    </w:p>
    <w:p w14:paraId="7DC50E96" w14:textId="77777777" w:rsidR="001034E5" w:rsidRDefault="001034E5">
      <w:r>
        <w:rPr>
          <w:rFonts w:hint="eastAsia"/>
        </w:rPr>
        <w:t>Tace kirashi</w:t>
      </w:r>
    </w:p>
    <w:p w14:paraId="0BCD9E69" w14:textId="77777777" w:rsidR="001034E5" w:rsidRDefault="001034E5">
      <w:r>
        <w:rPr>
          <w:rFonts w:hint="eastAsia"/>
        </w:rPr>
        <w:t>Tace kona kira shi bazai 'dauka bah</w:t>
      </w:r>
    </w:p>
    <w:p w14:paraId="6A42D6AB" w14:textId="77777777" w:rsidR="001034E5" w:rsidRDefault="001034E5">
      <w:r>
        <w:rPr>
          <w:rFonts w:hint="eastAsia"/>
        </w:rPr>
        <w:t xml:space="preserve">Tace tashin hankali </w:t>
      </w:r>
    </w:p>
    <w:p w14:paraId="213244A0" w14:textId="77777777" w:rsidR="001034E5" w:rsidRDefault="001034E5">
      <w:r>
        <w:rPr>
          <w:rFonts w:hint="eastAsia"/>
        </w:rPr>
        <w:t>Nidae bari intafi duk yanda akayi kya kirani</w:t>
      </w:r>
    </w:p>
    <w:p w14:paraId="207F742F" w14:textId="77777777" w:rsidR="001034E5" w:rsidRDefault="001034E5">
      <w:r>
        <w:rPr>
          <w:rFonts w:hint="eastAsia"/>
        </w:rPr>
        <w:lastRenderedPageBreak/>
        <w:t>Tace to</w:t>
      </w:r>
    </w:p>
    <w:p w14:paraId="5499028B" w14:textId="77777777" w:rsidR="001034E5" w:rsidRDefault="001034E5">
      <w:r>
        <w:rPr>
          <w:rFonts w:hint="eastAsia"/>
        </w:rPr>
        <w:t>Nan Habiba tasa qafah tafice abinta tabar maryam da damuwa</w:t>
      </w:r>
    </w:p>
    <w:p w14:paraId="0D0375AD" w14:textId="77777777" w:rsidR="001034E5" w:rsidRDefault="001034E5"/>
    <w:p w14:paraId="58C625E5" w14:textId="77777777" w:rsidR="001034E5" w:rsidRDefault="001034E5">
      <w:r>
        <w:rPr>
          <w:rFonts w:hint="eastAsia"/>
        </w:rPr>
        <w:t xml:space="preserve">Nafisa ko tsoran MARWAN ne yaqara shigarta </w:t>
      </w:r>
    </w:p>
    <w:p w14:paraId="44A896EF" w14:textId="77777777" w:rsidR="001034E5" w:rsidRDefault="001034E5"/>
    <w:p w14:paraId="12B33960" w14:textId="77777777" w:rsidR="001034E5" w:rsidRDefault="001034E5">
      <w:r>
        <w:rPr>
          <w:rFonts w:hint="eastAsia"/>
        </w:rPr>
        <w:t>Sae bayan sallar isha'i</w:t>
      </w:r>
    </w:p>
    <w:p w14:paraId="00ACD698" w14:textId="77777777" w:rsidR="001034E5" w:rsidRDefault="001034E5">
      <w:r>
        <w:rPr>
          <w:rFonts w:hint="eastAsia"/>
        </w:rPr>
        <w:t xml:space="preserve">MARWAN yashigo gidan </w:t>
      </w:r>
    </w:p>
    <w:p w14:paraId="01B139F9" w14:textId="77777777" w:rsidR="001034E5" w:rsidRDefault="001034E5">
      <w:r>
        <w:rPr>
          <w:rFonts w:hint="eastAsia"/>
        </w:rPr>
        <w:t>Yayi mamakin yanda yaga part din maryam tsaf dashi yaleqa kitchen nanma tsaf bae gama mamaki bah sanda yashiga room dinsa shima tsaf dashi abinda yafi masa da'di sae yanda yaga tacanja zanin gadan gadan.</w:t>
      </w:r>
    </w:p>
    <w:p w14:paraId="0709B424" w14:textId="77777777" w:rsidR="001034E5" w:rsidRDefault="001034E5">
      <w:r>
        <w:rPr>
          <w:rFonts w:hint="eastAsia"/>
        </w:rPr>
        <w:t xml:space="preserve">yashiga wanka </w:t>
      </w:r>
    </w:p>
    <w:p w14:paraId="1A508E46" w14:textId="77777777" w:rsidR="001034E5" w:rsidRDefault="001034E5">
      <w:r>
        <w:rPr>
          <w:rFonts w:hint="eastAsia"/>
        </w:rPr>
        <w:t>Sannda yagama shirin kwanciya tare dasa turaran shi</w:t>
      </w:r>
    </w:p>
    <w:p w14:paraId="1F6EDFAE" w14:textId="77777777" w:rsidR="001034E5" w:rsidRDefault="001034E5">
      <w:r>
        <w:rPr>
          <w:rFonts w:hint="eastAsia"/>
        </w:rPr>
        <w:t xml:space="preserve">Sannan ya shiga room dinta gyafan gado yaganta taci kwaliya </w:t>
      </w:r>
    </w:p>
    <w:p w14:paraId="7B87E533" w14:textId="77777777" w:rsidR="001034E5" w:rsidRDefault="001034E5">
      <w:r>
        <w:rPr>
          <w:rFonts w:hint="eastAsia"/>
        </w:rPr>
        <w:t>Karan farko da maryam tafara durkusa mishi tace</w:t>
      </w:r>
    </w:p>
    <w:p w14:paraId="2770DF23" w14:textId="77777777" w:rsidR="001034E5" w:rsidRDefault="001034E5">
      <w:r>
        <w:rPr>
          <w:rFonts w:hint="eastAsia"/>
        </w:rPr>
        <w:t>Kayima Allah da manzansa kayi hakuri wlhi bazan qaraba yace bakyaji wlhi sonawa zance kidena kaimin kowa 'dakina</w:t>
      </w:r>
    </w:p>
    <w:p w14:paraId="302CF857" w14:textId="77777777" w:rsidR="001034E5" w:rsidRDefault="001034E5">
      <w:r>
        <w:rPr>
          <w:rFonts w:hint="eastAsia"/>
        </w:rPr>
        <w:t>Tace sorry honey yace</w:t>
      </w:r>
    </w:p>
    <w:p w14:paraId="483FE50A" w14:textId="77777777" w:rsidR="001034E5" w:rsidRDefault="001034E5">
      <w:r>
        <w:rPr>
          <w:rFonts w:hint="eastAsia"/>
        </w:rPr>
        <w:t xml:space="preserve">Nidae kika qara kuskuran shigarmin 'daki da wata wlhi zamu sami matsala babbah dake </w:t>
      </w:r>
    </w:p>
    <w:p w14:paraId="56429CC1" w14:textId="77777777" w:rsidR="001034E5" w:rsidRDefault="001034E5">
      <w:r>
        <w:rPr>
          <w:rFonts w:hint="eastAsia"/>
        </w:rPr>
        <w:t xml:space="preserve">Sauke ajiyar zuciya tayi tace insha Allah hakan bazata qara faruwa bah </w:t>
      </w:r>
    </w:p>
    <w:p w14:paraId="54847613" w14:textId="77777777" w:rsidR="001034E5" w:rsidRDefault="001034E5">
      <w:r>
        <w:rPr>
          <w:rFonts w:hint="eastAsia"/>
        </w:rPr>
        <w:t>(Allah sarki mata da miji)</w:t>
      </w:r>
    </w:p>
    <w:p w14:paraId="78B28832" w14:textId="77777777" w:rsidR="001034E5" w:rsidRDefault="001034E5">
      <w:r>
        <w:rPr>
          <w:rFonts w:hint="eastAsia"/>
        </w:rPr>
        <w:t xml:space="preserve">Yace OK bari inje gun FEENAH dan yunwa nakeji tace namaka fah abinci yace </w:t>
      </w:r>
    </w:p>
    <w:p w14:paraId="741FE970" w14:textId="77777777" w:rsidR="001034E5" w:rsidRDefault="001034E5">
      <w:r>
        <w:rPr>
          <w:rFonts w:hint="eastAsia"/>
        </w:rPr>
        <w:t xml:space="preserve">Zance kike kinsan dae bazan Ciba tunda FEENAH tadawo gsky nayi missing kirkinta </w:t>
      </w:r>
    </w:p>
    <w:p w14:paraId="074B5086" w14:textId="77777777" w:rsidR="001034E5" w:rsidRDefault="001034E5">
      <w:r>
        <w:rPr>
          <w:rFonts w:hint="eastAsia"/>
        </w:rPr>
        <w:t xml:space="preserve">Haushi da baqin ciki  Yakama amma da tatuna kartaje garin kishi taqara  Jan gwaloshi tace OK </w:t>
      </w:r>
    </w:p>
    <w:p w14:paraId="6F5CC845" w14:textId="77777777" w:rsidR="001034E5" w:rsidRDefault="001034E5"/>
    <w:p w14:paraId="557BE39F" w14:textId="77777777" w:rsidR="001034E5" w:rsidRDefault="001034E5">
      <w:r>
        <w:rPr>
          <w:rFonts w:hint="eastAsia"/>
        </w:rPr>
        <w:t xml:space="preserve">Part din Nafisa yashiga lukacin tana kwance kan kujera kallo take hankali kwance </w:t>
      </w:r>
    </w:p>
    <w:p w14:paraId="0CD81B77" w14:textId="77777777" w:rsidR="001034E5" w:rsidRDefault="001034E5">
      <w:r>
        <w:rPr>
          <w:rFonts w:hint="eastAsia"/>
        </w:rPr>
        <w:t xml:space="preserve">Har yashigo bata saniba  dan kallon yatafi da imaninta </w:t>
      </w:r>
    </w:p>
    <w:p w14:paraId="59A24965" w14:textId="77777777" w:rsidR="001034E5" w:rsidRDefault="001034E5">
      <w:r>
        <w:rPr>
          <w:rFonts w:hint="eastAsia"/>
        </w:rPr>
        <w:t>Ya zauna gyefan ta</w:t>
      </w:r>
    </w:p>
    <w:p w14:paraId="41E68521" w14:textId="77777777" w:rsidR="001034E5" w:rsidRDefault="001034E5">
      <w:r>
        <w:rPr>
          <w:rFonts w:hint="eastAsia"/>
        </w:rPr>
        <w:t>Nan ta'ankare dashi yace</w:t>
      </w:r>
    </w:p>
    <w:p w14:paraId="438E09DF" w14:textId="77777777" w:rsidR="001034E5" w:rsidRDefault="001034E5">
      <w:r>
        <w:rPr>
          <w:rFonts w:hint="eastAsia"/>
        </w:rPr>
        <w:t xml:space="preserve">Yau kuma kallo kike ina karatun tace yau ina hutu </w:t>
      </w:r>
    </w:p>
    <w:p w14:paraId="3B1D8368" w14:textId="77777777" w:rsidR="001034E5" w:rsidRDefault="001034E5">
      <w:r>
        <w:rPr>
          <w:rFonts w:hint="eastAsia"/>
        </w:rPr>
        <w:t xml:space="preserve">Yace OK yanzu dae bani abinci na tace gashican a dannig yace o sorry hankalina ne yayi nan namanta da inda yake </w:t>
      </w:r>
    </w:p>
    <w:p w14:paraId="76470CFC" w14:textId="77777777" w:rsidR="001034E5" w:rsidRDefault="001034E5">
      <w:r>
        <w:rPr>
          <w:rFonts w:hint="eastAsia"/>
        </w:rPr>
        <w:t xml:space="preserve">kinyi kyaufah </w:t>
      </w:r>
    </w:p>
    <w:p w14:paraId="1ECA2871" w14:textId="77777777" w:rsidR="001034E5" w:rsidRDefault="001034E5">
      <w:r>
        <w:rPr>
          <w:rFonts w:hint="eastAsia"/>
        </w:rPr>
        <w:t xml:space="preserve">Takalli kanta top ce da mini siket ne ajikinta </w:t>
      </w:r>
    </w:p>
    <w:p w14:paraId="4C7E4B7F" w14:textId="77777777" w:rsidR="001034E5" w:rsidRDefault="001034E5">
      <w:r>
        <w:rPr>
          <w:rFonts w:hint="eastAsia"/>
        </w:rPr>
        <w:t xml:space="preserve">Cikin sanyin murya tace Allah </w:t>
      </w:r>
    </w:p>
    <w:p w14:paraId="242315D0" w14:textId="77777777" w:rsidR="001034E5" w:rsidRDefault="001034E5">
      <w:r>
        <w:rPr>
          <w:rFonts w:hint="eastAsia"/>
        </w:rPr>
        <w:t xml:space="preserve">Yatashi yace Sa wasa </w:t>
      </w:r>
    </w:p>
    <w:p w14:paraId="71089BC2" w14:textId="77777777" w:rsidR="001034E5" w:rsidRDefault="001034E5">
      <w:r>
        <w:rPr>
          <w:rFonts w:hint="eastAsia"/>
        </w:rPr>
        <w:t>Tace tnx</w:t>
      </w:r>
    </w:p>
    <w:p w14:paraId="724C6174" w14:textId="77777777" w:rsidR="001034E5" w:rsidRDefault="001034E5"/>
    <w:p w14:paraId="77438245" w14:textId="77777777" w:rsidR="001034E5" w:rsidRDefault="001034E5">
      <w:r>
        <w:rPr>
          <w:rFonts w:hint="eastAsia"/>
        </w:rPr>
        <w:t>Baqamin da'di yajiba da yakecin abincin yace plx my FEENAH karkiyi tunanin hanani abincinki dan Allah tace</w:t>
      </w:r>
    </w:p>
    <w:p w14:paraId="73E976E4" w14:textId="77777777" w:rsidR="001034E5" w:rsidRDefault="001034E5">
      <w:r>
        <w:rPr>
          <w:rFonts w:hint="eastAsia"/>
        </w:rPr>
        <w:t xml:space="preserve">Yama zanyi da abincin yayah </w:t>
      </w:r>
    </w:p>
    <w:p w14:paraId="5E830356" w14:textId="77777777" w:rsidR="001034E5" w:rsidRDefault="001034E5">
      <w:r>
        <w:rPr>
          <w:rFonts w:hint="eastAsia"/>
        </w:rPr>
        <w:t>Kasanifah cinka shine farin cikina shine zaisa naqara dagyewa wajan yima kaloli Masu qaya tarwa</w:t>
      </w:r>
    </w:p>
    <w:p w14:paraId="6323D37B" w14:textId="77777777" w:rsidR="001034E5" w:rsidRDefault="001034E5">
      <w:r>
        <w:rPr>
          <w:rFonts w:hint="eastAsia"/>
        </w:rPr>
        <w:t>Idan har bakaci ba wlhi hannuna  bazasu jure yinshi bah</w:t>
      </w:r>
    </w:p>
    <w:p w14:paraId="7074FC55" w14:textId="77777777" w:rsidR="001034E5" w:rsidRDefault="001034E5">
      <w:r>
        <w:rPr>
          <w:rFonts w:hint="eastAsia"/>
        </w:rPr>
        <w:t>Danko nayi bawanda zaiji da'dinshi</w:t>
      </w:r>
    </w:p>
    <w:p w14:paraId="5301433C" w14:textId="77777777" w:rsidR="001034E5" w:rsidRDefault="001034E5">
      <w:r>
        <w:rPr>
          <w:rFonts w:hint="eastAsia"/>
        </w:rPr>
        <w:t>Maganar tamishi tada'di sosai Dan sanda tafayimci hakan yace</w:t>
      </w:r>
    </w:p>
    <w:p w14:paraId="727D4676" w14:textId="77777777" w:rsidR="001034E5" w:rsidRDefault="001034E5">
      <w:r>
        <w:rPr>
          <w:rFonts w:hint="eastAsia"/>
        </w:rPr>
        <w:lastRenderedPageBreak/>
        <w:t xml:space="preserve">Allah ya barmin ke tace Ameen yayana </w:t>
      </w:r>
    </w:p>
    <w:p w14:paraId="4B050BC3" w14:textId="77777777" w:rsidR="001034E5" w:rsidRDefault="001034E5">
      <w:r>
        <w:rPr>
          <w:rFonts w:hint="eastAsia"/>
        </w:rPr>
        <w:t>Amma fah kamar kayi mantuwa yace tame</w:t>
      </w:r>
    </w:p>
    <w:p w14:paraId="1BA10B16" w14:textId="77777777" w:rsidR="001034E5" w:rsidRDefault="001034E5">
      <w:r>
        <w:rPr>
          <w:rFonts w:hint="eastAsia"/>
        </w:rPr>
        <w:t xml:space="preserve">Tace nasan Aunty maryam CE tadace da wannan kalmar baniba dan nasan baka sona </w:t>
      </w:r>
    </w:p>
    <w:p w14:paraId="0C331D44" w14:textId="77777777" w:rsidR="001034E5" w:rsidRDefault="001034E5">
      <w:r>
        <w:rPr>
          <w:rFonts w:hint="eastAsia"/>
        </w:rPr>
        <w:t xml:space="preserve">Taqara she maganar Cikin sanyin murya kamar zatayi kuka </w:t>
      </w:r>
    </w:p>
    <w:p w14:paraId="1FF67E1D" w14:textId="77777777" w:rsidR="001034E5" w:rsidRDefault="001034E5">
      <w:r>
        <w:rPr>
          <w:rFonts w:hint="eastAsia"/>
        </w:rPr>
        <w:t xml:space="preserve">Shuru yayi sanda yagama cika tunbinsa yakora da jus din gwaiba </w:t>
      </w:r>
    </w:p>
    <w:p w14:paraId="4E50F228" w14:textId="77777777" w:rsidR="001034E5" w:rsidRDefault="001034E5">
      <w:r>
        <w:rPr>
          <w:rFonts w:hint="eastAsia"/>
        </w:rPr>
        <w:t xml:space="preserve">sannan yatashi ahankali yazo yazauna gefanta Yakama fuskarta yamata kiss💋 </w:t>
      </w:r>
    </w:p>
    <w:p w14:paraId="1266B749" w14:textId="77777777" w:rsidR="001034E5" w:rsidRDefault="001034E5">
      <w:r>
        <w:rPr>
          <w:rFonts w:hint="eastAsia"/>
        </w:rPr>
        <w:t xml:space="preserve">Abaki ya zame 'dan kwalinta kitso yagani guda biyu yace gobe kishirya nakaiki salun </w:t>
      </w:r>
    </w:p>
    <w:p w14:paraId="09921B54" w14:textId="77777777" w:rsidR="001034E5" w:rsidRDefault="001034E5">
      <w:r>
        <w:rPr>
          <w:rFonts w:hint="eastAsia"/>
        </w:rPr>
        <w:t>Inasan ganin gashinan dakyau</w:t>
      </w:r>
    </w:p>
    <w:p w14:paraId="452F14A5" w14:textId="77777777" w:rsidR="001034E5" w:rsidRDefault="001034E5">
      <w:r>
        <w:rPr>
          <w:rFonts w:hint="eastAsia"/>
        </w:rPr>
        <w:t>Tace toh</w:t>
      </w:r>
    </w:p>
    <w:p w14:paraId="3A37E172" w14:textId="77777777" w:rsidR="001034E5" w:rsidRDefault="001034E5">
      <w:r>
        <w:rPr>
          <w:rFonts w:hint="eastAsia"/>
        </w:rPr>
        <w:t xml:space="preserve">Yaqara mata kiss yatashi haryakae 'kofah yajuyo yace bazakimin bye bye ba </w:t>
      </w:r>
    </w:p>
    <w:p w14:paraId="0CD0B4A6" w14:textId="77777777" w:rsidR="001034E5" w:rsidRDefault="001034E5">
      <w:r>
        <w:rPr>
          <w:rFonts w:hint="eastAsia"/>
        </w:rPr>
        <w:t>Ta'daga hannu ta'dan juyasu yace ba'irin wannan bah</w:t>
      </w:r>
    </w:p>
    <w:p w14:paraId="3DAEFCCD" w14:textId="77777777" w:rsidR="001034E5" w:rsidRDefault="001034E5">
      <w:r>
        <w:rPr>
          <w:rFonts w:hint="eastAsia"/>
        </w:rPr>
        <w:t xml:space="preserve">Cikin shagwa6a tace to wanne yace zokiga tatashi taje </w:t>
      </w:r>
    </w:p>
    <w:p w14:paraId="7D251CA9" w14:textId="77777777" w:rsidR="001034E5" w:rsidRDefault="001034E5">
      <w:r>
        <w:rPr>
          <w:rFonts w:hint="eastAsia"/>
        </w:rPr>
        <w:t xml:space="preserve">Ya rungumeta yaqara kissing 'dinta </w:t>
      </w:r>
    </w:p>
    <w:p w14:paraId="13C97795" w14:textId="77777777" w:rsidR="001034E5" w:rsidRDefault="001034E5">
      <w:r>
        <w:rPr>
          <w:rFonts w:hint="eastAsia"/>
        </w:rPr>
        <w:t>Cikin wata sanyayyiyar murya yace irin wannan bye 'din nakeso gud9nt yasaketa yafita tare da jamata kofah</w:t>
      </w:r>
    </w:p>
    <w:p w14:paraId="32FD5018" w14:textId="77777777" w:rsidR="001034E5" w:rsidRDefault="001034E5">
      <w:r>
        <w:rPr>
          <w:rFonts w:hint="eastAsia"/>
        </w:rPr>
        <w:t>Cikin mutuwar jiki sosae ta kashe kayan kallan</w:t>
      </w:r>
    </w:p>
    <w:p w14:paraId="3AF66EB4" w14:textId="77777777" w:rsidR="001034E5" w:rsidRDefault="001034E5">
      <w:r>
        <w:rPr>
          <w:rFonts w:hint="eastAsia"/>
        </w:rPr>
        <w:t>Kwan tawa tayi abet 'dinta tana tunaninsa</w:t>
      </w:r>
    </w:p>
    <w:p w14:paraId="1B01BBE5" w14:textId="77777777" w:rsidR="001034E5" w:rsidRDefault="001034E5"/>
    <w:p w14:paraId="2C920520" w14:textId="77777777" w:rsidR="001034E5" w:rsidRDefault="001034E5"/>
    <w:p w14:paraId="78DB7AA8" w14:textId="77777777" w:rsidR="001034E5" w:rsidRDefault="001034E5">
      <w:r>
        <w:rPr>
          <w:rFonts w:hint="eastAsia"/>
        </w:rPr>
        <w:t>Tunani take sosae wato har yanzu bazai ce yana san taba</w:t>
      </w:r>
    </w:p>
    <w:p w14:paraId="16FD7DAA" w14:textId="77777777" w:rsidR="001034E5" w:rsidRDefault="001034E5">
      <w:r>
        <w:rPr>
          <w:rFonts w:hint="eastAsia"/>
        </w:rPr>
        <w:t xml:space="preserve">Tayi murmushin takaici tace ahankali dae </w:t>
      </w:r>
    </w:p>
    <w:p w14:paraId="15CA9530" w14:textId="77777777" w:rsidR="001034E5" w:rsidRDefault="001034E5"/>
    <w:p w14:paraId="17CA0F48" w14:textId="77777777" w:rsidR="001034E5" w:rsidRDefault="001034E5"/>
    <w:p w14:paraId="3DB90384" w14:textId="77777777" w:rsidR="001034E5" w:rsidRDefault="001034E5">
      <w:r>
        <w:rPr>
          <w:rFonts w:hint="eastAsia"/>
        </w:rPr>
        <w:t xml:space="preserve">Koda MARWAN yakoma 'dakin maryam da muguwar sha'awa ya koma </w:t>
      </w:r>
    </w:p>
    <w:p w14:paraId="7DC8A7EE" w14:textId="77777777" w:rsidR="001034E5" w:rsidRDefault="001034E5">
      <w:r>
        <w:rPr>
          <w:rFonts w:hint="eastAsia"/>
        </w:rPr>
        <w:t>Tagumi yasa mae ta tayi</w:t>
      </w:r>
    </w:p>
    <w:p w14:paraId="15DF5285" w14:textId="77777777" w:rsidR="001034E5" w:rsidRDefault="001034E5">
      <w:r>
        <w:rPr>
          <w:rFonts w:hint="eastAsia"/>
        </w:rPr>
        <w:t>Ya miqar da ita tsaya yarun gumeta yace my luv ina Cikin halin buqata tace nima ahannu nake honey</w:t>
      </w:r>
    </w:p>
    <w:p w14:paraId="336D71F0" w14:textId="77777777" w:rsidR="001034E5" w:rsidRDefault="001034E5">
      <w:r>
        <w:rPr>
          <w:rFonts w:hint="eastAsia"/>
        </w:rPr>
        <w:t xml:space="preserve">Nan suka fa'da duniyar ma'aurata </w:t>
      </w:r>
    </w:p>
    <w:p w14:paraId="08B8D1D1" w14:textId="77777777" w:rsidR="001034E5" w:rsidRDefault="001034E5">
      <w:r>
        <w:rPr>
          <w:rFonts w:hint="eastAsia"/>
        </w:rPr>
        <w:t xml:space="preserve">Koda suka samu nutsuwa MARWAN tunani yafa'da wae meyasa baya samun cikakkiyar nutsuwa da gamsuwa ne </w:t>
      </w:r>
    </w:p>
    <w:p w14:paraId="3555F94C" w14:textId="77777777" w:rsidR="001034E5" w:rsidRDefault="001034E5"/>
    <w:p w14:paraId="3E499F31" w14:textId="77777777" w:rsidR="001034E5" w:rsidRDefault="001034E5">
      <w:r>
        <w:rPr>
          <w:rFonts w:hint="eastAsia"/>
        </w:rPr>
        <w:t>Washe gari bayan yagama shirinsa yayi breakfast dinshi gun Nafisa yace tashirya zuwa 4 zae dawo yakaeta salun</w:t>
      </w:r>
    </w:p>
    <w:p w14:paraId="296CF8B0" w14:textId="77777777" w:rsidR="001034E5" w:rsidRDefault="001034E5">
      <w:r>
        <w:rPr>
          <w:rFonts w:hint="eastAsia"/>
        </w:rPr>
        <w:t>Tace to</w:t>
      </w:r>
    </w:p>
    <w:p w14:paraId="548D4244" w14:textId="77777777" w:rsidR="001034E5" w:rsidRDefault="001034E5"/>
    <w:p w14:paraId="4A340BBC" w14:textId="77777777" w:rsidR="001034E5" w:rsidRDefault="001034E5">
      <w:r>
        <w:rPr>
          <w:rFonts w:hint="eastAsia"/>
        </w:rPr>
        <w:t xml:space="preserve">4 nayiko ya dawo suka tafi </w:t>
      </w:r>
    </w:p>
    <w:p w14:paraId="49B30DC1" w14:textId="77777777" w:rsidR="001034E5" w:rsidRDefault="001034E5">
      <w:r>
        <w:rPr>
          <w:rFonts w:hint="eastAsia"/>
        </w:rPr>
        <w:t xml:space="preserve">Amma yagayama maryan tayita masifah ita bata gane yanda yake yawan shige mata bah </w:t>
      </w:r>
    </w:p>
    <w:p w14:paraId="75237283" w14:textId="77777777" w:rsidR="001034E5" w:rsidRDefault="001034E5">
      <w:r>
        <w:rPr>
          <w:rFonts w:hint="eastAsia"/>
        </w:rPr>
        <w:t>Shareta yayi</w:t>
      </w:r>
    </w:p>
    <w:p w14:paraId="6BECFDC7" w14:textId="77777777" w:rsidR="001034E5" w:rsidRDefault="001034E5">
      <w:r>
        <w:rPr>
          <w:rFonts w:hint="eastAsia"/>
        </w:rPr>
        <w:t>Xeee salun ya kaita sun'iya wanke sosae can baya da yana kae maryam</w:t>
      </w:r>
    </w:p>
    <w:p w14:paraId="7DD0B499" w14:textId="77777777" w:rsidR="001034E5" w:rsidRDefault="001034E5">
      <w:r>
        <w:rPr>
          <w:rFonts w:hint="eastAsia"/>
        </w:rPr>
        <w:t xml:space="preserve">Bayan angama yabiya ku'din suka nufu gida </w:t>
      </w:r>
    </w:p>
    <w:p w14:paraId="4AAD54C8" w14:textId="77777777" w:rsidR="001034E5" w:rsidRDefault="001034E5">
      <w:r>
        <w:rPr>
          <w:rFonts w:hint="eastAsia"/>
        </w:rPr>
        <w:t xml:space="preserve">Amotar ne Nafisa tace </w:t>
      </w:r>
    </w:p>
    <w:p w14:paraId="769A5897" w14:textId="77777777" w:rsidR="001034E5" w:rsidRDefault="001034E5">
      <w:r>
        <w:rPr>
          <w:rFonts w:hint="eastAsia"/>
        </w:rPr>
        <w:t>Dan Allah inasan inje QAUYE</w:t>
      </w:r>
    </w:p>
    <w:p w14:paraId="1A459431" w14:textId="77777777" w:rsidR="001034E5" w:rsidRDefault="001034E5">
      <w:r>
        <w:rPr>
          <w:rFonts w:hint="eastAsia"/>
        </w:rPr>
        <w:t>Yace kae kibari wani hutun mana tace</w:t>
      </w:r>
    </w:p>
    <w:p w14:paraId="7A52CE86" w14:textId="77777777" w:rsidR="001034E5" w:rsidRDefault="001034E5">
      <w:r>
        <w:rPr>
          <w:rFonts w:hint="eastAsia"/>
        </w:rPr>
        <w:t xml:space="preserve">Plx yahyanah Dan Allah </w:t>
      </w:r>
    </w:p>
    <w:p w14:paraId="55C9E9C2" w14:textId="77777777" w:rsidR="001034E5" w:rsidRDefault="001034E5">
      <w:r>
        <w:rPr>
          <w:rFonts w:hint="eastAsia"/>
        </w:rPr>
        <w:t>Yace yaushe kikesan tafiyar tace ko gobe</w:t>
      </w:r>
    </w:p>
    <w:p w14:paraId="3E1993B7" w14:textId="77777777" w:rsidR="001034E5" w:rsidRDefault="001034E5">
      <w:r>
        <w:rPr>
          <w:rFonts w:hint="eastAsia"/>
        </w:rPr>
        <w:lastRenderedPageBreak/>
        <w:t xml:space="preserve">Yace Allah ya kaimu </w:t>
      </w:r>
    </w:p>
    <w:p w14:paraId="76449DF5" w14:textId="77777777" w:rsidR="001034E5" w:rsidRDefault="001034E5">
      <w:r>
        <w:rPr>
          <w:rFonts w:hint="eastAsia"/>
        </w:rPr>
        <w:t xml:space="preserve">Cikin murna tace tnx yahyanah nagode </w:t>
      </w:r>
    </w:p>
    <w:p w14:paraId="416CAEF9" w14:textId="77777777" w:rsidR="001034E5" w:rsidRDefault="001034E5">
      <w:r>
        <w:rPr>
          <w:rFonts w:hint="eastAsia"/>
        </w:rPr>
        <w:t>Yanda yaga farin cikinta sae yaji da'di</w:t>
      </w:r>
    </w:p>
    <w:p w14:paraId="018160C0" w14:textId="77777777" w:rsidR="001034E5" w:rsidRDefault="001034E5">
      <w:r>
        <w:rPr>
          <w:rFonts w:hint="eastAsia"/>
        </w:rPr>
        <w:t>Gidan Momy taga yawucce dasu</w:t>
      </w:r>
    </w:p>
    <w:p w14:paraId="5B695481" w14:textId="77777777" w:rsidR="001034E5" w:rsidRDefault="001034E5">
      <w:r>
        <w:rPr>
          <w:rFonts w:hint="eastAsia"/>
        </w:rPr>
        <w:t>Nanma tayi murna.</w:t>
      </w:r>
    </w:p>
    <w:p w14:paraId="72DBBFE3" w14:textId="77777777" w:rsidR="001034E5" w:rsidRDefault="001034E5"/>
    <w:p w14:paraId="735D69C3" w14:textId="77777777" w:rsidR="001034E5" w:rsidRDefault="001034E5">
      <w:r>
        <w:rPr>
          <w:rFonts w:hint="eastAsia"/>
        </w:rPr>
        <w:t>Tsaf MARWAN ya lura Nafisa nada San yawo</w:t>
      </w:r>
    </w:p>
    <w:p w14:paraId="61AF593F" w14:textId="77777777" w:rsidR="001034E5" w:rsidRDefault="001034E5"/>
    <w:p w14:paraId="1EFFA606" w14:textId="77777777" w:rsidR="001034E5" w:rsidRDefault="001034E5">
      <w:r>
        <w:rPr>
          <w:rFonts w:hint="eastAsia"/>
        </w:rPr>
        <w:t>Yanako yin farking  tafuta yace FEENAH........</w:t>
      </w:r>
    </w:p>
    <w:p w14:paraId="5090E961" w14:textId="77777777" w:rsidR="001034E5" w:rsidRDefault="001034E5">
      <w:r>
        <w:rPr>
          <w:rFonts w:hint="eastAsia"/>
        </w:rPr>
        <w:t>Tasaya cak.</w:t>
      </w:r>
    </w:p>
    <w:p w14:paraId="625606BA" w14:textId="77777777" w:rsidR="001034E5" w:rsidRDefault="001034E5">
      <w:r>
        <w:rPr>
          <w:rFonts w:hint="eastAsia"/>
        </w:rPr>
        <w:t>Saida yafito yace</w:t>
      </w:r>
    </w:p>
    <w:p w14:paraId="194CFB45" w14:textId="77777777" w:rsidR="001034E5" w:rsidRDefault="001034E5">
      <w:r>
        <w:rPr>
          <w:rFonts w:hint="eastAsia"/>
        </w:rPr>
        <w:t xml:space="preserve">Kirage zumu'di </w:t>
      </w:r>
    </w:p>
    <w:p w14:paraId="3950368C" w14:textId="77777777" w:rsidR="001034E5" w:rsidRDefault="001034E5">
      <w:r>
        <w:rPr>
          <w:rFonts w:hint="eastAsia"/>
        </w:rPr>
        <w:t>Taturo baki tace dan kae kana ganin Momy kullun yace haka kikace tace eh</w:t>
      </w:r>
    </w:p>
    <w:p w14:paraId="55496057" w14:textId="77777777" w:rsidR="001034E5" w:rsidRDefault="001034E5">
      <w:r>
        <w:rPr>
          <w:rFonts w:hint="eastAsia"/>
        </w:rPr>
        <w:t xml:space="preserve">Yace zaki gani inna qara kawoki </w:t>
      </w:r>
    </w:p>
    <w:p w14:paraId="7B01CE61" w14:textId="77777777" w:rsidR="001034E5" w:rsidRDefault="001034E5">
      <w:r>
        <w:rPr>
          <w:rFonts w:hint="eastAsia"/>
        </w:rPr>
        <w:t xml:space="preserve">Da sauri tace am sorry yahyanah dan Allah kayi hakuri ya matso gab da ita yace na hakura amma saidae duk randa mukazo tare zamu dinga shiga tace nayarda </w:t>
      </w:r>
    </w:p>
    <w:p w14:paraId="0F576B35" w14:textId="77777777" w:rsidR="001034E5" w:rsidRDefault="001034E5">
      <w:r>
        <w:rPr>
          <w:rFonts w:hint="eastAsia"/>
        </w:rPr>
        <w:t>Ya miqa mata hannun shi</w:t>
      </w:r>
    </w:p>
    <w:p w14:paraId="27B88F6C" w14:textId="77777777" w:rsidR="001034E5" w:rsidRDefault="001034E5">
      <w:r>
        <w:rPr>
          <w:rFonts w:hint="eastAsia"/>
        </w:rPr>
        <w:t xml:space="preserve">Bata gane mae yake nufiba shiyasa tatsaya kallan shi </w:t>
      </w:r>
    </w:p>
    <w:p w14:paraId="6E62DA6E" w14:textId="77777777" w:rsidR="001034E5" w:rsidRDefault="001034E5">
      <w:r>
        <w:rPr>
          <w:rFonts w:hint="eastAsia"/>
        </w:rPr>
        <w:t xml:space="preserve">Yace bani hanunki mushiga tunyanzu doka zata fara aiki </w:t>
      </w:r>
    </w:p>
    <w:p w14:paraId="616290A4" w14:textId="77777777" w:rsidR="001034E5" w:rsidRDefault="001034E5">
      <w:r>
        <w:rPr>
          <w:rFonts w:hint="eastAsia"/>
        </w:rPr>
        <w:t xml:space="preserve">Yanzu tagane tace kunya bazata barni inshiga hannuna saqale da nakaba </w:t>
      </w:r>
    </w:p>
    <w:p w14:paraId="1D53C5F6" w14:textId="77777777" w:rsidR="001034E5" w:rsidRDefault="001034E5">
      <w:r>
        <w:rPr>
          <w:rFonts w:hint="eastAsia"/>
        </w:rPr>
        <w:t>Yace OK sae mukomah. Tawaro ido😳</w:t>
      </w:r>
    </w:p>
    <w:p w14:paraId="31DE34CD" w14:textId="77777777" w:rsidR="001034E5" w:rsidRDefault="001034E5">
      <w:r>
        <w:rPr>
          <w:rFonts w:hint="eastAsia"/>
        </w:rPr>
        <w:t>Tace mukomah</w:t>
      </w:r>
    </w:p>
    <w:p w14:paraId="349C6C6C" w14:textId="77777777" w:rsidR="001034E5" w:rsidRDefault="001034E5">
      <w:r>
        <w:rPr>
          <w:rFonts w:hint="eastAsia"/>
        </w:rPr>
        <w:t xml:space="preserve">Yashige motar </w:t>
      </w:r>
    </w:p>
    <w:p w14:paraId="6FF83DCE" w14:textId="77777777" w:rsidR="001034E5" w:rsidRDefault="001034E5">
      <w:r>
        <w:rPr>
          <w:rFonts w:hint="eastAsia"/>
        </w:rPr>
        <w:t xml:space="preserve">Ganin da gaske yakefah </w:t>
      </w:r>
    </w:p>
    <w:p w14:paraId="2167E81F" w14:textId="77777777" w:rsidR="001034E5" w:rsidRDefault="001034E5">
      <w:r>
        <w:rPr>
          <w:rFonts w:hint="eastAsia"/>
        </w:rPr>
        <w:t xml:space="preserve">Shiya tayi sauri zura kanta motar tace dan Allah yahyanah kafito wlhi zan baka hannun </w:t>
      </w:r>
    </w:p>
    <w:p w14:paraId="2A40B079" w14:textId="77777777" w:rsidR="001034E5" w:rsidRDefault="001034E5">
      <w:r>
        <w:rPr>
          <w:rFonts w:hint="eastAsia"/>
        </w:rPr>
        <w:t xml:space="preserve">Yace nafasa tace dan Allah fah </w:t>
      </w:r>
    </w:p>
    <w:p w14:paraId="0EBEE92D" w14:textId="77777777" w:rsidR="001034E5" w:rsidRDefault="001034E5">
      <w:r>
        <w:rPr>
          <w:rFonts w:hint="eastAsia"/>
        </w:rPr>
        <w:t>Yakalleta kalan kuka tayi</w:t>
      </w:r>
    </w:p>
    <w:p w14:paraId="4D04274F" w14:textId="77777777" w:rsidR="001034E5" w:rsidRDefault="001034E5">
      <w:r>
        <w:rPr>
          <w:rFonts w:hint="eastAsia"/>
        </w:rPr>
        <w:t xml:space="preserve">Yafito..... </w:t>
      </w:r>
    </w:p>
    <w:p w14:paraId="3364D1E0" w14:textId="77777777" w:rsidR="001034E5" w:rsidRDefault="001034E5">
      <w:r>
        <w:rPr>
          <w:rFonts w:hint="eastAsia"/>
        </w:rPr>
        <w:t>Amar ne yafito daga ciki.</w:t>
      </w:r>
    </w:p>
    <w:p w14:paraId="3DD43F7D" w14:textId="77777777" w:rsidR="001034E5" w:rsidRDefault="001034E5">
      <w:r>
        <w:rPr>
          <w:rFonts w:hint="eastAsia"/>
        </w:rPr>
        <w:t>Yace sannu da zuwa yayah</w:t>
      </w:r>
    </w:p>
    <w:p w14:paraId="12947255" w14:textId="77777777" w:rsidR="001034E5" w:rsidRDefault="001034E5">
      <w:r>
        <w:rPr>
          <w:rFonts w:hint="eastAsia"/>
        </w:rPr>
        <w:t xml:space="preserve">MARWAN yace yauwa brothe ya kalli Nafisa yace kaga Auntynmu </w:t>
      </w:r>
    </w:p>
    <w:p w14:paraId="63F2EB23" w14:textId="77777777" w:rsidR="001034E5" w:rsidRDefault="001034E5">
      <w:r>
        <w:rPr>
          <w:rFonts w:hint="eastAsia"/>
        </w:rPr>
        <w:t xml:space="preserve">Tace yakk </w:t>
      </w:r>
    </w:p>
    <w:p w14:paraId="793389C2" w14:textId="77777777" w:rsidR="001034E5" w:rsidRDefault="001034E5">
      <w:r>
        <w:rPr>
          <w:rFonts w:hint="eastAsia"/>
        </w:rPr>
        <w:t>Yace lau 'dina kefah tace nima haka</w:t>
      </w:r>
    </w:p>
    <w:p w14:paraId="4938D4D5" w14:textId="77777777" w:rsidR="001034E5" w:rsidRDefault="001034E5">
      <w:r>
        <w:rPr>
          <w:rFonts w:hint="eastAsia"/>
        </w:rPr>
        <w:t xml:space="preserve">Yace kash nayi mantuwa zai koma ciki yace muzo shiga man da sauri tayi kamar zata bishi </w:t>
      </w:r>
    </w:p>
    <w:p w14:paraId="2449C4E0" w14:textId="77777777" w:rsidR="001034E5" w:rsidRDefault="001034E5">
      <w:r>
        <w:rPr>
          <w:rFonts w:hint="eastAsia"/>
        </w:rPr>
        <w:t xml:space="preserve">MARWAN ya watsa mata harara </w:t>
      </w:r>
    </w:p>
    <w:p w14:paraId="3D128284" w14:textId="77777777" w:rsidR="001034E5" w:rsidRDefault="001034E5">
      <w:r>
        <w:rPr>
          <w:rFonts w:hint="eastAsia"/>
        </w:rPr>
        <w:t xml:space="preserve">Cak tatsaya tace jeka </w:t>
      </w:r>
    </w:p>
    <w:p w14:paraId="0A25E430" w14:textId="77777777" w:rsidR="001034E5" w:rsidRDefault="001034E5">
      <w:r>
        <w:rPr>
          <w:rFonts w:hint="eastAsia"/>
        </w:rPr>
        <w:t xml:space="preserve">Yace oho wato da mijinki zaki shigo </w:t>
      </w:r>
    </w:p>
    <w:p w14:paraId="6AAFBDEE" w14:textId="77777777" w:rsidR="001034E5" w:rsidRDefault="001034E5">
      <w:r>
        <w:rPr>
          <w:rFonts w:hint="eastAsia"/>
        </w:rPr>
        <w:t xml:space="preserve">Tace ina ruwanka </w:t>
      </w:r>
    </w:p>
    <w:p w14:paraId="73165203" w14:textId="77777777" w:rsidR="001034E5" w:rsidRDefault="001034E5">
      <w:r>
        <w:rPr>
          <w:rFonts w:hint="eastAsia"/>
        </w:rPr>
        <w:t xml:space="preserve">Yace kuma fah </w:t>
      </w:r>
    </w:p>
    <w:p w14:paraId="3A553547" w14:textId="77777777" w:rsidR="001034E5" w:rsidRDefault="001034E5">
      <w:r>
        <w:rPr>
          <w:rFonts w:hint="eastAsia"/>
        </w:rPr>
        <w:t>Ya shigewar Sa</w:t>
      </w:r>
    </w:p>
    <w:p w14:paraId="71E9A5C1" w14:textId="77777777" w:rsidR="001034E5" w:rsidRDefault="001034E5">
      <w:r>
        <w:rPr>
          <w:rFonts w:hint="eastAsia"/>
        </w:rPr>
        <w:t xml:space="preserve">MARWAN Yakama hannunta suka shiga </w:t>
      </w:r>
    </w:p>
    <w:p w14:paraId="2B88C976" w14:textId="77777777" w:rsidR="001034E5" w:rsidRDefault="001034E5">
      <w:r>
        <w:rPr>
          <w:rFonts w:hint="eastAsia"/>
        </w:rPr>
        <w:t xml:space="preserve">Momyce afalan duk sae kunya takamata tafara ko'karin kwace hannunta </w:t>
      </w:r>
    </w:p>
    <w:p w14:paraId="39A5805F" w14:textId="77777777" w:rsidR="001034E5" w:rsidRDefault="001034E5">
      <w:r>
        <w:rPr>
          <w:rFonts w:hint="eastAsia"/>
        </w:rPr>
        <w:t xml:space="preserve">Ba qaramin da'di Momy tajiba ganinsu haka Cikin murmushi tace </w:t>
      </w:r>
    </w:p>
    <w:p w14:paraId="1D3A8173" w14:textId="77777777" w:rsidR="001034E5" w:rsidRDefault="001034E5">
      <w:r>
        <w:rPr>
          <w:rFonts w:hint="eastAsia"/>
        </w:rPr>
        <w:t xml:space="preserve">Kidena jin kunyata Nafisa indae MARWAN ne yafi haka </w:t>
      </w:r>
    </w:p>
    <w:p w14:paraId="6884D072" w14:textId="77777777" w:rsidR="001034E5" w:rsidRDefault="001034E5">
      <w:r>
        <w:rPr>
          <w:rFonts w:hint="eastAsia"/>
        </w:rPr>
        <w:lastRenderedPageBreak/>
        <w:t xml:space="preserve">Shiko MARWAN yayi hakane saboda kauda zargin da Momy tafara masa akan Nafisan </w:t>
      </w:r>
    </w:p>
    <w:p w14:paraId="4A3DA40B" w14:textId="77777777" w:rsidR="001034E5" w:rsidRDefault="001034E5">
      <w:r>
        <w:rPr>
          <w:rFonts w:hint="eastAsia"/>
        </w:rPr>
        <w:t xml:space="preserve">Daqar ya sake mata hannun </w:t>
      </w:r>
    </w:p>
    <w:p w14:paraId="39CB12C9" w14:textId="77777777" w:rsidR="001034E5" w:rsidRDefault="001034E5">
      <w:r>
        <w:rPr>
          <w:rFonts w:hint="eastAsia"/>
        </w:rPr>
        <w:t>Taje kusa da momyn tace barka da yamma  ina wuni</w:t>
      </w:r>
    </w:p>
    <w:p w14:paraId="3E9C8C3A" w14:textId="77777777" w:rsidR="001034E5" w:rsidRDefault="001034E5">
      <w:r>
        <w:rPr>
          <w:rFonts w:hint="eastAsia"/>
        </w:rPr>
        <w:t xml:space="preserve">Tace barka lpy lau 'Yata ya karatu tace lpy munatayi tace </w:t>
      </w:r>
    </w:p>
    <w:p w14:paraId="16BC536E" w14:textId="77777777" w:rsidR="001034E5" w:rsidRDefault="001034E5">
      <w:r>
        <w:rPr>
          <w:rFonts w:hint="eastAsia"/>
        </w:rPr>
        <w:t>Yauwa kidage gabah zakiga amfaninshi kinji. Tace to</w:t>
      </w:r>
    </w:p>
    <w:p w14:paraId="51D96BF1" w14:textId="77777777" w:rsidR="001034E5" w:rsidRDefault="001034E5">
      <w:r>
        <w:rPr>
          <w:rFonts w:hint="eastAsia"/>
        </w:rPr>
        <w:t>MARWAN yazauna yana cewa wato Momy FEENAH kika sani ko</w:t>
      </w:r>
    </w:p>
    <w:p w14:paraId="1D0ED33F" w14:textId="77777777" w:rsidR="001034E5" w:rsidRDefault="001034E5">
      <w:r>
        <w:rPr>
          <w:rFonts w:hint="eastAsia"/>
        </w:rPr>
        <w:t xml:space="preserve">Tace eh </w:t>
      </w:r>
    </w:p>
    <w:p w14:paraId="5CCAD16E" w14:textId="77777777" w:rsidR="001034E5" w:rsidRDefault="001034E5">
      <w:r>
        <w:rPr>
          <w:rFonts w:hint="eastAsia"/>
        </w:rPr>
        <w:t>Yace shikenan ina dady tace yana ciki  wanka yashiga ila yafito</w:t>
      </w:r>
    </w:p>
    <w:p w14:paraId="6BD155FB" w14:textId="77777777" w:rsidR="001034E5" w:rsidRDefault="001034E5">
      <w:r>
        <w:rPr>
          <w:rFonts w:hint="eastAsia"/>
        </w:rPr>
        <w:t>Yace to bari induba shi ko yafiton tace to</w:t>
      </w:r>
    </w:p>
    <w:p w14:paraId="58DC6309" w14:textId="77777777" w:rsidR="001034E5" w:rsidRDefault="001034E5">
      <w:r>
        <w:rPr>
          <w:rFonts w:hint="eastAsia"/>
        </w:rPr>
        <w:t xml:space="preserve">Amar yafito yace </w:t>
      </w:r>
    </w:p>
    <w:p w14:paraId="19D03CD8" w14:textId="77777777" w:rsidR="001034E5" w:rsidRDefault="001034E5">
      <w:r>
        <w:rPr>
          <w:rFonts w:hint="eastAsia"/>
        </w:rPr>
        <w:t>Yauwa</w:t>
      </w:r>
    </w:p>
    <w:p w14:paraId="64BAE583" w14:textId="77777777" w:rsidR="001034E5" w:rsidRDefault="001034E5">
      <w:r>
        <w:rPr>
          <w:rFonts w:hint="eastAsia"/>
        </w:rPr>
        <w:t xml:space="preserve"> Auntynmu </w:t>
      </w:r>
    </w:p>
    <w:p w14:paraId="7103B185" w14:textId="77777777" w:rsidR="001034E5" w:rsidRDefault="001034E5">
      <w:r>
        <w:rPr>
          <w:rFonts w:hint="eastAsia"/>
        </w:rPr>
        <w:t xml:space="preserve">Wannan qawar taki </w:t>
      </w:r>
    </w:p>
    <w:p w14:paraId="35BE40D7" w14:textId="77777777" w:rsidR="001034E5" w:rsidRDefault="001034E5">
      <w:r>
        <w:rPr>
          <w:rFonts w:hint="eastAsia"/>
        </w:rPr>
        <w:t xml:space="preserve">Takirani ba'adadi wae tanasan magana dake </w:t>
      </w:r>
    </w:p>
    <w:p w14:paraId="5ECA45CE" w14:textId="77777777" w:rsidR="001034E5" w:rsidRDefault="001034E5">
      <w:r>
        <w:rPr>
          <w:rFonts w:hint="eastAsia"/>
        </w:rPr>
        <w:t xml:space="preserve">Nafisa tagane Halima yake nufi </w:t>
      </w:r>
    </w:p>
    <w:p w14:paraId="10E4D78A" w14:textId="77777777" w:rsidR="001034E5" w:rsidRDefault="001034E5">
      <w:r>
        <w:rPr>
          <w:rFonts w:hint="eastAsia"/>
        </w:rPr>
        <w:t>Jamila ce tazo ta'ajiye mata kayan fruit</w:t>
      </w:r>
    </w:p>
    <w:p w14:paraId="362D8B98" w14:textId="77777777" w:rsidR="001034E5" w:rsidRDefault="001034E5">
      <w:r>
        <w:rPr>
          <w:rFonts w:hint="eastAsia"/>
        </w:rPr>
        <w:t xml:space="preserve">Tace yanzu ina fita zakayi yace eh amma bari inba yayah numberr ta kinki shikenan </w:t>
      </w:r>
    </w:p>
    <w:p w14:paraId="0C51247B" w14:textId="77777777" w:rsidR="001034E5" w:rsidRDefault="001034E5">
      <w:r>
        <w:rPr>
          <w:rFonts w:hint="eastAsia"/>
        </w:rPr>
        <w:t xml:space="preserve">Nafisa tarasa mezatace </w:t>
      </w:r>
    </w:p>
    <w:p w14:paraId="1FF1497E" w14:textId="77777777" w:rsidR="001034E5" w:rsidRDefault="001034E5">
      <w:r>
        <w:rPr>
          <w:rFonts w:hint="eastAsia"/>
        </w:rPr>
        <w:t>Yaci gaba.</w:t>
      </w:r>
    </w:p>
    <w:p w14:paraId="069D3334" w14:textId="77777777" w:rsidR="001034E5" w:rsidRDefault="001034E5">
      <w:r>
        <w:rPr>
          <w:rFonts w:hint="eastAsia"/>
        </w:rPr>
        <w:t xml:space="preserve">Yana ina Momy </w:t>
      </w:r>
    </w:p>
    <w:p w14:paraId="57C20FDB" w14:textId="77777777" w:rsidR="001034E5" w:rsidRDefault="001034E5">
      <w:r>
        <w:rPr>
          <w:rFonts w:hint="eastAsia"/>
        </w:rPr>
        <w:t xml:space="preserve">Tace ya shiga gun dadyn Ku </w:t>
      </w:r>
    </w:p>
    <w:p w14:paraId="4AE726B7" w14:textId="77777777" w:rsidR="001034E5" w:rsidRDefault="001034E5">
      <w:r>
        <w:rPr>
          <w:rFonts w:hint="eastAsia"/>
        </w:rPr>
        <w:t xml:space="preserve">Yace o ni sauri nake  bari inje ina ba yanzu zaku tafiba Nafisa tayi saurin cewa eh. Ok to sae nadawo Momy tace Allah yakare yafita </w:t>
      </w:r>
    </w:p>
    <w:p w14:paraId="20C51260" w14:textId="77777777" w:rsidR="001034E5" w:rsidRDefault="001034E5">
      <w:r>
        <w:rPr>
          <w:rFonts w:hint="eastAsia"/>
        </w:rPr>
        <w:t xml:space="preserve">Nafisa tace Momy ina zainab ne tace tana ciki tana bacci </w:t>
      </w:r>
    </w:p>
    <w:p w14:paraId="435EA2D3" w14:textId="77777777" w:rsidR="001034E5" w:rsidRDefault="001034E5">
      <w:r>
        <w:rPr>
          <w:rFonts w:hint="eastAsia"/>
        </w:rPr>
        <w:t>Tashi tayi tanufi 'dakinta</w:t>
      </w:r>
    </w:p>
    <w:p w14:paraId="20994A1A" w14:textId="77777777" w:rsidR="001034E5" w:rsidRDefault="001034E5">
      <w:r>
        <w:rPr>
          <w:rFonts w:hint="eastAsia"/>
        </w:rPr>
        <w:t xml:space="preserve">Momy tabita da kallo itadae Allah yasaka mata son Nafisa tanasan yarinyar </w:t>
      </w:r>
    </w:p>
    <w:p w14:paraId="33BC8BEE" w14:textId="77777777" w:rsidR="001034E5" w:rsidRDefault="001034E5"/>
    <w:p w14:paraId="6351040C" w14:textId="77777777" w:rsidR="001034E5" w:rsidRDefault="001034E5">
      <w:r>
        <w:rPr>
          <w:rFonts w:hint="eastAsia"/>
        </w:rPr>
        <w:t xml:space="preserve">Nafisat ta'daka mah Zainab duka </w:t>
      </w:r>
    </w:p>
    <w:p w14:paraId="3615315A" w14:textId="77777777" w:rsidR="001034E5" w:rsidRDefault="001034E5">
      <w:r>
        <w:rPr>
          <w:rFonts w:hint="eastAsia"/>
        </w:rPr>
        <w:t xml:space="preserve">Cikin magagi tatashi </w:t>
      </w:r>
    </w:p>
    <w:p w14:paraId="6613203C" w14:textId="77777777" w:rsidR="001034E5" w:rsidRDefault="001034E5">
      <w:r>
        <w:rPr>
          <w:rFonts w:hint="eastAsia"/>
        </w:rPr>
        <w:t xml:space="preserve">Ganin Nafisa yasata murmushi tace lallene Auntynmu </w:t>
      </w:r>
    </w:p>
    <w:p w14:paraId="06C89623" w14:textId="77777777" w:rsidR="001034E5" w:rsidRDefault="001034E5">
      <w:r>
        <w:rPr>
          <w:rFonts w:hint="eastAsia"/>
        </w:rPr>
        <w:t xml:space="preserve">Tace kitashi ana kiran magrib tace kekinyine </w:t>
      </w:r>
    </w:p>
    <w:p w14:paraId="58346540" w14:textId="77777777" w:rsidR="001034E5" w:rsidRDefault="001034E5">
      <w:r>
        <w:rPr>
          <w:rFonts w:hint="eastAsia"/>
        </w:rPr>
        <w:t>Tace ina fashi</w:t>
      </w:r>
    </w:p>
    <w:p w14:paraId="6D1D2C5A" w14:textId="77777777" w:rsidR="001034E5" w:rsidRDefault="001034E5">
      <w:r>
        <w:rPr>
          <w:rFonts w:hint="eastAsia"/>
        </w:rPr>
        <w:t>Tace qaryane ninasan wannan kyau da kikayi Cikin mune qunshe acikinki</w:t>
      </w:r>
    </w:p>
    <w:p w14:paraId="133B6C50" w14:textId="77777777" w:rsidR="001034E5" w:rsidRDefault="001034E5">
      <w:r>
        <w:rPr>
          <w:rFonts w:hint="eastAsia"/>
        </w:rPr>
        <w:t xml:space="preserve">Tayi murmushi tace </w:t>
      </w:r>
    </w:p>
    <w:p w14:paraId="69B6F707" w14:textId="77777777" w:rsidR="001034E5" w:rsidRDefault="001034E5">
      <w:r>
        <w:rPr>
          <w:rFonts w:hint="eastAsia"/>
        </w:rPr>
        <w:t>Kekika sani niban saniba</w:t>
      </w:r>
    </w:p>
    <w:p w14:paraId="2B2FA9B3" w14:textId="77777777" w:rsidR="001034E5" w:rsidRDefault="001034E5">
      <w:r>
        <w:rPr>
          <w:rFonts w:hint="eastAsia"/>
        </w:rPr>
        <w:t xml:space="preserve">Tace rufani Ki sayani. Nidabanyi aure ba kice ninasani </w:t>
      </w:r>
    </w:p>
    <w:p w14:paraId="5E8E0FEB" w14:textId="77777777" w:rsidR="001034E5" w:rsidRDefault="001034E5">
      <w:r>
        <w:rPr>
          <w:rFonts w:hint="eastAsia"/>
        </w:rPr>
        <w:t>Tace zakiyine ai ina saurayin naki</w:t>
      </w:r>
    </w:p>
    <w:p w14:paraId="0B0586B0" w14:textId="77777777" w:rsidR="001034E5" w:rsidRDefault="001034E5">
      <w:r>
        <w:rPr>
          <w:rFonts w:hint="eastAsia"/>
        </w:rPr>
        <w:t>Tace hmmm Aliyu yananan ina gwarashi wae lalle inyarda yaturo iyayansa nikuma gaskiya sae magana karatu</w:t>
      </w:r>
    </w:p>
    <w:p w14:paraId="6E0CB905" w14:textId="77777777" w:rsidR="001034E5" w:rsidRDefault="001034E5">
      <w:r>
        <w:rPr>
          <w:rFonts w:hint="eastAsia"/>
        </w:rPr>
        <w:t xml:space="preserve">Nafisa tace hala bakisan shi </w:t>
      </w:r>
    </w:p>
    <w:p w14:paraId="7922DFA9" w14:textId="77777777" w:rsidR="001034E5" w:rsidRDefault="001034E5">
      <w:r>
        <w:rPr>
          <w:rFonts w:hint="eastAsia"/>
        </w:rPr>
        <w:t>Tace so kae yanzuma mafarkin shi nakeyi kika tasheni wlhi nazata Jamila ce namata masifah</w:t>
      </w:r>
    </w:p>
    <w:p w14:paraId="49EB5759" w14:textId="77777777" w:rsidR="001034E5" w:rsidRDefault="001034E5">
      <w:r>
        <w:rPr>
          <w:rFonts w:hint="eastAsia"/>
        </w:rPr>
        <w:t xml:space="preserve">Tace nidae shawata kibarshi yaturo saboda halin rayuwa </w:t>
      </w:r>
    </w:p>
    <w:p w14:paraId="6482BC09" w14:textId="77777777" w:rsidR="001034E5" w:rsidRDefault="001034E5">
      <w:r>
        <w:rPr>
          <w:rFonts w:hint="eastAsia"/>
        </w:rPr>
        <w:t>Tace gsky qorafinki bae kar6uba.......</w:t>
      </w:r>
    </w:p>
    <w:p w14:paraId="067482C9" w14:textId="77777777" w:rsidR="001034E5" w:rsidRDefault="001034E5">
      <w:r>
        <w:rPr>
          <w:rFonts w:hint="eastAsia"/>
        </w:rPr>
        <w:t>Zatayi magana</w:t>
      </w:r>
    </w:p>
    <w:p w14:paraId="3ECA0082" w14:textId="77777777" w:rsidR="001034E5" w:rsidRDefault="001034E5">
      <w:r>
        <w:rPr>
          <w:rFonts w:hint="eastAsia"/>
        </w:rPr>
        <w:lastRenderedPageBreak/>
        <w:t xml:space="preserve">MARWAN yashigo yana cewa tashi mutafi </w:t>
      </w:r>
    </w:p>
    <w:p w14:paraId="66824A80" w14:textId="77777777" w:rsidR="001034E5" w:rsidRDefault="001034E5">
      <w:r>
        <w:rPr>
          <w:rFonts w:hint="eastAsia"/>
        </w:rPr>
        <w:t xml:space="preserve">Zainab tace sannu da zuwa yayah </w:t>
      </w:r>
    </w:p>
    <w:p w14:paraId="2F70F115" w14:textId="77777777" w:rsidR="001034E5" w:rsidRDefault="001034E5">
      <w:r>
        <w:rPr>
          <w:rFonts w:hint="eastAsia"/>
        </w:rPr>
        <w:t xml:space="preserve">Yace sannu auta </w:t>
      </w:r>
    </w:p>
    <w:p w14:paraId="1ADD91A4" w14:textId="77777777" w:rsidR="001034E5" w:rsidRDefault="001034E5">
      <w:r>
        <w:rPr>
          <w:rFonts w:hint="eastAsia"/>
        </w:rPr>
        <w:t xml:space="preserve">Tace ina sae bayan isha zakutafi </w:t>
      </w:r>
    </w:p>
    <w:p w14:paraId="41290058" w14:textId="77777777" w:rsidR="001034E5" w:rsidRDefault="001034E5">
      <w:r>
        <w:rPr>
          <w:rFonts w:hint="eastAsia"/>
        </w:rPr>
        <w:t xml:space="preserve">Yace no sae wani zuwan </w:t>
      </w:r>
    </w:p>
    <w:p w14:paraId="5CFEF98C" w14:textId="77777777" w:rsidR="001034E5" w:rsidRDefault="001034E5">
      <w:r>
        <w:rPr>
          <w:rFonts w:hint="eastAsia"/>
        </w:rPr>
        <w:t>Dae dae nan Nafisa tatashi suka fita falo</w:t>
      </w:r>
    </w:p>
    <w:p w14:paraId="3CB857EF" w14:textId="77777777" w:rsidR="001034E5" w:rsidRDefault="001034E5">
      <w:r>
        <w:rPr>
          <w:rFonts w:hint="eastAsia"/>
        </w:rPr>
        <w:t>Dady tagani tadurku tagae dashi</w:t>
      </w:r>
    </w:p>
    <w:p w14:paraId="07125122" w14:textId="77777777" w:rsidR="001034E5" w:rsidRDefault="001034E5">
      <w:r>
        <w:rPr>
          <w:rFonts w:hint="eastAsia"/>
        </w:rPr>
        <w:t>Cikin kulawa ya amsa</w:t>
      </w:r>
    </w:p>
    <w:p w14:paraId="64BF28A4" w14:textId="77777777" w:rsidR="001034E5" w:rsidRDefault="001034E5">
      <w:r>
        <w:rPr>
          <w:rFonts w:hint="eastAsia"/>
        </w:rPr>
        <w:t>Yace ya karatu tace lpy lau yace to acigaba da qoqari ko</w:t>
      </w:r>
    </w:p>
    <w:p w14:paraId="14870AA0" w14:textId="77777777" w:rsidR="001034E5" w:rsidRDefault="001034E5">
      <w:r>
        <w:rPr>
          <w:rFonts w:hint="eastAsia"/>
        </w:rPr>
        <w:t>Tace toh</w:t>
      </w:r>
    </w:p>
    <w:p w14:paraId="1BAF56F2" w14:textId="77777777" w:rsidR="001034E5" w:rsidRDefault="001034E5">
      <w:r>
        <w:rPr>
          <w:rFonts w:hint="eastAsia"/>
        </w:rPr>
        <w:t xml:space="preserve">Momy takirata 'dakinta tace </w:t>
      </w:r>
    </w:p>
    <w:p w14:paraId="30A74BF2" w14:textId="77777777" w:rsidR="001034E5" w:rsidRDefault="001034E5">
      <w:r>
        <w:rPr>
          <w:rFonts w:hint="eastAsia"/>
        </w:rPr>
        <w:t>Naji gobe zaki QAUYE KO tace eh</w:t>
      </w:r>
    </w:p>
    <w:p w14:paraId="1D194813" w14:textId="77777777" w:rsidR="001034E5" w:rsidRDefault="001034E5">
      <w:r>
        <w:rPr>
          <w:rFonts w:hint="eastAsia"/>
        </w:rPr>
        <w:t xml:space="preserve">Tace to nabada tsarabata kibasu tana motar mijinki </w:t>
      </w:r>
    </w:p>
    <w:p w14:paraId="6DEECD7A" w14:textId="77777777" w:rsidR="001034E5" w:rsidRDefault="001034E5">
      <w:r>
        <w:rPr>
          <w:rFonts w:hint="eastAsia"/>
        </w:rPr>
        <w:t>Tace mungode Momy Allah yasa kah</w:t>
      </w:r>
    </w:p>
    <w:p w14:paraId="7D4DB395" w14:textId="77777777" w:rsidR="001034E5" w:rsidRDefault="001034E5">
      <w:r>
        <w:rPr>
          <w:rFonts w:hint="eastAsia"/>
        </w:rPr>
        <w:t>Tace bakomae ingo wannan maganin da tabata da shinema yanzu</w:t>
      </w:r>
    </w:p>
    <w:p w14:paraId="28EF5B7C" w14:textId="77777777" w:rsidR="001034E5" w:rsidRDefault="001034E5"/>
    <w:p w14:paraId="01955D5F" w14:textId="77777777" w:rsidR="001034E5" w:rsidRDefault="001034E5">
      <w:r>
        <w:rPr>
          <w:rFonts w:hint="eastAsia"/>
        </w:rPr>
        <w:t>Takar6a sanna tacigaba</w:t>
      </w:r>
    </w:p>
    <w:p w14:paraId="5A2BB743" w14:textId="77777777" w:rsidR="001034E5" w:rsidRDefault="001034E5">
      <w:r>
        <w:rPr>
          <w:rFonts w:hint="eastAsia"/>
        </w:rPr>
        <w:t xml:space="preserve">Ki dage da ammafani dashi Nafisa karkiyi wasa dashi fah </w:t>
      </w:r>
    </w:p>
    <w:p w14:paraId="5A22768E" w14:textId="77777777" w:rsidR="001034E5" w:rsidRDefault="001034E5">
      <w:r>
        <w:rPr>
          <w:rFonts w:hint="eastAsia"/>
        </w:rPr>
        <w:t>Tace toh</w:t>
      </w:r>
    </w:p>
    <w:p w14:paraId="772B1C7E" w14:textId="77777777" w:rsidR="001034E5" w:rsidRDefault="001034E5">
      <w:r>
        <w:rPr>
          <w:rFonts w:hint="eastAsia"/>
        </w:rPr>
        <w:t xml:space="preserve">Sannan kidinga ma mijinki ladabi da biyayya da kula da al'amuransa uwa uba cikinsa </w:t>
      </w:r>
    </w:p>
    <w:p w14:paraId="4BF11817" w14:textId="77777777" w:rsidR="001034E5" w:rsidRDefault="001034E5">
      <w:r>
        <w:rPr>
          <w:rFonts w:hint="eastAsia"/>
        </w:rPr>
        <w:t>Dan baya wasa da cikinsa kidinga gyara kanki sosae kinji</w:t>
      </w:r>
    </w:p>
    <w:p w14:paraId="7B361008" w14:textId="77777777" w:rsidR="001034E5" w:rsidRDefault="001034E5">
      <w:r>
        <w:rPr>
          <w:rFonts w:hint="eastAsia"/>
        </w:rPr>
        <w:t>Tace insha Allah zanyi yanda kikeso tace to shikenan jeki kar yagaji da jira kinsan halin shi</w:t>
      </w:r>
    </w:p>
    <w:p w14:paraId="6411EF67" w14:textId="77777777" w:rsidR="001034E5" w:rsidRDefault="001034E5">
      <w:r>
        <w:rPr>
          <w:rFonts w:hint="eastAsia"/>
        </w:rPr>
        <w:t xml:space="preserve">Nan tafito tana mata sallama </w:t>
      </w:r>
    </w:p>
    <w:p w14:paraId="1F1A1CDC" w14:textId="77777777" w:rsidR="001034E5" w:rsidRDefault="001034E5">
      <w:r>
        <w:rPr>
          <w:rFonts w:hint="eastAsia"/>
        </w:rPr>
        <w:t>Sanda tashiga motar yana danna waya zainab tace Allah yakiyaye hanya Auntynmu kigae damin da Hajjiyan megari da kowa</w:t>
      </w:r>
    </w:p>
    <w:p w14:paraId="47D1E09D" w14:textId="77777777" w:rsidR="001034E5" w:rsidRDefault="001034E5">
      <w:r>
        <w:rPr>
          <w:rFonts w:hint="eastAsia"/>
        </w:rPr>
        <w:t xml:space="preserve">Tace to nagode 'yar Uwa </w:t>
      </w:r>
    </w:p>
    <w:p w14:paraId="59A2C5D1" w14:textId="77777777" w:rsidR="001034E5" w:rsidRDefault="001034E5">
      <w:r>
        <w:rPr>
          <w:rFonts w:hint="eastAsia"/>
        </w:rPr>
        <w:t xml:space="preserve">Yaja motar </w:t>
      </w:r>
    </w:p>
    <w:p w14:paraId="548BDA83" w14:textId="77777777" w:rsidR="001034E5" w:rsidRDefault="001034E5">
      <w:r>
        <w:rPr>
          <w:rFonts w:hint="eastAsia"/>
        </w:rPr>
        <w:t>Yaudae maryam bata fitobah</w:t>
      </w:r>
    </w:p>
    <w:p w14:paraId="144AA989" w14:textId="77777777" w:rsidR="001034E5" w:rsidRDefault="001034E5">
      <w:r>
        <w:rPr>
          <w:rFonts w:hint="eastAsia"/>
        </w:rPr>
        <w:t xml:space="preserve">Adaran Nafisa ta'dama MARWAN abinci </w:t>
      </w:r>
    </w:p>
    <w:p w14:paraId="0F56AD5C" w14:textId="77777777" w:rsidR="001034E5" w:rsidRDefault="001034E5">
      <w:r>
        <w:rPr>
          <w:rFonts w:hint="eastAsia"/>
        </w:rPr>
        <w:t xml:space="preserve">Yaci yaqoshi steel sanda ya rungumeta tare da kissing dinta sannan yatafi </w:t>
      </w:r>
    </w:p>
    <w:p w14:paraId="0B456BEE" w14:textId="77777777" w:rsidR="001034E5" w:rsidRDefault="001034E5"/>
    <w:p w14:paraId="014A4435" w14:textId="77777777" w:rsidR="001034E5" w:rsidRDefault="001034E5">
      <w:r>
        <w:rPr>
          <w:rFonts w:hint="eastAsia"/>
        </w:rPr>
        <w:t xml:space="preserve">Washe gari bayan tagama breakfast tashirya kayanta tsaf </w:t>
      </w:r>
    </w:p>
    <w:p w14:paraId="19276851" w14:textId="77777777" w:rsidR="001034E5" w:rsidRDefault="001034E5">
      <w:r>
        <w:rPr>
          <w:rFonts w:hint="eastAsia"/>
        </w:rPr>
        <w:t xml:space="preserve">Ta zauna jiran MARWAN </w:t>
      </w:r>
    </w:p>
    <w:p w14:paraId="17D9B4B6" w14:textId="77777777" w:rsidR="001034E5" w:rsidRDefault="001034E5">
      <w:r>
        <w:rPr>
          <w:rFonts w:hint="eastAsia"/>
        </w:rPr>
        <w:t>Canko ya shigo  tagae dashi</w:t>
      </w:r>
    </w:p>
    <w:p w14:paraId="15F65B76" w14:textId="77777777" w:rsidR="001034E5" w:rsidRDefault="001034E5">
      <w:r>
        <w:rPr>
          <w:rFonts w:hint="eastAsia"/>
        </w:rPr>
        <w:t>Yace harkinyi shiri tace eh yace to nacanja ra'ayi sae gata</w:t>
      </w:r>
    </w:p>
    <w:p w14:paraId="271F7594" w14:textId="77777777" w:rsidR="001034E5" w:rsidRDefault="001034E5">
      <w:r>
        <w:rPr>
          <w:rFonts w:hint="eastAsia"/>
        </w:rPr>
        <w:t>Ai batasan lukacin da hawaye yazubo mata Ba</w:t>
      </w:r>
    </w:p>
    <w:p w14:paraId="7CEE7755" w14:textId="77777777" w:rsidR="001034E5" w:rsidRDefault="001034E5">
      <w:r>
        <w:rPr>
          <w:rFonts w:hint="eastAsia"/>
        </w:rPr>
        <w:t>Cikin kukan shagwa6a tace dan Allah dan annabi Muhammad kabarni yayah</w:t>
      </w:r>
    </w:p>
    <w:p w14:paraId="6364E1CA" w14:textId="77777777" w:rsidR="001034E5" w:rsidRDefault="001034E5">
      <w:r>
        <w:rPr>
          <w:rFonts w:hint="eastAsia"/>
        </w:rPr>
        <w:t xml:space="preserve">Bae kulataba sanda yagama cika cikinsa yazo yamiqar da ita </w:t>
      </w:r>
    </w:p>
    <w:p w14:paraId="3036E5D0" w14:textId="77777777" w:rsidR="001034E5" w:rsidRDefault="001034E5">
      <w:r>
        <w:rPr>
          <w:rFonts w:hint="eastAsia"/>
        </w:rPr>
        <w:t>Yace am sorry nasaki kuka ko</w:t>
      </w:r>
    </w:p>
    <w:p w14:paraId="451B37D3" w14:textId="77777777" w:rsidR="001034E5" w:rsidRDefault="001034E5">
      <w:r>
        <w:rPr>
          <w:rFonts w:hint="eastAsia"/>
        </w:rPr>
        <w:t>Cikin shagwa6a taturo baki gaba tare da kalar tausayi tace dan Allah yahyanah ra'ayin naka yadawo</w:t>
      </w:r>
    </w:p>
    <w:p w14:paraId="40397CA2" w14:textId="77777777" w:rsidR="001034E5" w:rsidRDefault="001034E5">
      <w:r>
        <w:rPr>
          <w:rFonts w:hint="eastAsia"/>
        </w:rPr>
        <w:t>Gabaki 'daya MARWAN yarikice dan shagwa6arta jefashi take acikin wani hali. Yarasa dalilin da yasa ayanzu yakesan kasan ciwarshi da Nafisa yasani sarae zuciyarshi baqamin bugawa takeba idan ya rungumeta duk sha'awarshi tashi takeyi</w:t>
      </w:r>
    </w:p>
    <w:p w14:paraId="786F2AAA" w14:textId="77777777" w:rsidR="001034E5" w:rsidRDefault="001034E5"/>
    <w:p w14:paraId="5BC4B777" w14:textId="77777777" w:rsidR="001034E5" w:rsidRDefault="001034E5">
      <w:r>
        <w:rPr>
          <w:rFonts w:hint="eastAsia"/>
        </w:rPr>
        <w:lastRenderedPageBreak/>
        <w:t>Ganin da Nafisa tayi yashiga duniyar tunani shiyasa ta cigaba tacewa to yahyanah nasan akwae dalilin daya sakaka fa'din hakan naha'kura Allah yanuna mana gatan.</w:t>
      </w:r>
    </w:p>
    <w:p w14:paraId="24BF25E0" w14:textId="77777777" w:rsidR="001034E5" w:rsidRDefault="001034E5"/>
    <w:p w14:paraId="541CCD74" w14:textId="77777777" w:rsidR="001034E5" w:rsidRDefault="001034E5">
      <w:r>
        <w:rPr>
          <w:rFonts w:hint="eastAsia"/>
        </w:rPr>
        <w:t>Saiji tayi yacafki bakinta Yana sha kamar yasamu sweet tare da rungumarta</w:t>
      </w:r>
    </w:p>
    <w:p w14:paraId="7002B520" w14:textId="77777777" w:rsidR="001034E5" w:rsidRDefault="001034E5">
      <w:r>
        <w:rPr>
          <w:rFonts w:hint="eastAsia"/>
        </w:rPr>
        <w:t>Sanda yayi mata mak</w:t>
      </w:r>
      <w:r>
        <w:rPr>
          <w:rFonts w:hint="eastAsia"/>
        </w:rPr>
        <w:t>✔</w:t>
      </w:r>
      <w:r>
        <w:rPr>
          <w:rFonts w:hint="eastAsia"/>
        </w:rPr>
        <w:t>💯 kiss💋 Mae janyo sha'awa Cikin second qalilan sannan yace karki hakura my FEENAH wasa nake miki</w:t>
      </w:r>
    </w:p>
    <w:p w14:paraId="32EB9299" w14:textId="77777777" w:rsidR="001034E5" w:rsidRDefault="001034E5">
      <w:r>
        <w:rPr>
          <w:rFonts w:hint="eastAsia"/>
        </w:rPr>
        <w:t xml:space="preserve">Kasa magana tayi saboda gabaki 'daya jikinta yagama mutuwa jitayi kawae tazube mishi jikinta gabaki 'daya </w:t>
      </w:r>
    </w:p>
    <w:p w14:paraId="1263C8BC" w14:textId="77777777" w:rsidR="001034E5" w:rsidRDefault="001034E5">
      <w:r>
        <w:rPr>
          <w:rFonts w:hint="eastAsia"/>
        </w:rPr>
        <w:t xml:space="preserve">Sauke numfashi yayi kidansa jawur yace </w:t>
      </w:r>
    </w:p>
    <w:p w14:paraId="19187CE9" w14:textId="77777777" w:rsidR="001034E5" w:rsidRDefault="001034E5">
      <w:r>
        <w:rPr>
          <w:rFonts w:hint="eastAsia"/>
        </w:rPr>
        <w:t>Ina buqatar kusantar kiiiiiiiiiii</w:t>
      </w:r>
    </w:p>
    <w:p w14:paraId="5B7CBB5A" w14:textId="77777777" w:rsidR="001034E5" w:rsidRDefault="001034E5">
      <w:r>
        <w:rPr>
          <w:rFonts w:hint="eastAsia"/>
        </w:rPr>
        <w:t xml:space="preserve">Ahankali qarfin jikinta ya'danzo taraba jikinta da nashi tace </w:t>
      </w:r>
    </w:p>
    <w:p w14:paraId="5B2C5B30" w14:textId="77777777" w:rsidR="001034E5" w:rsidRDefault="001034E5">
      <w:r>
        <w:rPr>
          <w:rFonts w:hint="eastAsia"/>
        </w:rPr>
        <w:t xml:space="preserve">Kayima Aunty maryam alqawarin bazaka kusanceni bah yahyanah </w:t>
      </w:r>
    </w:p>
    <w:p w14:paraId="4FB32511" w14:textId="77777777" w:rsidR="001034E5" w:rsidRDefault="001034E5">
      <w:r>
        <w:rPr>
          <w:rFonts w:hint="eastAsia"/>
        </w:rPr>
        <w:t xml:space="preserve">Tana fa'din haka tayi betroom dinta </w:t>
      </w:r>
    </w:p>
    <w:p w14:paraId="26A1D4D8" w14:textId="77777777" w:rsidR="001034E5" w:rsidRDefault="001034E5"/>
    <w:p w14:paraId="296F29E1" w14:textId="77777777" w:rsidR="001034E5" w:rsidRDefault="001034E5">
      <w:r>
        <w:rPr>
          <w:rFonts w:hint="eastAsia"/>
        </w:rPr>
        <w:t xml:space="preserve">Jirine yanemi ibarshi yazube kan kujera </w:t>
      </w:r>
    </w:p>
    <w:p w14:paraId="28A65430" w14:textId="77777777" w:rsidR="001034E5" w:rsidRDefault="001034E5">
      <w:r>
        <w:rPr>
          <w:rFonts w:hint="eastAsia"/>
        </w:rPr>
        <w:t>Tunani yashiga ya'akayi Nafisa tasan wannan furucin nashi</w:t>
      </w:r>
    </w:p>
    <w:p w14:paraId="0FF878CD" w14:textId="77777777" w:rsidR="001034E5" w:rsidRDefault="001034E5">
      <w:r>
        <w:rPr>
          <w:rFonts w:hint="eastAsia"/>
        </w:rPr>
        <w:t xml:space="preserve">Shikam yashiga uku </w:t>
      </w:r>
    </w:p>
    <w:p w14:paraId="4A3F0F43" w14:textId="77777777" w:rsidR="001034E5" w:rsidRDefault="001034E5">
      <w:r>
        <w:rPr>
          <w:rFonts w:hint="eastAsia"/>
        </w:rPr>
        <w:t>Tabbas santa yashige yazaiyi</w:t>
      </w:r>
    </w:p>
    <w:p w14:paraId="70395F6B" w14:textId="77777777" w:rsidR="001034E5" w:rsidRDefault="001034E5">
      <w:r>
        <w:rPr>
          <w:rFonts w:hint="eastAsia"/>
        </w:rPr>
        <w:t xml:space="preserve">Daqer yasamu nutsuwar shi ta'danzo </w:t>
      </w:r>
    </w:p>
    <w:p w14:paraId="640E8328" w14:textId="77777777" w:rsidR="001034E5" w:rsidRDefault="001034E5">
      <w:r>
        <w:rPr>
          <w:rFonts w:hint="eastAsia"/>
        </w:rPr>
        <w:t>Yayi part din maryam</w:t>
      </w:r>
    </w:p>
    <w:p w14:paraId="1BCA75F7" w14:textId="77777777" w:rsidR="001034E5" w:rsidRDefault="001034E5">
      <w:r>
        <w:rPr>
          <w:rFonts w:hint="eastAsia"/>
        </w:rPr>
        <w:t>Tana zaune akan kan gyefan gado</w:t>
      </w:r>
    </w:p>
    <w:p w14:paraId="411C55CE" w14:textId="77777777" w:rsidR="001034E5" w:rsidRDefault="001034E5">
      <w:r>
        <w:rPr>
          <w:rFonts w:hint="eastAsia"/>
        </w:rPr>
        <w:t xml:space="preserve">Kallo 'daya tamishi gabanta yafa'da </w:t>
      </w:r>
    </w:p>
    <w:p w14:paraId="771487D7" w14:textId="77777777" w:rsidR="001034E5" w:rsidRDefault="001034E5">
      <w:r>
        <w:rPr>
          <w:rFonts w:hint="eastAsia"/>
        </w:rPr>
        <w:t>Tamiqe taqare mishi kallo tace karka kuskura kazo gareni</w:t>
      </w:r>
    </w:p>
    <w:p w14:paraId="69AC324C" w14:textId="77777777" w:rsidR="001034E5" w:rsidRDefault="001034E5">
      <w:r>
        <w:rPr>
          <w:rFonts w:hint="eastAsia"/>
        </w:rPr>
        <w:t xml:space="preserve">Kalle rainin hankalinnaka yawucce yanda nake tunani </w:t>
      </w:r>
    </w:p>
    <w:p w14:paraId="0E127CBB" w14:textId="77777777" w:rsidR="001034E5" w:rsidRDefault="001034E5">
      <w:r>
        <w:rPr>
          <w:rFonts w:hint="eastAsia"/>
        </w:rPr>
        <w:t xml:space="preserve">Wlhi kagana samuna MARWAN wawiya kamae dani </w:t>
      </w:r>
    </w:p>
    <w:p w14:paraId="7647D3B8" w14:textId="77777777" w:rsidR="001034E5" w:rsidRDefault="001034E5">
      <w:r>
        <w:rPr>
          <w:rFonts w:hint="eastAsia"/>
        </w:rPr>
        <w:t>Ranar bayan kafito daga 'dakin Nafisa kazomin da buqatar ka</w:t>
      </w:r>
    </w:p>
    <w:p w14:paraId="3C92261E" w14:textId="77777777" w:rsidR="001034E5" w:rsidRDefault="001034E5">
      <w:r>
        <w:rPr>
          <w:rFonts w:hint="eastAsia"/>
        </w:rPr>
        <w:t>Haka jiya da dare kazomin Cikin mummunar buqata</w:t>
      </w:r>
    </w:p>
    <w:p w14:paraId="4DCD1282" w14:textId="77777777" w:rsidR="001034E5" w:rsidRDefault="001034E5">
      <w:r>
        <w:rPr>
          <w:rFonts w:hint="eastAsia"/>
        </w:rPr>
        <w:t xml:space="preserve">Yanzu kuma kallo 'daya Mae hankali zaima yagane fitinarka qiri qiri </w:t>
      </w:r>
    </w:p>
    <w:p w14:paraId="4F4BD540" w14:textId="77777777" w:rsidR="001034E5" w:rsidRDefault="001034E5">
      <w:r>
        <w:rPr>
          <w:rFonts w:hint="eastAsia"/>
        </w:rPr>
        <w:t xml:space="preserve">Na lura buqatar yarinyarnan kake ruwa ajallo duk qoqarin da nakeyi akanka baka gani </w:t>
      </w:r>
    </w:p>
    <w:p w14:paraId="2B40D1CA" w14:textId="77777777" w:rsidR="001034E5" w:rsidRDefault="001034E5">
      <w:r>
        <w:rPr>
          <w:rFonts w:hint="eastAsia"/>
        </w:rPr>
        <w:t>Wlhi idan har ka kusanci Nafisa aurena dakae yaqare dan kaji bazai yuhu kayi taraiya dani sannan kayi da wataba</w:t>
      </w:r>
    </w:p>
    <w:p w14:paraId="70BD0E8B" w14:textId="77777777" w:rsidR="001034E5" w:rsidRDefault="001034E5"/>
    <w:p w14:paraId="1FE3D45F" w14:textId="77777777" w:rsidR="001034E5" w:rsidRDefault="001034E5">
      <w:r>
        <w:rPr>
          <w:rFonts w:hint="eastAsia"/>
        </w:rPr>
        <w:t xml:space="preserve">Duk surutun da maryam take yanajinta kuma yana kallanta </w:t>
      </w:r>
    </w:p>
    <w:p w14:paraId="02570D51" w14:textId="77777777" w:rsidR="001034E5" w:rsidRDefault="001034E5">
      <w:r>
        <w:rPr>
          <w:rFonts w:hint="eastAsia"/>
        </w:rPr>
        <w:t>Shidae ayanzu  mace yake buqata</w:t>
      </w:r>
    </w:p>
    <w:p w14:paraId="60A696DE" w14:textId="77777777" w:rsidR="001034E5" w:rsidRDefault="001034E5">
      <w:r>
        <w:rPr>
          <w:rFonts w:hint="eastAsia"/>
        </w:rPr>
        <w:t>Dan haka da sauri yafizzota jikinshi</w:t>
      </w:r>
    </w:p>
    <w:p w14:paraId="71F6B690" w14:textId="77777777" w:rsidR="001034E5" w:rsidRDefault="001034E5">
      <w:r>
        <w:rPr>
          <w:rFonts w:hint="eastAsia"/>
        </w:rPr>
        <w:t xml:space="preserve">Yafara rabata da kayanta kukane yazu mata </w:t>
      </w:r>
    </w:p>
    <w:p w14:paraId="20C6A315" w14:textId="77777777" w:rsidR="001034E5" w:rsidRDefault="001034E5">
      <w:r>
        <w:rPr>
          <w:rFonts w:hint="eastAsia"/>
        </w:rPr>
        <w:t xml:space="preserve">Amma bayanda zatayi tunda tariga tashiga hannunsa tasan bazata iya kwatar kantaba </w:t>
      </w:r>
    </w:p>
    <w:p w14:paraId="7F6B1E56" w14:textId="77777777" w:rsidR="001034E5" w:rsidRDefault="001034E5">
      <w:r>
        <w:rPr>
          <w:rFonts w:hint="eastAsia"/>
        </w:rPr>
        <w:t xml:space="preserve">Ahaka yayi yanda yakeso da ita </w:t>
      </w:r>
    </w:p>
    <w:p w14:paraId="4B77D4E8" w14:textId="77777777" w:rsidR="001034E5" w:rsidRDefault="001034E5">
      <w:r>
        <w:rPr>
          <w:rFonts w:hint="eastAsia"/>
        </w:rPr>
        <w:t>Sanda yasamu nutsuwa yabarta bae ce mata qalaba</w:t>
      </w:r>
    </w:p>
    <w:p w14:paraId="4F2FB84C" w14:textId="77777777" w:rsidR="001034E5" w:rsidRDefault="001034E5">
      <w:r>
        <w:rPr>
          <w:rFonts w:hint="eastAsia"/>
        </w:rPr>
        <w:t>Yayi wanka tare da canja kayanshi yace mata</w:t>
      </w:r>
    </w:p>
    <w:p w14:paraId="74BE2AA6" w14:textId="77777777" w:rsidR="001034E5" w:rsidRDefault="001034E5">
      <w:r>
        <w:rPr>
          <w:rFonts w:hint="eastAsia"/>
        </w:rPr>
        <w:t>Ninatafi QAUYE tace QAUYE yinmae</w:t>
      </w:r>
    </w:p>
    <w:p w14:paraId="3E7729DA" w14:textId="77777777" w:rsidR="001034E5" w:rsidRDefault="001034E5">
      <w:r>
        <w:rPr>
          <w:rFonts w:hint="eastAsia"/>
        </w:rPr>
        <w:t>Yace zankae FEENAH dan tada'de bataje bah</w:t>
      </w:r>
    </w:p>
    <w:p w14:paraId="7C8D5A4C" w14:textId="77777777" w:rsidR="001034E5" w:rsidRDefault="001034E5">
      <w:r>
        <w:rPr>
          <w:rFonts w:hint="eastAsia"/>
        </w:rPr>
        <w:t xml:space="preserve">Yafita </w:t>
      </w:r>
    </w:p>
    <w:p w14:paraId="55CE0819" w14:textId="77777777" w:rsidR="001034E5" w:rsidRDefault="001034E5"/>
    <w:p w14:paraId="5C1995E6" w14:textId="77777777" w:rsidR="001034E5" w:rsidRDefault="001034E5">
      <w:r>
        <w:rPr>
          <w:rFonts w:hint="eastAsia"/>
        </w:rPr>
        <w:lastRenderedPageBreak/>
        <w:t>Koda yashiga betroom din Nafisan ganinta yayi takifa kanta akan gwiwarta yayi saurin numtse ido</w:t>
      </w:r>
    </w:p>
    <w:p w14:paraId="5C988B32" w14:textId="77777777" w:rsidR="001034E5" w:rsidRDefault="001034E5">
      <w:r>
        <w:rPr>
          <w:rFonts w:hint="eastAsia"/>
        </w:rPr>
        <w:t>Yace tashi mutafi</w:t>
      </w:r>
    </w:p>
    <w:p w14:paraId="6320D38E" w14:textId="77777777" w:rsidR="001034E5" w:rsidRDefault="001034E5">
      <w:r>
        <w:rPr>
          <w:rFonts w:hint="eastAsia"/>
        </w:rPr>
        <w:t xml:space="preserve">Ta'dago kannata tace </w:t>
      </w:r>
    </w:p>
    <w:p w14:paraId="7D60D8FB" w14:textId="77777777" w:rsidR="001034E5" w:rsidRDefault="001034E5">
      <w:r>
        <w:rPr>
          <w:rFonts w:hint="eastAsia"/>
        </w:rPr>
        <w:t>Kahakura intafin yace yazanyi da zuciyata</w:t>
      </w:r>
    </w:p>
    <w:p w14:paraId="077112B1" w14:textId="77777777" w:rsidR="001034E5" w:rsidRDefault="001034E5">
      <w:r>
        <w:rPr>
          <w:rFonts w:hint="eastAsia"/>
        </w:rPr>
        <w:t xml:space="preserve">Nantata suka fice </w:t>
      </w:r>
    </w:p>
    <w:p w14:paraId="17E6CD5F" w14:textId="77777777" w:rsidR="001034E5" w:rsidRDefault="001034E5">
      <w:r>
        <w:rPr>
          <w:rFonts w:hint="eastAsia"/>
        </w:rPr>
        <w:t>Saejin tashin motarsu maryam tayi</w:t>
      </w:r>
    </w:p>
    <w:p w14:paraId="0C616A6A" w14:textId="77777777" w:rsidR="001034E5" w:rsidRDefault="001034E5"/>
    <w:p w14:paraId="103C2121" w14:textId="77777777" w:rsidR="001034E5" w:rsidRDefault="001034E5">
      <w:r>
        <w:rPr>
          <w:rFonts w:hint="eastAsia"/>
        </w:rPr>
        <w:t xml:space="preserve">Aiko kuka ya kubce mata Cikin tashin hankali takira Habiba awaya </w:t>
      </w:r>
    </w:p>
    <w:p w14:paraId="6DCFA070" w14:textId="77777777" w:rsidR="001034E5" w:rsidRDefault="001034E5">
      <w:r>
        <w:rPr>
          <w:rFonts w:hint="eastAsia"/>
        </w:rPr>
        <w:t>Tace aikin banza wlhi aikin bokan nan bayaci</w:t>
      </w:r>
    </w:p>
    <w:p w14:paraId="514AE465" w14:textId="77777777" w:rsidR="001034E5" w:rsidRDefault="001034E5">
      <w:r>
        <w:rPr>
          <w:rFonts w:hint="eastAsia"/>
        </w:rPr>
        <w:t>Habiba tace meyafaru</w:t>
      </w:r>
    </w:p>
    <w:p w14:paraId="4128CC56" w14:textId="77777777" w:rsidR="001034E5" w:rsidRDefault="001034E5">
      <w:r>
        <w:rPr>
          <w:rFonts w:hint="eastAsia"/>
        </w:rPr>
        <w:t>Tace  komae mah yafaru tace</w:t>
      </w:r>
    </w:p>
    <w:p w14:paraId="5533CA52" w14:textId="77777777" w:rsidR="001034E5" w:rsidRDefault="001034E5">
      <w:r>
        <w:rPr>
          <w:rFonts w:hint="eastAsia"/>
        </w:rPr>
        <w:t>a a a to😳 ganinan zuwa</w:t>
      </w:r>
    </w:p>
    <w:p w14:paraId="3EE585C7" w14:textId="77777777" w:rsidR="001034E5" w:rsidRDefault="001034E5"/>
    <w:p w14:paraId="064A02E8" w14:textId="77777777" w:rsidR="001034E5" w:rsidRDefault="001034E5">
      <w:r>
        <w:t xml:space="preserve">   ℍᗅႮՏᗅ ℕᝪᏉℰℒՏ ՏᝪKᝪᝨᝪ: </w:t>
      </w:r>
    </w:p>
    <w:p w14:paraId="605E2910" w14:textId="77777777" w:rsidR="001034E5" w:rsidRDefault="001034E5">
      <w:r>
        <w:t xml:space="preserve">         ᗯℍᗅᝨՏᗅℙℙ ℕᝪ: </w:t>
      </w:r>
    </w:p>
    <w:p w14:paraId="175A4027" w14:textId="77777777" w:rsidR="001034E5" w:rsidRDefault="001034E5">
      <w:r>
        <w:t xml:space="preserve">         07068808039</w:t>
      </w:r>
    </w:p>
    <w:p w14:paraId="7C5BDCE0" w14:textId="77777777" w:rsidR="001034E5" w:rsidRDefault="001034E5">
      <w:r>
        <w:t xml:space="preserve">           ᗯℰℬՏⅈᝨℰ: </w:t>
      </w:r>
    </w:p>
    <w:p w14:paraId="6B356CDE" w14:textId="77777777" w:rsidR="001034E5" w:rsidRDefault="001034E5">
      <w:r>
        <w:t xml:space="preserve">      ᗅℬⅅႮℒℳKⅈℬᗅℬ.ℍℰᝣᗅᝨ.ℂᝪℳ </w:t>
      </w:r>
    </w:p>
    <w:p w14:paraId="7B9E6546" w14:textId="77777777" w:rsidR="001034E5" w:rsidRDefault="001034E5"/>
    <w:p w14:paraId="06A02C8A" w14:textId="77777777" w:rsidR="001034E5" w:rsidRDefault="001034E5"/>
    <w:p w14:paraId="49D95238" w14:textId="77777777" w:rsidR="001034E5" w:rsidRDefault="001034E5"/>
    <w:p w14:paraId="31340F01" w14:textId="77777777" w:rsidR="001034E5" w:rsidRDefault="001034E5">
      <w:r>
        <w:rPr>
          <w:rFonts w:hint="eastAsia"/>
        </w:rPr>
        <w:t>Muha'du a part 2</w:t>
      </w:r>
    </w:p>
    <w:p w14:paraId="353058FA" w14:textId="77777777" w:rsidR="001034E5" w:rsidRDefault="001034E5">
      <w:r>
        <w:rPr>
          <w:rFonts w:hint="eastAsia"/>
        </w:rPr>
        <w:t xml:space="preserve">Rahamat Muh'md Nanene Hajju </w:t>
      </w:r>
    </w:p>
    <w:p w14:paraId="1AD250D4" w14:textId="77777777" w:rsidR="001034E5" w:rsidRDefault="001034E5">
      <w:r>
        <w:rPr>
          <w:rFonts w:hint="eastAsia"/>
        </w:rPr>
        <w:t xml:space="preserve">07038260028 </w:t>
      </w:r>
    </w:p>
    <w:sectPr w:rsidR="001034E5">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C8EAE3" w14:textId="77777777" w:rsidR="001034E5" w:rsidRDefault="001034E5">
      <w:r>
        <w:separator/>
      </w:r>
    </w:p>
  </w:endnote>
  <w:endnote w:type="continuationSeparator" w:id="0">
    <w:p w14:paraId="258C16E3" w14:textId="77777777" w:rsidR="001034E5" w:rsidRDefault="00103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roman"/>
    <w:notTrueType/>
    <w:pitch w:val="default"/>
  </w:font>
  <w:font w:name="Aptos">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1BD45" w14:textId="77777777" w:rsidR="001034E5" w:rsidRDefault="001034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C458B" w14:textId="77777777" w:rsidR="001034E5" w:rsidRDefault="001034E5">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5AC2B" w14:textId="77777777" w:rsidR="001034E5" w:rsidRDefault="00103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5D500" w14:textId="77777777" w:rsidR="001034E5" w:rsidRDefault="001034E5">
      <w:r>
        <w:separator/>
      </w:r>
    </w:p>
  </w:footnote>
  <w:footnote w:type="continuationSeparator" w:id="0">
    <w:p w14:paraId="3ECDD244" w14:textId="77777777" w:rsidR="001034E5" w:rsidRDefault="001034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E7E90" w14:textId="77777777" w:rsidR="001034E5" w:rsidRDefault="001034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E5F2B" w14:textId="77777777" w:rsidR="001034E5" w:rsidRDefault="001034E5">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AD146" w14:textId="77777777" w:rsidR="001034E5" w:rsidRDefault="001034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1034E5"/>
    <w:rsid w:val="00172A27"/>
    <w:rsid w:val="00364EBE"/>
    <w:rsid w:val="00A530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E6031F4"/>
  <w15:chartTrackingRefBased/>
  <w15:docId w15:val="{B6B3081D-D869-BB47-A637-E8437C9FD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kern w:val="2"/>
      <w:sz w:val="21"/>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34E5"/>
    <w:pPr>
      <w:tabs>
        <w:tab w:val="center" w:pos="4513"/>
        <w:tab w:val="right" w:pos="9026"/>
      </w:tabs>
    </w:pPr>
  </w:style>
  <w:style w:type="character" w:customStyle="1" w:styleId="HeaderChar">
    <w:name w:val="Header Char"/>
    <w:basedOn w:val="DefaultParagraphFont"/>
    <w:link w:val="Header"/>
    <w:uiPriority w:val="99"/>
    <w:rsid w:val="001034E5"/>
    <w:rPr>
      <w:rFonts w:ascii="Times New Roman" w:eastAsia="SimSun" w:hAnsi="Times New Roman"/>
      <w:kern w:val="2"/>
      <w:sz w:val="21"/>
      <w:lang w:val="en-US" w:eastAsia="zh-CN"/>
    </w:rPr>
  </w:style>
  <w:style w:type="paragraph" w:styleId="Footer">
    <w:name w:val="footer"/>
    <w:basedOn w:val="Normal"/>
    <w:link w:val="FooterChar"/>
    <w:uiPriority w:val="99"/>
    <w:unhideWhenUsed/>
    <w:rsid w:val="001034E5"/>
    <w:pPr>
      <w:tabs>
        <w:tab w:val="center" w:pos="4513"/>
        <w:tab w:val="right" w:pos="9026"/>
      </w:tabs>
    </w:pPr>
  </w:style>
  <w:style w:type="character" w:customStyle="1" w:styleId="FooterChar">
    <w:name w:val="Footer Char"/>
    <w:basedOn w:val="DefaultParagraphFont"/>
    <w:link w:val="Footer"/>
    <w:uiPriority w:val="99"/>
    <w:rsid w:val="001034E5"/>
    <w:rPr>
      <w:rFonts w:ascii="Times New Roman" w:eastAsia="SimSun" w:hAnsi="Times New Roman"/>
      <w:kern w:val="2"/>
      <w:sz w:val="21"/>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320"/>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header" Target="header2.xml" /><Relationship Id="rId12"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11" Type="http://schemas.openxmlformats.org/officeDocument/2006/relationships/footer" Target="footer3.xml" /><Relationship Id="rId5" Type="http://schemas.openxmlformats.org/officeDocument/2006/relationships/endnotes" Target="endnotes.xml" /><Relationship Id="rId10" Type="http://schemas.openxmlformats.org/officeDocument/2006/relationships/header" Target="header3.xml" /><Relationship Id="rId4" Type="http://schemas.openxmlformats.org/officeDocument/2006/relationships/footnotes" Target="footnotes.xml" /><Relationship Id="rId9" Type="http://schemas.openxmlformats.org/officeDocument/2006/relationships/footer" Target="footer2.xml" /></Relationships>
</file>

<file path=word/_rels/settings.xml.rels><?xml version="1.0" encoding="UTF-8" standalone="yes"?>
<Relationships xmlns="http://schemas.openxmlformats.org/package/2006/relationships"><Relationship Id="rId1" Type="http://schemas.openxmlformats.org/officeDocument/2006/relationships/attachedTemplate" Target="Normal.wp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Normal.wpt</Template>
  <TotalTime>0</TotalTime>
  <Pages>68</Pages>
  <Words>18923</Words>
  <Characters>94888</Characters>
  <Application>Microsoft Office Word</Application>
  <DocSecurity>0</DocSecurity>
  <Lines>790</Lines>
  <Paragraphs>227</Paragraphs>
  <ScaleCrop>false</ScaleCrop>
  <Company/>
  <LinksUpToDate>false</LinksUpToDate>
  <CharactersWithSpaces>113584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i1</dc:creator>
  <cp:keywords/>
  <cp:lastModifiedBy>Guest User</cp:lastModifiedBy>
  <cp:revision>2</cp:revision>
  <dcterms:created xsi:type="dcterms:W3CDTF">2026-09-05T21:26:00Z</dcterms:created>
  <dcterms:modified xsi:type="dcterms:W3CDTF">2026-09-05T21:26:00Z</dcterms:modified>
</cp:coreProperties>
</file>