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F15D5C">
      <w:pPr>
        <w:jc w:val="center"/>
        <w:rPr>
          <w:rFonts w:hint="eastAsia"/>
          <w:sz w:val="13"/>
          <w:szCs w:val="13"/>
        </w:rPr>
      </w:pPr>
      <w:bookmarkStart w:id="0" w:name="_GoBack"/>
      <w:bookmarkEnd w:id="0"/>
      <w:r>
        <w:rPr>
          <w:rFonts w:hint="eastAsia"/>
          <w:sz w:val="13"/>
          <w:szCs w:val="13"/>
        </w:rPr>
        <w:t>﻿﻿﻿</w:t>
      </w:r>
      <w:r>
        <w:rPr>
          <w:rFonts w:hint="eastAsia"/>
          <w:sz w:val="13"/>
          <w:szCs w:val="13"/>
        </w:rPr>
        <w:t>GODIYA</w:t>
      </w:r>
    </w:p>
    <w:p w:rsidR="00000000" w:rsidRDefault="00F15D5C">
      <w:pPr>
        <w:jc w:val="center"/>
        <w:rPr>
          <w:rFonts w:hint="eastAsia"/>
          <w:sz w:val="13"/>
          <w:szCs w:val="13"/>
        </w:rPr>
      </w:pPr>
      <w:r>
        <w:rPr>
          <w:rFonts w:hint="eastAsia"/>
          <w:sz w:val="13"/>
          <w:szCs w:val="13"/>
        </w:rPr>
        <w:t>Godiya da yabo sun tabbata ga Allahu { s a w}, wanda yabani baiwa da basiran rubuta wannan littafi, ya kuma bani daman rubuta shi, da haka nake rokon Allah ya bani ikon kammala rubuta wannan labari da rai da lafiya na.</w:t>
      </w:r>
    </w:p>
    <w:p w:rsidR="00000000" w:rsidRDefault="00F15D5C">
      <w:pPr>
        <w:jc w:val="center"/>
        <w:rPr>
          <w:rFonts w:hint="eastAsia"/>
          <w:sz w:val="13"/>
          <w:szCs w:val="13"/>
        </w:rPr>
      </w:pPr>
    </w:p>
    <w:p w:rsidR="00000000" w:rsidRDefault="00F15D5C">
      <w:pPr>
        <w:jc w:val="center"/>
        <w:rPr>
          <w:rFonts w:hint="eastAsia"/>
          <w:sz w:val="13"/>
          <w:szCs w:val="13"/>
        </w:rPr>
      </w:pPr>
    </w:p>
    <w:p w:rsidR="00000000" w:rsidRDefault="00F15D5C">
      <w:pPr>
        <w:jc w:val="center"/>
        <w:rPr>
          <w:rFonts w:hint="eastAsia"/>
          <w:sz w:val="13"/>
          <w:szCs w:val="13"/>
        </w:rPr>
      </w:pPr>
      <w:r>
        <w:rPr>
          <w:rFonts w:hint="eastAsia"/>
          <w:sz w:val="13"/>
          <w:szCs w:val="13"/>
        </w:rPr>
        <w:t>SANARWA</w:t>
      </w:r>
    </w:p>
    <w:p w:rsidR="00000000" w:rsidRDefault="00F15D5C">
      <w:pPr>
        <w:jc w:val="center"/>
        <w:rPr>
          <w:rFonts w:hint="eastAsia"/>
          <w:sz w:val="13"/>
          <w:szCs w:val="13"/>
        </w:rPr>
      </w:pPr>
      <w:r>
        <w:rPr>
          <w:rFonts w:hint="eastAsia"/>
          <w:sz w:val="13"/>
          <w:szCs w:val="13"/>
        </w:rPr>
        <w:t>banyi wannan litt</w:t>
      </w:r>
      <w:r>
        <w:rPr>
          <w:rFonts w:hint="eastAsia"/>
          <w:sz w:val="13"/>
          <w:szCs w:val="13"/>
        </w:rPr>
        <w:t>afi dan cin zarafin wani ko wani ko wata ba, wannan labarin kirkirarren labari ne, aguji sarrafashi ta ko wani hanya, wannan labarin mallakin marubuciya ce.</w:t>
      </w:r>
    </w:p>
    <w:p w:rsidR="00000000" w:rsidRDefault="00F15D5C">
      <w:pPr>
        <w:jc w:val="center"/>
        <w:rPr>
          <w:rFonts w:hint="eastAsia"/>
          <w:sz w:val="13"/>
          <w:szCs w:val="13"/>
        </w:rPr>
      </w:pPr>
    </w:p>
    <w:p w:rsidR="00000000" w:rsidRDefault="00F15D5C">
      <w:pPr>
        <w:jc w:val="center"/>
        <w:rPr>
          <w:rFonts w:hint="eastAsia"/>
          <w:sz w:val="13"/>
          <w:szCs w:val="13"/>
        </w:rPr>
      </w:pPr>
    </w:p>
    <w:p w:rsidR="00000000" w:rsidRDefault="00F15D5C">
      <w:pPr>
        <w:jc w:val="center"/>
        <w:rPr>
          <w:rFonts w:hint="eastAsia"/>
          <w:sz w:val="13"/>
          <w:szCs w:val="13"/>
        </w:rPr>
      </w:pPr>
      <w:r>
        <w:rPr>
          <w:rFonts w:hint="eastAsia"/>
          <w:sz w:val="13"/>
          <w:szCs w:val="13"/>
        </w:rPr>
        <w:t>AUTHORS NOTE</w:t>
      </w:r>
    </w:p>
    <w:p w:rsidR="00000000" w:rsidRDefault="00F15D5C">
      <w:pPr>
        <w:jc w:val="center"/>
        <w:rPr>
          <w:rFonts w:hint="eastAsia"/>
          <w:sz w:val="13"/>
          <w:szCs w:val="13"/>
        </w:rPr>
      </w:pPr>
      <w:r>
        <w:rPr>
          <w:rFonts w:hint="eastAsia"/>
          <w:sz w:val="13"/>
          <w:szCs w:val="13"/>
        </w:rPr>
        <w:t>Zan fara da mika godiya ta ga Allahu {s a w}, da ya bani baiwa da basiran rubuta wan</w:t>
      </w:r>
      <w:r>
        <w:rPr>
          <w:rFonts w:hint="eastAsia"/>
          <w:sz w:val="13"/>
          <w:szCs w:val="13"/>
        </w:rPr>
        <w:t>nan littafi, daya kasance shine littafi na farko da na fara wallafawa, wanda ya kasance kageggen labari, ina fata Allah ya bani ikon kammala rubuta wannan littafi cikin koshin lafiya, wannan littafi ya samu kyakyawan rubutuwa da staruwa daga ni Queen Mahir</w:t>
      </w:r>
      <w:r>
        <w:rPr>
          <w:rFonts w:hint="eastAsia"/>
          <w:sz w:val="13"/>
          <w:szCs w:val="13"/>
        </w:rPr>
        <w:t>a Idriss   ina rokan ALLAH daya yafe mun kurakuren dana yi aciki, wanda nayi dai dai Allah bani ladan tare da masoyana</w:t>
      </w:r>
    </w:p>
    <w:p w:rsidR="00000000" w:rsidRDefault="00F15D5C">
      <w:pPr>
        <w:jc w:val="cente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THE TWO LIGHT [RIKICIN GIDAN SARAUTA]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The story contains the fact Royalty,Ego ,Separation , disastrous love, Hatred, Hardship, Twin f</w:t>
      </w:r>
      <w:r>
        <w:rPr>
          <w:rFonts w:hint="eastAsia"/>
          <w:sz w:val="13"/>
          <w:szCs w:val="13"/>
        </w:rPr>
        <w:t>lame journey..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FREE BOOK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1</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Wata hadaddiyar mota ce bugun bature mai numfashi da daukan ido da hankalin mai kallon ta, motace wanda sai wane da wane ke hawanta,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gudu motar take tamkar zata bar duniyan, daga bayan motan kuwa wata mota ce ke binta cike da zarra da son cin mata, tamkar zasu bi takan wannan bakin mota mai numfashi da daukar hankalin,</w:t>
      </w:r>
    </w:p>
    <w:p w:rsidR="00000000" w:rsidRDefault="00F15D5C">
      <w:pPr>
        <w:rPr>
          <w:rFonts w:hint="eastAsia"/>
          <w:sz w:val="13"/>
          <w:szCs w:val="13"/>
        </w:rPr>
      </w:pPr>
      <w:r>
        <w:rPr>
          <w:rFonts w:hint="eastAsia"/>
          <w:sz w:val="13"/>
          <w:szCs w:val="13"/>
        </w:rPr>
        <w:t xml:space="preserve"> acikin motan kuwa wata kyakkywar farar mata ne tamkar balarabiya </w:t>
      </w:r>
      <w:r>
        <w:rPr>
          <w:rFonts w:hint="eastAsia"/>
          <w:sz w:val="13"/>
          <w:szCs w:val="13"/>
        </w:rPr>
        <w:t>ke zabga gudu cikin tashin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zaka mata kasan ba'a cikin hankalinta take ba, gefenta ko wassu kyawawan twins ne wanda ke ta faman zabga kuka da alama yunwa sukeji sai de itakanta mahaifiyar tasu bata da ishesshen nutsuwar da zata iya sha</w:t>
      </w:r>
      <w:r>
        <w:rPr>
          <w:rFonts w:hint="eastAsia"/>
          <w:sz w:val="13"/>
          <w:szCs w:val="13"/>
        </w:rPr>
        <w:t xml:space="preserve">yar dasu ayanzu burinta su kubuta daga hannun wayannan azzaluman,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muryar kuka da stananin tashin hankali da firkici tace "yah Allah save us from those evil monsters, yah Allah Protect me </w:t>
      </w:r>
    </w:p>
    <w:p w:rsidR="00000000" w:rsidRDefault="00F15D5C">
      <w:pPr>
        <w:rPr>
          <w:rFonts w:hint="eastAsia"/>
          <w:sz w:val="13"/>
          <w:szCs w:val="13"/>
        </w:rPr>
      </w:pPr>
      <w:r>
        <w:rPr>
          <w:rFonts w:hint="eastAsia"/>
          <w:sz w:val="13"/>
          <w:szCs w:val="13"/>
        </w:rPr>
        <w:t>and my children,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cigaba da cewa Allah ka stare mu da du</w:t>
      </w:r>
      <w:r>
        <w:rPr>
          <w:rFonts w:hint="eastAsia"/>
          <w:sz w:val="13"/>
          <w:szCs w:val="13"/>
        </w:rPr>
        <w:t xml:space="preserve">kkan starinka ka kare mu....,"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batare da tagama zancen  dake bakinta taba motan monsters din data ambata tabigi motarta da karfin gaske cikin zallan rashin iman hakan yasa tayi loosing control nata suka gangara wani jeji parking nasu motan sukayi,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wass</w:t>
      </w:r>
      <w:r>
        <w:rPr>
          <w:rFonts w:hint="eastAsia"/>
          <w:sz w:val="13"/>
          <w:szCs w:val="13"/>
        </w:rPr>
        <w:t>u garada guda biyu ne suka fito daga cikin motan kana ganinsu kaga cikakkun yan daba ba ko digon imani a goshinsu,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dayan ne ya leka yace "oga sun sheka fa ita da yayan nata," batare da wanda aka kira da ogan yace komai ba phone nashi ta hau ringing ya da</w:t>
      </w:r>
      <w:r>
        <w:rPr>
          <w:rFonts w:hint="eastAsia"/>
          <w:sz w:val="13"/>
          <w:szCs w:val="13"/>
        </w:rPr>
        <w:t xml:space="preserve">uka, yasa a kunnen shi cikin muryanshi na rikakkun yan daba yace "Allah ja zamanin gimbiya komai ya kammala mun sheka su zuwa barza'u, yau zasu yi kwanan lahira"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cikin wayan akayi maganan da baifi na 30 sec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shiko ya amsa da cewa" komi yana kan </w:t>
      </w:r>
      <w:r>
        <w:rPr>
          <w:rFonts w:hint="eastAsia"/>
          <w:sz w:val="13"/>
          <w:szCs w:val="13"/>
        </w:rPr>
        <w:t xml:space="preserve">stari gimbiya,"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kitttt ya ajiye wayan yace "Labaa??,"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yes oga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"muci star mubar nan kar asamu mastala, wannan yar jagaliyan ba mutunci ne da ita ba, ana samun mastala kadan aradu wannan rocket din baza ta bamu salalan mu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wanda aka kira da laba </w:t>
      </w:r>
      <w:r>
        <w:rPr>
          <w:rFonts w:hint="eastAsia"/>
          <w:sz w:val="13"/>
          <w:szCs w:val="13"/>
        </w:rPr>
        <w:t xml:space="preserve">yace" ta isa oga mu sace mata iska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"wai awa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ita gimbiyar mana,"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laaba baka san waye bakar maciji bane, duk  rashin imaninka ta dama ka ta shanye ka, to  wannan da kake gani kaho ne kawai bai fito mata akai ba, shima dan taurin da kaan</w:t>
      </w:r>
      <w:r>
        <w:rPr>
          <w:rFonts w:hint="eastAsia"/>
          <w:sz w:val="13"/>
          <w:szCs w:val="13"/>
        </w:rPr>
        <w:t xml:space="preserve"> yayi ne, ko balai ya ganta canja hanya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ogaa ita wace irin halitta ne aljana ce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Laaba"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"naam oga,"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 ko a aljanu sai anyi bincike mai zurfi kafin asamu irinta, muci star kar muyi biyu babu"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wuffff suka shige motarsu suka bat</w:t>
      </w:r>
      <w:r>
        <w:rPr>
          <w:rFonts w:hint="eastAsia"/>
          <w:sz w:val="13"/>
          <w:szCs w:val="13"/>
        </w:rPr>
        <w:t xml:space="preserve">a wuta suka bar gurin, wannan bakar motar kuwa ta cigaba da gangarawa tana kutsawa cikin bishiyoyi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bata staya ako ina ba sai wani tafkeken gona mai girma, mai dauke da mutane suna ta faman aiki ko ince kowa da aikinshi,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wannan motan gadan gadan tayi ka</w:t>
      </w:r>
      <w:r>
        <w:rPr>
          <w:rFonts w:hint="eastAsia"/>
          <w:sz w:val="13"/>
          <w:szCs w:val="13"/>
        </w:rPr>
        <w:t>n wani bawan Allah dattijo daa akalla zai kai shekara 50 da yan dauri,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sanye da fararen kaya kanshi sanye da fula da tasha rawani irin na manyan malamai, fari ne tas kallo daya zaka mishi kasan bafulatani ne gaba da  baya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goshin shi dauke da tabon</w:t>
      </w:r>
      <w:r>
        <w:rPr>
          <w:rFonts w:hint="eastAsia"/>
          <w:sz w:val="13"/>
          <w:szCs w:val="13"/>
        </w:rPr>
        <w:t xml:space="preserve"> sallah wanda ya karawa kyakkyawar face nashi annuri da hasken imani,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hannunshi ko sarkafe dana wani yaro da akalla zai kai 9 years yaron yana sanye da farar jallabiyarsa da hirami shima fari hannunsa dauke da wayan wasansa yana nan kamar dan larabawa.</w:t>
      </w:r>
    </w:p>
    <w:p w:rsidR="00000000" w:rsidRDefault="00F15D5C">
      <w:pPr>
        <w:rPr>
          <w:rFonts w:hint="eastAsia"/>
          <w:sz w:val="13"/>
          <w:szCs w:val="13"/>
        </w:rPr>
      </w:pPr>
      <w:r>
        <w:rPr>
          <w:rFonts w:hint="eastAsia"/>
          <w:sz w:val="13"/>
          <w:szCs w:val="13"/>
        </w:rPr>
        <w:t>b</w:t>
      </w:r>
      <w:r>
        <w:rPr>
          <w:rFonts w:hint="eastAsia"/>
          <w:sz w:val="13"/>
          <w:szCs w:val="13"/>
        </w:rPr>
        <w:t xml:space="preserve">a ji ba gani wannan motar tayo kansu kamar zata take 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ikon Allah ta hadu da wani duste daya sa ta staya chak, ta fara hayaki daya ke nuna motan na iya  tarwatsewa in any second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tashin hankali mutanen da ke ta faman aikace akikace a gonan</w:t>
      </w:r>
      <w:r>
        <w:rPr>
          <w:rFonts w:hint="eastAsia"/>
          <w:sz w:val="13"/>
          <w:szCs w:val="13"/>
        </w:rPr>
        <w:t xml:space="preserve"> sukayo inda wannan dattijon yake shida yaron da hannunsu ke sarkafe dana juna har yanzun kowa da abinda ke fadi,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shiko wannan dattijo hankalinsa na kan wannan motan dayake stammanin hadari yayi  kuma ran wanda ke cikin motan yana hadari,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muryans</w:t>
      </w:r>
      <w:r>
        <w:rPr>
          <w:rFonts w:hint="eastAsia"/>
          <w:sz w:val="13"/>
          <w:szCs w:val="13"/>
        </w:rPr>
        <w:t xml:space="preserve">a mai cike da nutsuwa imani da zallan tausayi da sanin darajan dan Adam, yace wa daya daga cikin samarin dake gurin,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 fito da wanda ke cikin motan kar ya illata,"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girmamawa saurayin ya dukar da kanshi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tohhh malam,"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da sauran sam</w:t>
      </w:r>
      <w:r>
        <w:rPr>
          <w:rFonts w:hint="eastAsia"/>
          <w:sz w:val="13"/>
          <w:szCs w:val="13"/>
        </w:rPr>
        <w:t xml:space="preserve">arin suka karasa jikin motan don bada agajin gaggawa a wanda ke cikinta,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wani daya dagaa cikinsu bakinsa dauke da addu'an neman stari da kariya,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basu sha wiya ba suka bude motan inda suka yi tozali da wannan matar da kanta ke kife jikin sterin motan</w:t>
      </w:r>
      <w:r>
        <w:rPr>
          <w:rFonts w:hint="eastAsia"/>
          <w:sz w:val="13"/>
          <w:szCs w:val="13"/>
        </w:rPr>
        <w:t xml:space="preserve"> da alama ta dade da suma, yaran ko har yanzu basu dena wannan kukan nasu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sauri daya daga cikin samarin ya kawo mota akasa matar, wannan bawan Allahn da aka kira da malam ya amshi yaran ya shiga front seat na mai zaman banza shida wannan yaron,</w:t>
      </w:r>
      <w:r>
        <w:rPr>
          <w:rFonts w:hint="eastAsia"/>
          <w:sz w:val="13"/>
          <w:szCs w:val="13"/>
        </w:rPr>
        <w:t xml:space="preserve"> matar ko tana back seat,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nan suka dauki hanya suka fara kusta hanya basu jima ba suka iso wani kayaceccen gari,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dai dai abinshi mai karancin mutane da yalwar shukoki tako 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baza ka kira wannan kauyen da ruga ba dan da alama sun fisu wayewa sa</w:t>
      </w:r>
      <w:r>
        <w:rPr>
          <w:rFonts w:hint="eastAsia"/>
          <w:sz w:val="13"/>
          <w:szCs w:val="13"/>
        </w:rPr>
        <w:t>i de yanayin kan kantar mutanen garin yatabbatar da cewa ruga 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na zamani dauke yake da gine gine na zamani dai dai karfin talaka,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hanya suka dauka direct basu tsaya ako ina ba sai wani madaidaicin hospital, abin shaawa dan  dai dai kamar mutane</w:t>
      </w:r>
      <w:r>
        <w:rPr>
          <w:rFonts w:hint="eastAsia"/>
          <w:sz w:val="13"/>
          <w:szCs w:val="13"/>
        </w:rPr>
        <w:t xml:space="preserve">n garin,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parking sukayi a kofar hospital din ko ince aka bude musu gate din hospital din suka shiga 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inda aka tanadar dan parking sukayi parking motar tasu driver ne ya fita ya kira maikatan hospital din suka zo da gado biyu na yara da manya aka s</w:t>
      </w:r>
      <w:r>
        <w:rPr>
          <w:rFonts w:hint="eastAsia"/>
          <w:sz w:val="13"/>
          <w:szCs w:val="13"/>
        </w:rPr>
        <w:t xml:space="preserve">a wayannan bayin Allah aciki,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direct emergency room aka wuce da su aka fara basu agajin gaggawa,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Dr ne yazo cikin girmamawa suka  gaisa da wannan dattijon yakuma masu iso zuwa office din babban likitan hospital din ya basu mazauni da abinsha,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w:t>
      </w:r>
      <w:r>
        <w:rPr>
          <w:rFonts w:hint="eastAsia"/>
          <w:sz w:val="13"/>
          <w:szCs w:val="13"/>
        </w:rPr>
        <w:t xml:space="preserve">a wani dauki lokaci ba saiga babban Dr ya bude office din ya shigo da alama aiki ya kammala,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 dauke da faraa ya karaso inda dattijon yake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"Chief Imam yau kaine da kanka,"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dattijon yayi yace "likita bokan turai,"</w:t>
      </w:r>
    </w:p>
    <w:p w:rsidR="00000000" w:rsidRDefault="00F15D5C">
      <w:pPr>
        <w:rPr>
          <w:rFonts w:hint="eastAsia"/>
          <w:sz w:val="13"/>
          <w:szCs w:val="13"/>
        </w:rPr>
      </w:pPr>
      <w:r>
        <w:rPr>
          <w:rFonts w:hint="eastAsia"/>
          <w:sz w:val="13"/>
          <w:szCs w:val="13"/>
        </w:rPr>
        <w:t>" malamai kuma maga</w:t>
      </w:r>
      <w:r>
        <w:rPr>
          <w:rFonts w:hint="eastAsia"/>
          <w:sz w:val="13"/>
          <w:szCs w:val="13"/>
        </w:rPr>
        <w:t>dan annabawa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yayi yace </w:t>
      </w:r>
    </w:p>
    <w:p w:rsidR="00000000" w:rsidRDefault="00F15D5C">
      <w:pPr>
        <w:rPr>
          <w:rFonts w:hint="eastAsia"/>
          <w:sz w:val="13"/>
          <w:szCs w:val="13"/>
        </w:rPr>
      </w:pPr>
      <w:r>
        <w:rPr>
          <w:rFonts w:hint="eastAsia"/>
          <w:sz w:val="13"/>
          <w:szCs w:val="13"/>
        </w:rPr>
        <w:t xml:space="preserve">"ya jikin mara lafiyan,"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"Alhamdulilah zamu ce mun samu nasaran dawo da numfashinta da izinin Allah, yanzu de mun mata alluran bacci dan tana da bukatan hutu,  jininta ya hau ta firkita sosai, ni nayi mamaki ma da </w:t>
      </w:r>
      <w:r>
        <w:rPr>
          <w:rFonts w:hint="eastAsia"/>
          <w:sz w:val="13"/>
          <w:szCs w:val="13"/>
        </w:rPr>
        <w:t>abin ya staya ahaka ko rauni daya babu ajikinta kuma nayi bincike babu abinda yasameta sai jinin da ya hau kawai,"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Alhamdulillah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chief Imam yace fuskanshi dauke da murmushin daya bayyana zallar kyanshi sanan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"yaran fa,"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zama Dr </w:t>
      </w:r>
      <w:r>
        <w:rPr>
          <w:rFonts w:hint="eastAsia"/>
          <w:sz w:val="13"/>
          <w:szCs w:val="13"/>
        </w:rPr>
        <w:t xml:space="preserve">ya gyara kafin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"suma suna lafiya, sai de suna bukatar mahaifiyarsu ta shayar dasu suna kuma bukatan wanka"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shiruuu Chief Imam yadanyi tukunna kafin ya sa hanunshi a aljuhun riganshi ya ciro wayarshi yayi dialing wani number baa jima ba akayi picki</w:t>
      </w:r>
      <w:r>
        <w:rPr>
          <w:rFonts w:hint="eastAsia"/>
          <w:sz w:val="13"/>
          <w:szCs w:val="13"/>
        </w:rPr>
        <w:t>ng sallama yayi aka amsa mashi kafin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"Binti ya jikin naki,"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amsa ma  shi da "Alhamdulilla</w:t>
      </w:r>
    </w:p>
    <w:p w:rsidR="00000000" w:rsidRDefault="00F15D5C">
      <w:pPr>
        <w:rPr>
          <w:rFonts w:hint="eastAsia"/>
          <w:sz w:val="13"/>
          <w:szCs w:val="13"/>
        </w:rPr>
      </w:pPr>
      <w:r>
        <w:rPr>
          <w:rFonts w:hint="eastAsia"/>
          <w:sz w:val="13"/>
          <w:szCs w:val="13"/>
        </w:rPr>
        <w:t>Abba da sauki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kafin yace" Allah kara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amsa da "amin,"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yace "kun koma gida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tace" aa yanzu muke shiri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yace "ku jirani ina zuwa y</w:t>
      </w:r>
      <w:r>
        <w:rPr>
          <w:rFonts w:hint="eastAsia"/>
          <w:sz w:val="13"/>
          <w:szCs w:val="13"/>
        </w:rPr>
        <w:t xml:space="preserve">anzu,"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Allah kawoka lafiya,"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kittt ya kashe wayan,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Dr ne yace" little Imam yau ba magana ne yana maganan ne cikin zolaya,"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yaron da aka kira da little imam yace "good morning uncle"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morning Faruq, how are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yace "am fine,"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and ho</w:t>
      </w:r>
      <w:r>
        <w:rPr>
          <w:rFonts w:hint="eastAsia"/>
          <w:sz w:val="13"/>
          <w:szCs w:val="13"/>
        </w:rPr>
        <w:t>w is your sister,"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muryansa na yara yacigaba da amsa masa tambayarsa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yace "she is pretty fine,"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"uncle can i ask you something"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"why not my dear am listening,"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"uncle mai yasa babies din nan ke crying sun ji ciwo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 babban mutum basu</w:t>
      </w:r>
      <w:r>
        <w:rPr>
          <w:rFonts w:hint="eastAsia"/>
          <w:sz w:val="13"/>
          <w:szCs w:val="13"/>
        </w:rPr>
        <w:t xml:space="preserve"> ji ciwo ba yunwa sukeji, and they need fresh air,"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 mom nasu tayi feeding nasu mana akaisu gunta haka Khadijtul Islam ma take intana jin yunwa, sai tayi ta kuka ko Jaddi"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yayi maganan ne inda oily eyes </w:t>
      </w:r>
      <w:r>
        <w:rPr>
          <w:rFonts w:hint="eastAsia"/>
          <w:sz w:val="13"/>
          <w:szCs w:val="13"/>
        </w:rPr>
        <w:t>👀</w:t>
      </w:r>
      <w:r>
        <w:rPr>
          <w:rFonts w:hint="eastAsia"/>
          <w:sz w:val="13"/>
          <w:szCs w:val="13"/>
        </w:rPr>
        <w:t xml:space="preserve"> nashi acikin na Jaddin nasa, da alama kari</w:t>
      </w:r>
      <w:r>
        <w:rPr>
          <w:rFonts w:hint="eastAsia"/>
          <w:sz w:val="13"/>
          <w:szCs w:val="13"/>
        </w:rPr>
        <w:t>n bayani yake nema gyada masa kai yayi alaman ehh,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 uncle kaji Jaddi nama yace ehh hurry up and take them to there mom,"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Dr yayi yace "there mom is unconcious she is sick,"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ido little Imam ya waare,</w:t>
      </w:r>
      <w:r>
        <w:rPr>
          <w:rFonts w:hint="eastAsia"/>
          <w:sz w:val="13"/>
          <w:szCs w:val="13"/>
        </w:rPr>
        <w:t>👀</w:t>
      </w:r>
      <w:r>
        <w:rPr>
          <w:rFonts w:hint="eastAsia"/>
          <w:sz w:val="13"/>
          <w:szCs w:val="13"/>
        </w:rPr>
        <w:t xml:space="preserve"> yace "ohh i pitty them, toh yanzu mai</w:t>
      </w:r>
      <w:r>
        <w:rPr>
          <w:rFonts w:hint="eastAsia"/>
          <w:sz w:val="13"/>
          <w:szCs w:val="13"/>
        </w:rPr>
        <w:t xml:space="preserve"> zaa musu,"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abasu milk,"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inji Dr hannun Jaddin shi ya kama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"pls Jaddi help them, they are in need of help,"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murmushi Chief Imam yayi ganin yadda Faruq ya marairaice face nashi, idonshi harda guntun kwalla ahankali cikin nutsuwar sa da </w:t>
      </w:r>
      <w:r>
        <w:rPr>
          <w:rFonts w:hint="eastAsia"/>
          <w:sz w:val="13"/>
          <w:szCs w:val="13"/>
        </w:rPr>
        <w:t xml:space="preserve">yake halittansa ne ya mike staye ya kama hannun Faruq kafin yacewa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"Dr akwai milk din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sauri dr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"ehh akwai,"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jijjiga kai Chief Imam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"akawo yaran dakin da  Fadima take zata kula da yaran, ita da ummanta,"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dr yayi, </w:t>
      </w:r>
      <w:r>
        <w:rPr>
          <w:rFonts w:hint="eastAsia"/>
          <w:sz w:val="13"/>
          <w:szCs w:val="13"/>
        </w:rPr>
        <w:t>aranshi yana jinjina karfin imani da tausayi irin na Chief Imam yana da tabbacin tsintar wayannan bayin Allahn yayi kuma ba sune na fari ba mutum ne shi mai son taaimako,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"okayy"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Dr yace wa Chief Imam jagora Dr yamasa zuwa dakin da yake bu</w:t>
      </w:r>
      <w:r>
        <w:rPr>
          <w:rFonts w:hint="eastAsia"/>
          <w:sz w:val="13"/>
          <w:szCs w:val="13"/>
        </w:rPr>
        <w:t>katan zuwa, ya kuma bude masa  kofa.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shiga ba sanda yayi sallama ya tabbatar an amsa  masa sallaman da yayi,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wata siririyar murya ce ta amsa sallaman  tana mai masa maraba da zuwa,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little Imam ne yayi saurin riga chief imam shiga fuskarsa dauke d</w:t>
      </w:r>
      <w:r>
        <w:rPr>
          <w:rFonts w:hint="eastAsia"/>
          <w:sz w:val="13"/>
          <w:szCs w:val="13"/>
        </w:rPr>
        <w:t>a fara'a, ya shiga da sauri yayi gurin matar da ta amsa sallaman, wacce baza tafi shekaraa 25 ba a duniy,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fara ce kyakkyawa son kowa kin wanda yarasa, kallo daya zaka mata ka tabbatar da cewa ita din jinin chief imam ne, mahaifiyar little Imam{Faruq},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w:t>
      </w:r>
      <w:r>
        <w:rPr>
          <w:rFonts w:hint="eastAsia"/>
          <w:sz w:val="13"/>
          <w:szCs w:val="13"/>
        </w:rPr>
        <w:t xml:space="preserve">a gudu ya karasa gurinta ya rungume ta,yace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"oyoyo Ummi 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ta shafa kanshi daya ke dauke da yalwaceccen bakin gashi mai stansti da yawa tamkar na yayan larabawa,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breaking hug din nasu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"Ummi ina innani da khadijatul islama,</w:t>
      </w:r>
      <w:r>
        <w:rPr>
          <w:rFonts w:hint="eastAsia"/>
          <w:sz w:val="13"/>
          <w:szCs w:val="13"/>
        </w:rPr>
        <w:t xml:space="preserve"> ina suka je"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ta shafa gefen face nashi cike da kaunar gudan jinin nata kuma mai sunan mahaifinta abin kaunar 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"suna bathroom, innani namawa Islam wanka,"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"okay,"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inji little imam kafin ya kara cewa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"ahaaa that remind me, Umm</w:t>
      </w:r>
      <w:r>
        <w:rPr>
          <w:rFonts w:hint="eastAsia"/>
          <w:sz w:val="13"/>
          <w:szCs w:val="13"/>
        </w:rPr>
        <w:t>i kinsan mai ya faru kuwa yau da muka je farm da Jaddi,"</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muryan chief imam sukaji abayansu yana cewa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tohhh sarkin hira kabar Ummin naka ta huta  mana"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sauri little imam ya taso yazo inda Jaddin nasa yake ya kama hannunsa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"Jaddi ina   babi</w:t>
      </w:r>
      <w:r>
        <w:rPr>
          <w:rFonts w:hint="eastAsia"/>
          <w:sz w:val="13"/>
          <w:szCs w:val="13"/>
        </w:rPr>
        <w:t xml:space="preserve">es din Ummi tayi feeding,"nasu sai granny tayi musu wanka,"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Ummin little imam ne ta sauko daga kan gadon marassa lafiyan da take ta stuguna har kasa ta gaisar da chief imam,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yake mahaifi awajanta fuskarsa dauke da murmushi ya amsa gaisuwar yar ta</w:t>
      </w:r>
      <w:r>
        <w:rPr>
          <w:rFonts w:hint="eastAsia"/>
          <w:sz w:val="13"/>
          <w:szCs w:val="13"/>
        </w:rPr>
        <w:t xml:space="preserve">sa yana mata ya jiki,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sauki Abba jiki Alhamdulillah,"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ake so Allah kara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karan bude toilet din da suka ji yasa suka mai da hankalinsu, wata kyakkyawar dattijuwa ce ta fito daga bathroom hannunta dauke da baby, wanda ke nade aciki</w:t>
      </w:r>
      <w:r>
        <w:rPr>
          <w:rFonts w:hint="eastAsia"/>
          <w:sz w:val="13"/>
          <w:szCs w:val="13"/>
        </w:rPr>
        <w:t>n towel na yara pink colour fuskarta dauke da murnushi, ta iso cikin dakin tasamu guri ta zauna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"sannu da zuwa Sheik kun iso lafiya,?"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imam yayi, cike da kaunar matar nashi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 same ku lafiya ya mai jikin,"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tayi t</w:t>
      </w:r>
      <w:r>
        <w:rPr>
          <w:rFonts w:hint="eastAsia"/>
          <w:sz w:val="13"/>
          <w:szCs w:val="13"/>
        </w:rPr>
        <w: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"jiki alhamdulillah,"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 ALLAH kara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little faruq dake gefe ne ya turo bakinsa gaba yayi kicin kicin da fuska, kamar zaiyi kuka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 ni ba ruwa na da ke bazan kara kula ki ba, kuma ki bamu Islam din mu, tunda abin naki haka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w:t>
      </w:r>
      <w:r>
        <w:rPr>
          <w:rFonts w:hint="eastAsia"/>
          <w:sz w:val="13"/>
          <w:szCs w:val="13"/>
        </w:rPr>
        <w:t>ttijuwar da Faruq ya kira da innani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tace "kaji dan kesan uwa ani zakawa badala da iya shege,"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fashewa da kuka Faruq yayi ya rike hannun Jaddinsa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"Jaddi kaganta ko tana zagi 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Chief Imam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ya faru ne haka, kai da innani</w:t>
      </w:r>
      <w:r>
        <w:rPr>
          <w:rFonts w:hint="eastAsia"/>
          <w:sz w:val="13"/>
          <w:szCs w:val="13"/>
        </w:rPr>
        <w:t>n ka mai ya hada ku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Faruq ne yayi magana cikin childish voice nashi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ita bane bata mun sannu da zuwa ba ko gishe ni bata yiba, ta fara gaisheka bayan kuma nine babba, kuma fa ni da zuwa na ita na fara tambaya,"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Imam yayi d</w:t>
      </w:r>
      <w:r>
        <w:rPr>
          <w:rFonts w:hint="eastAsia"/>
          <w:sz w:val="13"/>
          <w:szCs w:val="13"/>
        </w:rPr>
        <w:t>ajin zallan yarinta agun Faruq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kai gaskiya innani bata kyauta ba, ya zata ki gaida mai gidanta to yanzu barta kayi hakuri ka yafe mata baza ta kara ba kabarta da halinta,"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murmushin jin dadi Faru yayi </w:t>
      </w:r>
      <w:r>
        <w:rPr>
          <w:rFonts w:hint="eastAsia"/>
          <w:sz w:val="13"/>
          <w:szCs w:val="13"/>
        </w:rPr>
        <w:t>😁</w:t>
      </w:r>
      <w:r>
        <w:rPr>
          <w:rFonts w:hint="eastAsia"/>
          <w:sz w:val="13"/>
          <w:szCs w:val="13"/>
        </w:rPr>
        <w:t xml:space="preserve"> yace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Jaddi na barta, kuma baza</w:t>
      </w:r>
      <w:r>
        <w:rPr>
          <w:rFonts w:hint="eastAsia"/>
          <w:sz w:val="13"/>
          <w:szCs w:val="13"/>
        </w:rPr>
        <w:t xml:space="preserve"> mu bata yan biyun mu bako,"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gyada masa kai yayi abinka da salihin bawan da bai fiye magana ba, sai ambaton Allah innani ne ta daga kai ta kalla Chief Imam fuska da alaman tambaya da neman karin bayani game da abinda little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kallo daya ya mata ya f</w:t>
      </w:r>
      <w:r>
        <w:rPr>
          <w:rFonts w:hint="eastAsia"/>
          <w:sz w:val="13"/>
          <w:szCs w:val="13"/>
        </w:rPr>
        <w:t>ahimci abinda ke ranta dama ance labarin zuciya atambayi fuska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niko</w:t>
      </w:r>
      <w:r>
        <w:rPr>
          <w:rFonts w:hint="eastAsia"/>
          <w:sz w:val="13"/>
          <w:szCs w:val="13"/>
        </w:rPr>
        <w:t>👑</w:t>
      </w:r>
      <w:r>
        <w:rPr>
          <w:rFonts w:hint="eastAsia"/>
          <w:sz w:val="13"/>
          <w:szCs w:val="13"/>
        </w:rPr>
        <w:t xml:space="preserve"> Queen mahirah</w:t>
      </w:r>
      <w:r>
        <w:rPr>
          <w:rFonts w:hint="eastAsia"/>
          <w:sz w:val="13"/>
          <w:szCs w:val="13"/>
        </w:rPr>
        <w:t>👸</w:t>
      </w:r>
      <w:r>
        <w:rPr>
          <w:rFonts w:hint="eastAsia"/>
          <w:sz w:val="13"/>
          <w:szCs w:val="13"/>
        </w:rPr>
        <w:t xml:space="preserve"> nace ada kenan yanzu labarin zuciya atambayi whatsapp status din mutum}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batare da wani bata lokaci ba Chief Imam ya zayyana masu komai cikin nutsuwa datake halitta </w:t>
      </w:r>
      <w:r>
        <w:rPr>
          <w:rFonts w:hint="eastAsia"/>
          <w:sz w:val="13"/>
          <w:szCs w:val="13"/>
        </w:rPr>
        <w:t xml:space="preserve">ce agareshi,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da mahaifiyar Faruq sun girgiza  matuka da jin wannan labarin sun kuma tausaya wa wayannan bayin Allah wato matar da yayanta, batare da sun gama jajanta abun ba suka ji sallaman Dr, wanda basu amsa ba sanda suka suturta jikinsu maana</w:t>
      </w:r>
      <w:r>
        <w:rPr>
          <w:rFonts w:hint="eastAsia"/>
          <w:sz w:val="13"/>
          <w:szCs w:val="13"/>
        </w:rPr>
        <w:t xml:space="preserve"> suka sa mayafi sannan suka amsa masa sallaman , da yayi garesu,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suka kuma bashi izinin shigowa shida wassu nurses guda biyu, hannunsu dauke da babies din shi kuma Dr hannunsa dauke da milk din da zaa basu,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wayannan nurses din suka nufi gun Innani wand</w:t>
      </w:r>
      <w:r>
        <w:rPr>
          <w:rFonts w:hint="eastAsia"/>
          <w:sz w:val="13"/>
          <w:szCs w:val="13"/>
        </w:rPr>
        <w:t>a ta kwantar da Islam datayi bacci batare da an sa mataa kaya ba, karban dayan tayi  itama Ummin Faruq ta karbi daya kusan atare suka furta masha' allah ganin irin kyawun da Allah ya azirta wayannan yaran dashi, tamkar larabawan EGYPHT,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tace "ayya</w:t>
      </w:r>
      <w:r>
        <w:rPr>
          <w:rFonts w:hint="eastAsia"/>
          <w:sz w:val="13"/>
          <w:szCs w:val="13"/>
        </w:rPr>
        <w:t>h bayin Allah dube su yanda suka yi ja, dagani sun sha wahala da'alama kuma basu saba da ita ba, da gani ma wannan basu yi arba'in ba, kaman sa'anun Islam nema,"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Ummin Faruq da tayi zurfi cikin kogin tunani ne tayi firgitt ta dawo normal sense dinta, jin</w:t>
      </w:r>
      <w:r>
        <w:rPr>
          <w:rFonts w:hint="eastAsia"/>
          <w:sz w:val="13"/>
          <w:szCs w:val="13"/>
        </w:rPr>
        <w:t xml:space="preserve"> abinda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"bari na hada masu ruwan wanka inna wanke su sai abasu madaran nasu su sha,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cewar Innani Ummin Faruq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"to umma,"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mikewa tayi ta kwantar da baby dake hannunta ta shiga toilet ta hado ruwan dumi ta fito dashi, tazo ta dauki </w:t>
      </w:r>
      <w:r>
        <w:rPr>
          <w:rFonts w:hint="eastAsia"/>
          <w:sz w:val="13"/>
          <w:szCs w:val="13"/>
        </w:rPr>
        <w:t xml:space="preserve">wanda ta jiye ta cire mata kayanta tas, ta nufi gurin ruwan da ita ta sata aciki ba shiri ta bude bakinta ta fara kuka enyehh enyehh,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abinka da jariri kowa yasan al'adansu ne kukan wanka, haka ta wanketa tass, tasa ta cikin wani towel ta nade ta, mika wa</w:t>
      </w:r>
      <w:r>
        <w:rPr>
          <w:rFonts w:hint="eastAsia"/>
          <w:sz w:val="13"/>
          <w:szCs w:val="13"/>
        </w:rPr>
        <w:t xml:space="preserve"> Ummin Faruq ita, ta karbi na hannun nata itama tamata wankan,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ko Ummin Faruq ta fara bata milk </w:t>
      </w:r>
      <w:r>
        <w:rPr>
          <w:rFonts w:hint="eastAsia"/>
          <w:sz w:val="13"/>
          <w:szCs w:val="13"/>
        </w:rPr>
        <w:t>🍼</w:t>
      </w:r>
      <w:r>
        <w:rPr>
          <w:rFonts w:hint="eastAsia"/>
          <w:sz w:val="13"/>
          <w:szCs w:val="13"/>
        </w:rPr>
        <w:t>din ba musu ta karba ta fara sha, har abin tausayi, kamar wanda akamawa horon yunwa, ita kanta sanda idon ta ya cika da kwalla dan tausayin babyn, Faruq</w:t>
      </w:r>
      <w:r>
        <w:rPr>
          <w:rFonts w:hint="eastAsia"/>
          <w:sz w:val="13"/>
          <w:szCs w:val="13"/>
        </w:rPr>
        <w:t xml:space="preserve"> dake gefen Ummin nashi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Ummi ganta kaman zata cinye feeder, </w:t>
      </w:r>
      <w:r>
        <w:rPr>
          <w:rFonts w:hint="eastAsia"/>
          <w:sz w:val="13"/>
          <w:szCs w:val="13"/>
        </w:rPr>
        <w:t>🍼</w:t>
      </w:r>
      <w:r>
        <w:rPr>
          <w:rFonts w:hint="eastAsia"/>
          <w:sz w:val="13"/>
          <w:szCs w:val="13"/>
        </w:rPr>
        <w:t xml:space="preserve">ga yanda take sha gaskiya she is so starving,"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bangaren Innani kuwa ta gama mata wankan tass itama ta fara bata milk din, hka itama ma kamar zatayi swallowing feeder,</w:t>
      </w:r>
      <w:r>
        <w:rPr>
          <w:rFonts w:hint="eastAsia"/>
          <w:sz w:val="13"/>
          <w:szCs w:val="13"/>
        </w:rPr>
        <w:t>🍼</w:t>
      </w:r>
      <w:r>
        <w:rPr>
          <w:rFonts w:hint="eastAsia"/>
          <w:sz w:val="13"/>
          <w:szCs w:val="13"/>
        </w:rPr>
        <w:t xml:space="preserve"> kana g</w:t>
      </w:r>
      <w:r>
        <w:rPr>
          <w:rFonts w:hint="eastAsia"/>
          <w:sz w:val="13"/>
          <w:szCs w:val="13"/>
        </w:rPr>
        <w:t>ani kasan ba karamin yunwa suke ji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hannun mahaifiyar Faruq ne ta fara koshii, inda ta daura ta a shoulder dinta tayi ga'sta sannan ta saukar da ita,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cikin kayan Islam aka duba musu kayan sawa over roll tasa mata wanda ya amshe ta, bayan lo</w:t>
      </w:r>
      <w:r>
        <w:rPr>
          <w:rFonts w:hint="eastAsia"/>
          <w:sz w:val="13"/>
          <w:szCs w:val="13"/>
        </w:rPr>
        <w:t xml:space="preserve">tion data shafa mata tasa mata diaper da perfume, ta taje mata yalwaceccen gashin kanta mai dan karen yawa da stansi hadi da laushe baki wuluk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fula tasa mata gudun kar mura ya kamata dan sai hattishawa take ta yi, ba karamin kyau tayi ba haka itam</w:t>
      </w:r>
      <w:r>
        <w:rPr>
          <w:rFonts w:hint="eastAsia"/>
          <w:sz w:val="13"/>
          <w:szCs w:val="13"/>
        </w:rPr>
        <w:t>a na hannun Innani ta shiryata, sun yi kyau ba kadan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dukansu uku aka kwantar dasu aguri daya, sai suka zama abin shaawa tamkar yan uku,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Faruq yace "woww ummi look at them kamar wassu triplet,"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amshi zancen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"mashaallah gansu ka</w:t>
      </w:r>
      <w:r>
        <w:rPr>
          <w:rFonts w:hint="eastAsia"/>
          <w:sz w:val="13"/>
          <w:szCs w:val="13"/>
        </w:rPr>
        <w:t>mar yayan larabawa, sai Islam din ma ta saje dasu kamar wata balarabiya ta zama itama, har wanin kama suke kamar uba daya ya haifesu,"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wanii dummmmm  kirjin ummi ya bayar dajin maganan Innani daya zo mata tamkar saukar  aradu ta 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shine abinda</w:t>
      </w:r>
      <w:r>
        <w:rPr>
          <w:rFonts w:hint="eastAsia"/>
          <w:sz w:val="13"/>
          <w:szCs w:val="13"/>
        </w:rPr>
        <w:t xml:space="preserve"> take hange tun kallon farko data mawa babies din, yanayin kaman jinin da suke da mahaifin su Islam ya fito karara,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baza kace suna kama na fuska b saide na jini da yana yin halitta irin su haskensu da gashi sai kuma wani tabo data gani wanda mahaifin</w:t>
      </w:r>
      <w:r>
        <w:rPr>
          <w:rFonts w:hint="eastAsia"/>
          <w:sz w:val="13"/>
          <w:szCs w:val="13"/>
        </w:rPr>
        <w:t xml:space="preserve"> su Islam na da shi haka Islam da Faruq din ma nada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taba tambayarsa tabon ta mai ne ne ya amsa mata da cewa gadon gidansu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 mai hakan yake nufii shin wayannan yaran suwa ye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ina suke???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mai ne ne hadinsu da mijinta???,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kard</w:t>
      </w:r>
      <w:r>
        <w:rPr>
          <w:rFonts w:hint="eastAsia"/>
          <w:sz w:val="13"/>
          <w:szCs w:val="13"/>
        </w:rPr>
        <w:t xml:space="preserve">e abinda take gudu ne zai faru, dako haka ne tana gabb da rasa ranta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Chief Imam dake gefe ne wanda yake kula d yananyinta tun dazu da irin kallon da takewa yaran,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fahimci irin halin da ta shiga wanda shima anasa bangaren haka ne yace Bintiii........</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w:t>
      </w:r>
    </w:p>
    <w:p w:rsidR="00000000" w:rsidRDefault="00F15D5C">
      <w:pPr>
        <w:rPr>
          <w:rFonts w:hint="eastAsia"/>
          <w:sz w:val="13"/>
          <w:szCs w:val="13"/>
        </w:rPr>
      </w:pPr>
      <w:r>
        <w:rPr>
          <w:rFonts w:hint="eastAsia"/>
          <w:sz w:val="13"/>
          <w:szCs w:val="13"/>
        </w:rPr>
        <w:t>MU HADU A PAGE 2</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Queen </w:t>
      </w:r>
      <w:r>
        <w:rPr>
          <w:rFonts w:hint="eastAsia"/>
          <w:sz w:val="13"/>
          <w:szCs w:val="13"/>
        </w:rPr>
        <w:t>👑</w:t>
      </w:r>
      <w:r>
        <w:rPr>
          <w:rFonts w:hint="eastAsia"/>
          <w:sz w:val="13"/>
          <w:szCs w:val="13"/>
        </w:rPr>
        <w:t xml:space="preserve"> Mahirah </w:t>
      </w:r>
      <w:r>
        <w:rPr>
          <w:rFonts w:hint="eastAsia"/>
          <w:sz w:val="13"/>
          <w:szCs w:val="13"/>
        </w:rPr>
        <w:t>👸</w:t>
      </w:r>
    </w:p>
    <w:p w:rsidR="00000000" w:rsidRDefault="00F15D5C">
      <w:pPr>
        <w:rPr>
          <w:rFonts w:hint="eastAsia"/>
          <w:sz w:val="13"/>
          <w:szCs w:val="13"/>
        </w:rPr>
      </w:pPr>
      <w:r>
        <w:rPr>
          <w:rFonts w:hint="eastAsia"/>
          <w:sz w:val="13"/>
          <w:szCs w:val="13"/>
        </w:rPr>
        <w:t>ADAPTED EXPERT WRITER</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THE TWO LIGHT ( RIKICIN GIDAN SARAUTA)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&amp;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2</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Imam da</w:t>
      </w:r>
      <w:r>
        <w:rPr>
          <w:rFonts w:hint="eastAsia"/>
          <w:sz w:val="13"/>
          <w:szCs w:val="13"/>
        </w:rPr>
        <w:t xml:space="preserve">ya gama fahimtarta ne ya kira ta cikin muryanshi ta nutsuwa kamar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"Binti,"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firgitt ta dawo normal sense dinta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"naam Abba,"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wuri ta saukar da kanta kasa, ganin irin kallon daya ke binta dashi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ya sameki,ko jikin naki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w:t>
      </w:r>
      <w:r>
        <w:rPr>
          <w:rFonts w:hint="eastAsia"/>
          <w:sz w:val="13"/>
          <w:szCs w:val="13"/>
        </w:rPr>
        <w:t>ai ta jijjiga mishi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aa Abba lafiya na kalau"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"kin tabbata,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tace" ehh Abba,"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ya gyada yace</w:t>
      </w:r>
    </w:p>
    <w:p w:rsidR="00000000" w:rsidRDefault="00F15D5C">
      <w:pPr>
        <w:rPr>
          <w:rFonts w:hint="eastAsia"/>
          <w:sz w:val="13"/>
          <w:szCs w:val="13"/>
        </w:rPr>
      </w:pPr>
      <w:r>
        <w:rPr>
          <w:rFonts w:hint="eastAsia"/>
          <w:sz w:val="13"/>
          <w:szCs w:val="13"/>
        </w:rPr>
        <w:t>" yayi kyau, munyi waya da mahaifin su Faruq yace gobe zai zo ya duba 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 saukar da kanta kasa tayi cike da kunya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 Abba,"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wa</w:t>
      </w:r>
      <w:r>
        <w:rPr>
          <w:rFonts w:hint="eastAsia"/>
          <w:sz w:val="13"/>
          <w:szCs w:val="13"/>
        </w:rPr>
        <w:t xml:space="preserve">ni bangare na zuciyarta na cigaba da stinkewa akai akai,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 yanzu Sheik ya za'ayi da yaran kaga mu yau zamu koma gida, kuma bai dace a rabasu da mahaifiyarsu ba, duk da ba shayar dasu zatayi ba, amma de suna bukatan dumin jikinta,"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w:t>
      </w:r>
      <w:r>
        <w:rPr>
          <w:rFonts w:hint="eastAsia"/>
          <w:sz w:val="13"/>
          <w:szCs w:val="13"/>
        </w:rPr>
        <w:t xml:space="preserve">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 ya kike ganin zaayi yanzu",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nace ko zamu bari sai gobe sai kawai mu tafi gaba daya, tunda likitan yace zuwa gobe zata farfado,"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yanda kika ce haka za'ayi uwargidan sheik,"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murmushin itama  ta masa, sh</w:t>
      </w:r>
      <w:r>
        <w:rPr>
          <w:rFonts w:hint="eastAsia"/>
          <w:sz w:val="13"/>
          <w:szCs w:val="13"/>
        </w:rPr>
        <w:t>iko yana daya daga cikin abinda yasa yake kara sonta, sabida yanda take darajashi wanda yakai duk abinda ya fito daga hannunshi shi, shima nashi darajan na daban ne, ga  tausayi  shi kam yasan yayi saan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Faruq ne ya kaste musu hanzari da cewa nikam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"yau anan zan kwana nida triplet dinaaa," ya fada in his childish voice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"cununu da baki, ba inda zaka kwana gida zaka koma, gun Umaima ku kwana tare,"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{wato mama karama} make kafada yayi,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nikam aa anan zan kwana ba gurin Umaima ba</w:t>
      </w:r>
      <w:r>
        <w:rPr>
          <w:rFonts w:hint="eastAsia"/>
          <w:sz w:val="13"/>
          <w:szCs w:val="13"/>
        </w:rPr>
        <w:t>, ni agurin Ummi na zan kwana,"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eyyehh,!!"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abinda Innani tace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mu gani, tunda kaine dani bani ne da kai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"nikam aaa anan zan kwana, ai ni mijinki ne dole kiyi abinda nace"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Ummin shi ne ta fisgo shi, cikin jin haushin yanda yake musayar z</w:t>
      </w:r>
      <w:r>
        <w:rPr>
          <w:rFonts w:hint="eastAsia"/>
          <w:sz w:val="13"/>
          <w:szCs w:val="13"/>
        </w:rPr>
        <w:t xml:space="preserve">ance da mahaifiyarta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"baka da hankali ne, saar ka ce ita dazatayi magana kaki ji wakafi eyyeh,"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ne ta mike da sauri ta karbi Faruq daga hannun Umminsa,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Fatima kashe shi zakiyi ne, ina ruwankin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kuluwa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"haba umma</w:t>
      </w:r>
      <w:r>
        <w:rPr>
          <w:rFonts w:hint="eastAsia"/>
          <w:sz w:val="13"/>
          <w:szCs w:val="13"/>
        </w:rPr>
        <w:t xml:space="preserve"> kiji yanda yaron nan yake miki rashin kuny,"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dakuwa ta mata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"hungo naki  Fatima nace hungo naki, ina ruwanki ake yayi wa rashin kunyan, kuma mai abun rashin kunya ni ba kakarsa bace,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shiru tayi bata ce komai ba sai tafasa da zuciyanta keyi tana</w:t>
      </w:r>
      <w:r>
        <w:rPr>
          <w:rFonts w:hint="eastAsia"/>
          <w:sz w:val="13"/>
          <w:szCs w:val="13"/>
        </w:rPr>
        <w:t xml:space="preserve"> jin haushin yanda Faruq ke wasta magana a Innani duk yanda yaso, bata son hakan amma innani ta gagara gane wa, ba dama ta kwabe sa sai ta nuna bacin ranta,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 abinda yakara bata haushi sai ganin yadda innani keta faman rarrashin sa da take 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itako </w:t>
      </w:r>
      <w:r>
        <w:rPr>
          <w:rFonts w:hint="eastAsia"/>
          <w:sz w:val="13"/>
          <w:szCs w:val="13"/>
        </w:rPr>
        <w:t xml:space="preserve">har wani hawayen bakin ciki take yi, Abban tane ya kira ta ya nuna mata gefensa, wato tazo ta zauna ba musu taje ta zauna,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yayi yace "sabr ya Binti, dena zubar da kwalla akan danki, hakan ba kyau, ko bakya so yayi albarka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wuri da jijjig</w:t>
      </w:r>
      <w:r>
        <w:rPr>
          <w:rFonts w:hint="eastAsia"/>
          <w:sz w:val="13"/>
          <w:szCs w:val="13"/>
        </w:rPr>
        <w:t xml:space="preserve">a kanta ta goge hawayenta, murmushi ya kara 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"Imam yaro ne,amma yana da fahimta, innani mahaifiyar ki ne kuma tana da fada, sannan tana kaunar Imam kuma bata son laifinsa ko kadan, ke kuma bakyason yanda yake yi mata wani abun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mishi k</w:t>
      </w:r>
      <w:r>
        <w:rPr>
          <w:rFonts w:hint="eastAsia"/>
          <w:sz w:val="13"/>
          <w:szCs w:val="13"/>
        </w:rPr>
        <w:t xml:space="preserve">ai tayi yayi murmushi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"tohh yanzu kinsan Imam nada fahimta, cikin nutsuwa zaki na daura shi akan hanya, ki nuna masa abinda yake ba dai bane, ba dole sai agaban innani zaki  </w:t>
      </w:r>
      <w:r>
        <w:rPr>
          <w:rFonts w:hint="eastAsia"/>
          <w:sz w:val="13"/>
          <w:szCs w:val="13"/>
        </w:rPr>
        <w:lastRenderedPageBreak/>
        <w:t>stawatar mishi ba aa daga baya sai ki kirashi ki mishi fada, akan abinda y</w:t>
      </w:r>
      <w:r>
        <w:rPr>
          <w:rFonts w:hint="eastAsia"/>
          <w:sz w:val="13"/>
          <w:szCs w:val="13"/>
        </w:rPr>
        <w:t>ake mata, sannan ki dena yin fushi dashi haka, dan zai  iya jawo masa mastala  arayuwar sa, in ya bata miki rai ki daure ki samasa albarka, ki kuma masa fatan shiriya, sannan kiyi kokarin daura sa akan hanya, ki kuma dena bata ran mahifiyarki akan Imam, in</w:t>
      </w:r>
      <w:r>
        <w:rPr>
          <w:rFonts w:hint="eastAsia"/>
          <w:sz w:val="13"/>
          <w:szCs w:val="13"/>
        </w:rPr>
        <w:t xml:space="preserve"> suna abu karki  kula su ko ma kibar inda suke, inta bukaci kimasa fada to sai kiyi,"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"tohhh Abba inshallahu zan kiyaye",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Allah miki Albarka,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"amiiin Abba"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sallaman da akayi ne yasa hankalinsu ya koma kan wanda yayi sallaman tare da amsa masa,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wata yar matashiyar yarinya ne tashigo, hannunta dauke da basket wanda da alama na abinci ne sai wani jaka,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kallo daya zaka mata ka hango stananin kaman da suke da innani,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Faruq ne yaje da gudu ya mata oyoyo  itama oyoyon tamishi kafin ya karbi jakan h</w:t>
      </w:r>
      <w:r>
        <w:rPr>
          <w:rFonts w:hint="eastAsia"/>
          <w:sz w:val="13"/>
          <w:szCs w:val="13"/>
        </w:rPr>
        <w:t xml:space="preserve">annunta suka karaso har kasa ta stuguna,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yaren fulatanci ta gaisar da Chief Imam ya amsa fuska dauke da faraa, ta juya bangaren innani ma ta gaishe ta, itama ta amsa sannan ta gyada ummin Imam, ta mata ya jiki, ta amasa mata gaisuwar duk cikin yare</w:t>
      </w:r>
      <w:r>
        <w:rPr>
          <w:rFonts w:hint="eastAsia"/>
          <w:sz w:val="13"/>
          <w:szCs w:val="13"/>
        </w:rPr>
        <w:t>n fullanci,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Faruq yace" Umaima zo kiga triplet din mu"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"kaide little baa rabaka da shirme, triplet kuma a ina, ina muka samu yan uku,"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hannunta yaja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zo kigani,"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yakaita har gaban gadon yaran dake kwance abin shaawa,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ware ido </w:t>
      </w:r>
      <w:r>
        <w:rPr>
          <w:rFonts w:hint="eastAsia"/>
          <w:sz w:val="13"/>
          <w:szCs w:val="13"/>
        </w:rPr>
        <w:t>👀</w:t>
      </w:r>
      <w:r>
        <w:rPr>
          <w:rFonts w:hint="eastAsia"/>
          <w:sz w:val="13"/>
          <w:szCs w:val="13"/>
        </w:rPr>
        <w:t>tayi ta dafe kirji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kai mai zan gani,"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juyo ta fuskanci su ummi tana neman karin bayani little yayi wufff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"mata stintar su muka yi nida jaddi na harda mamansu,"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waro ido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mun shiga uku stintarsu kuma, umma wai </w:t>
      </w:r>
      <w:r>
        <w:rPr>
          <w:rFonts w:hint="eastAsia"/>
          <w:sz w:val="13"/>
          <w:szCs w:val="13"/>
        </w:rPr>
        <w:t>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tabe baki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"bakiji abinda ya fada bane ko karya zai miki,"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kuma aka wani hada su da islam kalen su shafa mata wani cutan waya sani ma ko aljanu, ne gaskiya bai dace ahadasu da islam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 tasa da niyan dauke islam innani t</w:t>
      </w:r>
      <w:r>
        <w:rPr>
          <w:rFonts w:hint="eastAsia"/>
          <w:sz w:val="13"/>
          <w:szCs w:val="13"/>
        </w:rPr>
        <w:t>a daka mata wani stawa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"keeee karki kuskura baki da hankali ne waye sa'an ki anan, ke zaki nuna mana abinda ya dace muyi, wa kika 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zumburo baki tayi gaba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"haba umma ni mai kuma nayi ai gaskiya na fada, kawai daga stinto yara sai ahada su da n</w:t>
      </w:r>
      <w:r>
        <w:rPr>
          <w:rFonts w:hint="eastAsia"/>
          <w:sz w:val="13"/>
          <w:szCs w:val="13"/>
        </w:rPr>
        <w:t>amu dube su fa kamar wassu yayan aljanu",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ne ta hau banbami da sababi shiko,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Imam bai ce kala ba sai hasaso abubuwa da dama da yakeyi game da yartashi Zainab, wanda halinta ya ban ban ta dana yar uwarta,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kaf gidan ma ita halinta daba</w:t>
      </w:r>
      <w:r>
        <w:rPr>
          <w:rFonts w:hint="eastAsia"/>
          <w:sz w:val="13"/>
          <w:szCs w:val="13"/>
        </w:rPr>
        <w:t>n ne ita tana da bakin hali, bata son mutane bawai hayaniya ne bata so ba bare ace miskila ce aa ita nata bakin hali ne ayanda ya auna, tana kuma da hassada wanda har yar uwarta ma takanyiwa, tana kuma da girman kai da son ace tafi kowa, yana da labarin ir</w:t>
      </w:r>
      <w:r>
        <w:rPr>
          <w:rFonts w:hint="eastAsia"/>
          <w:sz w:val="13"/>
          <w:szCs w:val="13"/>
        </w:rPr>
        <w:t>in tabaran datakeyi  arugarsu ko abota bada kowa takeyi ba sai mai kudi,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yanzu ma yasan kyan yaran data gani ne yasa ta ce wa kamar aljanu,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koda aka haifi islam sanda tayi furucin daya girgiza shi, wai ita ma sai ta auri balarabe wanda yafi m</w:t>
      </w:r>
      <w:r>
        <w:rPr>
          <w:rFonts w:hint="eastAsia"/>
          <w:sz w:val="13"/>
          <w:szCs w:val="13"/>
        </w:rPr>
        <w:t xml:space="preserve">ijiin yayarta kyau ta haifi yayan da suka fi na yayarta  kyau,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firgitt ya dawo normal sense nashi jin kukan jariran da alama sun tashi daga bacci,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kuka suke ba kakkautawa wanda suka ki yin shiru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"wannan bazaa akai su gun mahaifiyarsu ba k</w:t>
      </w:r>
      <w:r>
        <w:rPr>
          <w:rFonts w:hint="eastAsia"/>
          <w:sz w:val="13"/>
          <w:szCs w:val="13"/>
        </w:rPr>
        <w:t>uwa, ko in sukaji dumin jikinta zasuyi shiru,"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ballawa Zainab harara tayi tace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"muna fuka mai bakin halin stiya sai ki dauki dayan muje 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,Chief bai ce kala ba ya mike ya musu jagora har dakin da mtar ke kwance abun tausayi suka shiga,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dumm</w:t>
      </w:r>
      <w:r>
        <w:rPr>
          <w:rFonts w:hint="eastAsia"/>
          <w:sz w:val="13"/>
          <w:szCs w:val="13"/>
        </w:rPr>
        <w:t xml:space="preserve">m zuciyan Zainab yabayar ganin irin kyan matar wanda yasa ta mugun rena kanta,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tabbas duk inda zaa kwatanta kyau matar nan takai har tafi dan ko kyau da kanshi ya ganta sai ya bata guri,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stawan da innani ta mata ne ya dawo da ita hankalinta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"zaki ba</w:t>
      </w:r>
      <w:r>
        <w:rPr>
          <w:rFonts w:hint="eastAsia"/>
          <w:sz w:val="13"/>
          <w:szCs w:val="13"/>
        </w:rPr>
        <w:t>ni yarinyar ne ko saina gaggaura miki mari,"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sum sum tamika mata dan duk rashin kunyar ta tana storon innani ta dake 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sai tayi kwanaki bata ware ba karban yar tayi ta kwantar da ita akirjin mahaifiyarta yanda tayi wa dayan,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kibtawa da bis</w:t>
      </w:r>
      <w:r>
        <w:rPr>
          <w:rFonts w:hint="eastAsia"/>
          <w:sz w:val="13"/>
          <w:szCs w:val="13"/>
        </w:rPr>
        <w:t>millah kuwa sukayi shiru basu kara cewa komai ba,  suka yi shiru sai sauke ajiyan zuciya da sukeyi akai akai, cikin mintina kadan suka koma bacci balla mata harara innani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"kije ki dauko mun jakan kayana da kayan sawan yaran, ki kuma kawo mun ab</w:t>
      </w:r>
      <w:r>
        <w:rPr>
          <w:rFonts w:hint="eastAsia"/>
          <w:sz w:val="13"/>
          <w:szCs w:val="13"/>
        </w:rPr>
        <w:t xml:space="preserve">inci,"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zumbura baki tayi tace nifa ban san inda kayansu yake ba, tana magan tana aunawa matar dake kwance harara wanda bata ma san tanayi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ne tayi kanta tamkar zata gaggaura mata mari ko ince da niyan gaggaura mata mari ganin hakan yasa ta fi</w:t>
      </w:r>
      <w:r>
        <w:rPr>
          <w:rFonts w:hint="eastAsia"/>
          <w:sz w:val="13"/>
          <w:szCs w:val="13"/>
        </w:rPr>
        <w:t>ta da gudu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fita ta hadu da Abban su wato Chief kallon daya bita dashi ne yasa ta hadiyan yawu tasan tabbas ransa ya baci matuka akan abinda tayi,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ta manta cewa yana dakin ma tayi  wannan diban albarkan wani miyau mai zafi ta hadiya, dan tasan </w:t>
      </w:r>
      <w:r>
        <w:rPr>
          <w:rFonts w:hint="eastAsia"/>
          <w:sz w:val="13"/>
          <w:szCs w:val="13"/>
        </w:rPr>
        <w:t xml:space="preserve">zataci stelen uwata dan Abba yamafi umman zafi sosai,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da sauri ta wuce kanta har wani hardewa yakeyi ta isa bakin kofan dakin saide abinda taji yar uwarta ta na fada ne yasa ta ja burki,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murmushi tayi na nasara dan tabbas ta samu makamin da za</w:t>
      </w:r>
      <w:r>
        <w:rPr>
          <w:rFonts w:hint="eastAsia"/>
          <w:sz w:val="13"/>
          <w:szCs w:val="13"/>
        </w:rPr>
        <w:t xml:space="preserve">ta fatattki matarnan da yayanta daga gidansu, dan tasan muddin matar nan zata cigaba da zama agidansu tofa kashinta ya bushe,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yanzu ma tasan sai Abba yaci ubanta dole tasan yadda zatayi ta ingizasu wani murmushin ta karayi ta murda kofan dakin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QUEEN </w:t>
      </w:r>
      <w:r>
        <w:rPr>
          <w:rFonts w:hint="eastAsia"/>
          <w:sz w:val="13"/>
          <w:szCs w:val="13"/>
        </w:rPr>
        <w:t>👑</w:t>
      </w:r>
      <w:r>
        <w:rPr>
          <w:rFonts w:hint="eastAsia"/>
          <w:sz w:val="13"/>
          <w:szCs w:val="13"/>
        </w:rPr>
        <w:t xml:space="preserve"> MAHIRAH </w:t>
      </w:r>
      <w:r>
        <w:rPr>
          <w:rFonts w:hint="eastAsia"/>
          <w:sz w:val="13"/>
          <w:szCs w:val="13"/>
        </w:rPr>
        <w:t>👸</w:t>
      </w:r>
      <w:r>
        <w:rPr>
          <w:rFonts w:hint="eastAsia"/>
          <w:sz w:val="13"/>
          <w:szCs w:val="13"/>
        </w:rPr>
        <w:t>IDRISS</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&amp;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lastRenderedPageBreak/>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Follow this link to join my WhatsApp group shower </w:t>
      </w:r>
      <w:r>
        <w:rPr>
          <w:rFonts w:hint="eastAsia"/>
          <w:sz w:val="13"/>
          <w:szCs w:val="13"/>
        </w:rPr>
        <w:t>🚿</w:t>
      </w:r>
      <w:r>
        <w:rPr>
          <w:rFonts w:hint="eastAsia"/>
          <w:sz w:val="13"/>
          <w:szCs w:val="13"/>
        </w:rPr>
        <w:t xml:space="preserv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w:t>
      </w:r>
      <w:r>
        <w:rPr>
          <w:rFonts w:hint="eastAsia"/>
          <w:sz w:val="13"/>
          <w:szCs w:val="13"/>
        </w:rPr>
        <w:t>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3</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Murda handle din kofan tayi ta shiga cikin dakin inda ta hango ta tana zaune bisa sofa dake dakin  da alama tayi zurfi cikin tunanin da take 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cike da kissa tayi wani murmushin munafurci </w:t>
      </w:r>
      <w:r>
        <w:rPr>
          <w:rFonts w:hint="eastAsia"/>
          <w:sz w:val="13"/>
          <w:szCs w:val="13"/>
        </w:rPr>
        <w:t>😏</w:t>
      </w:r>
      <w:r>
        <w:rPr>
          <w:rFonts w:hint="eastAsia"/>
          <w:sz w:val="13"/>
          <w:szCs w:val="13"/>
        </w:rPr>
        <w:t>san</w:t>
      </w:r>
      <w:r>
        <w:rPr>
          <w:rFonts w:hint="eastAsia"/>
          <w:sz w:val="13"/>
          <w:szCs w:val="13"/>
        </w:rPr>
        <w:t>nan ta karasa inda take tasa hannunta a shoulder dinta wanda yasa ta dawo daga duniyar tunanin data lula,</w:t>
      </w:r>
    </w:p>
    <w:p w:rsidR="00000000" w:rsidRDefault="00F15D5C">
      <w:pPr>
        <w:rPr>
          <w:rFonts w:hint="eastAsia"/>
          <w:sz w:val="13"/>
          <w:szCs w:val="13"/>
        </w:rPr>
      </w:pPr>
      <w:r>
        <w:rPr>
          <w:rFonts w:hint="eastAsia"/>
          <w:sz w:val="13"/>
          <w:szCs w:val="13"/>
        </w:rPr>
        <w:t xml:space="preserve"> kara marairaice face nata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"Adda Fati kema kina tunanin abinda nakeyi 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rashin  fahimtan abinda take nufi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"mai kenan",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cuno</w:t>
      </w:r>
      <w:r>
        <w:rPr>
          <w:rFonts w:hint="eastAsia"/>
          <w:sz w:val="13"/>
          <w:szCs w:val="13"/>
        </w:rPr>
        <w:t>😗</w:t>
      </w:r>
      <w:r>
        <w:rPr>
          <w:rFonts w:hint="eastAsia"/>
          <w:sz w:val="13"/>
          <w:szCs w:val="13"/>
        </w:rPr>
        <w:t xml:space="preserve"> baki tayi gaba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"come on Adda don't pretend kidena acting as if like bakisan abinda nake nufi ba, </w:t>
      </w:r>
    </w:p>
    <w:p w:rsidR="00000000" w:rsidRDefault="00F15D5C">
      <w:pPr>
        <w:rPr>
          <w:rFonts w:hint="eastAsia"/>
          <w:sz w:val="13"/>
          <w:szCs w:val="13"/>
        </w:rPr>
      </w:pPr>
      <w:r>
        <w:rPr>
          <w:rFonts w:hint="eastAsia"/>
          <w:sz w:val="13"/>
          <w:szCs w:val="13"/>
        </w:rPr>
        <w:t>after all kin san komai",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hade fuska tayi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"nifa bana son shirme kiyi magana yadda zan gane kidena mun shiga da futa",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marairaice face</w:t>
      </w:r>
      <w:r>
        <w:rPr>
          <w:rFonts w:hint="eastAsia"/>
          <w:sz w:val="13"/>
          <w:szCs w:val="13"/>
        </w:rPr>
        <w:t xml:space="preserve"> nata tayi sai tazama abin tausayi,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"game da  twins din nan nake magana nasan kema bawai kin yadda dasu bane  musamman yadda inkika kula suke kama da little da ita kanta Islam din ma kamar yayi yawa ni dana gansu har na fara jin shakku,"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cike da zakuwa </w:t>
      </w:r>
      <w:r>
        <w:rPr>
          <w:rFonts w:hint="eastAsia"/>
          <w:sz w:val="13"/>
          <w:szCs w:val="13"/>
        </w:rPr>
        <w:t xml:space="preserve">da son kin gasgata abinda yar uwar nata ke kokarin fada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shakku  akan 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itako ganin yadda Addan nata ta dan rude ne ta kuma kafeta da ido, yasa tayi saurin sadda kanta kasa tana wani culprit din smile</w:t>
      </w:r>
      <w:r>
        <w:rPr>
          <w:rFonts w:hint="eastAsia"/>
          <w:sz w:val="13"/>
          <w:szCs w:val="13"/>
        </w:rPr>
        <w:t>😏</w:t>
      </w:r>
      <w:r>
        <w:rPr>
          <w:rFonts w:hint="eastAsia"/>
          <w:sz w:val="13"/>
          <w:szCs w:val="13"/>
        </w:rPr>
        <w:t xml:space="preserve"> a heart nata,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"yi hakuri Adda (yaya or ant</w:t>
      </w:r>
      <w:r>
        <w:rPr>
          <w:rFonts w:hint="eastAsia"/>
          <w:sz w:val="13"/>
          <w:szCs w:val="13"/>
        </w:rPr>
        <w:t xml:space="preserve">y) naga kaman ranki ya baci ni bari ma naje nayi abinda aka aiko 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dama Innani ne tace nazo na diba mata kayanta ita da sabin jikokin nata data samu daga gurin sirkinta,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ban san ma mai tagani ajikinsu ba wanda yasa sukafi  Islam mutunci agunta ko dan</w:t>
      </w:r>
      <w:r>
        <w:rPr>
          <w:rFonts w:hint="eastAsia"/>
          <w:sz w:val="13"/>
          <w:szCs w:val="13"/>
        </w:rPr>
        <w:t xml:space="preserve"> ma ba abin mamaki bane yadda naga wannan mahaifiiyar tasu ba abin mamaki bane in hakan ta faru,"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tana maganan ne cike dason tunzura yar uwar tata bata yi kuskuren data bari suka hada ido ba, </w:t>
      </w:r>
    </w:p>
    <w:p w:rsidR="00000000" w:rsidRDefault="00F15D5C">
      <w:pPr>
        <w:rPr>
          <w:rFonts w:hint="eastAsia"/>
          <w:sz w:val="13"/>
          <w:szCs w:val="13"/>
        </w:rPr>
      </w:pPr>
      <w:r>
        <w:rPr>
          <w:rFonts w:hint="eastAsia"/>
          <w:sz w:val="13"/>
          <w:szCs w:val="13"/>
        </w:rPr>
        <w:t xml:space="preserve">sai de tana satan kallonta da kuma fahimtar irin yanayin data </w:t>
      </w:r>
      <w:r>
        <w:rPr>
          <w:rFonts w:hint="eastAsia"/>
          <w:sz w:val="13"/>
          <w:szCs w:val="13"/>
        </w:rPr>
        <w:t xml:space="preserve">shiga wanda da alama hakan ta ya cinma ruwa,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cigaba dayin aikin daya kawo ta yayin da take cusa mata zancen da tasan tabbas zasuyi tasiri a zuciyar duk macen data cika mace mai kishin mijinta da aurenta,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sai ka kai zuciyar ka nesa kafin ka kubu</w:t>
      </w:r>
      <w:r>
        <w:rPr>
          <w:rFonts w:hint="eastAsia"/>
          <w:sz w:val="13"/>
          <w:szCs w:val="13"/>
        </w:rPr>
        <w:t xml:space="preserve">tar da kanka daga halaka cikin stawa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isa wai mai kike nufi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murmushin nasara tayi a heart nata kafin ta karaso inda take hannunta dauke da basket da jakan kaya ta dire su agaban yar uwarta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"abu biyu nake nufi anan, na farko mahaifiy</w:t>
      </w:r>
      <w:r>
        <w:rPr>
          <w:rFonts w:hint="eastAsia"/>
          <w:sz w:val="13"/>
          <w:szCs w:val="13"/>
        </w:rPr>
        <w:t>arki  ta fifita wassu bare akanki wanda bata san asalinsu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tafi ta barki alokacin da kike bukatanta,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haka danki ya kaurace miki ya tafi gun 'ya'yan da baa san daga ina  suke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abin dubawa anan shine mai zaisa little yin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aganina ba k</w:t>
      </w:r>
      <w:r>
        <w:rPr>
          <w:rFonts w:hint="eastAsia"/>
          <w:sz w:val="13"/>
          <w:szCs w:val="13"/>
        </w:rPr>
        <w:t>omai bane ke jansa sai jini, ina nufin jinin dasuka hada da yaran,"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shiri ta dago manyan idonta ta zubasu akan Zainab, da ta cigaba da zuba zance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"ehh abinda nake nufi kenan yaran jinin Faruq ne shiyasa jikinsa ke rawa akansu,</w:t>
      </w:r>
    </w:p>
    <w:p w:rsidR="00000000" w:rsidRDefault="00F15D5C">
      <w:pPr>
        <w:rPr>
          <w:rFonts w:hint="eastAsia"/>
          <w:sz w:val="13"/>
          <w:szCs w:val="13"/>
        </w:rPr>
      </w:pPr>
      <w:r>
        <w:rPr>
          <w:rFonts w:hint="eastAsia"/>
          <w:sz w:val="13"/>
          <w:szCs w:val="13"/>
        </w:rPr>
        <w:t xml:space="preserve"> sanin kanki ne Faruq </w:t>
      </w:r>
      <w:r>
        <w:rPr>
          <w:rFonts w:hint="eastAsia"/>
          <w:sz w:val="13"/>
          <w:szCs w:val="13"/>
        </w:rPr>
        <w:t>baya shiga harkan yayan mutane amma yaran nan ko ina aka kaisu yana bayansu sabida mahaifi daya garesu kuma shine mahifin Faruq 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 ta daga mata " ya isa Zainab bana son maganan banza, ni ba sa'ar ki bane da zakina fada mun duk zancen da kika</w:t>
      </w:r>
      <w:r>
        <w:rPr>
          <w:rFonts w:hint="eastAsia"/>
          <w:sz w:val="13"/>
          <w:szCs w:val="13"/>
        </w:rPr>
        <w:t xml:space="preserve"> ga dama hak mijina ba abokin wasan ki bane,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umma ta tafi gunsu ai ba kina tayi ba su sun fini bukatar taimakon ayanzu shiyasa,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Faruq yaso yaran to wannan ra'ayinsa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Zainab tayi tace" Adda kenan shiyasa kullum ake cutarki sabida k</w:t>
      </w:r>
      <w:r>
        <w:rPr>
          <w:rFonts w:hint="eastAsia"/>
          <w:sz w:val="13"/>
          <w:szCs w:val="13"/>
        </w:rPr>
        <w:t>in fiye tausayi da yawa,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asibitin nan acike yake da masu aiki mai yasa ba'a umarcesu dasu kula dasu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umman Dr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shi mijin naki mai ya hanashi zuwa ya duba ki in yana da gaskiya,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ina tun  kafin ayi suna dayazo bai kara zuwa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w:t>
      </w:r>
      <w:r>
        <w:rPr>
          <w:rFonts w:hint="eastAsia"/>
          <w:sz w:val="13"/>
          <w:szCs w:val="13"/>
        </w:rPr>
        <w:t>ma ai yasan baki da lafiya naga tun cikin ki yana wata 5 ya dawo dake nan rugar,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 shi waliyyi ne da zai zauna ba mace har na stawon wata hudu,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 yasan abinda yakeyi kuma ba komai bane sai barikanci anan yasa mu yaran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tasssssssss kakeji Fatim</w:t>
      </w:r>
      <w:r>
        <w:rPr>
          <w:rFonts w:hint="eastAsia"/>
          <w:sz w:val="13"/>
          <w:szCs w:val="13"/>
        </w:rPr>
        <w:t xml:space="preserve">a ta wanke Zainab da marin da sanda taga taurari, sannan ta nuna ta da manuniyar 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"this should be the last time da zaki kara fadin maganan banza akan mijina,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if not i will make sure i break every single bone from your body",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Zainab dataji marin tam</w:t>
      </w:r>
      <w:r>
        <w:rPr>
          <w:rFonts w:hint="eastAsia"/>
          <w:sz w:val="13"/>
          <w:szCs w:val="13"/>
        </w:rPr>
        <w:t xml:space="preserve">kar saukar aradu ta ka ta gagara ko mastawa daga inda take,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.she is suprise cos Addan ta bata taba ko da zungurin taba arayuwarta duk dako irin azaban rashin kunyan datake mata, ko wani bata so taga yana tabata amma yau ita ta mareta da hannunta,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"Adda</w:t>
      </w:r>
      <w:r>
        <w:rPr>
          <w:rFonts w:hint="eastAsia"/>
          <w:sz w:val="13"/>
          <w:szCs w:val="13"/>
        </w:rPr>
        <w:t xml:space="preserve"> ni kika mara akan wassu kazaman bare da bakisan asalinsu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stintattun mage ni Zainab Adda akan na fada miki gaskiya shine kika mun haka akan mutumin da bakisan asalinsa ba shida kwasassun mutanan can,"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magana tana pointing door da index finger d</w:t>
      </w:r>
      <w:r>
        <w:rPr>
          <w:rFonts w:hint="eastAsia"/>
          <w:sz w:val="13"/>
          <w:szCs w:val="13"/>
        </w:rPr>
        <w:t xml:space="preserve">inta stawa ta daka mata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"get out Zainab ki bace mun daga gani 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stugunawa Zainab tayi ta dauki basket da jakan ta kama hanyan fita sanda ta isa bakin door din ta juyo,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"wallahi zakiyi dana sanin hakan zakiyi mamakin abinda stintattun mag</w:t>
      </w:r>
      <w:r>
        <w:rPr>
          <w:rFonts w:hint="eastAsia"/>
          <w:sz w:val="13"/>
          <w:szCs w:val="13"/>
        </w:rPr>
        <w:t>en naki zasuyi,"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gafff tabude kofa ta fita zaman da ba shiri Fatima tayi dan tabbas zancen Zainab ya soki zuciyanta matuka,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taji zafin zancen nata sosai ta kuma kara dagula mata brain,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dabata kai heart nata nesa ba da tayi abinda tasan zatayi d</w:t>
      </w:r>
      <w:r>
        <w:rPr>
          <w:rFonts w:hint="eastAsia"/>
          <w:sz w:val="13"/>
          <w:szCs w:val="13"/>
        </w:rPr>
        <w:t xml:space="preserve">ana sani daga baya,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tasan bazai taba cutar da ita ba amma ai abinda Zainab ta fada yana kan gaskiya,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wuri tayi kokarin kauda tunanin da ambaton sunan Allah wanda da haka ne ta yaki heart nata afari har ya hanata aikata abinda zatayi dana sani.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bat</w:t>
      </w:r>
      <w:r>
        <w:rPr>
          <w:rFonts w:hint="eastAsia"/>
          <w:sz w:val="13"/>
          <w:szCs w:val="13"/>
        </w:rPr>
        <w:t>a staya ko ina ba sai dakin patient din inda tabar Innani da ta cika tayi famm dan haushi,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tun dazun sai jiranta takeyi ga Faruq sun futa da chief bare ta aika shi ya kira 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bude kofa ta fara zazzaga mata bala'i kamar an kunna fanfo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uban mai </w:t>
      </w:r>
      <w:r>
        <w:rPr>
          <w:rFonts w:hint="eastAsia"/>
          <w:sz w:val="13"/>
          <w:szCs w:val="13"/>
        </w:rPr>
        <w:t>kika tsaya yi acan din 'kika barnin ina ta jira",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shiru tamata kamar bata jita ba hasala Innani ta karayi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uban ki ba magana nake miki ba kinmun shiru",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zumburo baki </w:t>
      </w:r>
      <w:r>
        <w:rPr>
          <w:rFonts w:hint="eastAsia"/>
          <w:sz w:val="13"/>
          <w:szCs w:val="13"/>
        </w:rPr>
        <w:t>😙</w:t>
      </w:r>
      <w:r>
        <w:rPr>
          <w:rFonts w:hint="eastAsia"/>
          <w:sz w:val="13"/>
          <w:szCs w:val="13"/>
        </w:rPr>
        <w:t xml:space="preserve"> gaba tayi tace "to ni mai kike so ince miki"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"eyyehhh lallale Zainab w</w:t>
      </w:r>
      <w:r>
        <w:rPr>
          <w:rFonts w:hint="eastAsia"/>
          <w:sz w:val="13"/>
          <w:szCs w:val="13"/>
        </w:rPr>
        <w:t xml:space="preserve">uyanki yayi kauri ani kike zumbura baki, ki jira intashi sai naci ubanki dai dai gwargwado,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kuma ki wuce ki koma gida ki hada abincin Abbanku da furansa,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 kuma hadawa Faruq kayansa ki bawa bashir driver ya kawo,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 kuma tabbatar kinyi abincin dare </w:t>
      </w:r>
      <w:r>
        <w:rPr>
          <w:rFonts w:hint="eastAsia"/>
          <w:sz w:val="13"/>
          <w:szCs w:val="13"/>
        </w:rPr>
        <w:t>da wuri wallahi kika barmu da yunwa irin na jiya zanci ubanki cikin buta,"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ce komai ba tayi ficewarta tabar dakin takama hanyan barin hospital din daniyan komawa gida don yin abinda Innani tasata tana tafiya tana kissima irin abinda zatayiwa wayanna</w:t>
      </w:r>
      <w:r>
        <w:rPr>
          <w:rFonts w:hint="eastAsia"/>
          <w:sz w:val="13"/>
          <w:szCs w:val="13"/>
        </w:rPr>
        <w:t>n stintattun magen da tun safe ake cimata mutunci akansu tun da safe yau take ta faman shan wiya akansu yau hartana murna Innani zata dawo ta karbi aikinta sai kawai akace sai gobe,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ashe duk mastiyatan nan ne  suka hana su dawo wa kwafa tayi ta cigaba da</w:t>
      </w:r>
      <w:r>
        <w:rPr>
          <w:rFonts w:hint="eastAsia"/>
          <w:sz w:val="13"/>
          <w:szCs w:val="13"/>
        </w:rPr>
        <w:t xml:space="preserve"> tafiyanta har ta isa gida.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lokaci yacigaba da tafiya yabar zuciyoyi cike da waswasi Innani bata nuna gajiya warta wajen kula da wayannan  yaran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ita tausayi ma suke bata haka har dare yayi kamar yadda Faruq ya nace haka ko akayi anan asibitin</w:t>
      </w:r>
      <w:r>
        <w:rPr>
          <w:rFonts w:hint="eastAsia"/>
          <w:sz w:val="13"/>
          <w:szCs w:val="13"/>
        </w:rPr>
        <w:t xml:space="preserve"> ya kwana.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washe gari Innani da kanta tayi wa jariren wanka suda islam,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akasa masu kaya sunyi matukarr kyau da daukan hankali,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 kuma basu madaransu Dr ne ya shigo dakin da marar lafiyan take inda yasamu Innani, chief da fatima harda Faruq adakin,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sallaman da yayi aka masa, iso akayi masa ya shigo suka gaisawa yamawa fatima ya jiki'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Alhamdulillah yayi sauki gashi har na  fito 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"little imam how are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yace" am pretty fine, </w:t>
      </w:r>
    </w:p>
    <w:p w:rsidR="00000000" w:rsidRDefault="00F15D5C">
      <w:pPr>
        <w:rPr>
          <w:rFonts w:hint="eastAsia"/>
          <w:sz w:val="13"/>
          <w:szCs w:val="13"/>
        </w:rPr>
      </w:pPr>
      <w:r>
        <w:rPr>
          <w:rFonts w:hint="eastAsia"/>
          <w:sz w:val="13"/>
          <w:szCs w:val="13"/>
        </w:rPr>
        <w:t>Dr how about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 also fine ina Dad dinka, </w:t>
      </w:r>
      <w:r>
        <w:rPr>
          <w:rFonts w:hint="eastAsia"/>
          <w:sz w:val="13"/>
          <w:szCs w:val="13"/>
        </w:rPr>
        <w:t>kunyi waya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"ehh munyi yace ma yana hanya ya kusa isowa rugar nan, zai zo yaga twins din mu ai nabashi labarin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dr yayi ya shafa kan shi sannan ya karasa gaban gadon patient din ya dubata sannan ya juyo ya fuskan cesu with full of hope, </w:t>
      </w:r>
      <w:r>
        <w:rPr>
          <w:rFonts w:hint="eastAsia"/>
          <w:sz w:val="13"/>
          <w:szCs w:val="13"/>
        </w:rPr>
        <w:t>Innani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 jikin nata",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yace "Alahamdulillah da sauki zata ma iya tashi nan da good  3 hours nan da wa uku kenan,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zata iya tashi  a firgice duba da irin yanayin data shiga a fari,"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"tohhh yayi kyau Allah tashi kafadunta,"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ameen kowa ya</w:t>
      </w:r>
      <w:r>
        <w:rPr>
          <w:rFonts w:hint="eastAsia"/>
          <w:sz w:val="13"/>
          <w:szCs w:val="13"/>
        </w:rPr>
        <w:t xml:space="preserve"> amsa dashi inji chief  karasawa yayi gurin babies din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mashaallah look at them they are so pretty just like egyptians,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larabawa Allah de ya saka da alkairi gaskiya ba karamin kokari kuka yi ba chief da kuka cece su Allah saka muku da jannat</w:t>
      </w:r>
      <w:r>
        <w:rPr>
          <w:rFonts w:hint="eastAsia"/>
          <w:sz w:val="13"/>
          <w:szCs w:val="13"/>
        </w:rPr>
        <w:t>ul firdausi,"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chief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ai kuna kokari sosai Dr,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bamu kai kuba kudin na daban ne, Allah de ya saka muku  da alkairi,"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ameen suka amsa kafin ya fita ya je don duba sauran patient,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yabar kowa da abinda ke saka wa a heart n</w:t>
      </w:r>
      <w:r>
        <w:rPr>
          <w:rFonts w:hint="eastAsia"/>
          <w:sz w:val="13"/>
          <w:szCs w:val="13"/>
        </w:rPr>
        <w:t>ashi baya Fatima da abin duniya ya isheta,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abinda ya kara daga mata hankali sai ganin matar datayi ganin irin zillan kyan da Allah ya mata, ga wani kwarjini na musamman da daukan ido da takeyi,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 tace bata storata ba tayi karya maganan zainab ne y</w:t>
      </w:r>
      <w:r>
        <w:rPr>
          <w:rFonts w:hint="eastAsia"/>
          <w:sz w:val="13"/>
          <w:szCs w:val="13"/>
        </w:rPr>
        <w:t>a fara dawo mata karde ita ne dako ita ne data shiga uku,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tasan karshen zamanta da mijinta ne yazo muddin ya kasan ce abinda take storo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tagama aiki ajiyan zuciya tasauke, numfashinta har wani hardewa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jin an dafa kafadarta tane yasa t</w:t>
      </w:r>
      <w:r>
        <w:rPr>
          <w:rFonts w:hint="eastAsia"/>
          <w:sz w:val="13"/>
          <w:szCs w:val="13"/>
        </w:rPr>
        <w:t xml:space="preserve">ayi saurin daga idonta taga Abbanta dake gefenta fuskarshi dauke da smile,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"babu abinda zai faru sai alkairi,"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itama murmushin ta kakalo ta mishi bata ce komai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r>
        <w:rPr>
          <w:rFonts w:hint="eastAsia"/>
          <w:sz w:val="13"/>
          <w:szCs w:val="13"/>
        </w:rPr>
        <w:t>wata hadadiyar car ce mai numfashi da keta hazo, ta keto cikin wannan rugar,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b</w:t>
      </w:r>
      <w:r>
        <w:rPr>
          <w:rFonts w:hint="eastAsia"/>
          <w:sz w:val="13"/>
          <w:szCs w:val="13"/>
        </w:rPr>
        <w:t>ack seat wani kyakkyawan halitta ne ke zaune yana sanye da Ralph Lauren brown suit da yayi masifar amsar jikinsa akalla zai kai 35years,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sam shekarun basu nuna ajikinshi ba fari ne tas Mai daukan ido da hankali, kyakyawa ne Son kowa kin Wanda ya ra</w:t>
      </w:r>
      <w:r>
        <w:rPr>
          <w:rFonts w:hint="eastAsia"/>
          <w:sz w:val="13"/>
          <w:szCs w:val="13"/>
        </w:rPr>
        <w:t>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Fuskansa zagaye yake da hadaddiyar man's pride dinshi Wanda da gani taji naira sai sheki take Tasha gyara haka sumar kanshi acike yake tamm dayawa  baki wuluk dashi mai stansti,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Pointed nose nashi ya Kara kayatar halittansa Yana Nan zattt dashi ga sm</w:t>
      </w:r>
      <w:r>
        <w:rPr>
          <w:rFonts w:hint="eastAsia"/>
          <w:sz w:val="13"/>
          <w:szCs w:val="13"/>
        </w:rPr>
        <w:t>all redish lips nashi masu ban shaawa, Eyes nashi are sexy kamar Mai Jin bacci haka suke ga zararan eyelashes nashi Daya Kara narkar da idon, eyebrows nashi tamkar shi yayi shaping kayanshi.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Yanayin kyansa da hasken sa yasani tan taman Anya bahaushe be ku</w:t>
      </w:r>
      <w:r>
        <w:rPr>
          <w:rFonts w:hint="eastAsia"/>
          <w:sz w:val="13"/>
          <w:szCs w:val="13"/>
        </w:rPr>
        <w:t>wa ganin yanayin hasken fatar shi wanda azahiri yafi kama Dana larabawa.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staye baza ka kira shi da balarabe ba  sannan baza ka kirashi da bafulatani ba kai staye,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kace dashi  HALF CASS wato ruwa biyu,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zaka masa ka hango zallan da</w:t>
      </w:r>
      <w:r>
        <w:rPr>
          <w:rFonts w:hint="eastAsia"/>
          <w:sz w:val="13"/>
          <w:szCs w:val="13"/>
        </w:rPr>
        <w:t>muwan dake shinfide a kyakyawan face nashi ga wani stinkewa da heart nashi 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 da yasaba da hakan aduk lokcin da ya sako kafanshi a Nigeria hakan kuma nada nasaba da  rayuwarsa na baya,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yau stinkewan heart din na daban ne yarasa  mai yakeji</w:t>
      </w:r>
      <w:r>
        <w:rPr>
          <w:rFonts w:hint="eastAsia"/>
          <w:sz w:val="13"/>
          <w:szCs w:val="13"/>
        </w:rPr>
        <w:t xml:space="preserve"> farin ciki ko aka sinsa,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yana jin wani anna shuwa na daban yana jin tamkar zai hadu da wani abu mai mahimman ci to amma mai ye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amsan daya gagara bawa kanshi abu 3 ne masu muhimmanci a arayuwarsa,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inlaw dinsa sai wife nashi d</w:t>
      </w:r>
      <w:r>
        <w:rPr>
          <w:rFonts w:hint="eastAsia"/>
          <w:sz w:val="13"/>
          <w:szCs w:val="13"/>
        </w:rPr>
        <w:t>a children nasa Faruq da Islam,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kuma mai kankat wato FAMILY nashi,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tabbas yana farin ciki zai ga 'ya'yan sa da matarsa da inlaw dinsa,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saide akwai wani abu na musamman ayau to mai ne ne wannan???,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family dinsa yasan yayi ban kwana dasu badan bai</w:t>
      </w:r>
      <w:r>
        <w:rPr>
          <w:rFonts w:hint="eastAsia"/>
          <w:sz w:val="13"/>
          <w:szCs w:val="13"/>
        </w:rPr>
        <w:t>san inda suke ba ko basa raye ba aa sai dan wani dalili mai karfin gaske,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ya fesar </w:t>
      </w:r>
      <w:r>
        <w:rPr>
          <w:rFonts w:hint="eastAsia"/>
          <w:sz w:val="13"/>
          <w:szCs w:val="13"/>
        </w:rPr>
        <w:t>😤</w:t>
      </w:r>
      <w:r>
        <w:rPr>
          <w:rFonts w:hint="eastAsia"/>
          <w:sz w:val="13"/>
          <w:szCs w:val="13"/>
        </w:rPr>
        <w:t xml:space="preserve">kafin cikin husky voice nashi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"bashir,"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da sauri ya amsa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 ummin little sun koma gida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bashir yace" okayy to kain</w:t>
      </w:r>
      <w:r>
        <w:rPr>
          <w:rFonts w:hint="eastAsia"/>
          <w:sz w:val="13"/>
          <w:szCs w:val="13"/>
        </w:rPr>
        <w:t>i hosptal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amsa masa dashi direct asibitn suka wuce basu wani dade suna tafiya ba suka iso,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parking yayi a harabar hospital din ya fito da wuri ya bude mishi cab din car din ya kai akalla 5 minute kafun ya zaro kafarsa ta dama bakinsa </w:t>
      </w:r>
      <w:r>
        <w:rPr>
          <w:rFonts w:hint="eastAsia"/>
          <w:sz w:val="13"/>
          <w:szCs w:val="13"/>
        </w:rPr>
        <w:t>dauke da bismilla ya kara daukan lokaci kafin ya fito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irin bugu heart nashi yayi daya sa shi rinste idon shi da sauri,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ahankali ya fara taku cike da takama da mazantaka da izza, yana tafiya tamkar yana tausayin kasan kallo Daya zaka masa</w:t>
      </w:r>
      <w:r>
        <w:rPr>
          <w:rFonts w:hint="eastAsia"/>
          <w:sz w:val="13"/>
          <w:szCs w:val="13"/>
        </w:rPr>
        <w:t xml:space="preserve"> kanhango jinin SARAUTA dake yawo ajikinsa ga yanayin halittansa surarsa ya tabbatar mun da cewa ya hada da larabawa,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Yanayin halitta da girman gabansa ne yasa shi cikin jerin giant don a murde yake sanadin mosta jiki da yakeyi da Kuma yanayin halittansa,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bashir ya mishi jagora har dakin da su innani suke,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cikin dakin kuwa wannan baiwar Allah ta farka da salati abakinta kafin ta wani razana ta fara dube dube,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mutane a  zagaye da ita yasa ta kara rikicewa sosai ,ta fara ambaton sunan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tayi kanta daniyan mata bayani amma ina ta dira daga kan gado tana yiin baya baya tana tambayansun abu daya cikin yare hudu,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fari FULLANCI na biyu TURANCI na uku LARABCI sai na hudu HAUSA  tambaya take 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ya'yanta?,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suwaye 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 yo</w:t>
      </w:r>
      <w:r>
        <w:rPr>
          <w:rFonts w:hint="eastAsia"/>
          <w:sz w:val="13"/>
          <w:szCs w:val="13"/>
        </w:rPr>
        <w:t xml:space="preserve">wa kanta  Innani tayi  kawai ta fasa ihuu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"don't touch me,"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ana cikin wannan hali sai wannan mutumin ya shigo dakin da sallama aba kinshi kanshi  akasa,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jin wannan voice da ko daga bacci ta tashi baza ta taba mantawa bane yasa ta juya arazane suk</w:t>
      </w:r>
      <w:r>
        <w:rPr>
          <w:rFonts w:hint="eastAsia"/>
          <w:sz w:val="13"/>
          <w:szCs w:val="13"/>
        </w:rPr>
        <w:t xml:space="preserve">ayi 4 eyes </w:t>
      </w:r>
      <w:r>
        <w:rPr>
          <w:rFonts w:hint="eastAsia"/>
          <w:sz w:val="13"/>
          <w:szCs w:val="13"/>
        </w:rPr>
        <w:t>👀</w:t>
      </w:r>
      <w:r>
        <w:rPr>
          <w:rFonts w:hint="eastAsia"/>
          <w:sz w:val="13"/>
          <w:szCs w:val="13"/>
        </w:rPr>
        <w:t xml:space="preserve"> dashi daga shi har ita suka staya cak kowa na nuna dan uwanshi baki dauke da zance da kyar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"ke! ya akayi kika  san inda nake,"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itako da gudu taje ta yi hugging nashi so tight aka bar su Innani da sake baki</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3</w:t>
      </w:r>
    </w:p>
    <w:p w:rsidR="00000000" w:rsidRDefault="00F15D5C">
      <w:pPr>
        <w:rPr>
          <w:rFonts w:hint="eastAsia"/>
          <w:sz w:val="13"/>
          <w:szCs w:val="13"/>
        </w:rPr>
      </w:pPr>
      <w:r>
        <w:rPr>
          <w:rFonts w:hint="eastAsia"/>
          <w:sz w:val="13"/>
          <w:szCs w:val="13"/>
        </w:rPr>
        <w:t>MU HAD</w:t>
      </w:r>
      <w:r>
        <w:rPr>
          <w:rFonts w:hint="eastAsia"/>
          <w:sz w:val="13"/>
          <w:szCs w:val="13"/>
        </w:rPr>
        <w:t>U A PAGE 4</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Queen Mahira Idriss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 xml:space="preserve">Monday, </w:t>
      </w:r>
      <w:r>
        <w:rPr>
          <w:rFonts w:hint="eastAsia"/>
          <w:sz w:val="13"/>
          <w:szCs w:val="13"/>
        </w:rPr>
        <w:t>01 january, 2024</w:t>
      </w:r>
    </w:p>
    <w:p w:rsidR="00000000" w:rsidRDefault="00F15D5C">
      <w:pPr>
        <w:rPr>
          <w:rFonts w:hint="eastAsia"/>
          <w:sz w:val="13"/>
          <w:szCs w:val="13"/>
        </w:rPr>
      </w:pPr>
      <w:r>
        <w:rPr>
          <w:rFonts w:hint="eastAsia"/>
          <w:sz w:val="13"/>
          <w:szCs w:val="13"/>
        </w:rPr>
        <w:t>04:48:07 PM.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The adapted Expert Writer </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4</w:t>
      </w:r>
      <w:r>
        <w:rPr>
          <w:rFonts w:hint="eastAsia"/>
          <w:sz w:val="13"/>
          <w:szCs w:val="13"/>
        </w:rPr>
        <w:t>🧚</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Da gudu taje tayi hugging nashi so tight as if like her life defend on him ta fashe da wani mastiyacin kuka mai cike </w:t>
      </w:r>
      <w:r>
        <w:rPr>
          <w:rFonts w:hint="eastAsia"/>
          <w:sz w:val="13"/>
          <w:szCs w:val="13"/>
        </w:rPr>
        <w:t>da maanoni da yawa,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kan kameshi takarayi sosai tana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 i dreaming pls in mafarki nake kar atashe 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 cant blieve this akace wai you were dead ina kashiga for all this long?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kabarmu cikin tashin hankali tunda ka tafi komai ya lalace komai ya </w:t>
      </w:r>
      <w:r>
        <w:rPr>
          <w:rFonts w:hint="eastAsia"/>
          <w:sz w:val="13"/>
          <w:szCs w:val="13"/>
        </w:rPr>
        <w:t>baci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dago da kanta tayi daga broad chest nashi tana kallon fuskanshi kallo daya zaka mishi ka tabbatar da ya shiga wani yanayi,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his eyes turn red as if like an wasta masa pepper gaba daya mood nashi ya canja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kana kallonsa kasan an taba masa inda ya</w:t>
      </w:r>
      <w:r>
        <w:rPr>
          <w:rFonts w:hint="eastAsia"/>
          <w:sz w:val="13"/>
          <w:szCs w:val="13"/>
        </w:rPr>
        <w:t>ke masa kaikayi hannu tasa ta tallafo face nashi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tace "kayi shiru say something,"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can baya ne suka ji anyi gyaran murya Innani ne data gagara hakuri tayi gyaran murya dan gaba daya ta rasa mai zata fassara abinda ido da zuciyanta ke gani,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ita</w:t>
      </w:r>
      <w:r>
        <w:rPr>
          <w:rFonts w:hint="eastAsia"/>
          <w:sz w:val="13"/>
          <w:szCs w:val="13"/>
        </w:rPr>
        <w:t xml:space="preserve"> kadai ba kowa dake wannan room din hakan yake agunshi kai hatta little ma kanshi ya daure,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bare Fatima da gaba daya komai na dakin ke juya mata maganan zainab ne yake dawo mata cikin kwanyarta a halin data ke ciki  kadan yarage heart nata baiyi blowing b</w:t>
      </w:r>
      <w:r>
        <w:rPr>
          <w:rFonts w:hint="eastAsia"/>
          <w:sz w:val="13"/>
          <w:szCs w:val="13"/>
        </w:rPr>
        <w: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numfashinta har harde wa yakeyi Innani ne ta kara breaking silence din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zaku samu ku mana bayanin abinda ke faruwa anan Hamma,"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haka innani ke kiransa dashikasancear sunan su Daya da yayanta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kokarin raba ta da jikinsa yayi dan sai</w:t>
      </w:r>
      <w:r>
        <w:rPr>
          <w:rFonts w:hint="eastAsia"/>
          <w:sz w:val="13"/>
          <w:szCs w:val="13"/>
        </w:rPr>
        <w:t xml:space="preserve"> yanzu ma ya tuna a ina suke,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ihu ta kara yi ta kan kameshi  tana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"wayyo Allah na zasu kasheni kasheni zasuyi AKHIE, kataimake 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ganin yadda ta riki ce ne yasa Innani dafe kirji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 shiga uku daga taimako sai abu ya zama bala'i,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mai </w:t>
      </w:r>
      <w:r>
        <w:rPr>
          <w:rFonts w:hint="eastAsia"/>
          <w:sz w:val="13"/>
          <w:szCs w:val="13"/>
        </w:rPr>
        <w:t>zan gani haka baiwar Allah,</w:t>
      </w:r>
    </w:p>
    <w:p w:rsidR="00000000" w:rsidRDefault="00F15D5C">
      <w:pPr>
        <w:rPr>
          <w:rFonts w:hint="eastAsia"/>
          <w:sz w:val="13"/>
          <w:szCs w:val="13"/>
        </w:rPr>
      </w:pPr>
      <w:r>
        <w:rPr>
          <w:rFonts w:hint="eastAsia"/>
          <w:sz w:val="13"/>
          <w:szCs w:val="13"/>
        </w:rPr>
        <w:t xml:space="preserve"> wai mai ma yake shirin faruwa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hakan wacece ke kin wani tukuikuye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itako kara kan kameshi tayi dan gani take kamar zaa raba su tamkar zata shige cikinshi,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rafka uban salati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 shiga u</w:t>
      </w:r>
      <w:r>
        <w:rPr>
          <w:rFonts w:hint="eastAsia"/>
          <w:sz w:val="13"/>
          <w:szCs w:val="13"/>
        </w:rPr>
        <w:t>ku mai zan gani ni khadijatu matar sheiky keta hakki haka agaban magabata da ranar</w:t>
      </w:r>
      <w:r>
        <w:rPr>
          <w:rFonts w:hint="eastAsia"/>
          <w:sz w:val="13"/>
          <w:szCs w:val="13"/>
        </w:rPr>
        <w:t>🌞</w:t>
      </w:r>
      <w:r>
        <w:rPr>
          <w:rFonts w:hint="eastAsia"/>
          <w:sz w:val="13"/>
          <w:szCs w:val="13"/>
        </w:rPr>
        <w:t xml:space="preserve">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kai Hamma kayi mana bayani mana ka cire mu aduhu</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wannan wani irin abune agaban sirkanunka da danka  uwa uba harda matarka,"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maganan ne cikin kukan nema</w:t>
      </w:r>
      <w:r>
        <w:rPr>
          <w:rFonts w:hint="eastAsia"/>
          <w:sz w:val="13"/>
          <w:szCs w:val="13"/>
        </w:rPr>
        <w:t>n magana irin nasu na stofi da gefen mayafinta take goge fuskanta ko ince ta rufe fuskanta ta fashe da kukan neman sababi,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"haba kaikuwa kar kaban kunya mana agaban matarka,"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imam bawan Allah wanda tun dazu baice komai bane yayi gyaran murya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"Nana ya isa yi shiru,"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batare da ta kara cewa komai ba tayi shiru sai sheshsheka take Fatima ko bushewa wa ma tayi ta nemi hawayen ma tarasa Allah kadai yasan irin azaban da takeji a zuciyarta,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Chief yace "bismillah Hamma ga guri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yayi magana </w:t>
      </w:r>
      <w:r>
        <w:rPr>
          <w:rFonts w:hint="eastAsia"/>
          <w:sz w:val="13"/>
          <w:szCs w:val="13"/>
        </w:rPr>
        <w:t>ne cikin nustuwarsa da kamala,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musu yasamu guri ya zauna itako tamkar jela haka ta ringa binshi a baya tare suka zauna ta rungume hannunsa sai zazzaro manyan  eye balls</w:t>
      </w:r>
      <w:r>
        <w:rPr>
          <w:rFonts w:hint="eastAsia"/>
          <w:sz w:val="13"/>
          <w:szCs w:val="13"/>
        </w:rPr>
        <w:t>👀</w:t>
      </w:r>
      <w:r>
        <w:rPr>
          <w:rFonts w:hint="eastAsia"/>
          <w:sz w:val="13"/>
          <w:szCs w:val="13"/>
        </w:rPr>
        <w:t xml:space="preserve"> dinta takeyi  kamar wanda tayi araba da malaikan daukan rai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dogon numfash</w:t>
      </w:r>
      <w:r>
        <w:rPr>
          <w:rFonts w:hint="eastAsia"/>
          <w:sz w:val="13"/>
          <w:szCs w:val="13"/>
        </w:rPr>
        <w:t>i</w:t>
      </w:r>
      <w:r>
        <w:rPr>
          <w:rFonts w:hint="eastAsia"/>
          <w:sz w:val="13"/>
          <w:szCs w:val="13"/>
        </w:rPr>
        <w:t>😤</w:t>
      </w:r>
      <w:r>
        <w:rPr>
          <w:rFonts w:hint="eastAsia"/>
          <w:sz w:val="13"/>
          <w:szCs w:val="13"/>
        </w:rPr>
        <w:t xml:space="preserve"> yaja yana kokarin rabata da jikinshi ta kara fashe mishi da kuka</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"Akhie were are we,??</w:t>
      </w:r>
    </w:p>
    <w:p w:rsidR="00000000" w:rsidRDefault="00F15D5C">
      <w:pPr>
        <w:rPr>
          <w:rFonts w:hint="eastAsia"/>
          <w:sz w:val="13"/>
          <w:szCs w:val="13"/>
        </w:rPr>
      </w:pPr>
      <w:r>
        <w:rPr>
          <w:rFonts w:hint="eastAsia"/>
          <w:sz w:val="13"/>
          <w:szCs w:val="13"/>
        </w:rPr>
        <w:t xml:space="preserve"> su din suwaye su Akhie??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batare da tabari ya amsa mata tambayan ta ba ta wani zabura cikin kaduwa bakinta har rawan yakeyi wajen cewa,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my twins ina suke??</w:t>
      </w:r>
    </w:p>
    <w:p w:rsidR="00000000" w:rsidRDefault="00F15D5C">
      <w:pPr>
        <w:rPr>
          <w:rFonts w:hint="eastAsia"/>
          <w:sz w:val="13"/>
          <w:szCs w:val="13"/>
        </w:rPr>
      </w:pPr>
      <w:r>
        <w:rPr>
          <w:rFonts w:hint="eastAsia"/>
          <w:sz w:val="13"/>
          <w:szCs w:val="13"/>
        </w:rPr>
        <w:t xml:space="preserve"> ina twins dina??</w:t>
      </w:r>
    </w:p>
    <w:p w:rsidR="00000000" w:rsidRDefault="00F15D5C">
      <w:pPr>
        <w:rPr>
          <w:rFonts w:hint="eastAsia"/>
          <w:sz w:val="13"/>
          <w:szCs w:val="13"/>
        </w:rPr>
      </w:pPr>
      <w:r>
        <w:rPr>
          <w:rFonts w:hint="eastAsia"/>
          <w:sz w:val="13"/>
          <w:szCs w:val="13"/>
        </w:rPr>
        <w:t>my babies,"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magana tears </w:t>
      </w:r>
      <w:r>
        <w:rPr>
          <w:rFonts w:hint="eastAsia"/>
          <w:sz w:val="13"/>
          <w:szCs w:val="13"/>
        </w:rPr>
        <w:t>😭</w:t>
      </w:r>
      <w:r>
        <w:rPr>
          <w:rFonts w:hint="eastAsia"/>
          <w:sz w:val="13"/>
          <w:szCs w:val="13"/>
        </w:rPr>
        <w:t xml:space="preserve">na wanke beatiful and shiny </w:t>
      </w:r>
      <w:r>
        <w:rPr>
          <w:rFonts w:hint="eastAsia"/>
          <w:sz w:val="13"/>
          <w:szCs w:val="13"/>
        </w:rPr>
        <w:t>✨</w:t>
      </w:r>
      <w:r>
        <w:rPr>
          <w:rFonts w:hint="eastAsia"/>
          <w:sz w:val="13"/>
          <w:szCs w:val="13"/>
        </w:rPr>
        <w:t xml:space="preserve">face nata mai daukan hankali tana jijjiga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shiga uku sun </w:t>
      </w:r>
      <w:r>
        <w:rPr>
          <w:rFonts w:hint="eastAsia"/>
          <w:sz w:val="13"/>
          <w:szCs w:val="13"/>
        </w:rPr>
        <w:t>🤯</w:t>
      </w:r>
      <w:r>
        <w:rPr>
          <w:rFonts w:hint="eastAsia"/>
          <w:sz w:val="13"/>
          <w:szCs w:val="13"/>
        </w:rPr>
        <w:t xml:space="preserve"> kashemun babies dina,"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muryanshi mai cike da zallan nutsuwa izza bugu da kari mulki da takama yac</w:t>
      </w:r>
      <w:r>
        <w:rPr>
          <w:rFonts w:hint="eastAsia"/>
          <w:sz w:val="13"/>
          <w:szCs w:val="13"/>
        </w:rPr>
        <w:t xml:space="preserve">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"ZULAIHAT ya isa ki nustu, lets talk ki kwantar da hankalinki kinji they wont hurt you impact they were your savior, they saved you and your babies calm down,"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ta stayar da kukan nata cikin larabci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Akhie a ina muke??</w:t>
      </w:r>
    </w:p>
    <w:p w:rsidR="00000000" w:rsidRDefault="00F15D5C">
      <w:pPr>
        <w:rPr>
          <w:rFonts w:hint="eastAsia"/>
          <w:sz w:val="13"/>
          <w:szCs w:val="13"/>
        </w:rPr>
      </w:pPr>
      <w:r>
        <w:rPr>
          <w:rFonts w:hint="eastAsia"/>
          <w:sz w:val="13"/>
          <w:szCs w:val="13"/>
        </w:rPr>
        <w:lastRenderedPageBreak/>
        <w:t xml:space="preserve"> suwaye su ??</w:t>
      </w:r>
    </w:p>
    <w:p w:rsidR="00000000" w:rsidRDefault="00F15D5C">
      <w:pPr>
        <w:rPr>
          <w:rFonts w:hint="eastAsia"/>
          <w:sz w:val="13"/>
          <w:szCs w:val="13"/>
        </w:rPr>
      </w:pPr>
      <w:r>
        <w:rPr>
          <w:rFonts w:hint="eastAsia"/>
          <w:sz w:val="13"/>
          <w:szCs w:val="13"/>
        </w:rPr>
        <w:t>ka</w:t>
      </w:r>
      <w:r>
        <w:rPr>
          <w:rFonts w:hint="eastAsia"/>
          <w:sz w:val="13"/>
          <w:szCs w:val="13"/>
        </w:rPr>
        <w:t xml:space="preserve">tabbar baza su cutar damu ba?? </w:t>
      </w:r>
    </w:p>
    <w:p w:rsidR="00000000" w:rsidRDefault="00F15D5C">
      <w:pPr>
        <w:rPr>
          <w:rFonts w:hint="eastAsia"/>
          <w:sz w:val="13"/>
          <w:szCs w:val="13"/>
        </w:rPr>
      </w:pPr>
      <w:r>
        <w:rPr>
          <w:rFonts w:hint="eastAsia"/>
          <w:sz w:val="13"/>
          <w:szCs w:val="13"/>
        </w:rPr>
        <w:t>kuma ina twins dina??,"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Zulaihat ba abunda zasu mana ki nutsu muji komai daga garesu i will introduce them to you ido tadan ware</w:t>
      </w:r>
      <w:r>
        <w:rPr>
          <w:rFonts w:hint="eastAsia"/>
          <w:sz w:val="13"/>
          <w:szCs w:val="13"/>
        </w:rPr>
        <w:t>😲</w:t>
      </w:r>
      <w:r>
        <w:rPr>
          <w:rFonts w:hint="eastAsia"/>
          <w:sz w:val="13"/>
          <w:szCs w:val="13"/>
        </w:rPr>
        <w:t xml:space="preserve"> tace so you knows them,"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ya gyada mata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nasan su they are my family,"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ahankali ta maimaita kalman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"family dama bayan mu kana da wassu family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yess they are my family bayan anyi exiling nawa s, suka jawoni jiki they show me love they even gived me there daughter,"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daga giranta</w:t>
      </w:r>
      <w:r>
        <w:rPr>
          <w:rFonts w:hint="eastAsia"/>
          <w:sz w:val="13"/>
          <w:szCs w:val="13"/>
        </w:rPr>
        <w:t>😕</w:t>
      </w:r>
      <w:r>
        <w:rPr>
          <w:rFonts w:hint="eastAsia"/>
          <w:sz w:val="13"/>
          <w:szCs w:val="13"/>
        </w:rPr>
        <w:t xml:space="preserve"> daya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you means su</w:t>
      </w:r>
      <w:r>
        <w:rPr>
          <w:rFonts w:hint="eastAsia"/>
          <w:sz w:val="13"/>
          <w:szCs w:val="13"/>
        </w:rPr>
        <w:t>n aura maka yarsu  for what reason, zasu aura maka yarsu,"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yadda yanayinta ya canja ne yasa yayi kokarin calming nata down dan tabar larabcin 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ayanda yasan halinta ba karamin aikinta bane taci mutuncin ko wani daya daga cikinsu,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ki kw</w:t>
      </w:r>
      <w:r>
        <w:rPr>
          <w:rFonts w:hint="eastAsia"/>
          <w:sz w:val="13"/>
          <w:szCs w:val="13"/>
        </w:rPr>
        <w:t>antar da hankalinki i will explain to you later,"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ohh haka zaka ce okay ask them where the hell did they kept my babies??,"</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"you keep on saying your babies a ina kika samesu,"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kallon tara saura kwata ta bishi dashi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daka cemun kayi </w:t>
      </w:r>
      <w:r>
        <w:rPr>
          <w:rFonts w:hint="eastAsia"/>
          <w:sz w:val="13"/>
          <w:szCs w:val="13"/>
        </w:rPr>
        <w:t>aure mai nace maka sai nine zaka hau mun wani tambaayan renin wayo,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for good 9 years baka gida kana nufin zama zanyi tayi inyi ta jiranka kenan har sai ka dawo kazo ka aureni,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da ka tafi ka barni ai tohh ban mutu ba na yi aure na haihu,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bari ma kaj</w:t>
      </w:r>
      <w:r>
        <w:rPr>
          <w:rFonts w:hint="eastAsia"/>
          <w:sz w:val="13"/>
          <w:szCs w:val="13"/>
        </w:rPr>
        <w:t>i first born nawa ma is 9 years old ga kuma twins din dana haifa in kuma bukulu zaka mun tohh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tunda ta fara zancenta a yaren hausa baice mata kala ba sanin halin abarsa murmushi</w:t>
      </w:r>
      <w:r>
        <w:rPr>
          <w:rFonts w:hint="eastAsia"/>
          <w:sz w:val="13"/>
          <w:szCs w:val="13"/>
        </w:rPr>
        <w:t>☺</w:t>
      </w:r>
      <w:r>
        <w:rPr>
          <w:rFonts w:hint="eastAsia"/>
          <w:sz w:val="13"/>
          <w:szCs w:val="13"/>
        </w:rPr>
        <w:t>️</w:t>
      </w:r>
      <w:r>
        <w:rPr>
          <w:rFonts w:hint="eastAsia"/>
          <w:sz w:val="13"/>
          <w:szCs w:val="13"/>
        </w:rPr>
        <w:t xml:space="preserve"> kawai yayi dan ta tuno mishi da abubuwa da dama wato har yanzu bata canj</w:t>
      </w:r>
      <w:r>
        <w:rPr>
          <w:rFonts w:hint="eastAsia"/>
          <w:sz w:val="13"/>
          <w:szCs w:val="13"/>
        </w:rPr>
        <w:t>a ba tana nan da stiwanta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 wonder who marry  this naughty girl??,"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 azuciyarsa yake zancen kama kugunta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heyy Mr ba cewa nayi ka zuba mun na mujiya kana kallo naba ask them ina yarana,"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maganan cike da stiwa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"ZULAIHAT!!!!!!,"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kaurara voice nashi yayi ya ambaci sunanta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"show some respect they are my in-laws,"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and so what concern me  ina ruwana dasu har wani zaka ce sune yan uwanka,"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yanzu dajin wannan zancen yasan haushin   furucin nashi taji smirk</w:t>
      </w:r>
      <w:r>
        <w:rPr>
          <w:rFonts w:hint="eastAsia"/>
          <w:sz w:val="13"/>
          <w:szCs w:val="13"/>
        </w:rPr>
        <w:t>😏</w:t>
      </w:r>
      <w:r>
        <w:rPr>
          <w:rFonts w:hint="eastAsia"/>
          <w:sz w:val="13"/>
          <w:szCs w:val="13"/>
        </w:rPr>
        <w:t xml:space="preserve"> yayi kafin ya ju</w:t>
      </w:r>
      <w:r>
        <w:rPr>
          <w:rFonts w:hint="eastAsia"/>
          <w:sz w:val="13"/>
          <w:szCs w:val="13"/>
        </w:rPr>
        <w:t xml:space="preserve">ya ya fuskanci su Innani ya sadda kanshi kasa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Allah Abba kuyi hakuri da halinta rashi fahimta ne kar abinda ta fada ya dameku,"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ne tayi saurin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 ba wannan muke son jiba fada mana wacece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dogon numfashi yaja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"kanwat</w:t>
      </w:r>
      <w:r>
        <w:rPr>
          <w:rFonts w:hint="eastAsia"/>
          <w:sz w:val="13"/>
          <w:szCs w:val="13"/>
        </w:rPr>
        <w:t>a 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kan warka,"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abinda Fatima tace tana saukar da dara daran eye balls </w:t>
      </w:r>
      <w:r>
        <w:rPr>
          <w:rFonts w:hint="eastAsia"/>
          <w:sz w:val="13"/>
          <w:szCs w:val="13"/>
        </w:rPr>
        <w:t>👀</w:t>
      </w:r>
      <w:r>
        <w:rPr>
          <w:rFonts w:hint="eastAsia"/>
          <w:sz w:val="13"/>
          <w:szCs w:val="13"/>
        </w:rPr>
        <w:t xml:space="preserve">nata a cikin nashi wani dan rass yaji ganin yadda idonta ya sauya kala ga kuma kallon data ke binshi dashi na tukuma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"ehh kanwata ce nasan ba lalle ku fahimce ni ba ko</w:t>
      </w:r>
      <w:r>
        <w:rPr>
          <w:rFonts w:hint="eastAsia"/>
          <w:sz w:val="13"/>
          <w:szCs w:val="13"/>
        </w:rPr>
        <w:t xml:space="preserve"> ku yadda dani ba amma wannan shine truth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yar uwata ce ta jini duk da ba uwa daya uba daya ne suka haife mu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saide iyayen mu sun kasance yaya da kani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chief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"mashaallah tabbas magananka na akan gaskiya ga kaman jini</w:t>
      </w:r>
      <w:r>
        <w:rPr>
          <w:rFonts w:hint="eastAsia"/>
          <w:sz w:val="13"/>
          <w:szCs w:val="13"/>
        </w:rPr>
        <w:t xml:space="preserve"> daya bayyana karara duk wanda yaki yadda da hakan to tabbas akwai wani boyayyen manufa daya ke dashi,"</w:t>
      </w:r>
    </w:p>
    <w:p w:rsidR="00000000" w:rsidRDefault="00F15D5C">
      <w:pPr>
        <w:rPr>
          <w:rFonts w:hint="eastAsia"/>
          <w:sz w:val="13"/>
          <w:szCs w:val="13"/>
        </w:rPr>
      </w:pPr>
      <w:r>
        <w:rPr>
          <w:rFonts w:hint="eastAsia"/>
          <w:sz w:val="13"/>
          <w:szCs w:val="13"/>
        </w:rPr>
        <w:t xml:space="preserve">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fa haka ne haba shiyasa yaran suke kama da islam ashe jininta ne su ai da tun fari hakan ka fada mana da bamu muku mummunan fassara</w:t>
      </w:r>
      <w:r>
        <w:rPr>
          <w:rFonts w:hint="eastAsia"/>
          <w:sz w:val="13"/>
          <w:szCs w:val="13"/>
        </w:rPr>
        <w:t xml:space="preserve"> ba amma itan </w:t>
      </w:r>
      <w:r>
        <w:rPr>
          <w:rFonts w:hint="eastAsia"/>
          <w:sz w:val="13"/>
          <w:szCs w:val="13"/>
        </w:rPr>
        <w:lastRenderedPageBreak/>
        <w:t>ya halin ku ba daya ba itan naga kamar rikicecciya 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take innani yar rikici ce kawai gata ne yamata yawa duk laifin fulani ne ita ta sangartata ai itace ma wanda na taba baki labarinta,"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"ohh ikon Allah itace y</w:t>
      </w:r>
      <w:r>
        <w:rPr>
          <w:rFonts w:hint="eastAsia"/>
          <w:sz w:val="13"/>
          <w:szCs w:val="13"/>
        </w:rPr>
        <w:t>an biyun nan wadda dayan saliha,"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ikon Allah ashe da rabon zamu gamu wallahi tunda hamma yaban labarinku Allah ya jarrabeni da sonki ashe kina nan tafe 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itako ware idoo </w:t>
      </w:r>
      <w:r>
        <w:rPr>
          <w:rFonts w:hint="eastAsia"/>
          <w:sz w:val="13"/>
          <w:szCs w:val="13"/>
        </w:rPr>
        <w:t>😲</w:t>
      </w:r>
      <w:r>
        <w:rPr>
          <w:rFonts w:hint="eastAsia"/>
          <w:sz w:val="13"/>
          <w:szCs w:val="13"/>
        </w:rPr>
        <w:t>tayi tana ganin ikon rabbi stohuwar har da guntun kwallanta ga yanda take ma</w:t>
      </w:r>
      <w:r>
        <w:rPr>
          <w:rFonts w:hint="eastAsia"/>
          <w:sz w:val="13"/>
          <w:szCs w:val="13"/>
        </w:rPr>
        <w:t>ganan kallo daya zaka mata ka gane bilhakki da gaskiya take zancen har zuciyanta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nan da nan taji jikinta yayi sanyi lakwas tana jin wani iri sai wani kunyan muta nen ya dira mata lokaci daya ta sadda kanta kasa ta takure agu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tace "ya kaman </w:t>
      </w:r>
      <w:r>
        <w:rPr>
          <w:rFonts w:hint="eastAsia"/>
          <w:sz w:val="13"/>
          <w:szCs w:val="13"/>
        </w:rPr>
        <w:t>naga ta takure hamma tambaya mun ita mai ke damunta,"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yayi yace "tun dzu take tambaya na ina yayanta,"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ohhh ikon Allah ayyah baiwar Allah yi hkuri dole ki rikece bari akawo miki su inda gadon yaran yake ta karasa ta turo su har ga banta,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w:t>
      </w:r>
      <w:r>
        <w:rPr>
          <w:rFonts w:hint="eastAsia"/>
          <w:sz w:val="13"/>
          <w:szCs w:val="13"/>
        </w:rPr>
        <w:t>ikon Allah duk hayaniyan basu tashi ba kodan sunsha maganin muran ne dama likitan yace zai sasu bacci ,dama suna bukatar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inji innani har gabanta ta kai mata yaran tozali tayi da yaran nata dake bacci hankali kwance da gani sun samu kyakkawar kula</w:t>
      </w:r>
      <w:r>
        <w:rPr>
          <w:rFonts w:hint="eastAsia"/>
          <w:sz w:val="13"/>
          <w:szCs w:val="13"/>
        </w:rPr>
        <w:t>wa wani kwalla ne ya cika mata idonta,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 tasa ta dauko dayan ta kwantar a cinyanta ta dauki dayan ma ta fashe da wani kuka mai cin rai kukan mai ban tausayi wanda duk mai karatu da mai sauraronta sai ya tausaya mata ta rikesu gam gam tamkar za'a kwac</w:t>
      </w:r>
      <w:r>
        <w:rPr>
          <w:rFonts w:hint="eastAsia"/>
          <w:sz w:val="13"/>
          <w:szCs w:val="13"/>
        </w:rPr>
        <w:t>e mata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sanda tayi mai isanta ta dago kai ta kalli su  chief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"Shukran lakum shukran jazilan bansan da wani kalma zan gode muku ba dan Allah kuyi hakuri da abinda nayi agareku dan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kokarin durkusawa takeyi innani ta tare 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i</w:t>
      </w:r>
      <w:r>
        <w:rPr>
          <w:rFonts w:hint="eastAsia"/>
          <w:sz w:val="13"/>
          <w:szCs w:val="13"/>
        </w:rPr>
        <w:t>sa ba sai kinyi hakan ba mun fahimce ki mun gode Allah ma da abin ya staya ahaka mun fahimci juna da  wurri muma kanmu mun miki mummunan fahimta sai  mu yafewa juna,"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"Akhie sirkanunka suna da kirki ba kaman nawa ba da suka koreni lo</w:t>
      </w:r>
      <w:r>
        <w:rPr>
          <w:rFonts w:hint="eastAsia"/>
          <w:sz w:val="13"/>
          <w:szCs w:val="13"/>
        </w:rPr>
        <w:t>kacin dana ke bukatarsu sun juya mun baya tamkar basu suka haifeni ba kamar basu suka rene niba suka mai dani shalele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they aboundon me and my babies they kicked us out of there family,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they tried to kill us,</w:t>
      </w:r>
    </w:p>
    <w:p w:rsidR="00000000" w:rsidRDefault="00F15D5C">
      <w:pPr>
        <w:rPr>
          <w:rFonts w:hint="eastAsia"/>
          <w:sz w:val="13"/>
          <w:szCs w:val="13"/>
        </w:rPr>
      </w:pPr>
      <w:r>
        <w:rPr>
          <w:rFonts w:hint="eastAsia"/>
          <w:sz w:val="13"/>
          <w:szCs w:val="13"/>
        </w:rPr>
        <w:t xml:space="preserve"> bansan mai na musu ba Akhie,"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fashewa t</w:t>
      </w:r>
      <w:r>
        <w:rPr>
          <w:rFonts w:hint="eastAsia"/>
          <w:sz w:val="13"/>
          <w:szCs w:val="13"/>
        </w:rPr>
        <w:t>ayi da mastyiyacin kuka mai cin rai shi kanshi da da hali da kukan zai mata dan ya tausaya mata matuka it was thesame thing daya sameshi they exile him and tried to kill him da badan chief da,da ya rasa ransa,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yarasa mai yake damun parent nasu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"Yaahh A</w:t>
      </w:r>
      <w:r>
        <w:rPr>
          <w:rFonts w:hint="eastAsia"/>
          <w:sz w:val="13"/>
          <w:szCs w:val="13"/>
        </w:rPr>
        <w:t>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shine abinda ya fada a zahiri innani da takejin kukan har ranta ne yasa ta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isa,"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tashiga lallabata kamar uwa da yatta duk da bata gama gane abinda suke fada ba dan turancin data cigaba dayi Fatima ko zuciyanta yayi  sanyi ga tausayin </w:t>
      </w:r>
      <w:r>
        <w:rPr>
          <w:rFonts w:hint="eastAsia"/>
          <w:sz w:val="13"/>
          <w:szCs w:val="13"/>
        </w:rPr>
        <w:t>ta daya dirar mata sabida staff taji abinda take cewa dan tana jin turanci haka chief ma yaji kai hatta little dake dakin y tausaya wa matar tun dazu ya makale wa umminsa dan yaga abin yafi karfin brain dinshi shiyasa ya kame agu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bata barta </w:t>
      </w:r>
      <w:r>
        <w:rPr>
          <w:rFonts w:hint="eastAsia"/>
          <w:sz w:val="13"/>
          <w:szCs w:val="13"/>
        </w:rPr>
        <w:t>ba sanda ta tabbatar tayi shiru kafin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sheik yanzu kam ai yakamata mu koma gida ko tunda ta tashi tana da bukatar hutu,"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mata kai yayi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bari ya kira likitan yazo ya kara dubata hakan kuwa akayi ba bata lokaci  yazo ya dubata ya rubuta m</w:t>
      </w:r>
      <w:r>
        <w:rPr>
          <w:rFonts w:hint="eastAsia"/>
          <w:sz w:val="13"/>
          <w:szCs w:val="13"/>
        </w:rPr>
        <w:t>usu takaddan sallama da cewa karshen sati zaa kawo ta kara mata gwaje gwaje dan tabbatar da lafiyanta,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chief da kanshi ya kira zainab a waya yace ta daura ruwan wanka ta kuma shirya abinci ba musu ta amsa masa da to,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Allah kadai yasan mai take shir</w:t>
      </w:r>
      <w:r>
        <w:rPr>
          <w:rFonts w:hint="eastAsia"/>
          <w:sz w:val="13"/>
          <w:szCs w:val="13"/>
        </w:rPr>
        <w:t>ywa a zuciyarta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staf Innani ta gama shirya musu kayansu bashir driver ya kaisu mota suka kama hanyan gida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4</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Queen Mahira Idriss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?Tuesday, ?January ?02, ?2024</w:t>
      </w:r>
    </w:p>
    <w:p w:rsidR="00000000" w:rsidRDefault="00F15D5C">
      <w:pPr>
        <w:rPr>
          <w:rFonts w:hint="eastAsia"/>
          <w:sz w:val="13"/>
          <w:szCs w:val="13"/>
        </w:rPr>
      </w:pPr>
      <w:r>
        <w:rPr>
          <w:rFonts w:hint="eastAsia"/>
          <w:sz w:val="13"/>
          <w:szCs w:val="13"/>
        </w:rPr>
        <w:t>03:51:56 PM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w:t>
      </w:r>
      <w:r>
        <w:rPr>
          <w:rFonts w:hint="eastAsia"/>
          <w:sz w:val="13"/>
          <w:szCs w:val="13"/>
        </w:rPr>
        <w:t xml:space="preserve">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5</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taimakon bashir driver akasa kaya a mota,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Innani ta taimakawa Zulaihat ta kaita mota itama bayan yafa mata hijab da tayi,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da innani suka shiga motan a seat di</w:t>
      </w:r>
      <w:r>
        <w:rPr>
          <w:rFonts w:hint="eastAsia"/>
          <w:sz w:val="13"/>
          <w:szCs w:val="13"/>
        </w:rPr>
        <w:t xml:space="preserve">n baya suka zauna hannunsu dauke da babies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ko seat din gaba suka zauna Fatima ko wani mota suka shiga ita da mijinta da islam dake hannunta sai little daya makale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tun da suka shiga motan yake satann kallonta ya gagara ce mata komai gani</w:t>
      </w:r>
      <w:r>
        <w:rPr>
          <w:rFonts w:hint="eastAsia"/>
          <w:sz w:val="13"/>
          <w:szCs w:val="13"/>
        </w:rPr>
        <w:t>n yadda face nata yake impact ba ma inda yake take kallo ba waje ma take kallo,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gaba daya ya rasa mai zai ce mata little ne yayi breaking silence din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hankali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"naamm,"</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"Abie wacece wancan matar??</w:t>
      </w:r>
    </w:p>
    <w:p w:rsidR="00000000" w:rsidRDefault="00F15D5C">
      <w:pPr>
        <w:rPr>
          <w:rFonts w:hint="eastAsia"/>
          <w:sz w:val="13"/>
          <w:szCs w:val="13"/>
        </w:rPr>
      </w:pPr>
      <w:r>
        <w:rPr>
          <w:rFonts w:hint="eastAsia"/>
          <w:sz w:val="13"/>
          <w:szCs w:val="13"/>
        </w:rPr>
        <w:t xml:space="preserve"> mai yasa take kuka??</w:t>
      </w:r>
    </w:p>
    <w:p w:rsidR="00000000" w:rsidRDefault="00F15D5C">
      <w:pPr>
        <w:rPr>
          <w:rFonts w:hint="eastAsia"/>
          <w:sz w:val="13"/>
          <w:szCs w:val="13"/>
        </w:rPr>
      </w:pPr>
      <w:r>
        <w:rPr>
          <w:rFonts w:hint="eastAsia"/>
          <w:sz w:val="13"/>
          <w:szCs w:val="13"/>
        </w:rPr>
        <w:t>did yo</w:t>
      </w:r>
      <w:r>
        <w:rPr>
          <w:rFonts w:hint="eastAsia"/>
          <w:sz w:val="13"/>
          <w:szCs w:val="13"/>
        </w:rPr>
        <w:t>u know her??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shiruu ya danyi kadan ya juyo ya fuskan ceshi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yasa ka tambaya ban hana ka yawan tambayan abinda bai shafe kaba,"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batare da little ya kara cewa komai ba fatima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"laifi ne dan ya tambayi abinda yafi karfin brain nashi in mutu</w:t>
      </w:r>
      <w:r>
        <w:rPr>
          <w:rFonts w:hint="eastAsia"/>
          <w:sz w:val="13"/>
          <w:szCs w:val="13"/>
        </w:rPr>
        <w:t>m baya son atambayeshi to mai yasa yayi abinda yayi agaban yaro,"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a hankali ya dago narkakkun eyes</w:t>
      </w:r>
      <w:r>
        <w:rPr>
          <w:rFonts w:hint="eastAsia"/>
          <w:sz w:val="13"/>
          <w:szCs w:val="13"/>
        </w:rPr>
        <w:t>👀</w:t>
      </w:r>
      <w:r>
        <w:rPr>
          <w:rFonts w:hint="eastAsia"/>
          <w:sz w:val="13"/>
          <w:szCs w:val="13"/>
        </w:rPr>
        <w:t xml:space="preserve"> nashi ya zuba mata su sun kai akalla 1 min suna kallon juna kafin ita tayi saurin dauke nata idon daga nashi dan dama ba gwanar hakan bane yau din ma dan </w:t>
      </w:r>
      <w:r>
        <w:rPr>
          <w:rFonts w:hint="eastAsia"/>
          <w:sz w:val="13"/>
          <w:szCs w:val="13"/>
        </w:rPr>
        <w:t>ya bata mata rai yayi dan zuciyanta ya sosu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yayi dan dama da gan gan yayi hakan so yake yaji ya bata mata rai ne kokuwa yanzu yasan ta inda zai bullowa lamarin ahankali ya shafa kan little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"katuna tambayan da kataba mun,"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fiki</w:t>
      </w:r>
      <w:r>
        <w:rPr>
          <w:rFonts w:hint="eastAsia"/>
          <w:sz w:val="13"/>
          <w:szCs w:val="13"/>
        </w:rPr>
        <w:t xml:space="preserve"> fiki little yayi da ido</w:t>
      </w:r>
      <w:r>
        <w:rPr>
          <w:rFonts w:hint="eastAsia"/>
          <w:sz w:val="13"/>
          <w:szCs w:val="13"/>
        </w:rPr>
        <w:t>🙄</w:t>
      </w:r>
      <w:r>
        <w:rPr>
          <w:rFonts w:hint="eastAsia"/>
          <w:sz w:val="13"/>
          <w:szCs w:val="13"/>
        </w:rPr>
        <w:t xml:space="preserve"> dan ya manta abinda Abie din nashi ke cewa ya manta wani tambaya kara shafa kanshi yayi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you once ask me about my family katuna,"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little yayi fuskanshi dauke da murmushi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"ehh Abie na tuna tohh ina suke,"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yayi  yace sarkin surutu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"itace wadda kake tambayan wacece ita she is your aunty my sister,"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ware ido</w:t>
      </w:r>
      <w:r>
        <w:rPr>
          <w:rFonts w:hint="eastAsia"/>
          <w:sz w:val="13"/>
          <w:szCs w:val="13"/>
        </w:rPr>
        <w:t>😲</w:t>
      </w:r>
      <w:r>
        <w:rPr>
          <w:rFonts w:hint="eastAsia"/>
          <w:sz w:val="13"/>
          <w:szCs w:val="13"/>
        </w:rPr>
        <w:t xml:space="preserve"> little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"yehhhh yau naga yar uwar Abie zanyi rawa naji dadi,"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"subahanallahi malam kuma da rawa,"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"ehhh Abie zanyi rawa ina </w:t>
      </w:r>
      <w:r>
        <w:rPr>
          <w:rFonts w:hint="eastAsia"/>
          <w:sz w:val="13"/>
          <w:szCs w:val="13"/>
        </w:rPr>
        <w:t>jin dadi juyawa inda umminsa yayi yace ummi kinji abinda Abie ya fada,"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wurga mishi wani harara</w:t>
      </w:r>
      <w:r>
        <w:rPr>
          <w:rFonts w:hint="eastAsia"/>
          <w:sz w:val="13"/>
          <w:szCs w:val="13"/>
        </w:rPr>
        <w:t>👀</w:t>
      </w:r>
      <w:r>
        <w:rPr>
          <w:rFonts w:hint="eastAsia"/>
          <w:sz w:val="13"/>
          <w:szCs w:val="13"/>
        </w:rPr>
        <w:t xml:space="preserve"> tayi wanda ya sashi gaggawan saita hankalin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"zaka sake nine ko sai na gaura maka mari tana maga tana zazzare idonta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yasa little saurin juya</w:t>
      </w:r>
      <w:r>
        <w:rPr>
          <w:rFonts w:hint="eastAsia"/>
          <w:sz w:val="13"/>
          <w:szCs w:val="13"/>
        </w:rPr>
        <w:t>wa gun mahaifinshi ya rungumeshi yana buya a jikinshi murmushi yayi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hmm yayi tambaya an bashi amsa kuma sai abun yazama fada mai yayi  zafi uba da laifi da kuma da amsar hukunci,"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cuno bakinta </w:t>
      </w:r>
      <w:r>
        <w:rPr>
          <w:rFonts w:hint="eastAsia"/>
          <w:sz w:val="13"/>
          <w:szCs w:val="13"/>
        </w:rPr>
        <w:t>😙</w:t>
      </w:r>
      <w:r>
        <w:rPr>
          <w:rFonts w:hint="eastAsia"/>
          <w:sz w:val="13"/>
          <w:szCs w:val="13"/>
        </w:rPr>
        <w:t xml:space="preserve">gaba tayi ta kauda kanta kafin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da kai da</w:t>
      </w:r>
      <w:r>
        <w:rPr>
          <w:rFonts w:hint="eastAsia"/>
          <w:sz w:val="13"/>
          <w:szCs w:val="13"/>
        </w:rPr>
        <w:t xml:space="preserve"> kaya duk mallakin wuya ne in ya amsa hukuncin laifin da mahaifinshi yayi ai ba mastala  bane tun da jini daya ke yawo ajikin 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duk halinku daya daga ganin jinin ku sai kowa ya zama banza,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 din wani irin tabara nee baiyi wa mutane ba akan yan </w:t>
      </w:r>
      <w:r>
        <w:rPr>
          <w:rFonts w:hint="eastAsia"/>
          <w:sz w:val="13"/>
          <w:szCs w:val="13"/>
        </w:rPr>
        <w:t>uwansa da basu san dashi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wani killer smile </w:t>
      </w:r>
      <w:r>
        <w:rPr>
          <w:rFonts w:hint="eastAsia"/>
          <w:sz w:val="13"/>
          <w:szCs w:val="13"/>
        </w:rPr>
        <w:t>😏</w:t>
      </w:r>
      <w:r>
        <w:rPr>
          <w:rFonts w:hint="eastAsia"/>
          <w:sz w:val="13"/>
          <w:szCs w:val="13"/>
        </w:rPr>
        <w:t xml:space="preserve">ya sake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"wannan ada ne yanzu sun san dashi kuma ina da tabbacin zasu am sheshi hanu bibbiyu,"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 kara ce mishi komai ba ta kauda kanta,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shiko suka cigaba da hiransu da little har suka iso wani </w:t>
      </w:r>
      <w:r>
        <w:rPr>
          <w:rFonts w:hint="eastAsia"/>
          <w:sz w:val="13"/>
          <w:szCs w:val="13"/>
        </w:rPr>
        <w:t>madaidaicin gida mai shegen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gate man ya riga  ya wangale gate din dan motan su Innani ma ya riga su shiga,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suma kusta kansu sukayi wowwww shine abinda ni Queen Mahirah na furta a zahiri gidan ya mugun haduwa starin ginin kamar gidajen turai,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w:t>
      </w:r>
      <w:r>
        <w:rPr>
          <w:rFonts w:hint="eastAsia"/>
          <w:sz w:val="13"/>
          <w:szCs w:val="13"/>
        </w:rPr>
        <w:t>ter locks ne shinfide a gidan ga flowers da yayi kawanya a gidan gidan de son barka parking sukayi a parking space sannan suka fiffito,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bada babyn hannunta  a chief dayan Abie ya karba sai ta tallafi zulaihat ta tai maka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bata da wani</w:t>
      </w:r>
      <w:r>
        <w:rPr>
          <w:rFonts w:hint="eastAsia"/>
          <w:sz w:val="13"/>
          <w:szCs w:val="13"/>
        </w:rPr>
        <w:t xml:space="preserve"> karfi sosai ga ciwon da kanta keyi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suka karasa cikin gidan wani gate suka wuce kafun su karasa asalin cikin gidan wanda yake dauke dada plat har uku daga waje kuwa kafin ka wuce gate din stakiya shima akwai wani part da alama guest room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su staya ako ina ba sai wani tamkamemen part suna shiga suka ci karo da wani tamfaststen farlo na gani na fada mai numfashi wanda yake dauke da kayan alatu iri iri stayawa fada muku abubuwan dake cikin wannan farlon bata lokaci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farlon suka mawa k</w:t>
      </w:r>
      <w:r>
        <w:rPr>
          <w:rFonts w:hint="eastAsia"/>
          <w:sz w:val="13"/>
          <w:szCs w:val="13"/>
        </w:rPr>
        <w:t>ansu masauki inda masu aikin gidan suka shigo da kayan,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ina zainab ta shiga ne nikam in ba iskanci ba shine zata bar mutane tayi tafiyanta da makullin dakin dan rashin mutunci, ke harira ina taje",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cike da ladabi tacee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"taje gidan kawarta ne Bodado,</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"lallai ma zainab wato mu zata mayar yan iska ta tafi da key ta barmu wato ga yayanta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ne yace "je ki kiramun ita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amsawa tayi da tohh tatafi dan kiranta,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ko ta cigaba da zazzaga balai,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chief ne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isa nana kiyi hakuri ka</w:t>
      </w:r>
      <w:r>
        <w:rPr>
          <w:rFonts w:hint="eastAsia"/>
          <w:sz w:val="13"/>
          <w:szCs w:val="13"/>
        </w:rPr>
        <w:t>r kanki yayi ciwo ga yara ma na bacci karsu tashi,"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bata kara cewa komi ba tayi shiruu kamar ruwa ya cinyeta wani dogon ajiyan zuciya zulaihat taja wanda yaja hankalinsu gaba daya kana gninta kasan ba </w:t>
      </w:r>
      <w:r>
        <w:rPr>
          <w:rFonts w:hint="eastAsia"/>
          <w:sz w:val="13"/>
          <w:szCs w:val="13"/>
        </w:rPr>
        <w:lastRenderedPageBreak/>
        <w:t>karamin azaba take shaba ahankali take sulalowa daga k</w:t>
      </w:r>
      <w:r>
        <w:rPr>
          <w:rFonts w:hint="eastAsia"/>
          <w:sz w:val="13"/>
          <w:szCs w:val="13"/>
        </w:rPr>
        <w:t>an kujeran data ke zaune tana fidda wassu numfashi mai ban storo,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sauri Innani ta karasa inda take ta tallafeta tana tambayanta mai ya sameta amma ina ba amsa tayi nisa cikin kogin azaba,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tana neman shikewa ne yasa Innani kwalla kara tana jijji</w:t>
      </w:r>
      <w:r>
        <w:rPr>
          <w:rFonts w:hint="eastAsia"/>
          <w:sz w:val="13"/>
          <w:szCs w:val="13"/>
        </w:rPr>
        <w:t xml:space="preserve">gta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"sheik kazo ka dubata kagani dan Allah wayyo Allah zulaihatu ki tashi mun shiga uku ina zaki tafi ki bar yayan naki,"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sauri chief ya karaso inda suke shida Abie wanda yama fisu rudewa,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Fatima yi sauri ki dauko mun ruwan zamzam da kofi,"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w:t>
      </w:r>
      <w:r>
        <w:rPr>
          <w:rFonts w:hint="eastAsia"/>
          <w:sz w:val="13"/>
          <w:szCs w:val="13"/>
        </w:rPr>
        <w:t>amar yadda ya fada cikin kankanin lokaci ta dauko masa ta kawo masa ya tofa mata wassu addua ya wasta mata ya cigaba da tofa mata  wassu addua can ta lafa ta kara jan wani dogon numfashi kafiin ta yi attishawa mai karfi sai takoma ta kwanta luff,</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ru</w:t>
      </w:r>
      <w:r>
        <w:rPr>
          <w:rFonts w:hint="eastAsia"/>
          <w:sz w:val="13"/>
          <w:szCs w:val="13"/>
        </w:rPr>
        <w:t xml:space="preserve">du ya kalli chief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"Abba tatttta naa laafiya kuwaa,"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yayi ya dafa kafadanshi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karka damu tana lafiya amma anjima inaso muyi magana da kai har da itan ma in taware,"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 buga kafadan nashi yayi ya jijjiga kanshi kawai ya mike ba ta</w:t>
      </w:r>
      <w:r>
        <w:rPr>
          <w:rFonts w:hint="eastAsia"/>
          <w:sz w:val="13"/>
          <w:szCs w:val="13"/>
        </w:rPr>
        <w:t>re da yace komai ba amma kallo daya zaka mishi kasan akwai magana a bakinshi,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cikin wannnan yanayin sai ga zainab ta shigo da sallam turus ta staya tana musu kallon mai zan gani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data ankara da ita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""ubanki kike gani anan din she</w:t>
      </w:r>
      <w:r>
        <w:rPr>
          <w:rFonts w:hint="eastAsia"/>
          <w:sz w:val="13"/>
          <w:szCs w:val="13"/>
        </w:rPr>
        <w:t>giya munafukan mai bakin halin stiya marar mutunci,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shanya da kika shaanya ya bushe,"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turo baki </w:t>
      </w:r>
      <w:r>
        <w:rPr>
          <w:rFonts w:hint="eastAsia"/>
          <w:sz w:val="13"/>
          <w:szCs w:val="13"/>
        </w:rPr>
        <w:t>😙</w:t>
      </w:r>
      <w:r>
        <w:rPr>
          <w:rFonts w:hint="eastAsia"/>
          <w:sz w:val="13"/>
          <w:szCs w:val="13"/>
        </w:rPr>
        <w:t xml:space="preserve">gaba tayi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nikuma mai nayi,"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ubanki kika yi zaki bude mun kofan kosaina auna ubanki a kwanon shaaa,"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kara cewa komai ba ta yi gaba da</w:t>
      </w:r>
      <w:r>
        <w:rPr>
          <w:rFonts w:hint="eastAsia"/>
          <w:sz w:val="13"/>
          <w:szCs w:val="13"/>
        </w:rPr>
        <w:t>n bude kofan sai kunkuni take azahiri inka ganta zaka ranste hankalinta agabanta yake sai de idonta yana kan matar data ke kwance tana son fahimtar mai yake faruwa dan kanta yana kwance akan kafan Innani sai Abie dake gefenta da Fatima little ko bayanan tu</w:t>
      </w:r>
      <w:r>
        <w:rPr>
          <w:rFonts w:hint="eastAsia"/>
          <w:sz w:val="13"/>
          <w:szCs w:val="13"/>
        </w:rPr>
        <w:t>n zuwansu yake gun bashir,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dama Abie yace ya zauna agunsa,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bude kofan tayi Innani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"hamma taimaka ka dauko ta mu kaita daki ta huta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mata kai kawai yayi ya dauketa yayi hanyan daki da ita </w:t>
      </w:r>
    </w:p>
    <w:p w:rsidR="00000000" w:rsidRDefault="00F15D5C">
      <w:pPr>
        <w:rPr>
          <w:rFonts w:hint="eastAsia"/>
          <w:sz w:val="13"/>
          <w:szCs w:val="13"/>
        </w:rPr>
      </w:pPr>
      <w:r>
        <w:rPr>
          <w:rFonts w:hint="eastAsia"/>
          <w:sz w:val="13"/>
          <w:szCs w:val="13"/>
        </w:rPr>
        <w:t xml:space="preserve">zainab ko sake baki </w:t>
      </w:r>
      <w:r>
        <w:rPr>
          <w:rFonts w:hint="eastAsia"/>
          <w:sz w:val="13"/>
          <w:szCs w:val="13"/>
        </w:rPr>
        <w:t>🤤</w:t>
      </w:r>
      <w:r>
        <w:rPr>
          <w:rFonts w:hint="eastAsia"/>
          <w:sz w:val="13"/>
          <w:szCs w:val="13"/>
        </w:rPr>
        <w:t>tayi tana kallon ikoon Al</w:t>
      </w:r>
      <w:r>
        <w:rPr>
          <w:rFonts w:hint="eastAsia"/>
          <w:sz w:val="13"/>
          <w:szCs w:val="13"/>
        </w:rPr>
        <w:t>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Mahira Idriss</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?03 ?January,</w:t>
      </w:r>
      <w:r>
        <w:rPr>
          <w:rFonts w:hint="eastAsia"/>
          <w:sz w:val="13"/>
          <w:szCs w:val="13"/>
        </w:rPr>
        <w:t xml:space="preserve"> ?2024</w:t>
      </w:r>
    </w:p>
    <w:p w:rsidR="00000000" w:rsidRDefault="00F15D5C">
      <w:pPr>
        <w:rPr>
          <w:rFonts w:hint="eastAsia"/>
          <w:sz w:val="13"/>
          <w:szCs w:val="13"/>
        </w:rPr>
      </w:pPr>
      <w:r>
        <w:rPr>
          <w:rFonts w:hint="eastAsia"/>
          <w:sz w:val="13"/>
          <w:szCs w:val="13"/>
        </w:rPr>
        <w:t xml:space="preserve">10:50:29 PM.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Free book</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https://chat.whatsapp.com/DEb6DCrj50r88WN25D5xu</w:t>
      </w:r>
      <w:r>
        <w:rPr>
          <w:rFonts w:hint="eastAsia"/>
          <w:sz w:val="13"/>
          <w:szCs w:val="13"/>
        </w:rPr>
        <w:t>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6</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kamar kullum ni Queen Mahirah ina zaune bisa wani farfajiyar bishiyar  mai girman gaske,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ina bawa cikina hakkinsa dan nasamu karfin samawa readers rahoto mai dumi ,</w:t>
      </w:r>
    </w:p>
    <w:p w:rsidR="00000000" w:rsidRDefault="00F15D5C">
      <w:pPr>
        <w:rPr>
          <w:rFonts w:hint="eastAsia"/>
          <w:sz w:val="13"/>
          <w:szCs w:val="13"/>
        </w:rPr>
      </w:pPr>
      <w:r>
        <w:rPr>
          <w:rFonts w:hint="eastAsia"/>
          <w:sz w:val="13"/>
          <w:szCs w:val="13"/>
        </w:rPr>
        <w:t xml:space="preserve"> ina cikin wannan yanayin na bawa cikina hakkin sa ne wata hadaddiyar </w:t>
      </w:r>
      <w:r>
        <w:rPr>
          <w:rFonts w:hint="eastAsia"/>
          <w:sz w:val="13"/>
          <w:szCs w:val="13"/>
        </w:rPr>
        <w:t xml:space="preserve">mota ko ince car </w:t>
      </w:r>
      <w:r>
        <w:rPr>
          <w:rFonts w:hint="eastAsia"/>
          <w:sz w:val="13"/>
          <w:szCs w:val="13"/>
        </w:rPr>
        <w:t>🚗</w:t>
      </w:r>
      <w:r>
        <w:rPr>
          <w:rFonts w:hint="eastAsia"/>
          <w:sz w:val="13"/>
          <w:szCs w:val="13"/>
        </w:rPr>
        <w:t xml:space="preserve">ta wuce da mugun gudu tamkar zata bar duniyan gaba daya,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motace wanda sai wane da wane ke hawanta da convoy </w:t>
      </w:r>
      <w:r>
        <w:rPr>
          <w:rFonts w:hint="eastAsia"/>
          <w:sz w:val="13"/>
          <w:szCs w:val="13"/>
        </w:rPr>
        <w:t>🚗🚗🚗</w:t>
      </w:r>
      <w:r>
        <w:rPr>
          <w:rFonts w:hint="eastAsia"/>
          <w:sz w:val="13"/>
          <w:szCs w:val="13"/>
        </w:rPr>
        <w:t>na wassu cars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sai de da mamakina wannan car </w:t>
      </w:r>
      <w:r>
        <w:rPr>
          <w:rFonts w:hint="eastAsia"/>
          <w:sz w:val="13"/>
          <w:szCs w:val="13"/>
        </w:rPr>
        <w:t>🚗</w:t>
      </w:r>
      <w:r>
        <w:rPr>
          <w:rFonts w:hint="eastAsia"/>
          <w:sz w:val="13"/>
          <w:szCs w:val="13"/>
        </w:rPr>
        <w:t>din ita daya ce moreover car din ta gidan sarauta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nayi comfirm</w:t>
      </w:r>
      <w:r>
        <w:rPr>
          <w:rFonts w:hint="eastAsia"/>
          <w:sz w:val="13"/>
          <w:szCs w:val="13"/>
        </w:rPr>
        <w:t xml:space="preserve">ing haka ne daga jikin car plate din wanda yake dauke da tambarin wani mashahurin gawurceccen masarauta </w:t>
      </w:r>
      <w:r>
        <w:rPr>
          <w:rFonts w:hint="eastAsia"/>
          <w:sz w:val="13"/>
          <w:szCs w:val="13"/>
        </w:rPr>
        <w:t>🏰</w:t>
      </w:r>
      <w:r>
        <w:rPr>
          <w:rFonts w:hint="eastAsia"/>
          <w:sz w:val="13"/>
          <w:szCs w:val="13"/>
        </w:rPr>
        <w:t>Wanda ake zuba MULKI da SARAUTA Hadi da zallan IZZA,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hakan yasa nayi tunanin cewa there most be something that is going on there wanda nasan readers </w:t>
      </w:r>
      <w:r>
        <w:rPr>
          <w:rFonts w:hint="eastAsia"/>
          <w:sz w:val="13"/>
          <w:szCs w:val="13"/>
        </w:rPr>
        <w:t xml:space="preserve">zasuji dadin labarin,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gudu wannan motar ta cigaba da yi har ta kure wannan kwaltan kafin ta karya kwana ta gangara wani jeji,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cigaba da kutsawa kamar kiftawa da bismillah wannan jejin ya canja fasali ya rikide ya koma jeji mai ban storo,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guri ne m</w:t>
      </w:r>
      <w:r>
        <w:rPr>
          <w:rFonts w:hint="eastAsia"/>
          <w:sz w:val="13"/>
          <w:szCs w:val="13"/>
        </w:rPr>
        <w:t xml:space="preserve">ai dan karen duhu tamkar dare ga wani bakin wata </w:t>
      </w:r>
      <w:r>
        <w:rPr>
          <w:rFonts w:hint="eastAsia"/>
          <w:sz w:val="13"/>
          <w:szCs w:val="13"/>
        </w:rPr>
        <w:t>🌚</w:t>
      </w:r>
      <w:r>
        <w:rPr>
          <w:rFonts w:hint="eastAsia"/>
          <w:sz w:val="13"/>
          <w:szCs w:val="13"/>
        </w:rPr>
        <w:t xml:space="preserve"> dake karawa gurin duhu,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 bishiyoyi da suka yi kawanya agun suma kansu bishiyoyin abun storo ne yadda suke kadawa sai ka ranste mutum ne yake mosti,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Bugu da  wani guguwa dake tashi akai  akai da wassu</w:t>
      </w:r>
      <w:r>
        <w:rPr>
          <w:rFonts w:hint="eastAsia"/>
          <w:sz w:val="13"/>
          <w:szCs w:val="13"/>
        </w:rPr>
        <w:t xml:space="preserve"> munanan halittu</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da ikon rabbi wannan car</w:t>
      </w:r>
      <w:r>
        <w:rPr>
          <w:rFonts w:hint="eastAsia"/>
          <w:sz w:val="13"/>
          <w:szCs w:val="13"/>
        </w:rPr>
        <w:t>🚗</w:t>
      </w:r>
      <w:r>
        <w:rPr>
          <w:rFonts w:hint="eastAsia"/>
          <w:sz w:val="13"/>
          <w:szCs w:val="13"/>
        </w:rPr>
        <w:t xml:space="preserve"> din ta cigaba da kutsawa bata staya ba sanda ta isa wani guri tamkar kauye sai de gida daya ne awannan guri wanda da alama ya diba dumbun shekaru agun,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ganin ginin kasan bana yau neba gidan,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pa</w:t>
      </w:r>
      <w:r>
        <w:rPr>
          <w:rFonts w:hint="eastAsia"/>
          <w:sz w:val="13"/>
          <w:szCs w:val="13"/>
        </w:rPr>
        <w:t>rking wannan car din yayi kafin aka bude cab din car din an kai akalla 5 min kafin na ciki ya fit,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MAI ZAN GANI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abinda na gani ne ya mugun girgizani,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domin macene</w:t>
      </w:r>
      <w:r>
        <w:rPr>
          <w:rFonts w:hint="eastAsia"/>
          <w:sz w:val="13"/>
          <w:szCs w:val="13"/>
        </w:rPr>
        <w:t>🧕</w:t>
      </w:r>
      <w:r>
        <w:rPr>
          <w:rFonts w:hint="eastAsia"/>
          <w:sz w:val="13"/>
          <w:szCs w:val="13"/>
        </w:rPr>
        <w:t xml:space="preserve"> ta fito daga wannan car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baka ganin komai na jikinta sai baka</w:t>
      </w:r>
      <w:r>
        <w:rPr>
          <w:rFonts w:hint="eastAsia"/>
          <w:sz w:val="13"/>
          <w:szCs w:val="13"/>
        </w:rPr>
        <w:t>r abayan data sanya ga nikab daya rufe mata face nata,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Batare da ya  rufe dara daran eye balls</w:t>
      </w:r>
      <w:r>
        <w:rPr>
          <w:rFonts w:hint="eastAsia"/>
          <w:sz w:val="13"/>
          <w:szCs w:val="13"/>
        </w:rPr>
        <w:t>👀</w:t>
      </w:r>
      <w:r>
        <w:rPr>
          <w:rFonts w:hint="eastAsia"/>
          <w:sz w:val="13"/>
          <w:szCs w:val="13"/>
        </w:rPr>
        <w:t xml:space="preserve"> nata ba masu daukan hankali da firkitarwa,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hatta kafanta yana sanye da wani hottt designer snikers na manyan masu ji da zallan dukiya,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tafiya ta farayi cik</w:t>
      </w:r>
      <w:r>
        <w:rPr>
          <w:rFonts w:hint="eastAsia"/>
          <w:sz w:val="13"/>
          <w:szCs w:val="13"/>
        </w:rPr>
        <w:t>in isa da gadara hakan ya tabbatar mun da tabbas ta hada da jinin sarauta,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kallo daya zaka mawa yanayin tafiyanta katabbatar tana da IZZA da GADARA hadi da karfin IKO,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cigaba da tafiyanta na nuna isa wanda ta shiga cikin wannan gidan da yake baki wul</w:t>
      </w:r>
      <w:r>
        <w:rPr>
          <w:rFonts w:hint="eastAsia"/>
          <w:sz w:val="13"/>
          <w:szCs w:val="13"/>
        </w:rPr>
        <w:t>uk ba hasken nepa sai wuta dake masifan tashi kamar zaici babu,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batayi kasa a guiwa ba ta karasa gurin wannan wutan wanda wani mummuna halitta ke zaune gabanta yana ta zuba wa wutan wassu kayan surkulle wanda hakan yake kara ingiza wutan kamar yaci babu,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gaban wannan wutan ta zauna tana fuskanta wannan halittan da bazamu kirashi da mutum ba kai staye sabida wassu dalilai,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kanshi cike yake da gashi har gadon bayanshi giranshi ko har gemunshi gashin bakin shi kuwa har gemu stabar stayi ga uban gemu mai ya</w:t>
      </w:r>
      <w:r>
        <w:rPr>
          <w:rFonts w:hint="eastAsia"/>
          <w:sz w:val="13"/>
          <w:szCs w:val="13"/>
        </w:rPr>
        <w:t>wa da stayi jikin shi ba riga sai wando da  kamar zani aka daura orange colour,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cigaba da iza wannan wutan da kayan stafinsa  kafun can ya sarara,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daga cat eyes nashi ya zubasu akanta ya fara mata magana cikin wani yare da sanda na kasa kunne na</w:t>
      </w:r>
      <w:r>
        <w:rPr>
          <w:rFonts w:hint="eastAsia"/>
          <w:sz w:val="13"/>
          <w:szCs w:val="13"/>
        </w:rPr>
        <w:t xml:space="preserve"> da kyar na fahimci yaren india yake mata wato indiyanci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yaren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"kin makara kinyi kuskure tun fariiii da baki bata wannan maganin ba na hana haihuwan gashi ya lalata komai,"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sadda kanta kasa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"afuwarka nake nema ya shugabana</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 murtuke face nashi yayi da take dama a murtuke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"mai kuma kike bukata namiki yanzu bayan kin lalata komai duk da irin gargadin dana miki amma baki jiba mai kuma kike bukata yanzu kara,"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sadda kanta tayi kasa tamkar zata masa ruku'u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shugbana ataimaka mun nasan nayi kuskuren afuwar ka nake nema ashirye nake dana dauka ko wani irin hukunci da taraa,"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kyalkyalewa yayi da dariyan bosawa HHhh!!! mai ban storo da firkitarwa kafin ya stagaita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"shikenna yanzu mai kike so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w:t>
      </w:r>
      <w:r>
        <w:rPr>
          <w:rFonts w:hint="eastAsia"/>
          <w:sz w:val="13"/>
          <w:szCs w:val="13"/>
        </w:rPr>
        <w:t xml:space="preserve">n muskutawa tayi ganin cewa anzo gandun data keso kafin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"so nake asata tabi duniya ya shugaba 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ware ta zamanto mahaukaciya tama bar kasan mu gaba daya tatafi can wani waje mai nisa,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yayan ta ko inaso a maidasu cikakkun yan duniya sannan zam</w:t>
      </w:r>
      <w:r>
        <w:rPr>
          <w:rFonts w:hint="eastAsia"/>
          <w:sz w:val="13"/>
          <w:szCs w:val="13"/>
        </w:rPr>
        <w:t>an kasarmu ya gagaresu,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kuma inaso araba wannan alkawarin auren da akayi in bazai yuwu ba asasu su stana junansu,"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"wanna shine kadai abinda kike 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fada cikin razananniyar voice nashi mai sani rawar kerawa ni Queen Mahirah,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ta jijjiga m</w:t>
      </w:r>
      <w:r>
        <w:rPr>
          <w:rFonts w:hint="eastAsia"/>
          <w:sz w:val="13"/>
          <w:szCs w:val="13"/>
        </w:rPr>
        <w:t>ishi tace ehh ya shugaba na wani irin mugun dariya ya fashe dashi ya hau yin surkullenshi yana kiran wassu kalmomi mai wuyan fassarawa,</w:t>
      </w:r>
    </w:p>
    <w:p w:rsidR="00000000" w:rsidRDefault="00F15D5C">
      <w:pPr>
        <w:rPr>
          <w:rFonts w:hint="eastAsia"/>
          <w:sz w:val="13"/>
          <w:szCs w:val="13"/>
        </w:rPr>
      </w:pPr>
      <w:r>
        <w:rPr>
          <w:rFonts w:hint="eastAsia"/>
          <w:sz w:val="13"/>
          <w:szCs w:val="13"/>
        </w:rPr>
        <w:t>Bai Kaiga cimma burinshi ba  take jikinshi ya fara amsa mishi,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alama kidan ta sauya idon shi ya zama jaaaa kamar ja</w:t>
      </w:r>
      <w:r>
        <w:rPr>
          <w:rFonts w:hint="eastAsia"/>
          <w:sz w:val="13"/>
          <w:szCs w:val="13"/>
        </w:rPr>
        <w:t>n gauta shi kadai yasan mai yakeji,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kadai yasan azabar kidan dayake amsa wani irin azaba ne yakeji wanda shi kanshi ya kasa misalta irinshi,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kowa ke mishi wannan azabar ba sai aljanun daya tura wanda daga zuwansu suka hadu da Ayarr Allah hakan ya</w:t>
      </w:r>
      <w:r>
        <w:rPr>
          <w:rFonts w:hint="eastAsia"/>
          <w:sz w:val="13"/>
          <w:szCs w:val="13"/>
        </w:rPr>
        <w:t>sa suka ji raunuka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irin azaban da suka sha ne yasaka su gudowa shine shima suka bashi nashi kason,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kyar suka stagaita da azaban da suke mishi sai de ita sammm babu abinda take fahimta shiko bayan ya gama amsa ne ya yi saurin saita nustu</w:t>
      </w:r>
      <w:r>
        <w:rPr>
          <w:rFonts w:hint="eastAsia"/>
          <w:sz w:val="13"/>
          <w:szCs w:val="13"/>
        </w:rPr>
        <w:t xml:space="preserve">washi  ya fara fesheta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"aiki ya kammala,"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murmushin jin dadi itako tayi ta fito da wassu yan rafan kudade masu dumbun yawa ta ajiye,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yace hukuncin shine zaki bada jinin bayin masarautar ku sabon aure wa sarkin aljanu,"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sadda kanta kasa t</w:t>
      </w:r>
      <w:r>
        <w:rPr>
          <w:rFonts w:hint="eastAsia"/>
          <w:sz w:val="13"/>
          <w:szCs w:val="13"/>
        </w:rPr>
        <w:t>ayi ta ce 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an gama ya shugana,"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zaki iya tafiya,"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kamar yadda ta shigo haka ta futa tana futa wani mummunan halitta ya bayyana agabansa da konan jiki ranshi abace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 abinda waccan biladaman ya mana ya kona mu ya kuma hanamu aiwatar da aikin m</w:t>
      </w:r>
      <w:r>
        <w:rPr>
          <w:rFonts w:hint="eastAsia"/>
          <w:sz w:val="13"/>
          <w:szCs w:val="13"/>
        </w:rPr>
        <w:t>un ajikin matar,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yaran ne kawai muka samu daman shafansu shima dakyar,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tsanan ne mukayi nasaran sama dayar maganan aure ko ba fashi kamar yadda muka gaza hanasu zuwa duniya bamu isa mu hana wannan auren dauruwa ba don ba mutane ne kadai suka shaida wan</w:t>
      </w:r>
      <w:r>
        <w:rPr>
          <w:rFonts w:hint="eastAsia"/>
          <w:sz w:val="13"/>
          <w:szCs w:val="13"/>
        </w:rPr>
        <w:t>nan alkawari ba harda Ruhanai,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wato manyan musulman aljanu masu karfin iko]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dayan kuma mun samata abinda zai hanata zama a kasar shima hakan ya faru ne dan kaddaransu daya kasance haka dayan,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kaddaranta na nesa awajen kasar,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dayan kuma yana cikin</w:t>
      </w:r>
      <w:r>
        <w:rPr>
          <w:rFonts w:hint="eastAsia"/>
          <w:sz w:val="13"/>
          <w:szCs w:val="13"/>
        </w:rPr>
        <w:t xml:space="preserve"> kasan wannan yana nufin zasuyi rayuwa a kasashe maban ban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jijjiga kai yayi alaman gamsuwa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"itakuma fahhh wannan ai ya kamata ace itama ta amshi kidan da muka amsa,"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jijjiga kai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"barta ba yanzu ba lokaci yana nan zuwa ayanzu t</w:t>
      </w:r>
      <w:r>
        <w:rPr>
          <w:rFonts w:hint="eastAsia"/>
          <w:sz w:val="13"/>
          <w:szCs w:val="13"/>
        </w:rPr>
        <w:t>ana mana amfani dagazaran lokaci yayi itama ma zata amsa nata kidan,"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gama fadan haka ya fashe da wani mugun dariya Hahhhh!!!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RUGAR HARDO BELLO (KANO STATE)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mamaki zainab take kallon wannan lamari,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Innani da kanta tace Hamma ya dauki </w:t>
      </w:r>
      <w:r>
        <w:rPr>
          <w:rFonts w:hint="eastAsia"/>
          <w:sz w:val="13"/>
          <w:szCs w:val="13"/>
        </w:rPr>
        <w:t>wannan matar,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bai direta ako ina ba sai kan gadon dakin,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ta gyara mata kwanciyar ta suka shigo da babies din harda islam aka kwantar dasu a gadonsu na yara,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kara gyara mata kwanciyarta,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kai akalla minti ashirin yana zaune y</w:t>
      </w:r>
      <w:r>
        <w:rPr>
          <w:rFonts w:hint="eastAsia"/>
          <w:sz w:val="13"/>
          <w:szCs w:val="13"/>
        </w:rPr>
        <w:t>ana kallon face nata rayuwarshi na baya ke dawo mishi lokacin yana tare da farin cikinshi yana tare da iyayen shi da yan uwanshi,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gaba daya yanayin shi ya sauya Fatima dake kallonshi sai taji yayi mugun bata tausayi har tayi dana sanin shareshi data 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muryan Innani ne yayi breaking silence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"Hamma tashi kaje ka huta ka debo gajiya kayi kwanka kadan kwanta,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 abinci ma nasan angama ka kuma kwantar da hankalinka ba abinda zai sameta sai alkairi zata ji sauki kaji,"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mata kai kawai yayi y</w:t>
      </w:r>
      <w:r>
        <w:rPr>
          <w:rFonts w:hint="eastAsia"/>
          <w:sz w:val="13"/>
          <w:szCs w:val="13"/>
        </w:rPr>
        <w:t xml:space="preserve">a mike badan ya so ba kallon Fatima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"Adda Manga tashi kije ki hada masa ruwan wanka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sadda kanta kasa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"tohh,"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 tabarshi ma zan iya ba saita wahalar da kanta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kuma abin wahala a aikin la</w:t>
      </w:r>
      <w:r>
        <w:rPr>
          <w:rFonts w:hint="eastAsia"/>
          <w:sz w:val="13"/>
          <w:szCs w:val="13"/>
        </w:rPr>
        <w:t>da Hamma,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taje ta maka man ai taji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aaa tabari kawai dan jimm tayi kafun tace Adda ta maka laifi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jijjiga kai yayi alaman aa ba abinda tamun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"bari naje,"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jira yaji amsar da zata maido mishi dashi ba yayi ficewarsa Innani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w:t>
      </w:r>
      <w:r>
        <w:rPr>
          <w:rFonts w:hint="eastAsia"/>
          <w:sz w:val="13"/>
          <w:szCs w:val="13"/>
        </w:rPr>
        <w:t>dda Manga kin mishi wani abun ko, yadda nasan Hamma baya musu,"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dago dara daran idonta </w:t>
      </w:r>
      <w:r>
        <w:rPr>
          <w:rFonts w:hint="eastAsia"/>
          <w:sz w:val="13"/>
          <w:szCs w:val="13"/>
        </w:rPr>
        <w:t>👀</w:t>
      </w:r>
      <w:r>
        <w:rPr>
          <w:rFonts w:hint="eastAsia"/>
          <w:sz w:val="13"/>
          <w:szCs w:val="13"/>
        </w:rPr>
        <w:t xml:space="preserve">tayi da  sukayi narai narai dasu kamar mai son kuka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"Umma da gaske ban mishi rashin kunya ba kawai de na dann......,"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kindan mai Adda,"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"kawai de.......,"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hmmm haba Adda kiji tausayin bawan Allahn nan man yana cikin damuwa fa,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 baki kwantar masa da hankali ba wa zai kwantar masa,</w:t>
      </w:r>
    </w:p>
    <w:p w:rsidR="00000000" w:rsidRDefault="00F15D5C">
      <w:pPr>
        <w:rPr>
          <w:rFonts w:hint="eastAsia"/>
          <w:sz w:val="13"/>
          <w:szCs w:val="13"/>
        </w:rPr>
      </w:pPr>
      <w:r>
        <w:rPr>
          <w:rFonts w:hint="eastAsia"/>
          <w:sz w:val="13"/>
          <w:szCs w:val="13"/>
        </w:rPr>
        <w:t xml:space="preserve"> yau fa akalla shekara 9 tara rabonsa da ahalinsa yau kwatsam ya hadu da daya daga cikin su ai dole yayi murna,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da ky</w:t>
      </w:r>
      <w:r>
        <w:rPr>
          <w:rFonts w:hint="eastAsia"/>
          <w:sz w:val="13"/>
          <w:szCs w:val="13"/>
        </w:rPr>
        <w:t>au muna kyautta zaton mu akullum ban sanki da sauran fushi ba nasanki da hakuri da juriya Adda 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fashewa tayi da kuka </w:t>
      </w:r>
      <w:r>
        <w:rPr>
          <w:rFonts w:hint="eastAsia"/>
          <w:sz w:val="13"/>
          <w:szCs w:val="13"/>
        </w:rPr>
        <w:t>😭</w:t>
      </w:r>
      <w:r>
        <w:rPr>
          <w:rFonts w:hint="eastAsia"/>
          <w:sz w:val="13"/>
          <w:szCs w:val="13"/>
        </w:rPr>
        <w:t xml:space="preserve">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"Allah Umma na gagara jurewa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naji storo ne kar in rasa shi ina storon faruwar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janyota jikinta Innani tayi da</w:t>
      </w:r>
      <w:r>
        <w:rPr>
          <w:rFonts w:hint="eastAsia"/>
          <w:sz w:val="13"/>
          <w:szCs w:val="13"/>
        </w:rPr>
        <w:t>n tabbas ta fahimci kishi ke dawainiya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lallashinta ta shiga yi har tasamu ta yi shiru aka kuma yi saa ta fahimce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saboda Fatima mutum ne mai hakurin gaske da juriya ga zurfin ciki da kauda 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 tabbatar anjima kinje kin bashi hakuri kark</w:t>
      </w:r>
      <w:r>
        <w:rPr>
          <w:rFonts w:hint="eastAsia"/>
          <w:sz w:val="13"/>
          <w:szCs w:val="13"/>
        </w:rPr>
        <w:t>i bari ya kwana dake aranshi,"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kawai abinda tace kallon zainab data zauna adakin tana sauraron duk abinda akeyi Innani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 hada mata ruwan wanka,"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turo baki</w:t>
      </w:r>
      <w:r>
        <w:rPr>
          <w:rFonts w:hint="eastAsia"/>
          <w:sz w:val="13"/>
          <w:szCs w:val="13"/>
        </w:rPr>
        <w:t>😙</w:t>
      </w:r>
      <w:r>
        <w:rPr>
          <w:rFonts w:hint="eastAsia"/>
          <w:sz w:val="13"/>
          <w:szCs w:val="13"/>
        </w:rPr>
        <w:t xml:space="preserve"> gaba tayi ta tashi ta shiga toilet din sai kumbure kumbure</w:t>
      </w:r>
      <w:r>
        <w:rPr>
          <w:rFonts w:hint="eastAsia"/>
          <w:sz w:val="13"/>
          <w:szCs w:val="13"/>
        </w:rPr>
        <w:t xml:space="preserve"> takeyi tana saka da warwara a heart nata gameda abinda ta gani azahiri da wanda ta saurara,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tasan tabbas ayanzu batada wani madogara tunda har an  gane cewa yar uwarsane ita tasan shirinta ya lalace ayanzu komai zatayi abanza ne don yadda Innani ke kauna</w:t>
      </w:r>
      <w:r>
        <w:rPr>
          <w:rFonts w:hint="eastAsia"/>
          <w:sz w:val="13"/>
          <w:szCs w:val="13"/>
        </w:rPr>
        <w:t>r Hamma tasan bazata  taba barin wani abu marar kyau yayi tasiri azuciyanta ba akansu,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ita ya zatayi yanzu haka ta gama hada ruwan wankan tana karantawasilar jaki,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taimakawa Fatima ta shiga wankan tayi ta futo ta shirya cikin kaya marar </w:t>
      </w:r>
      <w:r>
        <w:rPr>
          <w:rFonts w:hint="eastAsia"/>
          <w:sz w:val="13"/>
          <w:szCs w:val="13"/>
        </w:rPr>
        <w:t>nauyi,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aka kawo mata abinci taci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bayan azahar Zulaihat ta farka bakinta dauke da salati da Fatima da ke zaune akan gadon ta fara cin karo murmushi fatima ta sakar mata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sannu kin tashi ya jikin??,"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da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kawai ta iya cewa ta zauna</w:t>
      </w:r>
      <w:r>
        <w:rPr>
          <w:rFonts w:hint="eastAsia"/>
          <w:sz w:val="13"/>
          <w:szCs w:val="13"/>
        </w:rPr>
        <w:t xml:space="preserve"> tana bin ko ina da kallo tana kokarin tuna binda ya faru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"akwai inda ke miki ciwo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 na gode da kulawarki,"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ba komai is my duty ai ke yar uwace agareni ba godiya stakaninmu,"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kawai ta mata suna cikin haka  </w:t>
      </w:r>
      <w:r>
        <w:rPr>
          <w:rFonts w:hint="eastAsia"/>
          <w:sz w:val="13"/>
          <w:szCs w:val="13"/>
        </w:rPr>
        <w:t xml:space="preserve">sai ga Innani ta shigo dakin ta karasa inda take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 yan biyu maman yan biyu kin tashi ne ya jikin??,"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ahankali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sauki,"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 Allah kara sauki bari a hada miki ruwan wanka 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mata kai kawai tayi dan ita mamaki  ma suke bata,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she wonder were  Akhie yasamu wayannan mutane masu kirki haka tana cikin tunanin saiga Innani ta fito daga bathroom ta iso inda take ta taimaka mata ta  mike ta cire kayanta ta kaita bathroom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atakaice de ita tamata wanka ranan ta shiryata ta kuma</w:t>
      </w:r>
      <w:r>
        <w:rPr>
          <w:rFonts w:hint="eastAsia"/>
          <w:sz w:val="13"/>
          <w:szCs w:val="13"/>
        </w:rPr>
        <w:t xml:space="preserve"> bata abinci da shayi mai kauri aiko nan taji ta koshi,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wani son matar ya kara shiganta wani girma da daraja ta kara a idonta ata kaice sai bayan ishaa suka samu hallaruwa kamar yadda chief ya bukata,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kowa ya hallara sai de banda zainab da faruq wat</w:t>
      </w:r>
      <w:r>
        <w:rPr>
          <w:rFonts w:hint="eastAsia"/>
          <w:sz w:val="13"/>
          <w:szCs w:val="13"/>
        </w:rPr>
        <w:t>o little wanda bai wuni acikin gidan ba yaso yin hakan dan ya kasance da aunty shi da twins sai  de an hanshi don kar ya dameta.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 bude taro da addua inda chief ya fara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de zamu so muji labarin yadda akayi kika shiga wannan hali amma kafu</w:t>
      </w:r>
      <w:r>
        <w:rPr>
          <w:rFonts w:hint="eastAsia"/>
          <w:sz w:val="13"/>
          <w:szCs w:val="13"/>
        </w:rPr>
        <w:t>n nan bari mu fara da gabatar miki da kanmu da asalinmu dan mu cire ki daga duhu,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nasan kina mamakin abubuwa da yawa game da mu kina kuma da tambayoyi da yawa,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yanzu zan amsa miki su inshaallah.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fahh readers nasan kuma kuna da naku tambayoyin</w:t>
      </w:r>
      <w:r>
        <w:rPr>
          <w:rFonts w:hint="eastAsia"/>
          <w:sz w:val="13"/>
          <w:szCs w:val="13"/>
        </w:rPr>
        <w:t xml:space="preserve"> kamar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waye Zulaihat da yayanta</w:t>
      </w:r>
      <w:r>
        <w:rPr>
          <w:rFonts w:hint="eastAsia"/>
          <w:sz w:val="13"/>
          <w:szCs w:val="13"/>
        </w:rPr>
        <w:t>🙄</w:t>
      </w:r>
      <w:r>
        <w:rPr>
          <w:rFonts w:hint="eastAsia"/>
          <w:sz w:val="13"/>
          <w:szCs w:val="13"/>
        </w:rPr>
        <w:t xml:space="preserve"> ?</w:t>
      </w:r>
    </w:p>
    <w:p w:rsidR="00000000" w:rsidRDefault="00F15D5C">
      <w:pPr>
        <w:rPr>
          <w:rFonts w:hint="eastAsia"/>
          <w:sz w:val="13"/>
          <w:szCs w:val="13"/>
        </w:rPr>
      </w:pPr>
      <w:r>
        <w:rPr>
          <w:rFonts w:hint="eastAsia"/>
          <w:sz w:val="13"/>
          <w:szCs w:val="13"/>
        </w:rPr>
        <w:t xml:space="preserve">suwa suka so kasheta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 ya sasu wannan aikin?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dalilin  mahaifin little na bari familyn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wani family ne shi</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wacece wannan matar wa kuma take so cutar wa</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wani alkawarin aure suke</w:t>
      </w:r>
      <w:r>
        <w:rPr>
          <w:rFonts w:hint="eastAsia"/>
          <w:sz w:val="13"/>
          <w:szCs w:val="13"/>
        </w:rPr>
        <w:t xml:space="preserve"> magana akai</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kuma kaddaran wannan yarinya</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 HADU A NEXT PAGE DON AMSA MUKU TAMBAYOYIN KU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MAHIRAH IDRISS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https://chat.whatsapp.com/EPeM4</w:t>
      </w:r>
      <w:r>
        <w:rPr>
          <w:rFonts w:hint="eastAsia"/>
          <w:sz w:val="13"/>
          <w:szCs w:val="13"/>
        </w:rPr>
        <w:t>KtGCoJ9mrYw1Avfow</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w:t>
      </w:r>
      <w:r>
        <w:rPr>
          <w:rFonts w:hint="eastAsia"/>
          <w:sz w:val="13"/>
          <w:szCs w:val="13"/>
        </w:rPr>
        <w:t>🏰</w:t>
      </w:r>
      <w:r>
        <w:rPr>
          <w:rFonts w:hint="eastAsia"/>
          <w:sz w:val="13"/>
          <w:szCs w:val="13"/>
        </w:rPr>
        <w:t xml:space="preserve"> SARAUTA}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?Thursday, ?February ?29, ?2024</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09:09:22 PM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Follow this link to join my Wh</w:t>
      </w:r>
      <w:r>
        <w:rPr>
          <w:rFonts w:hint="eastAsia"/>
          <w:sz w:val="13"/>
          <w:szCs w:val="13"/>
        </w:rPr>
        <w:t xml:space="preserve">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7</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ASALINSU </w:t>
      </w:r>
    </w:p>
    <w:p w:rsidR="00000000" w:rsidRDefault="00F15D5C">
      <w:pPr>
        <w:rPr>
          <w:rFonts w:hint="eastAsia"/>
          <w:sz w:val="13"/>
          <w:szCs w:val="13"/>
        </w:rPr>
      </w:pPr>
      <w:r>
        <w:rPr>
          <w:rFonts w:hint="eastAsia"/>
          <w:sz w:val="13"/>
          <w:szCs w:val="13"/>
        </w:rPr>
        <w:t>Malam Umar Bello wanda aka  fi  sani  da  Chief Imam, 'da ga  Hardo Bello.Hardo.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Bello ya  ka</w:t>
      </w:r>
      <w:r>
        <w:rPr>
          <w:rFonts w:hint="eastAsia"/>
          <w:sz w:val="13"/>
          <w:szCs w:val="13"/>
        </w:rPr>
        <w:t>sance bafulatani gaba  da  baya wanda  ke  rayuwa  a  wata  Ruga  wanda  ke  karkashin Wudil local  govement  a  Kano State.</w:t>
      </w:r>
    </w:p>
    <w:p w:rsidR="00000000" w:rsidRDefault="00F15D5C">
      <w:pPr>
        <w:rPr>
          <w:rFonts w:hint="eastAsia"/>
          <w:sz w:val="13"/>
          <w:szCs w:val="13"/>
        </w:rPr>
      </w:pPr>
      <w:r>
        <w:rPr>
          <w:rFonts w:hint="eastAsia"/>
          <w:sz w:val="13"/>
          <w:szCs w:val="13"/>
        </w:rPr>
        <w:t>Rugar Hardo Bello ta  kasance ruga  ce mai  dauke  da  tarin abubuwa  na al-ajabi da  ban mamaki.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kasance boyayyar ruga  wanda</w:t>
      </w:r>
      <w:r>
        <w:rPr>
          <w:rFonts w:hint="eastAsia"/>
          <w:sz w:val="13"/>
          <w:szCs w:val="13"/>
        </w:rPr>
        <w:t xml:space="preserve">  ke  da  karancin alumma da karancin ilimin  addini da ilimin zamani, kasancewarsu boyayyiyar ruga masu koyi da magabatansu,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Hardo Bello ya kasance mutum na  farko daya fara ketare iyakan Rugar ya fita cikin  gari, domin samun illimi na addini,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yayi ya</w:t>
      </w:r>
      <w:r>
        <w:rPr>
          <w:rFonts w:hint="eastAsia"/>
          <w:sz w:val="13"/>
          <w:szCs w:val="13"/>
        </w:rPr>
        <w:t>wan garuruwa karshe ya sauka a garin Kano a iskalin Malam Labaran.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Malam Labaran ya kasance mashahurin Malami wanda ya  sanu a garin Kano har ma da wassu garuruwa ya karantar da Malamai da dama a wannan  lokacin.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Hardo Bello ya sauka agurin Malam Labaran</w:t>
      </w:r>
      <w:r>
        <w:rPr>
          <w:rFonts w:hint="eastAsia"/>
          <w:sz w:val="13"/>
          <w:szCs w:val="13"/>
        </w:rPr>
        <w:t xml:space="preserve">  daniyan samun  ilimin  addini,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yasamu tarba mai kyau inda ya  fara daukan  darasi agun Mal.Labaran,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shekarun da basu wuce  uku ba Hardo Bello ya  zama cikakken Malami kasancewaarsa  mutum  mai gwazo da himma, gashi yana da  kaifin basira wanda</w:t>
      </w:r>
      <w:r>
        <w:rPr>
          <w:rFonts w:hint="eastAsia"/>
          <w:sz w:val="13"/>
          <w:szCs w:val="13"/>
        </w:rPr>
        <w:t xml:space="preserve"> shi kanshi Mal. Labaran na  mamakin irin  kaifin  basiran  da Allah yayi  wa Hardo Bello,  cikin  shekara 3 ya  haddace Al-Quar'ani mai girma  da  sauran litattafan  musulunci.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kasancewarsa  mtum  mai biyayya  da sanin ya kamata hakan  yasa  Mal. Labaran</w:t>
      </w:r>
      <w:r>
        <w:rPr>
          <w:rFonts w:hint="eastAsia"/>
          <w:sz w:val="13"/>
          <w:szCs w:val="13"/>
        </w:rPr>
        <w:t xml:space="preserve">  basa  waassu sirri na  Malunta wanda  acikin  daalibansa  dasu ka  gabata  da  dana lokacin  ba  wanda  yasan  dasu.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ya  kammala  koyon  karatun  ne  ya  fara  haraman  komawa  Rugarsu,</w:t>
      </w:r>
    </w:p>
    <w:p w:rsidR="00000000" w:rsidRDefault="00F15D5C">
      <w:pPr>
        <w:rPr>
          <w:rFonts w:hint="eastAsia"/>
          <w:sz w:val="13"/>
          <w:szCs w:val="13"/>
        </w:rPr>
      </w:pPr>
      <w:r>
        <w:rPr>
          <w:rFonts w:hint="eastAsia"/>
          <w:sz w:val="13"/>
          <w:szCs w:val="13"/>
        </w:rPr>
        <w:t>Bayan  komawarsa  ne  ya  tadda  mahaifinsa   ya  rasu   yaj</w:t>
      </w:r>
      <w:r>
        <w:rPr>
          <w:rFonts w:hint="eastAsia"/>
          <w:sz w:val="13"/>
          <w:szCs w:val="13"/>
        </w:rPr>
        <w:t>i  mutuwan  mahaifin  nasa  sosai,  basu  wani  bata  lokaaci  ba  aka  nada  shi  mastayin  Hardo  na  rugar kuma  babban  malami  Rugar.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kan kanin  lokaci  ya  fara  karanatar  da  yan  Rugar  nasa  ilimin  addini  dai  dai  iyawarsa  anko  yi  s</w:t>
      </w:r>
      <w:r>
        <w:rPr>
          <w:rFonts w:hint="eastAsia"/>
          <w:sz w:val="13"/>
          <w:szCs w:val="13"/>
        </w:rPr>
        <w:t xml:space="preserve">a'a  sun  dau  abin  da  muhimman ci, </w:t>
      </w:r>
    </w:p>
    <w:p w:rsidR="00000000" w:rsidRDefault="00F15D5C">
      <w:pPr>
        <w:rPr>
          <w:rFonts w:hint="eastAsia"/>
          <w:sz w:val="13"/>
          <w:szCs w:val="13"/>
        </w:rPr>
      </w:pPr>
      <w:r>
        <w:rPr>
          <w:rFonts w:hint="eastAsia"/>
          <w:sz w:val="13"/>
          <w:szCs w:val="13"/>
        </w:rPr>
        <w:t>sunyi  karatu  ba  kama  hannun  yaro  da  Allah  ya  dafa  musu  cikin  kan  kanin  lokaci  ilimin  ya  bazu a  Rugar  kasncewar  basu  da  yawa a  Rugar.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shekaru  kadan  Ilimin  addaini  ya  bazu  sosai  ba </w:t>
      </w:r>
      <w:r>
        <w:rPr>
          <w:rFonts w:hint="eastAsia"/>
          <w:sz w:val="13"/>
          <w:szCs w:val="13"/>
        </w:rPr>
        <w:t xml:space="preserve"> ilimin  addini  kadai  ba  hadda  yanayin  rayuwar  zamani  don  sukan  yi  saye  da  sayarwa  stakaninsu  da  mutanen  kewayensu  harma  da  na  garin  Kano,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Allah  ya  azirtasu  da  kasa  na  noma  wanda  ke daukan  abubuwa  da  ba'a  samu  nan  kusa,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sukan yi noma  sai  sukai  cikin  gari  a  musu  canji  da  wanda  zaasuyi  amfani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  haka  har  Hardo  Bello  ya  fara  tunanin  mai  yasa  su  baza  suyi  ilimin  boko  ba  sai  su  fara  sarrafa  nasu  kayayyakin  da  kansu,  bai  bata  l</w:t>
      </w:r>
      <w:r>
        <w:rPr>
          <w:rFonts w:hint="eastAsia"/>
          <w:sz w:val="13"/>
          <w:szCs w:val="13"/>
        </w:rPr>
        <w:t xml:space="preserve">okaci  ba  wajen  sanar  da  mutanen  fada  sai  de  dayawansu  basu  aminta  ba  da  hakan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hakan  yasa  guiwansa  yin  sanyi  har  ya  kai  ga  Uwargidanshi  ta  fahinci  yanayin  shi  ta  tambayi  ba'asi,  ba  tare  da  shakka  ba  ya  sanar daa  i</w:t>
      </w:r>
      <w:r>
        <w:rPr>
          <w:rFonts w:hint="eastAsia"/>
          <w:sz w:val="13"/>
          <w:szCs w:val="13"/>
        </w:rPr>
        <w:t xml:space="preserve">ta  komai,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nan  ta  bashi  shawaran  ya  tura  yaransa  maza  mana  su  fara  yin karatun  zamanin  muddin  yayi  haka suma    mutanen  Rugar  zasu  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rena  shawaranta  ba  inda  ya  hada  kan  iyalinshi   wato  Amaryarsa  Nanne  sai  uwargida  </w:t>
      </w:r>
      <w:r>
        <w:rPr>
          <w:rFonts w:hint="eastAsia"/>
          <w:sz w:val="13"/>
          <w:szCs w:val="13"/>
        </w:rPr>
        <w:t xml:space="preserve">Shatu  da  yayansa  guda  7 wanda  </w:t>
      </w:r>
      <w:r>
        <w:rPr>
          <w:rFonts w:hint="eastAsia"/>
          <w:sz w:val="13"/>
          <w:szCs w:val="13"/>
        </w:rPr>
        <w:lastRenderedPageBreak/>
        <w:t>Allah  ya  azirtasa  dasu,</w:t>
      </w:r>
    </w:p>
    <w:p w:rsidR="00000000" w:rsidRDefault="00F15D5C">
      <w:pPr>
        <w:rPr>
          <w:rFonts w:hint="eastAsia"/>
          <w:sz w:val="13"/>
          <w:szCs w:val="13"/>
        </w:rPr>
      </w:pPr>
      <w:r>
        <w:rPr>
          <w:rFonts w:hint="eastAsia"/>
          <w:sz w:val="13"/>
          <w:szCs w:val="13"/>
        </w:rPr>
        <w:t>na  farko  shine  Modibbo sai  mai  bimishi   Umar  sun  kasnce  'ya'yan  Shatu  wanda  Allah ya  bata  sauran  mata  ne  kuma  yayan  Nanne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Hadin kansu  yasa  baka  fahintar  h</w:t>
      </w:r>
      <w:r>
        <w:rPr>
          <w:rFonts w:hint="eastAsia"/>
          <w:sz w:val="13"/>
          <w:szCs w:val="13"/>
        </w:rPr>
        <w:t xml:space="preserve">akan  don  zaka  ransate  Modibbo  dan  Nanne  ne  kasancewar  Shatu na masa  kunyan  'ya'yan fari,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sauaran matan  ma  duk  suna  gurin  Shatu  Allah  ya  jarrabeta  da  son  'ya'ya  mata  sai  de  bai  bata  ba  shiyasa  ta  rike  'ya'yan  kishiya</w:t>
      </w:r>
      <w:r>
        <w:rPr>
          <w:rFonts w:hint="eastAsia"/>
          <w:sz w:val="13"/>
          <w:szCs w:val="13"/>
        </w:rPr>
        <w:t>rta  kamar  ita  ta haifesu,</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Hardo  Bello  ya  sanar  dasu  game  da  karatun  sai  de  Modibbo  ya  nuna  rashinn  amincewarsa  inda  Umar  ya  nuna  amincewarsa da farin  cikin  jin  hakan  yama  gagara  boye  farin  cikin  shi,  Hardo  Bello  bai  ji </w:t>
      </w:r>
      <w:r>
        <w:rPr>
          <w:rFonts w:hint="eastAsia"/>
          <w:sz w:val="13"/>
          <w:szCs w:val="13"/>
        </w:rPr>
        <w:t xml:space="preserve"> komai  ba  karshe  ma  godewa  Allah  yayi  daya  sa  ba  da  daya  ya  basa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kankanin  lokaci  ya  kammala  shiri  ya  kai  Umar  Kano  Gidan  Mal. Labaran  don dama  sanda  ya  shaawar  cesa    ya  kuma  nuna  ya  aminta  kafun    ya  kawo  </w:t>
      </w:r>
      <w:r>
        <w:rPr>
          <w:rFonts w:hint="eastAsia"/>
          <w:sz w:val="13"/>
          <w:szCs w:val="13"/>
        </w:rPr>
        <w:t>Umar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  sama  masa  lesson  teacher  waanda  ya  fara  masa  tundaga  Abc,  cikin  kan kanin  lokaci  ya  kware  kasan  cewar  ya  gaji  mahaifinsa  wajen  kaifin  basira,  anyi  sa'a  yaci interview  aka  bashi  aji  6,  ya  ko mai da  hanakali  k</w:t>
      </w:r>
      <w:r>
        <w:rPr>
          <w:rFonts w:hint="eastAsia"/>
          <w:sz w:val="13"/>
          <w:szCs w:val="13"/>
        </w:rPr>
        <w:t>uma  an  cigaba  da  masa  lesson  ga  ilimin  addini  ma  ba'a  barshi  abaya  ba  Malam  Labaran  Allah  ya  jarrabesa  da  son  Umar  yakan  kiransa da  Chubado  wato  zababbe {choosen one} ayaren  fullanci,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fahinci  Umar  har  yafi  mahai  finsa  </w:t>
      </w:r>
      <w:r>
        <w:rPr>
          <w:rFonts w:hint="eastAsia"/>
          <w:sz w:val="13"/>
          <w:szCs w:val="13"/>
        </w:rPr>
        <w:t>kaifin basira  ya  jashi  ajiki  sosai  inda  suka  tasao  tare  da  dan  Mal. Labaran  kansu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Wai  rana  bata  karya  sai  de  uwar  diya  taji  kunya  Umar  ya  kammala  degree  a  BUK  dake  garin  kano  ya  karanci  Islamic  Studies  ya  kuma  f</w:t>
      </w:r>
      <w:r>
        <w:rPr>
          <w:rFonts w:hint="eastAsia"/>
          <w:sz w:val="13"/>
          <w:szCs w:val="13"/>
        </w:rPr>
        <w:t>ito  da  sakamako  mai  kyau  sannan  yayi  suna  sasai   amakaranatar  har ma  da harin  Kano  baki  daya  kasancewar  tun  yana  yaro  yasaha  jagorantar  garinn Kano  agasa  dayawa kuma  yayi  nasara  sosai  ake  ji  dashi,</w:t>
      </w:r>
    </w:p>
    <w:p w:rsidR="00000000" w:rsidRDefault="00F15D5C">
      <w:pPr>
        <w:rPr>
          <w:rFonts w:hint="eastAsia"/>
          <w:sz w:val="13"/>
          <w:szCs w:val="13"/>
        </w:rPr>
      </w:pPr>
      <w:r>
        <w:rPr>
          <w:rFonts w:hint="eastAsia"/>
          <w:sz w:val="13"/>
          <w:szCs w:val="13"/>
        </w:rPr>
        <w:t>ko  a  makaranata  shike  jan</w:t>
      </w:r>
      <w:r>
        <w:rPr>
          <w:rFonts w:hint="eastAsia"/>
          <w:sz w:val="13"/>
          <w:szCs w:val="13"/>
        </w:rPr>
        <w:t xml:space="preserve">  su sallah  a  babban  masallaci  anan  yasamu  lakabin  CHIEF IMAM,  saun  nemi  dasu  rike  shi  amma  yaki  ya  nuna  garin  su na  bukatar  shi,  ba yadda  suka  iya  haka  yasa  suka  hakura  suka  barshi  ya  koma.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komawarsa  Rugar  ta  samar da ci</w:t>
      </w:r>
      <w:r>
        <w:rPr>
          <w:rFonts w:hint="eastAsia"/>
          <w:sz w:val="13"/>
          <w:szCs w:val="13"/>
        </w:rPr>
        <w:t xml:space="preserve">gaba  mai  tarin  yawa  wanda  yasa  mutane  cizon  yastan  su  dayin  dana  sani  ciki  harda Modibbo  don  har  kuka  sanda  yayi,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kan kanin  lokaci  Rugar ta bunkasa  sosai  ta  shahara  inda gwamnati  ke neman  yin  kaka nika  a  garin  suna  </w:t>
      </w:r>
      <w:r>
        <w:rPr>
          <w:rFonts w:hint="eastAsia"/>
          <w:sz w:val="13"/>
          <w:szCs w:val="13"/>
        </w:rPr>
        <w:t>neman  kwace  ta,  hakan  yasa  mutanen  garin  dagewa  da  add'ua  sosai  ba  dare  ba  ranaa  har da  azumi  ga  sadaka  da  sukeyi  akai akai,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dayake Allah ba azzalimin bawansa bane sai ya amshi addua'arsu, gwamnati suka manta da kashin su gaba daya, d</w:t>
      </w:r>
      <w:r>
        <w:rPr>
          <w:rFonts w:hint="eastAsia"/>
          <w:sz w:val="13"/>
          <w:szCs w:val="13"/>
        </w:rPr>
        <w:t>uk da haka basu dena rokon Allah ba daya  karesu daga  sharrin makiya  da  magauta, ya zame  musu alada  ako wani karshen  wata  sukan  yi  azumi  guda  biyu sannan  suyi  addu'a don neman  stari daga  Allah, ga  kuma  saukan  Al-Quar'ani mai girma da  suk</w:t>
      </w:r>
      <w:r>
        <w:rPr>
          <w:rFonts w:hint="eastAsia"/>
          <w:sz w:val="13"/>
          <w:szCs w:val="13"/>
        </w:rPr>
        <w:t>eyi da  sadaka,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aduk  lokacin  da sukayi noma  ko sukan  cire zakka  sukai a  makwabtan garuruwan dake  kusa dasu, sannan  sukan  hada  kudi  don  taimakawa  marayu  da  nakasassu da  kuma gajiyayyu.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bangare  daban  ko sun  dage da  neman ilimin  bok</w:t>
      </w:r>
      <w:r>
        <w:rPr>
          <w:rFonts w:hint="eastAsia"/>
          <w:sz w:val="13"/>
          <w:szCs w:val="13"/>
        </w:rPr>
        <w:t>o  ba  kama  hannun   yaro  sai  de maza  kadai keyin  karatun  ba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shakara 10 kauyen  ta  zama  wata  karamar  city  na  Fulani ga  manyan masu  mukami  da  suke  dashi  don  ba'a  barsu  abaya  ba, ayanzu suna  da  manyan  gaggaruman  mash</w:t>
      </w:r>
      <w:r>
        <w:rPr>
          <w:rFonts w:hint="eastAsia"/>
          <w:sz w:val="13"/>
          <w:szCs w:val="13"/>
        </w:rPr>
        <w:t xml:space="preserve">ahuran  yan  boko wanda  suka  jika  da  ilimin  boko  dana  addini, basu  rasa  komai  ba  suna  Doctors, Engineers, police...  dade sauransu, hatta  makaranata  sun  bude  mai  girman  gaske  duk  da  taimakon  Chief  Imam,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wannan  lokacin  ne aka </w:t>
      </w:r>
      <w:r>
        <w:rPr>
          <w:rFonts w:hint="eastAsia"/>
          <w:sz w:val="13"/>
          <w:szCs w:val="13"/>
        </w:rPr>
        <w:t xml:space="preserve"> fara  bawa  mata  daman  yin  karatu wanda  basuyi  ba  kuwa  ana  wayar musu  da  kai  sosai  ta  hanyar bude  wani  class  na musamman  na  yaki da jahilci,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akarshe  de  Rugar  aka  mata  lakabi  da  RUGAR HARDO BELLO,  kasncewar  dalilinsa  ne  duk  </w:t>
      </w:r>
      <w:r>
        <w:rPr>
          <w:rFonts w:hint="eastAsia"/>
          <w:sz w:val="13"/>
          <w:szCs w:val="13"/>
        </w:rPr>
        <w:t>wannan  cigaban  ya  samu  family  dinsa  kuwa  ana  ganin  girmansau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Bayan  rasauwar  Hardo Bello aka  nada  Modibbo  mastayin  HARDO  shiko  Umar  ya  gaji  mahaifinshi  ta  hanyar  malunta  yazama  CHIEF IMAM  ba  wai  limanci  kadai yakeyi ba </w:t>
      </w:r>
      <w:r>
        <w:rPr>
          <w:rFonts w:hint="eastAsia"/>
          <w:sz w:val="13"/>
          <w:szCs w:val="13"/>
        </w:rPr>
        <w:t xml:space="preserve"> yazama  masahahurin  Malami  mai  war ware  stubbu  da   korar  mugayen  isakanu da karya  sihiri Wanda yakeyin Hakan ta hanyar amfani da ayoyin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kuma  yi  suna   so sosai  mutane  na  zuwa  daga  wurare  da  dama  hakan  yasa  gidansa  ya  z</w:t>
      </w:r>
      <w:r>
        <w:rPr>
          <w:rFonts w:hint="eastAsia"/>
          <w:sz w:val="13"/>
          <w:szCs w:val="13"/>
        </w:rPr>
        <w:t>ama  babba  sosai  don  yakan  saukar  baki  da  zai  yiwa   magani  wassu  sukan kaiwa  har  wata  agunsa yana  musu  magani  kuma  da  ikon  Rabbi sukan  mikewa su  warke  dama  ance ba abinda  yafi  karfin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Imam  ya  auri  yar  kanwar  ma</w:t>
      </w:r>
      <w:r>
        <w:rPr>
          <w:rFonts w:hint="eastAsia"/>
          <w:sz w:val="13"/>
          <w:szCs w:val="13"/>
        </w:rPr>
        <w:t>haifiyarsa  Khadija  inda  Allah  ya  azirtaasu  da  kyawawan  yara  mata  guda  biyu  Fatima  da  Zainab  wanda  ke  da  hali  mabanban  ta,  azhirin  gaskiya  Fatima  tafi  zainab  nustuwa  da hankili  d  kuma  sanin  ya  kamata  kasancewarta  mutum  mai</w:t>
      </w:r>
      <w:r>
        <w:rPr>
          <w:rFonts w:hint="eastAsia"/>
          <w:sz w:val="13"/>
          <w:szCs w:val="13"/>
        </w:rPr>
        <w:t xml:space="preserve">  nustuwa da  manyanta  bugu  da  kari  ita  ba mutum  bace  mai  son  hayaniya  shiyasa   kullum  take  gida  bata  fiye  son  hayaniya  ba  don ita  ko  kawaye  bata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sabanin  Zainab  dake  yar  gari  kowaa  ya  shaideta  da  rashin kunya  da  </w:t>
      </w:r>
      <w:r>
        <w:rPr>
          <w:rFonts w:hint="eastAsia"/>
          <w:sz w:val="13"/>
          <w:szCs w:val="13"/>
        </w:rPr>
        <w:t xml:space="preserve">kuma   neman  magana ga  dan  banzan  son  yawo  da  son nuna  ita  watace  Allah  ya  mata kishi  da  mugun  hassada  ita  so  take  ace  komai  ita  tafi  kowa,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Khadija  na  mugun  kokari  akan  Zainab  sai  de   sam  abi  yaci  tura  kasncewar  ance </w:t>
      </w:r>
      <w:r>
        <w:rPr>
          <w:rFonts w:hint="eastAsia"/>
          <w:sz w:val="13"/>
          <w:szCs w:val="13"/>
        </w:rPr>
        <w:t xml:space="preserve"> hali  zanen  duste,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anan  kauyen  sukeyin makaranatan  su  watarana  sun  tashi  daga  makaranta  inda  driver  nasu  yazo  daukan  su  anan  Fatima  ta  roki  driver  daya  kai  su  gonan  baban  su  dake  bayan  gari  tana  so  taciri  masara  kasanc</w:t>
      </w:r>
      <w:r>
        <w:rPr>
          <w:rFonts w:hint="eastAsia"/>
          <w:sz w:val="13"/>
          <w:szCs w:val="13"/>
        </w:rPr>
        <w:t>ewar  lokacinshi  ne ba  musu  ya  kaita  Zainab  nata  mita  ita  gida  take son  zuwa  har  suka  isa  Fatima  ta  sauka  tashiga  inda  gonan  da taimakon  driver  suna  cikin  ciran masaran  ne  suka  hango  wani  mota  nayin  hayaki  da  alama  ma  ha</w:t>
      </w:r>
      <w:r>
        <w:rPr>
          <w:rFonts w:hint="eastAsia"/>
          <w:sz w:val="13"/>
          <w:szCs w:val="13"/>
        </w:rPr>
        <w:t>stari  tayi  ba  bata  lokaci  driver ya  karasa  don bada  agajin  gaggawa,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zuwa  ya  bude  motan  ya  ciro   wani  daga  ciki  wanda  su  kansu  sanda  suka  razana  ganinshi  kamar  balarabe  amma  sun  danne  hakan  suka  sashi  a  mota  suka  k</w:t>
      </w:r>
      <w:r>
        <w:rPr>
          <w:rFonts w:hint="eastAsia"/>
          <w:sz w:val="13"/>
          <w:szCs w:val="13"/>
        </w:rPr>
        <w:t xml:space="preserve">aishi  hospital  na  cikin  rugar,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aka  shiga  bashi  agajin  gaggawa ,  cikin kan kanin lokaci  suka  dukufa  akansahi  don  ceto  rayuwarsa   Allah  ya  yadda   ya  kuma  basau  daman  hakan  kasancewars  mutummai  sauran  numfasahi  adoron  duniya,  d</w:t>
      </w:r>
      <w:r>
        <w:rPr>
          <w:rFonts w:hint="eastAsia"/>
          <w:sz w:val="13"/>
          <w:szCs w:val="13"/>
        </w:rPr>
        <w:t>akyar  Fatima  ta  koma  gida  gani  take  kamar  wani  abu  zai  sameshi,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sanda  ya  dauki  kwana  5  kafun  ya    farfado  bude idonsa  na  fari  da  Fatima  yayi  tozali  kasncewar  tazo  duba  shi  nan  ta  sanar  wa   Dr  cewa  ya  farfado  aka  kuma</w:t>
      </w:r>
      <w:r>
        <w:rPr>
          <w:rFonts w:hint="eastAsia"/>
          <w:sz w:val="13"/>
          <w:szCs w:val="13"/>
        </w:rPr>
        <w:t xml:space="preserve">  yi  masa  chakeup da  ikon  Allah  ya  ware  sumul  sai de  yaki  cewa  komai  sai  ido  shima  bai  fiye  stay  wa  kallon  mutane  da  ita  ba  lumshe  ta  yakeyi  yi  kamar  dan  cordaine, </w:t>
      </w:r>
    </w:p>
    <w:p w:rsidR="00000000" w:rsidRDefault="00F15D5C">
      <w:pPr>
        <w:rPr>
          <w:rFonts w:hint="eastAsia"/>
          <w:sz w:val="13"/>
          <w:szCs w:val="13"/>
        </w:rPr>
      </w:pPr>
      <w:r>
        <w:rPr>
          <w:rFonts w:hint="eastAsia"/>
          <w:sz w:val="13"/>
          <w:szCs w:val="13"/>
        </w:rPr>
        <w:lastRenderedPageBreak/>
        <w:t xml:space="preserve"> akalla  ya  kai  2  weeks  ahalin   Malam  Umar  na  dawaini</w:t>
      </w:r>
      <w:r>
        <w:rPr>
          <w:rFonts w:hint="eastAsia"/>
          <w:sz w:val="13"/>
          <w:szCs w:val="13"/>
        </w:rPr>
        <w:t>ya dashi  a  hospital  inka  caire  Zainab  da  bata  kallonsahi  da  idon  rahama  karsahe  saallamrsa   akayi  suka  waucae   gida  dashi  daki  na  musamman  aka  bashi  suka  cigaba   da  kula dashi  shi  mamaki  suke  bashi  ganin  basu  san  komi  ak</w:t>
      </w:r>
      <w:r>
        <w:rPr>
          <w:rFonts w:hint="eastAsia"/>
          <w:sz w:val="13"/>
          <w:szCs w:val="13"/>
        </w:rPr>
        <w:t>an shi  ba  amma  suna  ta  faman  hidima  dashi,</w:t>
      </w:r>
    </w:p>
    <w:p w:rsidR="00000000" w:rsidRDefault="00F15D5C">
      <w:pPr>
        <w:rPr>
          <w:rFonts w:hint="eastAsia"/>
          <w:sz w:val="13"/>
          <w:szCs w:val="13"/>
        </w:rPr>
      </w:pPr>
      <w:r>
        <w:rPr>
          <w:rFonts w:hint="eastAsia"/>
          <w:sz w:val="13"/>
          <w:szCs w:val="13"/>
        </w:rPr>
        <w:t>ya  kai  wata  kafun  akarshe a ya  sanar da  Malanm  Umar  wane ne  shi  da  abinda  yasa  ya  baro  gida  har  yayi  accident,   Malam yayi  mamaki  sosai  sai  dea ba  abun  mamaki  bane  hasalima  kadan</w:t>
      </w:r>
      <w:r>
        <w:rPr>
          <w:rFonts w:hint="eastAsia"/>
          <w:sz w:val="13"/>
          <w:szCs w:val="13"/>
        </w:rPr>
        <w:t xml:space="preserve">  ne  daga  cikin  RIKICIN  GIDAN  SARAUTA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sunnrike  shi  hanu  bibbiyu  ya  zame a musu  kamar  na miji  da  Allah  abi  basu  ba  bayan  wani  lokaci  aka  hadasahi  da Fatima  aure  dauk  da  irin  kananun  magana  da  aka  ringa  yi  agarin  hatta  </w:t>
      </w:r>
      <w:r>
        <w:rPr>
          <w:rFonts w:hint="eastAsia"/>
          <w:sz w:val="13"/>
          <w:szCs w:val="13"/>
        </w:rPr>
        <w:t>familyn  sanda  aka  samu  mastala dasu  amma  Chief  yayi  burus da  lamarin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nan  ya  nemi  daya  koma  kasar  Iraq  basu  hanashi ba  dama  acan  yayi  karatu  kuma  yake  cigaban karatunshi na matakin Hand,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koma  can  da  zama  da  Fatima  </w:t>
      </w:r>
      <w:r>
        <w:rPr>
          <w:rFonts w:hint="eastAsia"/>
          <w:sz w:val="13"/>
          <w:szCs w:val="13"/>
        </w:rPr>
        <w:t>har  yasa  ta  a makaranta  dama  shine  burinta  AAllah  ya  azirtasu  da  'da namiji  suka  mawa  malam  takwara  suna  kiransa  da  Imam  ko  little  Imam  ko  kuma  Faruq.</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WANNAN  SAHINE  TAKAICECEAN  TARIHIN  ASALIN  CHIEF  IMAM DA  RUGAR  HARDO  BEL</w:t>
      </w:r>
      <w:r>
        <w:rPr>
          <w:rFonts w:hint="eastAsia"/>
          <w:sz w:val="13"/>
          <w:szCs w:val="13"/>
        </w:rPr>
        <w:t xml:space="preserve">LO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https://chat.whatsapp.com/DEb6DCrj50r88WN25D5xu9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7</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BY ; QUEEN MAHIRAH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w:t>
      </w:r>
      <w:r>
        <w:rPr>
          <w:rFonts w:hint="eastAsia"/>
          <w:sz w:val="13"/>
          <w:szCs w:val="13"/>
        </w:rPr>
        <w:t>Tuesday, ?09 ?January, ?2024</w:t>
      </w:r>
    </w:p>
    <w:p w:rsidR="00000000" w:rsidRDefault="00F15D5C">
      <w:pPr>
        <w:rPr>
          <w:rFonts w:hint="eastAsia"/>
          <w:sz w:val="13"/>
          <w:szCs w:val="13"/>
        </w:rPr>
      </w:pPr>
      <w:r>
        <w:rPr>
          <w:rFonts w:hint="eastAsia"/>
          <w:sz w:val="13"/>
          <w:szCs w:val="13"/>
        </w:rPr>
        <w:t>11:07:10 AM</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one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https://chat.whatsapp.com/DEb6DCrj50r88WN25D</w:t>
      </w:r>
      <w:r>
        <w:rPr>
          <w:rFonts w:hint="eastAsia"/>
          <w:sz w:val="13"/>
          <w:szCs w:val="13"/>
        </w:rPr>
        <w:t>5xu9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8</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BACK TO LABARI</w:t>
      </w:r>
    </w:p>
    <w:p w:rsidR="00000000" w:rsidRDefault="00F15D5C">
      <w:pPr>
        <w:rPr>
          <w:rFonts w:hint="eastAsia"/>
          <w:sz w:val="13"/>
          <w:szCs w:val="13"/>
        </w:rPr>
      </w:pPr>
      <w:r>
        <w:rPr>
          <w:rFonts w:hint="eastAsia"/>
          <w:sz w:val="13"/>
          <w:szCs w:val="13"/>
        </w:rPr>
        <w:t>"Wannan shine takaiceccen tarihin asalinmu,"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inji Chief Imam yana magana ne yayin da yake fuskantar Zulaihat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fata ayanzu kinsan suwaye mu da kuma yanda akayi muka hadu da dan uwanki,"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ta gyada alaman ehh</w:t>
      </w:r>
      <w:r>
        <w:rPr>
          <w:rFonts w:hint="eastAsia"/>
          <w:sz w:val="13"/>
          <w:szCs w:val="13"/>
        </w:rPr>
        <w:t xml:space="preserve"> to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"Alhamdulilah haka ake so yanzu ina bukatar sanin mai ya faru dake don tabbatar da abinda nake zargi,"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taja ta sadda kanta kasa wassu hawaye masu zafi na bin kuncinta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"sunana ZULAIHAT BINT SULTAN IBN MUHD HABIBULLAH IBN ABDUL</w:t>
      </w:r>
      <w:r>
        <w:rPr>
          <w:rFonts w:hint="eastAsia"/>
          <w:sz w:val="13"/>
          <w:szCs w:val="13"/>
        </w:rPr>
        <w:t>MALIK IBN ABDULFATAH IBN ABDULJALAL,"</w:t>
      </w:r>
    </w:p>
    <w:p w:rsidR="00000000" w:rsidRDefault="00F15D5C">
      <w:pPr>
        <w:rPr>
          <w:rFonts w:hint="eastAsia"/>
          <w:sz w:val="13"/>
          <w:szCs w:val="13"/>
        </w:rPr>
      </w:pPr>
      <w:r>
        <w:rPr>
          <w:rFonts w:hint="eastAsia"/>
          <w:sz w:val="13"/>
          <w:szCs w:val="13"/>
        </w:rPr>
        <w:t xml:space="preserve"> ahankali ta sauke wani ajiyan zuciya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 ba dole ba irin wannan suna haka kamar ana kiran register akiyama]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"sunan mahaifina SULTAN IBN MUHD HABIBULLAH IBN ABDULMALIK IBN ABDULFATAH IBN ABDULJALAL IBN ABDULJALIL</w:t>
      </w:r>
      <w:r>
        <w:rPr>
          <w:rFonts w:hint="eastAsia"/>
          <w:sz w:val="13"/>
          <w:szCs w:val="13"/>
        </w:rPr>
        <w:t xml:space="preserve"> wanda ya kasance sarkin kasar EGYPT,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kasan ce 'yaaa kuma sirka ga Masarautar SUHATAJ ABDALLAH IBN MUHD KAHTER IBN ABDULMALIK IBN ABDULFATAH IBN ABDULJALAL IBN ABDULJALIL,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halitta mafi soyuwa agaresu kafun faruwar wannan lamarin dayasa har iyaye</w:t>
      </w:r>
      <w:r>
        <w:rPr>
          <w:rFonts w:hint="eastAsia"/>
          <w:sz w:val="13"/>
          <w:szCs w:val="13"/>
        </w:rPr>
        <w:t>n dasuka haifi kyamatata suka kuma yankemun hukunci mafi muni ba tare da yin kwakkwaran bincike ba akan lamarin,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azahiri kana gani kasan zancen ba haka bane ko makaho ya laluma yasan wannan abun babu kanshin gaskiya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fashewa tayi da kukan </w:t>
      </w:r>
      <w:r>
        <w:rPr>
          <w:rFonts w:hint="eastAsia"/>
          <w:sz w:val="13"/>
          <w:szCs w:val="13"/>
        </w:rPr>
        <w:t>😭</w:t>
      </w:r>
      <w:r>
        <w:rPr>
          <w:rFonts w:hint="eastAsia"/>
          <w:sz w:val="13"/>
          <w:szCs w:val="13"/>
        </w:rPr>
        <w:t>d</w:t>
      </w:r>
      <w:r>
        <w:rPr>
          <w:rFonts w:hint="eastAsia"/>
          <w:sz w:val="13"/>
          <w:szCs w:val="13"/>
        </w:rPr>
        <w:t>aya ci karfinta rintse idonshi Othman yayi don yana shakkan jin abinda zai fito daga bakinta,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hankali ta stagaita da yin kukan da ba wanda ya hanata dan kallo daya zaka mata ka hango irin zallan kunan da take ji azuciyarta,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bazai misaltuba "sun y</w:t>
      </w:r>
      <w:r>
        <w:rPr>
          <w:rFonts w:hint="eastAsia"/>
          <w:sz w:val="13"/>
          <w:szCs w:val="13"/>
        </w:rPr>
        <w:t>anke mun hukuncin kisa ta hanyan jifa sun kuma  yanke hukuncin kai 'yaa'yaana gidan marayu daya fi kowanne rashin galihu,"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ware manyan lulu eyes </w:t>
      </w:r>
      <w:r>
        <w:rPr>
          <w:rFonts w:hint="eastAsia"/>
          <w:sz w:val="13"/>
          <w:szCs w:val="13"/>
        </w:rPr>
        <w:t>😲</w:t>
      </w:r>
      <w:r>
        <w:rPr>
          <w:rFonts w:hint="eastAsia"/>
          <w:sz w:val="13"/>
          <w:szCs w:val="13"/>
        </w:rPr>
        <w:t xml:space="preserve">nashi yayi in disbelive yana jijjiga kai dan hankalin shi ya gaza daukan abinda take fadi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"tayaya Zulaiha</w:t>
      </w:r>
      <w:r>
        <w:rPr>
          <w:rFonts w:hint="eastAsia"/>
          <w:sz w:val="13"/>
          <w:szCs w:val="13"/>
        </w:rPr>
        <w:t>t??</w:t>
      </w:r>
    </w:p>
    <w:p w:rsidR="00000000" w:rsidRDefault="00F15D5C">
      <w:pPr>
        <w:rPr>
          <w:rFonts w:hint="eastAsia"/>
          <w:sz w:val="13"/>
          <w:szCs w:val="13"/>
        </w:rPr>
      </w:pPr>
      <w:r>
        <w:rPr>
          <w:rFonts w:hint="eastAsia"/>
          <w:sz w:val="13"/>
          <w:szCs w:val="13"/>
        </w:rPr>
        <w:t xml:space="preserve"> mai ma ya faru daya janyo hakan??</w:t>
      </w:r>
    </w:p>
    <w:p w:rsidR="00000000" w:rsidRDefault="00F15D5C">
      <w:pPr>
        <w:rPr>
          <w:rFonts w:hint="eastAsia"/>
          <w:sz w:val="13"/>
          <w:szCs w:val="13"/>
        </w:rPr>
      </w:pPr>
      <w:r>
        <w:rPr>
          <w:rFonts w:hint="eastAsia"/>
          <w:sz w:val="13"/>
          <w:szCs w:val="13"/>
        </w:rPr>
        <w:t>mai kikayi??,"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"sunyi mun auren dole auren ko kin ki ko kin so sai  kin zauna dashi,</w:t>
      </w:r>
    </w:p>
    <w:p w:rsidR="00000000" w:rsidRDefault="00F15D5C">
      <w:pPr>
        <w:rPr>
          <w:rFonts w:hint="eastAsia"/>
          <w:sz w:val="13"/>
          <w:szCs w:val="13"/>
        </w:rPr>
      </w:pPr>
      <w:r>
        <w:rPr>
          <w:rFonts w:hint="eastAsia"/>
          <w:sz w:val="13"/>
          <w:szCs w:val="13"/>
        </w:rPr>
        <w:t>sun auradda ni a mutumin da ko a mafarki akace na aureshi sai nayi sati ban koma bacci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jimm tayi ta goge hawayen fuskant</w:t>
      </w:r>
      <w:r>
        <w:rPr>
          <w:rFonts w:hint="eastAsia"/>
          <w:sz w:val="13"/>
          <w:szCs w:val="13"/>
        </w:rPr>
        <w:t xml:space="preserve">a ta lallausan tafin hannunta kafin ta cigaba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lokaci dana dauka atare dashi wanda ba komai acikin zaman sai bacin rai da tashin hankali,</w:t>
      </w:r>
    </w:p>
    <w:p w:rsidR="00000000" w:rsidRDefault="00F15D5C">
      <w:pPr>
        <w:rPr>
          <w:rFonts w:hint="eastAsia"/>
          <w:sz w:val="13"/>
          <w:szCs w:val="13"/>
        </w:rPr>
      </w:pPr>
      <w:r>
        <w:rPr>
          <w:rFonts w:hint="eastAsia"/>
          <w:sz w:val="13"/>
          <w:szCs w:val="13"/>
        </w:rPr>
        <w:t xml:space="preserve"> mun dau lokaci muna wannan zaman kafun na Allah ya faru akanmu,</w:t>
      </w:r>
    </w:p>
    <w:p w:rsidR="00000000" w:rsidRDefault="00F15D5C">
      <w:pPr>
        <w:rPr>
          <w:rFonts w:hint="eastAsia"/>
          <w:sz w:val="13"/>
          <w:szCs w:val="13"/>
        </w:rPr>
      </w:pPr>
      <w:r>
        <w:rPr>
          <w:rFonts w:hint="eastAsia"/>
          <w:sz w:val="13"/>
          <w:szCs w:val="13"/>
        </w:rPr>
        <w:t xml:space="preserve">  muka fara son junan mu Allah ya azi</w:t>
      </w:r>
      <w:r>
        <w:rPr>
          <w:rFonts w:hint="eastAsia"/>
          <w:sz w:val="13"/>
          <w:szCs w:val="13"/>
        </w:rPr>
        <w:t>rtamu da samun karuwa na haifi dana na farko MUBARAQ,</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wassu shekaru Allah yakara azirtamu da wayannan yaran 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ta cigaba da cewa </w:t>
      </w:r>
    </w:p>
    <w:p w:rsidR="00000000" w:rsidRDefault="00F15D5C">
      <w:pPr>
        <w:rPr>
          <w:rFonts w:hint="eastAsia"/>
          <w:sz w:val="13"/>
          <w:szCs w:val="13"/>
        </w:rPr>
      </w:pPr>
      <w:r>
        <w:rPr>
          <w:rFonts w:hint="eastAsia"/>
          <w:sz w:val="13"/>
          <w:szCs w:val="13"/>
        </w:rPr>
        <w:t>"alokacin da na haife su an nuna musu soyayya kamar zaa maidamu 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hatta daki da gurin zama sa</w:t>
      </w:r>
      <w:r>
        <w:rPr>
          <w:rFonts w:hint="eastAsia"/>
          <w:sz w:val="13"/>
          <w:szCs w:val="13"/>
        </w:rPr>
        <w:t>nda aka canja mana an yi sadaka  da kyaututtukan da baa taba yiba a wannan ranan idan kashigo cikin masarautarmu zaka ranste nadi akeyi dan yadda masarautar ta cika da shige da fice na jamaa,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zan iya cewa baa taba irin wannan cikan ba don wassu na cewa h</w:t>
      </w:r>
      <w:r>
        <w:rPr>
          <w:rFonts w:hint="eastAsia"/>
          <w:sz w:val="13"/>
          <w:szCs w:val="13"/>
        </w:rPr>
        <w:t>ar da aljanun masarautar,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samu kyaututtuka marassa  adadi da addua,</w:t>
      </w:r>
    </w:p>
    <w:p w:rsidR="00000000" w:rsidRDefault="00F15D5C">
      <w:pPr>
        <w:rPr>
          <w:rFonts w:hint="eastAsia"/>
          <w:sz w:val="13"/>
          <w:szCs w:val="13"/>
        </w:rPr>
      </w:pPr>
      <w:r>
        <w:rPr>
          <w:rFonts w:hint="eastAsia"/>
          <w:sz w:val="13"/>
          <w:szCs w:val="13"/>
        </w:rPr>
        <w:t xml:space="preserve"> duk wannan ya faru ne aranar da suka shigo duniya ranar suna kuwa munga abin alajabi wanda ya storatar damu,</w:t>
      </w:r>
    </w:p>
    <w:p w:rsidR="00000000" w:rsidRDefault="00F15D5C">
      <w:pPr>
        <w:rPr>
          <w:rFonts w:hint="eastAsia"/>
          <w:sz w:val="13"/>
          <w:szCs w:val="13"/>
        </w:rPr>
      </w:pPr>
      <w:r>
        <w:rPr>
          <w:rFonts w:hint="eastAsia"/>
          <w:sz w:val="13"/>
          <w:szCs w:val="13"/>
        </w:rPr>
        <w:t xml:space="preserve"> jamaa ne suka ringa tururuwan zuwa ina da tabbacin ba mutane ne kadai b</w:t>
      </w:r>
      <w:r>
        <w:rPr>
          <w:rFonts w:hint="eastAsia"/>
          <w:sz w:val="13"/>
          <w:szCs w:val="13"/>
        </w:rPr>
        <w:t>a suka halarci wannan biki,</w:t>
      </w:r>
    </w:p>
    <w:p w:rsidR="00000000" w:rsidRDefault="00F15D5C">
      <w:pPr>
        <w:rPr>
          <w:rFonts w:hint="eastAsia"/>
          <w:sz w:val="13"/>
          <w:szCs w:val="13"/>
        </w:rPr>
      </w:pPr>
      <w:r>
        <w:rPr>
          <w:rFonts w:hint="eastAsia"/>
          <w:sz w:val="13"/>
          <w:szCs w:val="13"/>
        </w:rPr>
        <w:t>a wannan ranan aka dau ALKAWARIN AURE  stakanin yar dana haifa da dan yayata,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yara sunci suna MAHNOOR DA MEHNOOR  bayan suna da kwana 10 wani kishin kishin ya fara tashi wai  yayan dana haifa baa gidan aurena na haifa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wai</w:t>
      </w:r>
      <w:r>
        <w:rPr>
          <w:rFonts w:hint="eastAsia"/>
          <w:sz w:val="13"/>
          <w:szCs w:val="13"/>
        </w:rPr>
        <w:t xml:space="preserve"> su din shegu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fashewa tayi da wani mastiyacin kukan da tunda abin ya faru bata yi  irinshi ba Othman kam daskare wa ma yayi azaune don he is totally speechless shi sam baya ma fahimtar abinda take fada kokadan,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waye babansu??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waye kuma mijin da</w:t>
      </w:r>
      <w:r>
        <w:rPr>
          <w:rFonts w:hint="eastAsia"/>
          <w:sz w:val="13"/>
          <w:szCs w:val="13"/>
        </w:rPr>
        <w:t xml:space="preserve"> kika aura??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san abinda ya faru ne,"</w:t>
      </w:r>
    </w:p>
    <w:p w:rsidR="00000000" w:rsidRDefault="00F15D5C">
      <w:pPr>
        <w:rPr>
          <w:rFonts w:hint="eastAsia"/>
          <w:sz w:val="13"/>
          <w:szCs w:val="13"/>
        </w:rPr>
      </w:pPr>
      <w:r>
        <w:rPr>
          <w:rFonts w:hint="eastAsia"/>
          <w:sz w:val="13"/>
          <w:szCs w:val="13"/>
        </w:rPr>
        <w:t xml:space="preserve"> da saninsa aka yanke wannan hukuncin????,"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Inji chief a ahankali ta stagaita da kukan nata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mijina shine baban su bai san abinda ya faru ba baya ma kasar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chief yaja Innani tace</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 yar nan waye mijin naki a ina yake rayuwa,"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yana rayuwa a Masarautar Suhataj Muhd Habibullah  hasalima shi dan masarautar ne cikakken jinin sarauta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ji da karfin iko ya kasance makami mai stole idon makiyansa mutum ne shi mai kwarjini bay</w:t>
      </w:r>
      <w:r>
        <w:rPr>
          <w:rFonts w:hint="eastAsia"/>
          <w:sz w:val="13"/>
          <w:szCs w:val="13"/>
        </w:rPr>
        <w:t>a storon kowa,</w:t>
      </w:r>
    </w:p>
    <w:p w:rsidR="00000000" w:rsidRDefault="00F15D5C">
      <w:pPr>
        <w:rPr>
          <w:rFonts w:hint="eastAsia"/>
          <w:sz w:val="13"/>
          <w:szCs w:val="13"/>
        </w:rPr>
      </w:pPr>
      <w:r>
        <w:rPr>
          <w:rFonts w:hint="eastAsia"/>
          <w:sz w:val="13"/>
          <w:szCs w:val="13"/>
        </w:rPr>
        <w:t xml:space="preserve"> yakan taka kowa kuma ya kwana lfy dan lelen Fulani da Baba sarki fari kuma mai farin aniya ga wanda yaso mai kuma bakin aniya ga wanda ya bukaci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zaka mata ka fahimci irin zallan kaunan data ke mishi don tini duk wni damu</w:t>
      </w:r>
      <w:r>
        <w:rPr>
          <w:rFonts w:hint="eastAsia"/>
          <w:sz w:val="13"/>
          <w:szCs w:val="13"/>
        </w:rPr>
        <w:t>wa dake fuskanta ya kau sai sakin murmushi</w:t>
      </w:r>
      <w:r>
        <w:rPr>
          <w:rFonts w:hint="eastAsia"/>
          <w:sz w:val="13"/>
          <w:szCs w:val="13"/>
        </w:rPr>
        <w:t>☺</w:t>
      </w:r>
      <w:r>
        <w:rPr>
          <w:rFonts w:hint="eastAsia"/>
          <w:sz w:val="13"/>
          <w:szCs w:val="13"/>
        </w:rPr>
        <w:t>️</w:t>
      </w:r>
      <w:r>
        <w:rPr>
          <w:rFonts w:hint="eastAsia"/>
          <w:sz w:val="13"/>
          <w:szCs w:val="13"/>
        </w:rPr>
        <w:t>☺</w:t>
      </w:r>
      <w:r>
        <w:rPr>
          <w:rFonts w:hint="eastAsia"/>
          <w:sz w:val="13"/>
          <w:szCs w:val="13"/>
        </w:rPr>
        <w:t>️</w:t>
      </w:r>
      <w:r>
        <w:rPr>
          <w:rFonts w:hint="eastAsia"/>
          <w:sz w:val="13"/>
          <w:szCs w:val="13"/>
        </w:rPr>
        <w:t xml:space="preserve"> takeyi akai akai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kasance mutum mai zafin kishi wanda ko fita baya son nayi shi hatta mata ma kishi yake dasu muddin suka kusanci inda nake,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kaf masarautar babu wanda ya isa ya kalli koda yastan kafa na</w:t>
      </w:r>
      <w:r>
        <w:rPr>
          <w:rFonts w:hint="eastAsia"/>
          <w:sz w:val="13"/>
          <w:szCs w:val="13"/>
        </w:rPr>
        <w:t xml:space="preserve"> ne duk girmanka kuma duk stufanka muddin ka kasance namiji to  ya haramta maka kallona,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 da waje ba wanda baya storonshi baa hada hanya dashi inyace zaiyi to zai yi shi soja  ne mai babban makami MAJOR GENERAL MUHD KAHTER IBN ABDALLAH IBN MUHD KAHTE</w:t>
      </w:r>
      <w:r>
        <w:rPr>
          <w:rFonts w:hint="eastAsia"/>
          <w:sz w:val="13"/>
          <w:szCs w:val="13"/>
        </w:rPr>
        <w:t>R IBN ABDULMALIK IBN ABDULFATAH IBN ABDULJALAL,"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sauri Othman ya dago rinannun idonshi ya zuba mata su akaci saa suka hada ido da ita murmushin karfin hali ta sakar mishi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"kana mamaki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mata kai yayi kamar sabon wawa murmushin ta kara</w:t>
      </w:r>
      <w:r>
        <w:rPr>
          <w:rFonts w:hint="eastAsia"/>
          <w:sz w:val="13"/>
          <w:szCs w:val="13"/>
        </w:rPr>
        <w:t xml:space="preserve"> sakewa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"nima haka nayi lokaacin da akace zan aureshi i was totally speechless wanda ko hawaye na gagara yi awannan lokacin,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hadiya raina  ne kawai banyi ba awannan lokacin,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sunce nayi musu biyayya zanga da kyau rayuwar mu zatayi albarka su</w:t>
      </w:r>
      <w:r>
        <w:rPr>
          <w:rFonts w:hint="eastAsia"/>
          <w:sz w:val="13"/>
          <w:szCs w:val="13"/>
        </w:rPr>
        <w:t>n hango hakan sunce tarayyar mu zata kawo karshen abubuwa dayawa dake faruwa a wannan masarauta da yardar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zuri'ar mu zata kasance hasken da zai haskaka duhun daya mamaye wannan masarautar ko Mai daren dade wa sai komai ya canja,</w:t>
      </w:r>
    </w:p>
    <w:p w:rsidR="00000000" w:rsidRDefault="00F15D5C">
      <w:pPr>
        <w:rPr>
          <w:rFonts w:hint="eastAsia"/>
          <w:sz w:val="13"/>
          <w:szCs w:val="13"/>
        </w:rPr>
      </w:pPr>
      <w:r>
        <w:rPr>
          <w:rFonts w:hint="eastAsia"/>
          <w:sz w:val="13"/>
          <w:szCs w:val="13"/>
        </w:rPr>
        <w:t xml:space="preserve"> babu wani sau</w:t>
      </w:r>
      <w:r>
        <w:rPr>
          <w:rFonts w:hint="eastAsia"/>
          <w:sz w:val="13"/>
          <w:szCs w:val="13"/>
        </w:rPr>
        <w:t xml:space="preserve">yi acikin wannan tarayya ba sauyin data kawo illa tashin hankali data jefani aciki da tarin danasani na bin umarninsu danayi, wanda shi ya janyo faruwar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kuka ne yaci karfinta Innani ta koma gefenta ta rungumo ta jikinta ta hau lallashinta shiko Oth</w:t>
      </w:r>
      <w:r>
        <w:rPr>
          <w:rFonts w:hint="eastAsia"/>
          <w:sz w:val="13"/>
          <w:szCs w:val="13"/>
        </w:rPr>
        <w:t xml:space="preserve">man yama rasa inda zai stoma ransa yaji dadi guda daya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"yahh Allah wannan wane irin iyaye ka hada mu dasu wanda basu damu da farin cikin 'yaa'yaan su ba akullum damuwarsu shine masarautar su da yadda zasu fada data,</w:t>
      </w:r>
    </w:p>
    <w:p w:rsidR="00000000" w:rsidRDefault="00F15D5C">
      <w:pPr>
        <w:rPr>
          <w:rFonts w:hint="eastAsia"/>
          <w:sz w:val="13"/>
          <w:szCs w:val="13"/>
        </w:rPr>
      </w:pPr>
      <w:r>
        <w:rPr>
          <w:rFonts w:hint="eastAsia"/>
          <w:sz w:val="13"/>
          <w:szCs w:val="13"/>
        </w:rPr>
        <w:t xml:space="preserve"> kullum suna mana huknci batare da bin</w:t>
      </w:r>
      <w:r>
        <w:rPr>
          <w:rFonts w:hint="eastAsia"/>
          <w:sz w:val="13"/>
          <w:szCs w:val="13"/>
        </w:rPr>
        <w:t xml:space="preserve"> sassala ba sun manta cewa mu 'yaa'yaa ne agaresu,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 manta cewa muna da hakki akansu amastayin su na iyayen mu suna mana hukunci kamar yadda suke wa alumman dasuke shugabanta,</w:t>
      </w:r>
    </w:p>
    <w:p w:rsidR="00000000" w:rsidRDefault="00F15D5C">
      <w:pPr>
        <w:rPr>
          <w:rFonts w:hint="eastAsia"/>
          <w:sz w:val="13"/>
          <w:szCs w:val="13"/>
        </w:rPr>
      </w:pPr>
      <w:r>
        <w:rPr>
          <w:rFonts w:hint="eastAsia"/>
          <w:sz w:val="13"/>
          <w:szCs w:val="13"/>
        </w:rPr>
        <w:t xml:space="preserve"> suna manta cewa mastayi biyu suke dashi agaremu iyaye da shuwa gabanni,</w:t>
      </w:r>
    </w:p>
    <w:p w:rsidR="00000000" w:rsidRDefault="00F15D5C">
      <w:pPr>
        <w:rPr>
          <w:rFonts w:hint="eastAsia"/>
          <w:sz w:val="13"/>
          <w:szCs w:val="13"/>
        </w:rPr>
      </w:pPr>
      <w:r>
        <w:rPr>
          <w:rFonts w:hint="eastAsia"/>
          <w:sz w:val="13"/>
          <w:szCs w:val="13"/>
        </w:rPr>
        <w:t>wann</w:t>
      </w:r>
      <w:r>
        <w:rPr>
          <w:rFonts w:hint="eastAsia"/>
          <w:sz w:val="13"/>
          <w:szCs w:val="13"/>
        </w:rPr>
        <w:t>an wani irin kaddara ce mai zafi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dafa kafadanshi chief Imam yayi yace "karka ga laifin su basu manta daku ba wannan kadan ne daga cikin kalubale da RIKICIN GIDAN SARAUTA fatan shine Allah ya raya haske biyu [ TWO LIGHT] ina da tabbacin su zasu yaye</w:t>
      </w:r>
      <w:r>
        <w:rPr>
          <w:rFonts w:hint="eastAsia"/>
          <w:sz w:val="13"/>
          <w:szCs w:val="13"/>
        </w:rPr>
        <w:t xml:space="preserve"> wannan duhun da hasken su da baya gushewa,</w:t>
      </w:r>
    </w:p>
    <w:p w:rsidR="00000000" w:rsidRDefault="00F15D5C">
      <w:pPr>
        <w:rPr>
          <w:rFonts w:hint="eastAsia"/>
          <w:sz w:val="13"/>
          <w:szCs w:val="13"/>
        </w:rPr>
      </w:pPr>
      <w:r>
        <w:rPr>
          <w:rFonts w:hint="eastAsia"/>
          <w:sz w:val="13"/>
          <w:szCs w:val="13"/>
        </w:rPr>
        <w:t xml:space="preserve"> ku kwantar da hankalinku kuyi rayuwarku Allah yana sane daku lokaci nanan zuwa lokacin da saa zata bar hannun makiyanku ya dawo hannun ku fatan shine Allah bawa haske biyu [ TWO LIGHT] ikon cinye jarabawansu,"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Amin shine abinda kowa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"zan baki wassu addua ki tabbatar kina musu shi kullum da dare da safe da kema kanki akwai kuma rubutun da zansa amiki na kariya daga miyagun jinnu dan su ke bibiynki ayanzu ina da tabbacin turo su akayi su haukata ki saide A</w:t>
      </w:r>
      <w:r>
        <w:rPr>
          <w:rFonts w:hint="eastAsia"/>
          <w:sz w:val="13"/>
          <w:szCs w:val="13"/>
        </w:rPr>
        <w:t>llah yafi karfinsu zamu yake su da Ayaarr Allah,</w:t>
      </w:r>
    </w:p>
    <w:p w:rsidR="00000000" w:rsidRDefault="00F15D5C">
      <w:pPr>
        <w:rPr>
          <w:rFonts w:hint="eastAsia"/>
          <w:sz w:val="13"/>
          <w:szCs w:val="13"/>
        </w:rPr>
      </w:pPr>
      <w:r>
        <w:rPr>
          <w:rFonts w:hint="eastAsia"/>
          <w:sz w:val="13"/>
          <w:szCs w:val="13"/>
        </w:rPr>
        <w:t>Nana kaita ciki ta huta ko sai akawo mun mahnoor da mehnoor din namusu addu,"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ta amsa dashi ita da Fatima suka taimaka mata suka kai daki aka hada mata ruwa mai dumi ta wasta tasa kaya</w:t>
      </w:r>
      <w:r>
        <w:rPr>
          <w:rFonts w:hint="eastAsia"/>
          <w:sz w:val="13"/>
          <w:szCs w:val="13"/>
        </w:rPr>
        <w:t>n bacci tasha magani mintina kadan ya dauketa bacci yayi awaun gaba da ita don akwai maganin bacci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suka kai yaran falon daya othman ya karba daya chief ya karba da kallo othman yake bin babyn ko baa fada ba yasan wannan jinin Kahter ne don yanayin </w:t>
      </w:r>
      <w:r>
        <w:rPr>
          <w:rFonts w:hint="eastAsia"/>
          <w:sz w:val="13"/>
          <w:szCs w:val="13"/>
        </w:rPr>
        <w:t>kama na jini da sukeyi bugu da kari wannan  tabo da yar keda shi a dansten hannunta wanda yake kamar gadon masarutar su ne wannan tabon don dukkansu nada shi,</w:t>
      </w:r>
    </w:p>
    <w:p w:rsidR="00000000" w:rsidRDefault="00F15D5C">
      <w:pPr>
        <w:rPr>
          <w:rFonts w:hint="eastAsia"/>
          <w:sz w:val="13"/>
          <w:szCs w:val="13"/>
        </w:rPr>
      </w:pPr>
      <w:r>
        <w:rPr>
          <w:rFonts w:hint="eastAsia"/>
          <w:sz w:val="13"/>
          <w:szCs w:val="13"/>
        </w:rPr>
        <w:t xml:space="preserve"> to abin mamakin </w:t>
      </w:r>
      <w:r>
        <w:rPr>
          <w:rFonts w:hint="eastAsia"/>
          <w:sz w:val="13"/>
          <w:szCs w:val="13"/>
        </w:rPr>
        <w:t>🤔</w:t>
      </w:r>
      <w:r>
        <w:rPr>
          <w:rFonts w:hint="eastAsia"/>
          <w:sz w:val="13"/>
          <w:szCs w:val="13"/>
        </w:rPr>
        <w:t>mai ya shiga kan Baba Sarki na yanke wannan danyen hukuncin bayan ga shaida na</w:t>
      </w:r>
      <w:r>
        <w:rPr>
          <w:rFonts w:hint="eastAsia"/>
          <w:sz w:val="13"/>
          <w:szCs w:val="13"/>
        </w:rPr>
        <w:t xml:space="preserve"> zahiri wanda ke nuna su cikakku yayan Kahter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ya musu adduan neman stari ya kuma sa aka maida su suka kwanta don tunda suka tashi suka sha nono shikenan suka koma bacci abinsu,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Fatima de atakure take koda so daya tana son su hada ido ko su kebe</w:t>
      </w:r>
      <w:r>
        <w:rPr>
          <w:rFonts w:hint="eastAsia"/>
          <w:sz w:val="13"/>
          <w:szCs w:val="13"/>
        </w:rPr>
        <w:t xml:space="preserve"> don ta gyara kuskurenta sai de ba dama dan ta fahimci sam hankalinsa baya jikinsa ana shi bangaren kuwa bawai fushi yake da ita ba aa kawai de yana bukatan keban cewa shi kadai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yana tausayin dan uwanshin</w:t>
      </w:r>
    </w:p>
    <w:p w:rsidR="00000000" w:rsidRDefault="00F15D5C">
      <w:pPr>
        <w:rPr>
          <w:rFonts w:hint="eastAsia"/>
          <w:sz w:val="13"/>
          <w:szCs w:val="13"/>
        </w:rPr>
      </w:pPr>
      <w:r>
        <w:rPr>
          <w:rFonts w:hint="eastAsia"/>
          <w:sz w:val="13"/>
          <w:szCs w:val="13"/>
        </w:rPr>
        <w:t xml:space="preserve"> shin wani hali zai shiga idan ya dawo </w:t>
      </w:r>
      <w:r>
        <w:rPr>
          <w:rFonts w:hint="eastAsia"/>
          <w:sz w:val="13"/>
          <w:szCs w:val="13"/>
        </w:rPr>
        <w:t>ya tarar da danyan aikin da iyayensu suka mishi</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chief ne ya kaste mishi tunaninshi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"Hamma idan sunyi arbain inaso ku koma can IRAQ da zama gaba daya dasu ko zata ji saukin abinda ke damunta muddin tana nan kuma baza su taba barinta ba tay</w:t>
      </w:r>
      <w:r>
        <w:rPr>
          <w:rFonts w:hint="eastAsia"/>
          <w:sz w:val="13"/>
          <w:szCs w:val="13"/>
        </w:rPr>
        <w:t>i nisa da kasar na tabba insunga bata nan zasu sarara da abinda suke  Yi ,</w:t>
      </w:r>
    </w:p>
    <w:p w:rsidR="00000000" w:rsidRDefault="00F15D5C">
      <w:pPr>
        <w:rPr>
          <w:rFonts w:hint="eastAsia"/>
          <w:sz w:val="13"/>
          <w:szCs w:val="13"/>
        </w:rPr>
      </w:pPr>
      <w:r>
        <w:rPr>
          <w:rFonts w:hint="eastAsia"/>
          <w:sz w:val="13"/>
          <w:szCs w:val="13"/>
        </w:rPr>
        <w:t>shine kadai hanyar samun lfy su ita da 'yayanta,"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kawai ya gyada mishi a wannan ranan kowa da abinda yake sakawa aranshi game da abinda ya faru kowa da abinda yake hasasowa mus</w:t>
      </w:r>
      <w:r>
        <w:rPr>
          <w:rFonts w:hint="eastAsia"/>
          <w:sz w:val="13"/>
          <w:szCs w:val="13"/>
        </w:rPr>
        <w:t>amman chief da  ya hango abubuwa dayawa game da yaran wanda shi kanshi sanda ya girgiza da ganin hakan tabbas ya tausaya musu tun suna yan kanana sun fara fuskantar jarabawan rayuwa,</w:t>
      </w:r>
    </w:p>
    <w:p w:rsidR="00000000" w:rsidRDefault="00F15D5C">
      <w:pPr>
        <w:rPr>
          <w:rFonts w:hint="eastAsia"/>
          <w:sz w:val="13"/>
          <w:szCs w:val="13"/>
        </w:rPr>
      </w:pPr>
      <w:r>
        <w:rPr>
          <w:rFonts w:hint="eastAsia"/>
          <w:sz w:val="13"/>
          <w:szCs w:val="13"/>
        </w:rPr>
        <w:t xml:space="preserve">dole su dage akan yaran nan wajen musu tarbiya mai kyau da daura su akan </w:t>
      </w:r>
      <w:r>
        <w:rPr>
          <w:rFonts w:hint="eastAsia"/>
          <w:sz w:val="13"/>
          <w:szCs w:val="13"/>
        </w:rPr>
        <w:t>tafarki na islama da steratar da kansu daga faduwa halaka.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wannan daren kowa ya kwana da abubuwa aranshi musamman chief da yaga abubuwa dayawa game da wayannan yaran yasan zasu tara  makiya na gida da waje sai de Allah kare ya basu ikon cinye jarabawan s</w:t>
      </w:r>
      <w:r>
        <w:rPr>
          <w:rFonts w:hint="eastAsia"/>
          <w:sz w:val="13"/>
          <w:szCs w:val="13"/>
        </w:rPr>
        <w: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Ameen inji ni Queen </w:t>
      </w:r>
      <w:r>
        <w:rPr>
          <w:rFonts w:hint="eastAsia"/>
          <w:sz w:val="13"/>
          <w:szCs w:val="13"/>
        </w:rPr>
        <w:t>👑</w:t>
      </w:r>
      <w:r>
        <w:rPr>
          <w:rFonts w:hint="eastAsia"/>
          <w:sz w:val="13"/>
          <w:szCs w:val="13"/>
        </w:rPr>
        <w:t xml:space="preserve"> Mahirah</w:t>
      </w:r>
    </w:p>
    <w:p w:rsidR="00000000" w:rsidRDefault="00F15D5C">
      <w:pPr>
        <w:rPr>
          <w:rFonts w:hint="eastAsia"/>
          <w:sz w:val="13"/>
          <w:szCs w:val="13"/>
        </w:rPr>
      </w:pPr>
      <w:r>
        <w:rPr>
          <w:rFonts w:hint="eastAsia"/>
          <w:sz w:val="13"/>
          <w:szCs w:val="13"/>
        </w:rPr>
        <w:t>Ku cugaba da biyoni don warware wannan kulkin Mai wiyan kulli</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20 YEARS LATER</w:t>
      </w:r>
    </w:p>
    <w:p w:rsidR="00000000" w:rsidRDefault="00F15D5C">
      <w:pPr>
        <w:rPr>
          <w:rFonts w:hint="eastAsia"/>
          <w:sz w:val="13"/>
          <w:szCs w:val="13"/>
        </w:rPr>
      </w:pPr>
      <w:r>
        <w:rPr>
          <w:rFonts w:hint="eastAsia"/>
          <w:sz w:val="13"/>
          <w:szCs w:val="13"/>
        </w:rPr>
        <w:t>Assalamu alaikum sallama sallama wai ba kowa ne agidan nikam ehyehhh,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wata hadaddiyar budurwa ne ke magana cikin siririyar voice nata mai da</w:t>
      </w:r>
      <w:r>
        <w:rPr>
          <w:rFonts w:hint="eastAsia"/>
          <w:sz w:val="13"/>
          <w:szCs w:val="13"/>
        </w:rPr>
        <w:t>ukan sense,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sanye da atamfa fitted gown wanda ya amshi jikinta ya zauna a kyakkyawar surarta mai daukan hankali da nutuwar Mai kallonta da Mai karatu,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kuma  fitar da zallan kyau da haduwa da hasken fatarta mai daukan eyes</w:t>
      </w:r>
      <w:r>
        <w:rPr>
          <w:rFonts w:hint="eastAsia"/>
          <w:sz w:val="13"/>
          <w:szCs w:val="13"/>
        </w:rPr>
        <w:t>👀</w:t>
      </w:r>
      <w:r>
        <w:rPr>
          <w:rFonts w:hint="eastAsia"/>
          <w:sz w:val="13"/>
          <w:szCs w:val="13"/>
        </w:rPr>
        <w:t xml:space="preserve"> da imanin Mai kallont</w:t>
      </w:r>
      <w:r>
        <w:rPr>
          <w:rFonts w:hint="eastAsia"/>
          <w:sz w:val="13"/>
          <w:szCs w:val="13"/>
        </w:rPr>
        <w:t>a kasancewar sa creamy colour,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kare mata kallo nayi don ganin ta inda zan fara zayyano kyawu da Kuma zallan stari da kyan halittan da Allah ya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doguwace tana da stayi saide ba zololo ba baza kuma mu kira ta siririya ba, ba kuma katuwa ko narkekiya </w:t>
      </w:r>
      <w:r>
        <w:rPr>
          <w:rFonts w:hint="eastAsia"/>
          <w:sz w:val="13"/>
          <w:szCs w:val="13"/>
        </w:rPr>
        <w:t>ba zamu ce da ita yar das das mai daukan ido  da sense,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fara ce sai de farinta ba irin namu na husawa ba tafi kama da na larabawa  musamman na kasar Egypt ba ko digon baki ajikinta kala ce Wanda take daukan hankali ba Mai haska ido ba ko konasu, kala ne k</w:t>
      </w:r>
      <w:r>
        <w:rPr>
          <w:rFonts w:hint="eastAsia"/>
          <w:sz w:val="13"/>
          <w:szCs w:val="13"/>
        </w:rPr>
        <w:t>amar Madara Wanda baka gajiya da kallonta  sa kasancewarsa Mai sanyin tashi da haskaka idon Mai kallonta da Mai karatu ya Kuma Kara masa karfi don samun daman karatu ba kakkautawa</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fuskarta dauke yake da kyawawan eye balls nata masu daukan hankali wan</w:t>
      </w:r>
      <w:r>
        <w:rPr>
          <w:rFonts w:hint="eastAsia"/>
          <w:sz w:val="13"/>
          <w:szCs w:val="13"/>
        </w:rPr>
        <w:t>da suke kalan toka wato grey colour suna Kuma dauke da zararan eyelashes nata Wanda which is moist as always Wanda ke lumsar da idon making them to look so damm hot and sexy,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 pointed nose nata Wanda yake sai dai face nata</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cute small  pink lips </w:t>
      </w:r>
      <w:r>
        <w:rPr>
          <w:rFonts w:hint="eastAsia"/>
          <w:sz w:val="13"/>
          <w:szCs w:val="13"/>
        </w:rPr>
        <w:t>👄</w:t>
      </w:r>
      <w:r>
        <w:rPr>
          <w:rFonts w:hint="eastAsia"/>
          <w:sz w:val="13"/>
          <w:szCs w:val="13"/>
        </w:rPr>
        <w:t>, that are so fetching musamman I tana magana da husky voice nata ko tana shagwaba,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wuyanta sanye yake da kyakkyawan sarka mara nauyi wanda ya kwanta a fatar wutanta ya haska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starin surar ta ko baa magana sai de muce mashaa Allah starki da yabo </w:t>
      </w:r>
      <w:r>
        <w:rPr>
          <w:rFonts w:hint="eastAsia"/>
          <w:sz w:val="13"/>
          <w:szCs w:val="13"/>
        </w:rPr>
        <w:t>sun tabbata ga Allah ubangijin talikai da yayi wannan halittan, ta kasance irin matan da ake kira masu coca-cola shape kasancewarta Mai cika daga sama ga hips nata da kamar zan su akayi suna tamkar suyi magana,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halittan ne  da ita Wanda ke rikitar da mat</w:t>
      </w:r>
      <w:r>
        <w:rPr>
          <w:rFonts w:hint="eastAsia"/>
          <w:sz w:val="13"/>
          <w:szCs w:val="13"/>
        </w:rPr>
        <w:t>a ya sasu kishi</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 rankada sallama tayi ta fashe da kuka kamar wata yar shekara uku taba  buga kafa akasa  yayi da ko  komai na jikinta ke jijjiga Yana mosti da fusga,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wata stohuwa ne ta fito daga daki har zanin ta na neman faduwa tana waya taba uwa</w:t>
      </w:r>
      <w:r>
        <w:rPr>
          <w:rFonts w:hint="eastAsia"/>
          <w:sz w:val="13"/>
          <w:szCs w:val="13"/>
        </w:rPr>
        <w:t xml:space="preserve">rsa Sheikh Fetel kaine ko nasan kai zaka iya turus tayi ganin ba kowa a stakar gidan da sauri ta karasa gunta tace tana zaro ido  MAHNOOR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8</w:t>
      </w:r>
    </w:p>
    <w:p w:rsidR="00000000" w:rsidRDefault="00F15D5C">
      <w:pPr>
        <w:rPr>
          <w:rFonts w:hint="eastAsia"/>
          <w:sz w:val="13"/>
          <w:szCs w:val="13"/>
        </w:rPr>
      </w:pPr>
      <w:r>
        <w:rPr>
          <w:rFonts w:hint="eastAsia"/>
          <w:sz w:val="13"/>
          <w:szCs w:val="13"/>
        </w:rPr>
        <w:t>QUEEN MAHIRAH IDRISS</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tojoin my WhatsApp group and </w:t>
      </w:r>
      <w:r>
        <w:rPr>
          <w:rFonts w:hint="eastAsia"/>
          <w:sz w:val="13"/>
          <w:szCs w:val="13"/>
        </w:rPr>
        <w:t>🚿</w:t>
      </w:r>
      <w:r>
        <w:rPr>
          <w:rFonts w:hint="eastAsia"/>
          <w:sz w:val="13"/>
          <w:szCs w:val="13"/>
        </w:rPr>
        <w:t xml:space="preserve"> me with comment and react</w:t>
      </w:r>
      <w:r>
        <w:rPr>
          <w:rFonts w:hint="eastAsia"/>
          <w:sz w:val="13"/>
          <w:szCs w:val="13"/>
        </w:rPr>
        <w:t xml:space="preserve"> </w:t>
      </w:r>
      <w:r>
        <w:rPr>
          <w:rFonts w:hint="eastAsia"/>
          <w:sz w:val="13"/>
          <w:szCs w:val="13"/>
        </w:rPr>
        <w:t>😁😍🤩😘</w:t>
      </w: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?11 ?January, ?2024</w:t>
      </w:r>
    </w:p>
    <w:p w:rsidR="00000000" w:rsidRDefault="00F15D5C">
      <w:pPr>
        <w:rPr>
          <w:rFonts w:hint="eastAsia"/>
          <w:sz w:val="13"/>
          <w:szCs w:val="13"/>
        </w:rPr>
      </w:pPr>
      <w:r>
        <w:rPr>
          <w:rFonts w:hint="eastAsia"/>
          <w:sz w:val="13"/>
          <w:szCs w:val="13"/>
        </w:rPr>
        <w:t>12:46:55 PM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9</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Zaro ido waje tayi ta karasa cikin sassarfa inda take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waya t</w:t>
      </w:r>
      <w:r>
        <w:rPr>
          <w:rFonts w:hint="eastAsia"/>
          <w:sz w:val="13"/>
          <w:szCs w:val="13"/>
        </w:rPr>
        <w:t>aba mun ke shalelena"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kara karfin ihunta tayi ta hau bubbuga kafa akasa tana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ke bane ina ta sallama kinki ki amsa ni bayan kuma kinsan a gajiye zan dawo babu wani sannu da zuwa barai karban jaka kawai kika barni ina ta rangada sallama har makokoron</w:t>
      </w:r>
      <w:r>
        <w:rPr>
          <w:rFonts w:hint="eastAsia"/>
          <w:sz w:val="13"/>
          <w:szCs w:val="13"/>
        </w:rPr>
        <w:t>a ciwo yafarayi mun,"</w:t>
      </w:r>
    </w:p>
    <w:p w:rsidR="00000000" w:rsidRDefault="00F15D5C">
      <w:pPr>
        <w:rPr>
          <w:rFonts w:hint="eastAsia"/>
          <w:sz w:val="13"/>
          <w:szCs w:val="13"/>
        </w:rPr>
      </w:pPr>
      <w:r>
        <w:rPr>
          <w:rFonts w:hint="eastAsia"/>
          <w:sz w:val="13"/>
          <w:szCs w:val="13"/>
        </w:rPr>
        <w:t xml:space="preserve"> kwantar da murya tayi ta sigar rarrashi tafara cewa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yi hakuri shalelen Innani sallah nakeyi shi yasa ina gyada ubangiji ne in ba haka ba ai ban isa na barki kin wahala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naji to ni yunwa ma nakeji ta fada tana yastina </w:t>
      </w:r>
      <w:r>
        <w:rPr>
          <w:rFonts w:hint="eastAsia"/>
          <w:sz w:val="13"/>
          <w:szCs w:val="13"/>
        </w:rPr>
        <w:t>face nata at thesame time tana shafa flat tommyn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"aiko yanzu Barira tagama dafa abinci shinkafa ma kuwa da wake,"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turbune fuska tayi ta cuno baki gaba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 wallahi bazan ci shinkafa da wake ba haka kawai inci ckina ya kumbura wallahi ni bazan ci b</w:t>
      </w:r>
      <w:r>
        <w:rPr>
          <w:rFonts w:hint="eastAsia"/>
          <w:sz w:val="13"/>
          <w:szCs w:val="13"/>
        </w:rPr>
        <w: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sake baki Innani tayi tana kallonta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kefa kika ce adafa kafin ki fita kika ce kina 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cuno baki gaba tayi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 kuma ni nace bazan ciba ko ana dole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aa baa dole,"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ni kaza ma nakeso naci wallahi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"hmmm"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abinda Innani tace </w:t>
      </w:r>
      <w:r>
        <w:rPr>
          <w:rFonts w:hint="eastAsia"/>
          <w:sz w:val="13"/>
          <w:szCs w:val="13"/>
        </w:rPr>
        <w:t xml:space="preserve">dama tasan zaa rina kadan daga cikin halin Noor kenan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kije cikin falona yana cikin kulanki,"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nayi nace" shiyasa nake kaunar 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gaba nayi da gudu nayi falo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yi ahankali mana Noor ki dena yawan gudun nan kin girma fa shekara 20 ba kw</w:t>
      </w:r>
      <w:r>
        <w:rPr>
          <w:rFonts w:hint="eastAsia"/>
          <w:sz w:val="13"/>
          <w:szCs w:val="13"/>
        </w:rPr>
        <w:t>ana ishirin ba,"</w:t>
      </w:r>
    </w:p>
    <w:p w:rsidR="00000000" w:rsidRDefault="00F15D5C">
      <w:pPr>
        <w:rPr>
          <w:rFonts w:hint="eastAsia"/>
          <w:sz w:val="13"/>
          <w:szCs w:val="13"/>
        </w:rPr>
      </w:pPr>
      <w:r>
        <w:rPr>
          <w:rFonts w:hint="eastAsia"/>
          <w:sz w:val="13"/>
          <w:szCs w:val="13"/>
        </w:rPr>
        <w:t>nayi shigewata ciki ban  ma saurari maganan Innani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anan na bar shoes nawa da handbag dina harda veil nawa  sai innnani ne ta dauke mun shi takai mun  dakinmu ta ajiye kowanne agun ajiyarsa niko ina shiga inda nasan zana samu food fla</w:t>
      </w:r>
      <w:r>
        <w:rPr>
          <w:rFonts w:hint="eastAsia"/>
          <w:sz w:val="13"/>
          <w:szCs w:val="13"/>
        </w:rPr>
        <w:t>sk din nayi na dauka  nayi zaman dirshan akasa na bude flask din kamshin pepper soup din ne bugi hancina wanda yasa nayi saurin rinste idona har wani hadiyan saliva nakeyi na fara kai wannan hadadden dafin kazan ina ci ina lumshe ido ina jijjig kai hanu ba</w:t>
      </w:r>
      <w:r>
        <w:rPr>
          <w:rFonts w:hint="eastAsia"/>
          <w:sz w:val="13"/>
          <w:szCs w:val="13"/>
        </w:rPr>
        <w:t>ka hanu kwarya nake 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na cinye rabin kazan na rufe flask din dining area na nufa na bude fridge na dauko damun fura mai sanyi shima na zauna anan nasha iya cikina kafin na wanke hannuna a wash basin dake dining arean,</w:t>
      </w:r>
    </w:p>
    <w:p w:rsidR="00000000" w:rsidRDefault="00F15D5C">
      <w:pPr>
        <w:rPr>
          <w:rFonts w:hint="eastAsia"/>
          <w:sz w:val="13"/>
          <w:szCs w:val="13"/>
        </w:rPr>
      </w:pPr>
      <w:r>
        <w:rPr>
          <w:rFonts w:hint="eastAsia"/>
          <w:sz w:val="13"/>
          <w:szCs w:val="13"/>
        </w:rPr>
        <w:t xml:space="preserve"> anan na bar food flask din ha</w:t>
      </w:r>
      <w:r>
        <w:rPr>
          <w:rFonts w:hint="eastAsia"/>
          <w:sz w:val="13"/>
          <w:szCs w:val="13"/>
        </w:rPr>
        <w:t>nyan wani kofa nayi wanda da alama daki ne na shiga woww shine abinda na fada  ni Mahirah dakin ya hadu furnitures din dakin ba karamin haduwa suka yiba,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 colour combination din da akayi amfani dashi kusan uku ko hudu amma yayi kyau gado uku ne adakin </w:t>
      </w:r>
      <w:r>
        <w:rPr>
          <w:rFonts w:hint="eastAsia"/>
          <w:sz w:val="13"/>
          <w:szCs w:val="13"/>
        </w:rPr>
        <w:t>ko wanne da colour combination dinshi,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fari pink ne and golden na biyun kuma puple colour shima da pink na uku kuma sky blue and blue,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 da wannan yawan kalolin bai hana dakin yin kyau ba haka fannin wadrobe ma kowa dana shi da colour dinsa sai sh</w:t>
      </w:r>
      <w:r>
        <w:rPr>
          <w:rFonts w:hint="eastAsia"/>
          <w:sz w:val="13"/>
          <w:szCs w:val="13"/>
        </w:rPr>
        <w:t>oe rack nasu dake gefe,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kofa wanda da alama bathroom ne daga gefenshi kuwa dressing room ne agun maana dakin shiryawa tana shigowa akan gadon farin na yada zango wanda hakan ke nuna alaman shine nata,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fi minti uku da zama ba ta mike  ta cir</w:t>
      </w:r>
      <w:r>
        <w:rPr>
          <w:rFonts w:hint="eastAsia"/>
          <w:sz w:val="13"/>
          <w:szCs w:val="13"/>
        </w:rPr>
        <w:t>e kayanta ta shiga hadadden bathroom nasu tayi wanka ta fito gaban dressing mirror taje ta zauna ta goge jikinta ta shafe ko ina dinta da hadaddan kuleccham dinta da humra,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body spray data fesa ajikinta wadrobe dinta ta nufa ta dauki kayanta na sha</w:t>
      </w:r>
      <w:r>
        <w:rPr>
          <w:rFonts w:hint="eastAsia"/>
          <w:sz w:val="13"/>
          <w:szCs w:val="13"/>
        </w:rPr>
        <w:t>n iska da inner wears ta wuce dressing room,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dryer ta jona ta busar da lallausan gashinta mai stayin gaske gashi baki mai stansti kamar de na larabawa,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busar dashi gaban wani dressing mirror ta staya ta shafa mayuka masu kamshi akanta ta kame gashin</w:t>
      </w:r>
      <w:r>
        <w:rPr>
          <w:rFonts w:hint="eastAsia"/>
          <w:sz w:val="13"/>
          <w:szCs w:val="13"/>
        </w:rPr>
        <w:t xml:space="preserve"> agu daya kafin ta fara shiryawa cikin yan sakanni ta gama shiri cikin wani kaya marar nauyi dogon riga wanda da kadan ya wuce guiwanta fari mai black touches da hannun vest,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kara feshe jikinta da turare ta fito daga direct kan gadonta ta wuce ta kwan</w:t>
      </w:r>
      <w:r>
        <w:rPr>
          <w:rFonts w:hint="eastAsia"/>
          <w:sz w:val="13"/>
          <w:szCs w:val="13"/>
        </w:rPr>
        <w:t>ta ta ja barko ta lullube jikinta dashi hannunta tasa akan bedside drawer ta dauka wani karamin remote tana dannawa switched din dakin ya dauke sai bed side lamp data bari ta kuma kara danna wani abu kaifin Ac ya ragu ta kuma kara dannawa ta kashe fanka ta</w:t>
      </w:r>
      <w:r>
        <w:rPr>
          <w:rFonts w:hint="eastAsia"/>
          <w:sz w:val="13"/>
          <w:szCs w:val="13"/>
        </w:rPr>
        <w:t xml:space="preserve"> ajiye taja bedsheet ta rufe har kanta.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ni Queen sake baki nayi da ganin ikon God duk wannan feshe feshen wai bacci zaayi shima na rana bugu da kari wani sabon salo wai komai da remote wani abu sai masu kudi]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waje kuwa Innani da kanta ta hada abinci</w:t>
      </w:r>
      <w:r>
        <w:rPr>
          <w:rFonts w:hint="eastAsia"/>
          <w:sz w:val="13"/>
          <w:szCs w:val="13"/>
        </w:rPr>
        <w:t>n chief ta kai mishi part nashi ta fito dan har yanzu baidawo daga masjid ba tana fitowa tayi kicibus da wata beatiful arab lady dake kokarin shigowa dayake part din chief shine na farko,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amsa mata sallman ta tayi tace "aa Khadijatu Islama har kin dawo"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ta gyada mata tace "ehh Innani na wallahi na gaji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sannu ai dole koyarwa ai  ba sauki shiga ciki ki huta itama yar uwartaki tana ciki inaga ma tayi bacci dan banji duriyanta ba tun dazu,"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tayi tace "nikam bari na karasa ciki</w:t>
      </w:r>
      <w:r>
        <w:rPr>
          <w:rFonts w:hint="eastAsia"/>
          <w:sz w:val="13"/>
          <w:szCs w:val="13"/>
        </w:rPr>
        <w:t xml:space="preserve"> tayi 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batare da ta saurari abinda Innani zata ce ba niko Queen kare mata kallo na staya yi kansu daya da Mahnoor hatta stayinsu daya yanayin dirinsu ma daya kamansu ne kawai ya banban ta da haskensu dan nata hasken yafi na Noor tana kuma da dan st</w:t>
      </w:r>
      <w:r>
        <w:rPr>
          <w:rFonts w:hint="eastAsia"/>
          <w:sz w:val="13"/>
          <w:szCs w:val="13"/>
        </w:rPr>
        <w:t>ayin face da fadi kadan,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face nata yana dauke da kyakyawan dara daran ido da bakin eye balls masu daukan hankali   da zararan eye lashes,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 cute lips dinta wanda yake dai den face nata eye brow dinta kamar ita tayi abinta,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 ta shiga directy daki</w:t>
      </w:r>
      <w:r>
        <w:rPr>
          <w:rFonts w:hint="eastAsia"/>
          <w:sz w:val="13"/>
          <w:szCs w:val="13"/>
        </w:rPr>
        <w:t>nsu ta wuce ta tayi wanka itama ta shirya cikin kayan shan iska  3quatre tasa da light t-shirt pink shiko wandon purple falon ta dawo ta wuce dining already anjera abinci agun taci abinda zata ci itama ta wuce daki tana shiga kan gado na 2 ta kwanta,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w:t>
      </w:r>
      <w:r>
        <w:rPr>
          <w:rFonts w:hint="eastAsia"/>
          <w:sz w:val="13"/>
          <w:szCs w:val="13"/>
        </w:rPr>
        <w:t>ma cikin yan sakanni bacci ya dauketa niko queen mahirah fitowa nayi don karayin kallon kurilla agidan Chief imam wanda gaba daya ya chanja mun gaba daya ya kara girma da kyau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anyi wassu gurare wanda suka kara kayata gurin kana shigowa zaka hango </w:t>
      </w:r>
      <w:r>
        <w:rPr>
          <w:rFonts w:hint="eastAsia"/>
          <w:sz w:val="13"/>
          <w:szCs w:val="13"/>
        </w:rPr>
        <w:t>guest room daga hannun hagu dakuna ne  madaidaita wanda yake dauke da bandaki falo da daki ajere har guda hudu,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bangaren  dama ko wani dan kofa ne mai raga kana iya hango abinda ke gun play ground ne gurin kayan wasan yara ne agun kala kala,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w:t>
      </w:r>
      <w:r>
        <w:rPr>
          <w:rFonts w:hint="eastAsia"/>
          <w:sz w:val="13"/>
          <w:szCs w:val="13"/>
        </w:rPr>
        <w:t>ciki kuwa akwai wani dan kofa da zai sada ka da wani hadadden garden mai ban shaawa in ka fito kayi gaba kadan library ne agun maana gun karatu yana dauke da takaddu masu yawa na addini dana boko da deskstop dan kara fadada karatu,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ka shiga cikin gida</w:t>
      </w:r>
      <w:r>
        <w:rPr>
          <w:rFonts w:hint="eastAsia"/>
          <w:sz w:val="13"/>
          <w:szCs w:val="13"/>
        </w:rPr>
        <w:t xml:space="preserve"> kuwa plat 5 ne masu kyawun gaske na farko shine plat din Chief Imam wanda yake a farko,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inka shiga zaka samu wani plat din shine na Little Imam,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sai nasu Mahnoor sai na 4 nasu Abie da Ummie wato Fatima da Othman sai na 5 plat ne mai dauke da 2 bedroom </w:t>
      </w:r>
      <w:r>
        <w:rPr>
          <w:rFonts w:hint="eastAsia"/>
          <w:sz w:val="13"/>
          <w:szCs w:val="13"/>
        </w:rPr>
        <w:t>da farlo ko wani daki dauke da bathroom wannan shine dakin da Zulaihat da Zainab ke sauka idan sun zo gari.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basu tashi ba sai da aka kira sallan laasar shima Alarm din dakin sune ya buga shiyasa suka tashi a gurguje sukayi sallah kafin suka fito stakar gi</w:t>
      </w:r>
      <w:r>
        <w:rPr>
          <w:rFonts w:hint="eastAsia"/>
          <w:sz w:val="13"/>
          <w:szCs w:val="13"/>
        </w:rPr>
        <w:t>da inda suka samu Innani nata faman kwararawa Barira masifa itako sai bata hakuri takeyi,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kallon sune yasa ta dakatawa da masifan nata ta saki wani kyakkyawan murmushi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aa yan lele na kun tashi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mata kai kawai Islam tayi  ni Mahnoor ko </w:t>
      </w:r>
      <w:r>
        <w:rPr>
          <w:rFonts w:hint="eastAsia"/>
          <w:sz w:val="13"/>
          <w:szCs w:val="13"/>
        </w:rPr>
        <w:t>ta tabe baki nayi nace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 wai Innani bakin ki in baiyi kwararaba bayajin dadi ne kullum sai kinyi masifa kinsa yar mutane agaba sai kwashe mata albarka kikeyi,</w:t>
      </w:r>
    </w:p>
    <w:p w:rsidR="00000000" w:rsidRDefault="00F15D5C">
      <w:pPr>
        <w:rPr>
          <w:rFonts w:hint="eastAsia"/>
          <w:sz w:val="13"/>
          <w:szCs w:val="13"/>
        </w:rPr>
      </w:pPr>
      <w:r>
        <w:rPr>
          <w:rFonts w:hint="eastAsia"/>
          <w:sz w:val="13"/>
          <w:szCs w:val="13"/>
        </w:rPr>
        <w:t xml:space="preserve"> wallahi kika koreta ta daina aikin kya nemi wacce zata na miki nikam wallahi bazan miki aikin</w:t>
      </w:r>
      <w:r>
        <w:rPr>
          <w:rFonts w:hint="eastAsia"/>
          <w:sz w:val="13"/>
          <w:szCs w:val="13"/>
        </w:rPr>
        <w:t xml:space="preserve"> wannan jibgegen gidan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kajimun yar stelen uwa ani zakiwa rashin mutunci da diban albarka nace masifan ma dan ke nake"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ni kuma na fada ina nuna kaina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mana dan 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tohhh akan mai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"akan shinkafan data dafa da waken da bakyaso mana taya</w:t>
      </w:r>
      <w:r>
        <w:rPr>
          <w:rFonts w:hint="eastAsia"/>
          <w:sz w:val="13"/>
          <w:szCs w:val="13"/>
        </w:rPr>
        <w:t xml:space="preserve"> zata dafa abinda bakyaso"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nayi na jijjiga kai nace kai stohuwar nan halin ki sai ke ina ake nace adafa shinkafan ba ita ba kuma nace bazan ciba shine zakisa yar mutane agaba da masifa ki cigaba wallahi ina gama service dina zan tar kata in kom</w:t>
      </w:r>
      <w:r>
        <w:rPr>
          <w:rFonts w:hint="eastAsia"/>
          <w:sz w:val="13"/>
          <w:szCs w:val="13"/>
        </w:rPr>
        <w:t>a can IRAQ da zama,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barki da masifarki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kaji yar buhun uba inkin fasa tafiya yanzu ma ki tafi,"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ohh haka kika ce aikuwa zan tafi Islam data samawa kanta gurin zama a daya daga cikin protocol stakar gidan ne ta jijjiga kanta inda sabo tasaba da hal</w:t>
      </w:r>
      <w:r>
        <w:rPr>
          <w:rFonts w:hint="eastAsia"/>
          <w:sz w:val="13"/>
          <w:szCs w:val="13"/>
        </w:rPr>
        <w:t>in Noor da Innani na rigima kullum sai sunyi kuma baa shiga stakaninsu,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danne dannenta ta hau yi a phone nata kirara Iphone 15pro max tayi lamo kamar bata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sallaman Chief ne ya dakatar da rigiman da sukeyi suka amsa masa suka mishi sannu da zuwa fus</w:t>
      </w:r>
      <w:r>
        <w:rPr>
          <w:rFonts w:hint="eastAsia"/>
          <w:sz w:val="13"/>
          <w:szCs w:val="13"/>
        </w:rPr>
        <w:t>ka dauke da faraa ya amsa masu,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Islam ne ta bude mishi kofan plat nashi ya shiga suka bi bayanshi cikin hadaddiyar farlonshi mai tashin kamshi mai masifan dadi da daukan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adaya daga cikin royal chair yayi wa kansa masauki Innani ma haka Islam d</w:t>
      </w:r>
      <w:r>
        <w:rPr>
          <w:rFonts w:hint="eastAsia"/>
          <w:sz w:val="13"/>
          <w:szCs w:val="13"/>
        </w:rPr>
        <w:t>a ko dani kaina Mahnoor muka shigo hannun mu dauke da tray mai dauke da natural drink wanda shine abin shan sa da ruwa sai dibino da fruit,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akan centre table din faron muka ajiye komai sannan muka mawa kan mu mazauni akasa muka gaishe shi ya amsa cikin k</w:t>
      </w:r>
      <w:r>
        <w:rPr>
          <w:rFonts w:hint="eastAsia"/>
          <w:sz w:val="13"/>
          <w:szCs w:val="13"/>
        </w:rPr>
        <w:t>ulawa,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da kanta ta zuba mishi drink din ta bashi ya karba ya mata godiya sanda yasha yadan yi ajiyan zuciya kallo daya zaka masa katabbatar da yana cikin damuwa,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nace Jaddi ya labarin Myreen [ MEHNOOR] an sameta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fada  rauni na yan</w:t>
      </w:r>
      <w:r>
        <w:rPr>
          <w:rFonts w:hint="eastAsia"/>
          <w:sz w:val="13"/>
          <w:szCs w:val="13"/>
        </w:rPr>
        <w:t xml:space="preserve">a fitowa karara idona har ya cika da hawaye dogon numfashi yaja yace hmmmm ya gyada kai cike da rashin kwarin guiwa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 Noor bamu sameta ba har yanzu mun gaza Allah bai nufe mu da samun taba hannunushi yasa akaina dayake ina kusa dashi yace karki da</w:t>
      </w:r>
      <w:r>
        <w:rPr>
          <w:rFonts w:hint="eastAsia"/>
          <w:sz w:val="13"/>
          <w:szCs w:val="13"/>
        </w:rPr>
        <w:t>mu Allah yafimu sonta inshaallahu zai kareta ki cigaba da mata addua,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Allah zai bayyanar mana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sadda kaina kasa nayi wassu hawaye masu zafi na bin kuncina "kai ya Allah wannan wani irin jarabawa ce ace aranan daurin auranka arasa ka Allah kadai </w:t>
      </w:r>
      <w:r>
        <w:rPr>
          <w:rFonts w:hint="eastAsia"/>
          <w:sz w:val="13"/>
          <w:szCs w:val="13"/>
        </w:rPr>
        <w:t>yasan wani hali take ciki ayyah Zulaihatu tana ganin jarrabawa yanzu ko a wani hali take ohoo,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gaskiya nasan tana cikin tasahin hankali bare yanda yar nan kullum take kunkuminta bata taba yadda tabar kusan maman ta fa itakam kullum kamar yar shaye ga fa </w:t>
      </w:r>
      <w:r>
        <w:rPr>
          <w:rFonts w:hint="eastAsia"/>
          <w:sz w:val="13"/>
          <w:szCs w:val="13"/>
        </w:rPr>
        <w:t>kiri da muzu taki zama a nijeriya sai chan kasar Iraq bata ma son zuwa,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ashe kaddaranta nanan damun sani ma da an daura auren acan kasar iraq din wallahi da duk haka bai faru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 ya zamuyi Nana haka Allah ya kaddara sai de kawai mu ce Alhamdulil</w:t>
      </w:r>
      <w:r>
        <w:rPr>
          <w:rFonts w:hint="eastAsia"/>
          <w:sz w:val="13"/>
          <w:szCs w:val="13"/>
        </w:rPr>
        <w:t>lah da fatan Allah kareta daga faduwa hannun miyagu,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khadijatul islam naam Jaddi yaushe zaku samu hutu ne a makaranta,"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nan da sati 2 inshallahu zaa samu kuma zamu kammala service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yayi yace "mashaallah shike nan Allah sa albarka in k</w:t>
      </w:r>
      <w:r>
        <w:rPr>
          <w:rFonts w:hint="eastAsia"/>
          <w:sz w:val="13"/>
          <w:szCs w:val="13"/>
        </w:rPr>
        <w:t>un gama zaku tafi can iraq din ku zauna da su umminku dan suna bukatan ku acan Ilham da Ajla ma na can CYPRUS ta sun makaranta yanzu su kadai ne sai Sawban,</w:t>
      </w:r>
    </w:p>
    <w:p w:rsidR="00000000" w:rsidRDefault="00F15D5C">
      <w:pPr>
        <w:rPr>
          <w:rFonts w:hint="eastAsia"/>
          <w:sz w:val="13"/>
          <w:szCs w:val="13"/>
        </w:rPr>
      </w:pPr>
      <w:r>
        <w:rPr>
          <w:rFonts w:hint="eastAsia"/>
          <w:sz w:val="13"/>
          <w:szCs w:val="13"/>
        </w:rPr>
        <w:t xml:space="preserve"> inkun gama yayan ku zai zo ya tafi daku can,"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tohh Jaddi Allah kaimu,"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w:t>
      </w:r>
      <w:r>
        <w:rPr>
          <w:rFonts w:hint="eastAsia"/>
          <w:sz w:val="13"/>
          <w:szCs w:val="13"/>
        </w:rPr>
        <w:t xml:space="preserve">tojoin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END OF PAGE 9 </w:t>
      </w:r>
    </w:p>
    <w:p w:rsidR="00000000" w:rsidRDefault="00F15D5C">
      <w:pPr>
        <w:rPr>
          <w:rFonts w:hint="eastAsia"/>
          <w:sz w:val="13"/>
          <w:szCs w:val="13"/>
        </w:rPr>
      </w:pPr>
      <w:r>
        <w:rPr>
          <w:rFonts w:hint="eastAsia"/>
          <w:sz w:val="13"/>
          <w:szCs w:val="13"/>
        </w:rPr>
        <w:t xml:space="preserve">MU HADU A PAGE 10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QUEEN MAHIRAH IDRISS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 RIKICIN GIDAN SARAU</w:t>
      </w:r>
      <w:r>
        <w:rPr>
          <w:rFonts w:hint="eastAsia"/>
          <w:sz w:val="13"/>
          <w:szCs w:val="13"/>
        </w:rPr>
        <w:t>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?16 ?January, ?2024</w:t>
      </w:r>
    </w:p>
    <w:p w:rsidR="00000000" w:rsidRDefault="00F15D5C">
      <w:pPr>
        <w:rPr>
          <w:rFonts w:hint="eastAsia"/>
          <w:sz w:val="13"/>
          <w:szCs w:val="13"/>
        </w:rPr>
      </w:pPr>
      <w:r>
        <w:rPr>
          <w:rFonts w:hint="eastAsia"/>
          <w:sz w:val="13"/>
          <w:szCs w:val="13"/>
        </w:rPr>
        <w:t>08:43:54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lastRenderedPageBreak/>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r>
        <w:rPr>
          <w:rFonts w:hint="eastAsia"/>
          <w:sz w:val="13"/>
          <w:szCs w:val="13"/>
        </w:rPr>
        <w:t xml:space="preserve"> </w:t>
      </w: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10</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Har muka gama cin abincin Innani bata kara cewa komai ba muka tattare gurin yau ko hira ma bamu yi ba muka musu sai da safe muka tafi dakin mu muka hau shirin bacci dan gobe asuban ci zamuyi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EGYPT [ CAI</w:t>
      </w:r>
      <w:r>
        <w:rPr>
          <w:rFonts w:hint="eastAsia"/>
          <w:sz w:val="13"/>
          <w:szCs w:val="13"/>
        </w:rPr>
        <w:t>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wowww wata mashahuriyar kingdom na hango mai dauke da kayan alatu kayan more rayuwa,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jibgegiya ce zan iya cewa tayi rabin wani gari yana yin starin kingdom din ne ya tabbatar mun da baa 9ja nake ba starinta da yanayin gininta ya ban banta dana 9ja b</w:t>
      </w:r>
      <w:r>
        <w:rPr>
          <w:rFonts w:hint="eastAsia"/>
          <w:sz w:val="13"/>
          <w:szCs w:val="13"/>
        </w:rPr>
        <w:t>abu alamun ko digon datti acikin ta haka kuma ba kowa sai servant dake ta kai kawo kowa da aikinsa,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komai nasu yana tafiya ne bisa stari kana kallonsu kasan larabawa ne tun daga yanayin hasken fatansu da gashin kansu zaka fahinci hakan,</w:t>
      </w:r>
    </w:p>
    <w:p w:rsidR="00000000" w:rsidRDefault="00F15D5C">
      <w:pPr>
        <w:rPr>
          <w:rFonts w:hint="eastAsia"/>
          <w:sz w:val="13"/>
          <w:szCs w:val="13"/>
        </w:rPr>
      </w:pPr>
      <w:r>
        <w:rPr>
          <w:rFonts w:hint="eastAsia"/>
          <w:sz w:val="13"/>
          <w:szCs w:val="13"/>
        </w:rPr>
        <w:t xml:space="preserve"> wata mashahuriya</w:t>
      </w:r>
      <w:r>
        <w:rPr>
          <w:rFonts w:hint="eastAsia"/>
          <w:sz w:val="13"/>
          <w:szCs w:val="13"/>
        </w:rPr>
        <w:t xml:space="preserve">r car na hango da convoy nata sun nufi wani hanya banyi kasa a guiwa ba na bisu shinfidaddiyar kwaltan suka cigaba da bi wanda gefen hagu da damanta  flowers </w:t>
      </w:r>
      <w:r>
        <w:rPr>
          <w:rFonts w:hint="eastAsia"/>
          <w:sz w:val="13"/>
          <w:szCs w:val="13"/>
        </w:rPr>
        <w:t>🌹</w:t>
      </w:r>
      <w:r>
        <w:rPr>
          <w:rFonts w:hint="eastAsia"/>
          <w:sz w:val="13"/>
          <w:szCs w:val="13"/>
        </w:rPr>
        <w:t xml:space="preserve"> </w:t>
      </w:r>
      <w:r>
        <w:rPr>
          <w:rFonts w:hint="eastAsia"/>
          <w:sz w:val="13"/>
          <w:szCs w:val="13"/>
        </w:rPr>
        <w:t>🌼💐</w:t>
      </w:r>
      <w:r>
        <w:rPr>
          <w:rFonts w:hint="eastAsia"/>
          <w:sz w:val="13"/>
          <w:szCs w:val="13"/>
        </w:rPr>
        <w:t>ne masu daukan hankali da sanyin kamshi,</w:t>
      </w:r>
    </w:p>
    <w:p w:rsidR="00000000" w:rsidRDefault="00F15D5C">
      <w:pPr>
        <w:rPr>
          <w:rFonts w:hint="eastAsia"/>
          <w:sz w:val="13"/>
          <w:szCs w:val="13"/>
        </w:rPr>
      </w:pPr>
      <w:r>
        <w:rPr>
          <w:rFonts w:hint="eastAsia"/>
          <w:sz w:val="13"/>
          <w:szCs w:val="13"/>
        </w:rPr>
        <w:t xml:space="preserve"> suna tafiya ne ahnkali tamkar suna tausayin kwalt</w:t>
      </w:r>
      <w:r>
        <w:rPr>
          <w:rFonts w:hint="eastAsia"/>
          <w:sz w:val="13"/>
          <w:szCs w:val="13"/>
        </w:rPr>
        <w:t xml:space="preserve">an basu staya a ko ina ba sai gaban wani building wanda yake hospital </w:t>
      </w:r>
      <w:r>
        <w:rPr>
          <w:rFonts w:hint="eastAsia"/>
          <w:sz w:val="13"/>
          <w:szCs w:val="13"/>
        </w:rPr>
        <w:t>🏥</w:t>
      </w:r>
      <w:r>
        <w:rPr>
          <w:rFonts w:hint="eastAsia"/>
          <w:sz w:val="13"/>
          <w:szCs w:val="13"/>
        </w:rPr>
        <w:t xml:space="preserve"> ne na kingdom din anan suka yi parking nan servant suka fiffito kamar sojojin da Allah ya aiko su suka statsaya agaban farin galleliyar car din dake stakiya,</w:t>
      </w:r>
    </w:p>
    <w:p w:rsidR="00000000" w:rsidRDefault="00F15D5C">
      <w:pPr>
        <w:rPr>
          <w:rFonts w:hint="eastAsia"/>
          <w:sz w:val="13"/>
          <w:szCs w:val="13"/>
        </w:rPr>
      </w:pPr>
      <w:r>
        <w:rPr>
          <w:rFonts w:hint="eastAsia"/>
          <w:sz w:val="13"/>
          <w:szCs w:val="13"/>
        </w:rPr>
        <w:t xml:space="preserve"> daga ban garen hagu da d</w:t>
      </w:r>
      <w:r>
        <w:rPr>
          <w:rFonts w:hint="eastAsia"/>
          <w:sz w:val="13"/>
          <w:szCs w:val="13"/>
        </w:rPr>
        <w:t>ama suka staya aka shin fida wata arniyar centre carpet red colour wani balain kamshi ke tashi daga jikin carpet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umbrella suka bude dan kare rana ita kanta umbrella din abun kallo ne wani kamshi da sanyin dadi ke tashi daga jikinsa,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cap din m</w:t>
      </w:r>
      <w:r>
        <w:rPr>
          <w:rFonts w:hint="eastAsia"/>
          <w:sz w:val="13"/>
          <w:szCs w:val="13"/>
        </w:rPr>
        <w:t>otan aka bude sunkai good 5 min kafin aka zaro wani hadadden leg santalele mai dauke da wani arnen designer  hill mai stadan gaske still tadauki atleast 2 min kafin ta fito gaba daya wowwwwwwww</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wata fine lady maamaa ne ta sauko cos bazance da ita l</w:t>
      </w:r>
      <w:r>
        <w:rPr>
          <w:rFonts w:hint="eastAsia"/>
          <w:sz w:val="13"/>
          <w:szCs w:val="13"/>
        </w:rPr>
        <w:t xml:space="preserve">ady ba dan tafi karfin hakan akalla takai 50 years sai de in baka sani ba baza ka taba yadda ba sabida yanda take sparkling </w:t>
      </w:r>
      <w:r>
        <w:rPr>
          <w:rFonts w:hint="eastAsia"/>
          <w:sz w:val="13"/>
          <w:szCs w:val="13"/>
        </w:rPr>
        <w:t>✨</w:t>
      </w:r>
      <w:r>
        <w:rPr>
          <w:rFonts w:hint="eastAsia"/>
          <w:sz w:val="13"/>
          <w:szCs w:val="13"/>
        </w:rPr>
        <w:t xml:space="preserve">tana glowing as if like wata star </w:t>
      </w:r>
      <w:r>
        <w:rPr>
          <w:rFonts w:hint="eastAsia"/>
          <w:sz w:val="13"/>
          <w:szCs w:val="13"/>
        </w:rPr>
        <w:t>⭐</w:t>
      </w:r>
      <w:r>
        <w:rPr>
          <w:rFonts w:hint="eastAsia"/>
          <w:sz w:val="13"/>
          <w:szCs w:val="13"/>
        </w:rPr>
        <w:t xml:space="preserve"> ne ta sauko daga sararin samaniya tana sanye da black Royal abaya wanda yasha adon stones masu </w:t>
      </w:r>
      <w:r>
        <w:rPr>
          <w:rFonts w:hint="eastAsia"/>
          <w:sz w:val="13"/>
          <w:szCs w:val="13"/>
        </w:rPr>
        <w:t xml:space="preserve">daukan eyes,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tayi rolling da veil din abayan wanda ya futo da ainihin cute face nata mai daukan hankali,</w:t>
      </w:r>
    </w:p>
    <w:p w:rsidR="00000000" w:rsidRDefault="00F15D5C">
      <w:pPr>
        <w:rPr>
          <w:rFonts w:hint="eastAsia"/>
          <w:sz w:val="13"/>
          <w:szCs w:val="13"/>
        </w:rPr>
      </w:pPr>
      <w:r>
        <w:rPr>
          <w:rFonts w:hint="eastAsia"/>
          <w:sz w:val="13"/>
          <w:szCs w:val="13"/>
        </w:rPr>
        <w:t xml:space="preserve"> kyakkayawa ce ta ajin farko inna staya suffan tamuku yadda take tabbas zamu kwana mu hanste anan,</w:t>
      </w:r>
    </w:p>
    <w:p w:rsidR="00000000" w:rsidRDefault="00F15D5C">
      <w:pPr>
        <w:rPr>
          <w:rFonts w:hint="eastAsia"/>
          <w:sz w:val="13"/>
          <w:szCs w:val="13"/>
        </w:rPr>
      </w:pPr>
      <w:r>
        <w:rPr>
          <w:rFonts w:hint="eastAsia"/>
          <w:sz w:val="13"/>
          <w:szCs w:val="13"/>
        </w:rPr>
        <w:t xml:space="preserve"> tafiya ta fara majestically NAJDA BINT NASHIR </w:t>
      </w:r>
      <w:r>
        <w:rPr>
          <w:rFonts w:hint="eastAsia"/>
          <w:sz w:val="13"/>
          <w:szCs w:val="13"/>
        </w:rPr>
        <w:t xml:space="preserve">BINT OSAMA BINT YAZEED BINT MAJID the current Queen of egyphtians and also the beloved wife </w:t>
      </w:r>
      <w:r>
        <w:rPr>
          <w:rFonts w:hint="eastAsia"/>
          <w:sz w:val="13"/>
          <w:szCs w:val="13"/>
        </w:rPr>
        <w:lastRenderedPageBreak/>
        <w:t>of His Majesty  KING SALAHUDDEEN IBN SULTAN IBN MUHD HABIBULLAH IBN ABDULMALIK IBN ABDULFATAH  IBN ABDULJALAL</w:t>
      </w:r>
    </w:p>
    <w:p w:rsidR="00000000" w:rsidRDefault="00F15D5C">
      <w:pPr>
        <w:rPr>
          <w:rFonts w:hint="eastAsia"/>
          <w:sz w:val="13"/>
          <w:szCs w:val="13"/>
        </w:rPr>
      </w:pPr>
      <w:r>
        <w:rPr>
          <w:rFonts w:hint="eastAsia"/>
          <w:sz w:val="13"/>
          <w:szCs w:val="13"/>
        </w:rPr>
        <w:t xml:space="preserve"> the current King of Egyptians.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cigaba da tafiya</w:t>
      </w:r>
      <w:r>
        <w:rPr>
          <w:rFonts w:hint="eastAsia"/>
          <w:sz w:val="13"/>
          <w:szCs w:val="13"/>
        </w:rPr>
        <w:t xml:space="preserve"> cikin kasaita har suka isa cikin wannan building din wanda kafun su isa sanda aka sanar da kowa dake 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ta ina ana mika mata gaisuwa escort nata ne kawai ke amsawa wani Dr ne ya zo inda take baa barshi ya karasa ba sanda aka caje shi tas sannan yas</w:t>
      </w:r>
      <w:r>
        <w:rPr>
          <w:rFonts w:hint="eastAsia"/>
          <w:sz w:val="13"/>
          <w:szCs w:val="13"/>
        </w:rPr>
        <w:t>amu daman mata magana kanshi akasa yace you are highly welcome your Majesty,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kawai ta gyada mishi ya masu iso office nashi kafin su karasa sanda aka shiga aka caje ko ina kafun suka shiga aka bata gurin zama ta zauna kwata kwata ya gagara zama sanda </w:t>
      </w:r>
      <w:r>
        <w:rPr>
          <w:rFonts w:hint="eastAsia"/>
          <w:sz w:val="13"/>
          <w:szCs w:val="13"/>
        </w:rPr>
        <w:t xml:space="preserve">ta bashi umarni sannan ya zaunacikin zallan IZZA d isa da Kuma takama Hadi da  SARAUTA dayabi jikinta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sauraronk,"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yaren larabci wanda shine ayarensu  ko turanci cike da girmamawa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"majinya ciyar ta farka sai de bisa ga alamu tayi l</w:t>
      </w:r>
      <w:r>
        <w:rPr>
          <w:rFonts w:hint="eastAsia"/>
          <w:sz w:val="13"/>
          <w:szCs w:val="13"/>
        </w:rPr>
        <w:t>oosing memory nata so bamu samu wani abu daga gunta ba storon muta nema take ji sanda aka mata alluran bacci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ajiyan zuciya ta sauke tace </w:t>
      </w:r>
    </w:p>
    <w:p w:rsidR="00000000" w:rsidRDefault="00F15D5C">
      <w:pPr>
        <w:rPr>
          <w:rFonts w:hint="eastAsia"/>
          <w:sz w:val="13"/>
          <w:szCs w:val="13"/>
        </w:rPr>
      </w:pPr>
      <w:r>
        <w:rPr>
          <w:rFonts w:hint="eastAsia"/>
          <w:sz w:val="13"/>
          <w:szCs w:val="13"/>
        </w:rPr>
        <w:t>"can i see her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sauri yace " sure why not your Majesty,"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ya musu ja gora zuwa special room da majin yac</w:t>
      </w:r>
      <w:r>
        <w:rPr>
          <w:rFonts w:hint="eastAsia"/>
          <w:sz w:val="13"/>
          <w:szCs w:val="13"/>
        </w:rPr>
        <w:t>iyar take inda ba kowa ke zuwa ba sai Royal Blood wannan sashin su ko Dr dinma ba kowa bane yake da yancin shiga sai zabebbe,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kanshi yayi mamakin  yadda aka kai wannan yarinyan wajen don babu wanda yasan daga ina take ande kawo tane a wani hali na  n</w:t>
      </w:r>
      <w:r>
        <w:rPr>
          <w:rFonts w:hint="eastAsia"/>
          <w:sz w:val="13"/>
          <w:szCs w:val="13"/>
        </w:rPr>
        <w:t>eman taimako tayi hastari tayi kokarin guduwa daga gurin human traffickers wanda hakan yasa aka kamasu su da sauran wanda sukayi trafficking  daga nan aka kawota nan hospital din kingdom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Queen kuma tana ganinta tace akawota special room wanda akewa </w:t>
      </w:r>
      <w:r>
        <w:rPr>
          <w:rFonts w:hint="eastAsia"/>
          <w:sz w:val="13"/>
          <w:szCs w:val="13"/>
        </w:rPr>
        <w:t>lakabi da R.B.A wato Royal Blood  Apartment komai na gun na yan sarauta ne hatta Dr  da masu shara ma daga din ma daga gidan sarautan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directly nan suka wuce kafun kashiga sai ka sa id card wanda wani machine daga gefe zaiyi scanning in ya nuna green z</w:t>
      </w:r>
      <w:r>
        <w:rPr>
          <w:rFonts w:hint="eastAsia"/>
          <w:sz w:val="13"/>
          <w:szCs w:val="13"/>
        </w:rPr>
        <w:t>ai bude inko ya nuna red to akwai problem dan caraff zaa kamaka ama daukan maman jummai,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 always sanda aka caje gun staff duk irin staron dake gun wani daki suka shiga inda na hango wata kwance akan gado tana bacci tana sanye da kayan marasssa lfy fara</w:t>
      </w:r>
      <w:r>
        <w:rPr>
          <w:rFonts w:hint="eastAsia"/>
          <w:sz w:val="13"/>
          <w:szCs w:val="13"/>
        </w:rPr>
        <w:t>re tas tayi wani fari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akan kujeran dake fuskantan gadon ta zauna ta kurawa yarinyar ido kamar maison ganin wani abu tun ranan data ganta take jin kamar akwai wani relationship mai karfi stakaninsu da ita musamman yadda kana kallonta kasan bata yi</w:t>
      </w:r>
      <w:r>
        <w:rPr>
          <w:rFonts w:hint="eastAsia"/>
          <w:sz w:val="13"/>
          <w:szCs w:val="13"/>
        </w:rPr>
        <w:t xml:space="preserve"> kalan wahala ba ahankali Dr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"your Majesty an kara bincikawa an tabbatar da she is suffering from AGORAPHOBIA 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karasa maganan ba yarinyar ta tashi ganin su yasa hankalinta kara birkicewa ta fara neman gurin buya ganinsu take kamar zasu doke</w:t>
      </w:r>
      <w:r>
        <w:rPr>
          <w:rFonts w:hint="eastAsia"/>
          <w:sz w:val="13"/>
          <w:szCs w:val="13"/>
        </w:rPr>
        <w:t xml:space="preserve">ta ta fashe da kuka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"shhhhh"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sautin data ji ya doki kunnenta</w:t>
      </w:r>
      <w:r>
        <w:rPr>
          <w:rFonts w:hint="eastAsia"/>
          <w:sz w:val="13"/>
          <w:szCs w:val="13"/>
        </w:rPr>
        <w:t>👂</w:t>
      </w:r>
      <w:r>
        <w:rPr>
          <w:rFonts w:hint="eastAsia"/>
          <w:sz w:val="13"/>
          <w:szCs w:val="13"/>
        </w:rPr>
        <w:t xml:space="preserve"> rinannun idonta ta dago tana son tuna inda ta taba jin wannan muryan sai de ta kasa jin wani muryan ne ya kara rikitar da ita har bata san sanda ta rungume her Majesty  ba wanda nan t</w:t>
      </w:r>
      <w:r>
        <w:rPr>
          <w:rFonts w:hint="eastAsia"/>
          <w:sz w:val="13"/>
          <w:szCs w:val="13"/>
        </w:rPr>
        <w:t>ake taji wani nustuwa yazo mata tayi shiruu tayi lamo ajikinta ita kanta taji ajikinta ta tuna mata da wani abu da ta taba rasawa wato yar ta data rasu,..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tun lokacin data fara ganinta take gani kamar yar ta ce ta dawo kara rungumeta tayi itama tana pett</w:t>
      </w:r>
      <w:r>
        <w:rPr>
          <w:rFonts w:hint="eastAsia"/>
          <w:sz w:val="13"/>
          <w:szCs w:val="13"/>
        </w:rPr>
        <w:t>ing back nata ahankali take furta kalman Momy Momy sukai akalla 5 min kafin ta nutsu her Majesty tayi breaking hug din nasu tayi cupping face nata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mai ne ne sunanki ta fada a yaren larabci"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shiruu tayi ta zuba mata lulu eyes </w:t>
      </w:r>
      <w:r>
        <w:rPr>
          <w:rFonts w:hint="eastAsia"/>
          <w:sz w:val="13"/>
          <w:szCs w:val="13"/>
        </w:rPr>
        <w:t>👀</w:t>
      </w:r>
      <w:r>
        <w:rPr>
          <w:rFonts w:hint="eastAsia"/>
          <w:sz w:val="13"/>
          <w:szCs w:val="13"/>
        </w:rPr>
        <w:t xml:space="preserve"> nata dan bata gane</w:t>
      </w:r>
      <w:r>
        <w:rPr>
          <w:rFonts w:hint="eastAsia"/>
          <w:sz w:val="13"/>
          <w:szCs w:val="13"/>
        </w:rPr>
        <w:t xml:space="preserve"> abinda take fada  ba can kamar zararriya ta kara rungumeta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"Momy"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face nata dauke da murmushi ahankali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"Dr Sajid kayi discharging namu zamu tafi gida nida 'yata"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jin zancenta ya dagula masa lissafi sai de yayi koakarin maida hankalinshi </w:t>
      </w:r>
      <w:r>
        <w:rPr>
          <w:rFonts w:hint="eastAsia"/>
          <w:sz w:val="13"/>
          <w:szCs w:val="13"/>
        </w:rPr>
        <w:t>amma ya cigaba da bitar zancenta a zuciyarshi  a iya sanin sa yarta ta rasu da dadewa to mai yasa tace wannan yatta ohhh ko dan tana kama da ita ne shiyasa tabbas haka ne suna mastanan cin kama da ita sosai haka ya cigaba da sun batu shi kadai aranshi yayi</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discharging nasu kamar yadda ta bukata cikin sakanni kadan aka gama komai ita da kanta ta shiryata don ta gagara yadda da kowa sai ita suka nufi cikin tamfastesten kingdom din nasu kamar dazu haka servant din nan sukayi suka mata rumfa har cikin part n</w:t>
      </w:r>
      <w:r>
        <w:rPr>
          <w:rFonts w:hint="eastAsia"/>
          <w:sz w:val="13"/>
          <w:szCs w:val="13"/>
        </w:rPr>
        <w:t>ata dayake tamkar castle bata staya ako ina da ita ba sai room nata  bayan sun wuce falo har uku maka maka masu kayan more rayuwa guri ne Wanda yasha kwalliya .da royal furniture da royal paint da sauran royal stuffs Wanda yakarawa gurin kyau da daukan eye</w:t>
      </w:r>
      <w:r>
        <w:rPr>
          <w:rFonts w:hint="eastAsia"/>
          <w:sz w:val="13"/>
          <w:szCs w:val="13"/>
        </w:rPr>
        <w:t xml:space="preserve">s </w:t>
      </w:r>
      <w:r>
        <w:rPr>
          <w:rFonts w:hint="eastAsia"/>
          <w:sz w:val="13"/>
          <w:szCs w:val="13"/>
        </w:rPr>
        <w:t>👀</w:t>
      </w:r>
      <w:r>
        <w:rPr>
          <w:rFonts w:hint="eastAsia"/>
          <w:sz w:val="13"/>
          <w:szCs w:val="13"/>
        </w:rPr>
        <w:t xml:space="preserve"> zaka ranste da gold akayi komai Wanda Hakan ne wassu abubuwan dashi akayi kamar su chandelier da de sauransu,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 da kanta ta mata komai ta shiryata cikin kaya na alfarma abinci aka kawo Wanda iyakacin servant din falon farko Dana biyu,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bata da k</w:t>
      </w:r>
      <w:r>
        <w:rPr>
          <w:rFonts w:hint="eastAsia"/>
          <w:sz w:val="13"/>
          <w:szCs w:val="13"/>
        </w:rPr>
        <w:t>anta bayan ta gama ci tasha magani ne ta kwanta baa dade ba tayi bacci tasata agaba tana ta kallonta abubuwa dayawa yana dawo mata wani irin farin ciki ne ke dawainiya da ita ayanzu ji take kamar an sata a aljanna ba Hisabi,..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wanda ya fado mata sai H</w:t>
      </w:r>
      <w:r>
        <w:rPr>
          <w:rFonts w:hint="eastAsia"/>
          <w:sz w:val="13"/>
          <w:szCs w:val="13"/>
        </w:rPr>
        <w:t xml:space="preserve">is Majesty shi takeso ya ga wannan abin mamakin da ita kanta har yanzu ta gagara gasgata wa wanda ayanzu yana palace amma tasan nan da yan mintina zai dawo ta rasa awa zata fada MAHBEER shine abinda ta fada har ta yunkura don dauko phone nata kuma ta tuna </w:t>
      </w:r>
      <w:r>
        <w:rPr>
          <w:rFonts w:hint="eastAsia"/>
          <w:sz w:val="13"/>
          <w:szCs w:val="13"/>
        </w:rPr>
        <w:t>cewa baza ta sameshi ba yanzu yana wajen aiki dan cuno</w:t>
      </w:r>
      <w:r>
        <w:rPr>
          <w:rFonts w:hint="eastAsia"/>
          <w:sz w:val="13"/>
          <w:szCs w:val="13"/>
        </w:rPr>
        <w:t>😙</w:t>
      </w:r>
      <w:r>
        <w:rPr>
          <w:rFonts w:hint="eastAsia"/>
          <w:sz w:val="13"/>
          <w:szCs w:val="13"/>
        </w:rPr>
        <w:t xml:space="preserve"> baki,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tayi ABIE da ummi ne suka fado mata hmm saide tasan baza su yadda da zancen taba don wanda ya mutu ya riga da ya mutu,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ta cigaba da gadinta har   lokacin da aka fara sanar da cewa His </w:t>
      </w:r>
      <w:r>
        <w:rPr>
          <w:rFonts w:hint="eastAsia"/>
          <w:sz w:val="13"/>
          <w:szCs w:val="13"/>
        </w:rPr>
        <w:t>Majesty yana hanyan shugowa wani kyakkyawan murmushi tayi tana jin dadin albishir din da zata mishi ayau da sauri ta karasa gaban dressing mirror shafa different perfumes masu kamshi tadan gyara face nata gashinta ta kara bazawa a bayanta wanda yake tashin</w:t>
      </w:r>
      <w:r>
        <w:rPr>
          <w:rFonts w:hint="eastAsia"/>
          <w:sz w:val="13"/>
          <w:szCs w:val="13"/>
        </w:rPr>
        <w:t xml:space="preserve"> kamshi,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farlo ta fito don jiran isowansa ahankali ya bude kofan ya shigo yana sanye da jallabiya fara tas kanshi ba hirami hakan ya bayyanar da lallausan bakin hair nashi mai cika da stayi baki wuluk dashi yana da stayi da mastakaicin jiki inka ganshi ba</w:t>
      </w:r>
      <w:r>
        <w:rPr>
          <w:rFonts w:hint="eastAsia"/>
          <w:sz w:val="13"/>
          <w:szCs w:val="13"/>
        </w:rPr>
        <w:t>xaa kace ya kai 60 years ba aduniya  murmushi dauke akan kyakkyawan face nashi daya kara bayyana zallan kyansa,</w:t>
      </w:r>
    </w:p>
    <w:p w:rsidR="00000000" w:rsidRDefault="00F15D5C">
      <w:pPr>
        <w:rPr>
          <w:rFonts w:hint="eastAsia"/>
          <w:sz w:val="13"/>
          <w:szCs w:val="13"/>
        </w:rPr>
      </w:pPr>
      <w:r>
        <w:rPr>
          <w:rFonts w:hint="eastAsia"/>
          <w:sz w:val="13"/>
          <w:szCs w:val="13"/>
        </w:rPr>
        <w:t xml:space="preserve"> turus ya staya yana karewa surarta kallo ganin dressing nata da irin faraar dake kwance a face nata wanda ya fitar da zallan kayanta zai iya ce</w:t>
      </w:r>
      <w:r>
        <w:rPr>
          <w:rFonts w:hint="eastAsia"/>
          <w:sz w:val="13"/>
          <w:szCs w:val="13"/>
        </w:rPr>
        <w:t>wa rabon daya ganta tana irin wannan faraar tun kafin rasuwar yarsu mace tilo,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ganin ya staya ne yasa ta karasa inda yake tayi hugging nashi cike da farin 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"marhaba bika ya AMIRUL DAULATIiii"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breaking hug din yayi  still yana nan kamar statue hann</w:t>
      </w:r>
      <w:r>
        <w:rPr>
          <w:rFonts w:hint="eastAsia"/>
          <w:sz w:val="13"/>
          <w:szCs w:val="13"/>
        </w:rPr>
        <w:t xml:space="preserve">u yasa yayi cupping face nata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 i dreaming"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lallausan murmushin ta kara sakewa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"noppp you are not your Majesty"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 fada tana kokarin zamewa daga rikonsa riko hannunta yayi yana karewa face nata kallo na yan mintina hannunsa ya dago </w:t>
      </w:r>
      <w:r>
        <w:rPr>
          <w:rFonts w:hint="eastAsia"/>
          <w:sz w:val="13"/>
          <w:szCs w:val="13"/>
        </w:rPr>
        <w:t xml:space="preserve">yana irgawa tace </w:t>
      </w: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r>
        <w:rPr>
          <w:rFonts w:hint="eastAsia"/>
          <w:sz w:val="13"/>
          <w:szCs w:val="13"/>
        </w:rPr>
        <w:t>"mai ya faru"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am just counting yau wani rana tuesday but ai ba yau BEER zai dawo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murmushin ta kara sakewa ta sadda kanta kasa soft hand nasa yasa a cheeks nata ya dago da face nata ya zuba mata anime eyes nasa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"mai </w:t>
      </w:r>
      <w:r>
        <w:rPr>
          <w:rFonts w:hint="eastAsia"/>
          <w:sz w:val="13"/>
          <w:szCs w:val="13"/>
        </w:rPr>
        <w:t>ne ne sirrin fada mun naji what is the secret lemme hear it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fada yana kawo kunnenshi saitin mouth nata kauda kanta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ji</w:t>
      </w:r>
      <w:r>
        <w:rPr>
          <w:rFonts w:hint="eastAsia"/>
          <w:sz w:val="13"/>
          <w:szCs w:val="13"/>
        </w:rPr>
        <w:t>👂</w:t>
      </w:r>
      <w:r>
        <w:rPr>
          <w:rFonts w:hint="eastAsia"/>
          <w:sz w:val="13"/>
          <w:szCs w:val="13"/>
        </w:rPr>
        <w:t xml:space="preserve"> zakayi ba gani zakayi</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 xml:space="preserve">hannunshi ta kama ta masa jagora har daki shide yana binta ba musu gaban gadon ta kai sa </w:t>
      </w:r>
      <w:r>
        <w:rPr>
          <w:rFonts w:hint="eastAsia"/>
          <w:sz w:val="13"/>
          <w:szCs w:val="13"/>
        </w:rPr>
        <w:t>yaye labulen gadon ta kunna bed side lamp na dakin ware ido</w:t>
      </w:r>
      <w:r>
        <w:rPr>
          <w:rFonts w:hint="eastAsia"/>
          <w:sz w:val="13"/>
          <w:szCs w:val="13"/>
        </w:rPr>
        <w:t>👀</w:t>
      </w:r>
      <w:r>
        <w:rPr>
          <w:rFonts w:hint="eastAsia"/>
          <w:sz w:val="13"/>
          <w:szCs w:val="13"/>
        </w:rPr>
        <w:t xml:space="preserve"> yayi da ganin ta bakinshi na rawa yace ma..........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11</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 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w:t>
      </w:r>
      <w:r>
        <w:rPr>
          <w:rFonts w:hint="eastAsia"/>
          <w:sz w:val="13"/>
          <w:szCs w:val="13"/>
        </w:rPr>
        <w:t>p.com/EPeM4KtGCoJ9mrYw1Avfow</w:t>
      </w:r>
    </w:p>
    <w:p w:rsidR="00000000" w:rsidRDefault="00F15D5C">
      <w:pPr>
        <w:rPr>
          <w:rFonts w:hint="eastAsia"/>
          <w:sz w:val="13"/>
          <w:szCs w:val="13"/>
        </w:rPr>
      </w:pP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?16 ?January, ?2024</w:t>
      </w:r>
    </w:p>
    <w:p w:rsidR="00000000" w:rsidRDefault="00F15D5C">
      <w:pPr>
        <w:rPr>
          <w:rFonts w:hint="eastAsia"/>
          <w:sz w:val="13"/>
          <w:szCs w:val="13"/>
        </w:rPr>
      </w:pPr>
      <w:r>
        <w:rPr>
          <w:rFonts w:hint="eastAsia"/>
          <w:sz w:val="13"/>
          <w:szCs w:val="13"/>
        </w:rPr>
        <w:t>11:30:17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Follow this link to join my</w:t>
      </w:r>
      <w:r>
        <w:rPr>
          <w:rFonts w:hint="eastAsia"/>
          <w:sz w:val="13"/>
          <w:szCs w:val="13"/>
        </w:rPr>
        <w:t xml:space="preserve">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12</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NIGERIA [ RUGAR HARDO BELLO]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Tun ana assalatu muka tashi bamu koma bacci ba har muka</w:t>
      </w:r>
      <w:r>
        <w:rPr>
          <w:rFonts w:hint="eastAsia"/>
          <w:sz w:val="13"/>
          <w:szCs w:val="13"/>
        </w:rPr>
        <w:t xml:space="preserve"> yi subh prayer,</w:t>
      </w:r>
    </w:p>
    <w:p w:rsidR="00000000" w:rsidRDefault="00F15D5C">
      <w:pPr>
        <w:rPr>
          <w:rFonts w:hint="eastAsia"/>
          <w:sz w:val="13"/>
          <w:szCs w:val="13"/>
        </w:rPr>
      </w:pPr>
      <w:r>
        <w:rPr>
          <w:rFonts w:hint="eastAsia"/>
          <w:sz w:val="13"/>
          <w:szCs w:val="13"/>
        </w:rPr>
        <w:t xml:space="preserve"> muna idarwa muka hau tilawan quaran bamu bari ba sanda gari ya waye tas muka fara shirin makaranta.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around 7 muka gama shiri muka fito donyin breakfast,</w:t>
      </w:r>
    </w:p>
    <w:p w:rsidR="00000000" w:rsidRDefault="00F15D5C">
      <w:pPr>
        <w:rPr>
          <w:rFonts w:hint="eastAsia"/>
          <w:sz w:val="13"/>
          <w:szCs w:val="13"/>
        </w:rPr>
      </w:pPr>
      <w:r>
        <w:rPr>
          <w:rFonts w:hint="eastAsia"/>
          <w:sz w:val="13"/>
          <w:szCs w:val="13"/>
        </w:rPr>
        <w:t xml:space="preserve"> a farlon mu mukayi muna gamawa muka kira Abie muka gaishe shi shida Ummie dake gef</w:t>
      </w:r>
      <w:r>
        <w:rPr>
          <w:rFonts w:hint="eastAsia"/>
          <w:sz w:val="13"/>
          <w:szCs w:val="13"/>
        </w:rPr>
        <w:t>enshi suna breakfast bayan mun gama gaiswa dasu muka kira Momy itama muka gaisheta tasa mana albarka har hamma sanda muka gaishe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wannan itace kaidan mu kamar yadda zamu gaida su Innani ako wace safiya haka zamu gyada su Ummi 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muna gama wa side </w:t>
      </w:r>
      <w:r>
        <w:rPr>
          <w:rFonts w:hint="eastAsia"/>
          <w:sz w:val="13"/>
          <w:szCs w:val="13"/>
        </w:rPr>
        <w:t>din Jaddi muka wuce a farlo muka taradda shi muka gaisa ya samana albarka muka gyada Innani ma muka musu sai anjima,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Innani ta hau suburbudo mana addua yanda ta saba a kullum har haraban gidan ta rako mu tun ina amsa mata da ameen har na gaji na bari,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Auwal driver ne yaxo ya duka ya gyada Innani ko amsawa bata yiba ta fara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"Auwalu ka dubi girman Allah kayi tuki ahankali kabi  mun dasu a hankali banda gudu dan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inshaalahu,"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tammm nide na fada maka tohh Allah karemun ku ya kade hau ya r</w:t>
      </w:r>
      <w:r>
        <w:rPr>
          <w:rFonts w:hint="eastAsia"/>
          <w:sz w:val="13"/>
          <w:szCs w:val="13"/>
        </w:rPr>
        <w:t>abaku da masu bakin ido,"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hmmm to Innani munji tafi ciki turata na fara yi don nasan inna biyeta stafff zamuyi latti,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bakin kofa na kaita na juyo muka shiga mota muka tafi,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itade Islam as always bata ce komai ba murmushi kawai nayi na jijjiga kai a</w:t>
      </w:r>
      <w:r>
        <w:rPr>
          <w:rFonts w:hint="eastAsia"/>
          <w:sz w:val="13"/>
          <w:szCs w:val="13"/>
        </w:rPr>
        <w:t>ko da yaushe haka take,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she is always calm and gentle moreover bata tolerating nonsense  ba ruwanta da kowa intaga dama  zata wuni bata kula kowaa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son reni sannan kullum fuskanta ahade bata dariya sai mai saa ne ke kallon teeth nata dariya sai </w:t>
      </w:r>
      <w:r>
        <w:rPr>
          <w:rFonts w:hint="eastAsia"/>
          <w:sz w:val="13"/>
          <w:szCs w:val="13"/>
        </w:rPr>
        <w:t>taga dama inko bata ga dama ko zaka mutu baza ka gani ba,</w:t>
      </w:r>
    </w:p>
    <w:p w:rsidR="00000000" w:rsidRDefault="00F15D5C">
      <w:pPr>
        <w:rPr>
          <w:rFonts w:hint="eastAsia"/>
          <w:sz w:val="13"/>
          <w:szCs w:val="13"/>
        </w:rPr>
      </w:pPr>
      <w:r>
        <w:rPr>
          <w:rFonts w:hint="eastAsia"/>
          <w:sz w:val="13"/>
          <w:szCs w:val="13"/>
        </w:rPr>
        <w:t xml:space="preserve"> mutane dayawa sukan cewa halin  Jaddi ta dauko sai de ni naga akasin hakan sabida shi yana da faraa ita kuma bata da shi kuma shi yana magana sai de takaicecce ne amma ita miskila ce ta bugawa ajar</w:t>
      </w:r>
      <w:r>
        <w:rPr>
          <w:rFonts w:hint="eastAsia"/>
          <w:sz w:val="13"/>
          <w:szCs w:val="13"/>
        </w:rPr>
        <w:t>ida dalilin halinta ne yasaa aka sa mata suna da muke school lecturers namu na kiranta da BOSS LADY maza ko nace mata BOSS BABY.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 cigabaa da tafiya bamu staya ako ina ba sai a bakin wani </w:t>
      </w:r>
      <w:r>
        <w:rPr>
          <w:rFonts w:hint="eastAsia"/>
          <w:sz w:val="13"/>
          <w:szCs w:val="13"/>
        </w:rPr>
        <w:t>🏢</w:t>
      </w:r>
      <w:r>
        <w:rPr>
          <w:rFonts w:hint="eastAsia"/>
          <w:sz w:val="13"/>
          <w:szCs w:val="13"/>
        </w:rPr>
        <w:t xml:space="preserve"> wanda yake wani hadadden secondry and primaary school ne na R</w:t>
      </w:r>
      <w:r>
        <w:rPr>
          <w:rFonts w:hint="eastAsia"/>
          <w:sz w:val="13"/>
          <w:szCs w:val="13"/>
        </w:rPr>
        <w:t>ugar Hardo Bello,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yasamu kafuwa lokacin Hardo Bello da taimakon Jaddi,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fitowa muka yi muka karasa cikin school din tun daga bakin gate student ke gaisar damu har muka isa staff room anan muka samu sauran teachers din aciki cike da kulawa da girmam</w:t>
      </w:r>
      <w:r>
        <w:rPr>
          <w:rFonts w:hint="eastAsia"/>
          <w:sz w:val="13"/>
          <w:szCs w:val="13"/>
        </w:rPr>
        <w:t xml:space="preserve">awa muka gaisa kowa ya zauna a maazuninsa sai 8 kowa ya fara kama hanyan zuwa class din da zai koyar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EGYPT [ CAIRO]</w:t>
      </w:r>
    </w:p>
    <w:p w:rsidR="00000000" w:rsidRDefault="00F15D5C">
      <w:pPr>
        <w:rPr>
          <w:rFonts w:hint="eastAsia"/>
          <w:sz w:val="13"/>
          <w:szCs w:val="13"/>
        </w:rPr>
      </w:pPr>
      <w:r>
        <w:rPr>
          <w:rFonts w:hint="eastAsia"/>
          <w:sz w:val="13"/>
          <w:szCs w:val="13"/>
        </w:rPr>
        <w:t xml:space="preserve">ware ido </w:t>
      </w:r>
      <w:r>
        <w:rPr>
          <w:rFonts w:hint="eastAsia"/>
          <w:sz w:val="13"/>
          <w:szCs w:val="13"/>
        </w:rPr>
        <w:t>👀</w:t>
      </w:r>
      <w:r>
        <w:rPr>
          <w:rFonts w:hint="eastAsia"/>
          <w:sz w:val="13"/>
          <w:szCs w:val="13"/>
        </w:rPr>
        <w:t xml:space="preserve"> yayi lips nashi narawa da alaman akwai abinda yakeso ya fada da kyar ya furta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 sss..SAFEERA,"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pointing nata da i</w:t>
      </w:r>
      <w:r>
        <w:rPr>
          <w:rFonts w:hint="eastAsia"/>
          <w:sz w:val="13"/>
          <w:szCs w:val="13"/>
        </w:rPr>
        <w:t xml:space="preserve">ndex finger dinsa ganin yadda ya rikice ne yasa ta kama hannunshi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"come down your majesty,"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a razane ya juyo ya ganta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"how would i come down,"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hannunshi ta ja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"lets go kar mu tada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"lets go where,"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turbune face tayi tace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farlo,"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 do what??,"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hmmm tace dama tasan zaa rina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"come on your highness lets go i will explain trust me,"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baice komai ba ya kama binta abaya zungui zungui yana waiwayo wa don kara gasgata abinda yake kallo,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suna shiga ta zaunar dashi ta </w:t>
      </w:r>
      <w:r>
        <w:rPr>
          <w:rFonts w:hint="eastAsia"/>
          <w:sz w:val="13"/>
          <w:szCs w:val="13"/>
        </w:rPr>
        <w:t>dauko mishi favorite drink nashi ta stiyyya mishi a cup ta mika mishi da kallon ban gane mai kike nufi ba ya bita,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ido ta mishi alama da ya sha ta dan marairaice face naata hakan yasa ya karba ba musu ya sha sanda ta tabbatar ya nustu ta fara masa bay</w:t>
      </w:r>
      <w:r>
        <w:rPr>
          <w:rFonts w:hint="eastAsia"/>
          <w:sz w:val="13"/>
          <w:szCs w:val="13"/>
        </w:rPr>
        <w:t xml:space="preserve">ani kamar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"wannan daka gani itace yarinyar dana ke baka labari wanda tayi accident motar kingdom namu ne ta bige ta shine aka kawota don bata agajin gaggawa,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ta tashi an yi kokarin sanin ko wacece ita sai de ba hali sabida tayi loosing memor</w:t>
      </w:r>
      <w:r>
        <w:rPr>
          <w:rFonts w:hint="eastAsia"/>
          <w:sz w:val="13"/>
          <w:szCs w:val="13"/>
        </w:rPr>
        <w:t>y dinta so bamu da wani choice daya wuce yin investigation don gano yar wani family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karku manta tana maganan ne cikin yaren larabci da ingausan turanci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but to our own suprise she dont belong here,</w:t>
      </w:r>
    </w:p>
    <w:p w:rsidR="00000000" w:rsidRDefault="00F15D5C">
      <w:pPr>
        <w:rPr>
          <w:rFonts w:hint="eastAsia"/>
          <w:sz w:val="13"/>
          <w:szCs w:val="13"/>
        </w:rPr>
      </w:pPr>
      <w:r>
        <w:rPr>
          <w:rFonts w:hint="eastAsia"/>
          <w:sz w:val="13"/>
          <w:szCs w:val="13"/>
        </w:rPr>
        <w:t xml:space="preserve"> what i mean is that ba yar kasar nan bane mun ne</w:t>
      </w:r>
      <w:r>
        <w:rPr>
          <w:rFonts w:hint="eastAsia"/>
          <w:sz w:val="13"/>
          <w:szCs w:val="13"/>
        </w:rPr>
        <w:t>mi sanin ta inda ta fito sai de shima shirme ne cos babu wani bayani akanta mai kyau a Airpot wanda zai taimake mu da aka cigaba da investigation at the end we find out that she was been kidnapped in short she was been traffick by human traffickers,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tayi</w:t>
      </w:r>
      <w:r>
        <w:rPr>
          <w:rFonts w:hint="eastAsia"/>
          <w:sz w:val="13"/>
          <w:szCs w:val="13"/>
        </w:rPr>
        <w:t xml:space="preserve"> kokarin escaping nema shine kawai accidently driver na ya bigeta,"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dogonnn numfaashi yaja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"you mean she is not Safeera but how??</w:t>
      </w:r>
    </w:p>
    <w:p w:rsidR="00000000" w:rsidRDefault="00F15D5C">
      <w:pPr>
        <w:rPr>
          <w:rFonts w:hint="eastAsia"/>
          <w:sz w:val="13"/>
          <w:szCs w:val="13"/>
        </w:rPr>
      </w:pPr>
      <w:r>
        <w:rPr>
          <w:rFonts w:hint="eastAsia"/>
          <w:sz w:val="13"/>
          <w:szCs w:val="13"/>
        </w:rPr>
        <w:t>ya akayi suke kama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how could this be possible??,"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ikon Allah everything is possib</w:t>
      </w:r>
      <w:r>
        <w:rPr>
          <w:rFonts w:hint="eastAsia"/>
          <w:sz w:val="13"/>
          <w:szCs w:val="13"/>
        </w:rPr>
        <w:t>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hannunshi ta kamo duka biyu da nata tayi shiruu na wani lokaci mood nata gaba daya ya chanja tazama kamar marayan sauro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neman wani alfarma agurinka plsss,"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irin alfarma Ummu Mahbeer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hawayen daya makale a idonta ne ya zubo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i want us to adopt that girl and make her to be our lovely daugther and named her SAFEERA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you know what tunda na ganta naji ina kaunarta na ga tamkar Allah ne ya aikota don cireni daga damuwan dana ke 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plss dont say noo,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nasani Allah ne ya bamu S</w:t>
      </w:r>
      <w:r>
        <w:rPr>
          <w:rFonts w:hint="eastAsia"/>
          <w:sz w:val="13"/>
          <w:szCs w:val="13"/>
        </w:rPr>
        <w:t xml:space="preserve">afeera kuma ya dauke abunsa amma kuma gashi ya kawo mana wata baka tunanin wannan wani alkairi ne agaremu plsss,"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hannunta ta hada aguri daya in a polite manner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"your highness karka ce aa dan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ahanakali ya fidda wani numfashi mai dumi kaf</w:t>
      </w:r>
      <w:r>
        <w:rPr>
          <w:rFonts w:hint="eastAsia"/>
          <w:sz w:val="13"/>
          <w:szCs w:val="13"/>
        </w:rPr>
        <w:t xml:space="preserve">in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storon abinda zai biyo baya ina storon ranan da yarinyar nan zata dawo hankalinta in ta bukaci komawa wajen iyayenta kinsan bamuda da ikon hanata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bamu isa mun rabata da su bako kuma kina tunanin ABIE da su SULTAN da UMMI zasu amince kuw</w:t>
      </w:r>
      <w:r>
        <w:rPr>
          <w:rFonts w:hint="eastAsia"/>
          <w:sz w:val="13"/>
          <w:szCs w:val="13"/>
        </w:rPr>
        <w: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masa kai tayi da sauri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"why not zasu yadda kasan fa yadda suke kaunar Safeera don yadda take kama da PRINCES ZULAIHAT,</w:t>
      </w:r>
    </w:p>
    <w:p w:rsidR="00000000" w:rsidRDefault="00F15D5C">
      <w:pPr>
        <w:rPr>
          <w:rFonts w:hint="eastAsia"/>
          <w:sz w:val="13"/>
          <w:szCs w:val="13"/>
        </w:rPr>
      </w:pPr>
      <w:r>
        <w:rPr>
          <w:rFonts w:hint="eastAsia"/>
          <w:sz w:val="13"/>
          <w:szCs w:val="13"/>
        </w:rPr>
        <w:t xml:space="preserve"> am very sure zasu yadda tunda kaga suna kaunar safeera don kamanta da AMEERA ZULAIHAT,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kaga ita wannan na kama dasu</w:t>
      </w:r>
      <w:r>
        <w:rPr>
          <w:rFonts w:hint="eastAsia"/>
          <w:sz w:val="13"/>
          <w:szCs w:val="13"/>
        </w:rPr>
        <w:t xml:space="preserve"> duka nasan zasu sota,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baza su yadda ba sai sun ganta,"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yayi tabbas zancenta haka yake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 kenan zamu je can Egypt din gobe da ita yarinyan muji abinda zasu yanke,"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cike da jin dadi tayi hugging nashi petting bayanta yayi yana saki</w:t>
      </w:r>
      <w:r>
        <w:rPr>
          <w:rFonts w:hint="eastAsia"/>
          <w:sz w:val="13"/>
          <w:szCs w:val="13"/>
        </w:rPr>
        <w:t xml:space="preserve">n wani kyakkywan murmushi shi kanshi zaiso suyi adopting yarainyan kodan farin cikin Ummu Mahbeer dashi kansa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12</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 QUEEN MAHIRAH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w:t>
      </w:r>
      <w:r>
        <w:rPr>
          <w:rFonts w:hint="eastAsia"/>
          <w:sz w:val="13"/>
          <w:szCs w:val="13"/>
        </w:rPr>
        <w:t>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?Friday, ?19 ?January, ?2024</w:t>
      </w:r>
    </w:p>
    <w:p w:rsidR="00000000" w:rsidRDefault="00F15D5C">
      <w:pPr>
        <w:rPr>
          <w:rFonts w:hint="eastAsia"/>
          <w:sz w:val="13"/>
          <w:szCs w:val="13"/>
        </w:rPr>
      </w:pPr>
      <w:r>
        <w:rPr>
          <w:rFonts w:hint="eastAsia"/>
          <w:sz w:val="13"/>
          <w:szCs w:val="13"/>
        </w:rPr>
        <w:t>09:16:21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Follow this link to join my Wha</w:t>
      </w:r>
      <w:r>
        <w:rPr>
          <w:rFonts w:hint="eastAsia"/>
          <w:sz w:val="13"/>
          <w:szCs w:val="13"/>
        </w:rPr>
        <w:t xml:space="preserve">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13</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NIGERIA [ RUGAR HARDO BELLO]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Around 2 muka tashi daga school din Auwal yazo ya dauke mu ya mai da mu gida.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kullum In</w:t>
      </w:r>
      <w:r>
        <w:rPr>
          <w:rFonts w:hint="eastAsia"/>
          <w:sz w:val="13"/>
          <w:szCs w:val="13"/>
        </w:rPr>
        <w:t>nani muka samu a gidaan Jaddi ya tafi masjid ciki muka shiga muka yi wanka muka shirya cikin kaya mara nauyi,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 always farlo muka dawo kowa da abinda yakeyi kamar kullum Islam na danne danne abinta a phone nata niko ina amfani da laptop dina sai ya zama</w:t>
      </w:r>
      <w:r>
        <w:rPr>
          <w:rFonts w:hint="eastAsia"/>
          <w:sz w:val="13"/>
          <w:szCs w:val="13"/>
        </w:rPr>
        <w:t xml:space="preserve"> kowa da abinda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muna cikin wannan zaman kuramen sai ga Innani sun shigo da Barira hannunta dauke da wani hadadden basket na abinci ta dire shi a stakar farlon.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ne ta rafka uban salati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"ohh ni Nana Khadijaatu ina ganin ikon Allah anan yar</w:t>
      </w:r>
      <w:r>
        <w:rPr>
          <w:rFonts w:hint="eastAsia"/>
          <w:sz w:val="13"/>
          <w:szCs w:val="13"/>
        </w:rPr>
        <w:t>a sun dauki halin yahudu da nasara akansu kamar wassu makiya kuna zaune sai kace maasu jin haushin juna,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ni kam da sake da ranan Allah ake kokarin raba zumunci,"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sake baki </w:t>
      </w:r>
      <w:r>
        <w:rPr>
          <w:rFonts w:hint="eastAsia"/>
          <w:sz w:val="13"/>
          <w:szCs w:val="13"/>
        </w:rPr>
        <w:t>🤤</w:t>
      </w:r>
      <w:r>
        <w:rPr>
          <w:rFonts w:hint="eastAsia"/>
          <w:sz w:val="13"/>
          <w:szCs w:val="13"/>
        </w:rPr>
        <w:t xml:space="preserve"> nayi galala ina kallonta,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Islam ko kallo daya ta mata ta dauke kanta ta</w:t>
      </w:r>
      <w:r>
        <w:rPr>
          <w:rFonts w:hint="eastAsia"/>
          <w:sz w:val="13"/>
          <w:szCs w:val="13"/>
        </w:rPr>
        <w:t xml:space="preserve"> cigaba da binda takeyi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"iko sai lillahi rabbani wai ba dama mutane su kebe sai ahau zazzaga da ko zazzafi ni naga ikon God,</w:t>
      </w:r>
    </w:p>
    <w:p w:rsidR="00000000" w:rsidRDefault="00F15D5C">
      <w:pPr>
        <w:rPr>
          <w:rFonts w:hint="eastAsia"/>
          <w:sz w:val="13"/>
          <w:szCs w:val="13"/>
        </w:rPr>
      </w:pPr>
      <w:r>
        <w:rPr>
          <w:rFonts w:hint="eastAsia"/>
          <w:sz w:val="13"/>
          <w:szCs w:val="13"/>
        </w:rPr>
        <w:t xml:space="preserve"> shikenan sai muyi ta zuba kamar kurna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iyan zaran zance in baku zuba kamar kurna ba ai kwadan tattauna shaanin rayuwa,"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hmmm wai shaanin rayuwa name kenan akwai shaanin da ya wuce kowa yayi harkan gabansa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"dama ai haka zaki ce nikam shikenan tawa ta kare wayannan yahudawan sun lalatamun zuria wai yaro ba dama kamasa magana sai ya mayar maka,"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magana ne cikin ku</w:t>
      </w:r>
      <w:r>
        <w:rPr>
          <w:rFonts w:hint="eastAsia"/>
          <w:sz w:val="13"/>
          <w:szCs w:val="13"/>
        </w:rPr>
        <w:t xml:space="preserve">ka irinna stoffi na neman magana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ohhh God of mercy ni Mahnoor ina kallon ikon Allah anan  kai wannan stohuwar kina da problem wallahi 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humm zaki fada haka mana tunda yahudu sun shanyeki har wai ina da piribilem,"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kasakai nayi ina kare mata kallo k</w:t>
      </w:r>
      <w:r>
        <w:rPr>
          <w:rFonts w:hint="eastAsia"/>
          <w:sz w:val="13"/>
          <w:szCs w:val="13"/>
        </w:rPr>
        <w:t xml:space="preserve">ai kawai na jijjiga nace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Allah de yayi albarka a Jaddi ba karamin kokari yayi ba na hakurin zama dake wallahi Allah saka masa da Aljanna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"eyyehh ni baa ce nayi kokarin zama da shi ba sai shinae zaa wani saaka mishi albarka,"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hmmm inna biyeki bakina za</w:t>
      </w:r>
      <w:r>
        <w:rPr>
          <w:rFonts w:hint="eastAsia"/>
          <w:sz w:val="13"/>
          <w:szCs w:val="13"/>
        </w:rPr>
        <w:t>i yi ciwo wallahi,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 yi magana yayin da nake sauka kasa na zauna gaban abincin daa Barira ta ajiye na bude food flaask din wanda yake dauke da hadadden dafin kaza ina da tabbacin innani ne tayi da hannunta yanda kamshi ke tashi har wani haadiyan saliva n</w:t>
      </w:r>
      <w:r>
        <w:rPr>
          <w:rFonts w:hint="eastAsia"/>
          <w:sz w:val="13"/>
          <w:szCs w:val="13"/>
        </w:rPr>
        <w:t>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bata lokaci na dauaki plate da serving spoon na zuba deden wanda zai isheni da kunun kaya wanda yaci kwakwa da dabino,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batare dana bi takan Innani da zancenta baya karewa ba na hau bawa cikina hakkinsa,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Islam ma saukowa tayi ta jona 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w:t>
      </w:r>
      <w:r>
        <w:rPr>
          <w:rFonts w:hint="eastAsia"/>
          <w:sz w:val="13"/>
          <w:szCs w:val="13"/>
        </w:rPr>
        <w:t>h iyan miskilanci abinda aka iya kenan aci akoshi ba abinda akecewa  sai danne dannen munafurci,"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wanda ya kula ta har ta karaashi mitarta ta gama ta fice mun ci abinci ko takan shinkafa da miyan ma bamu bi ba munkoshi da nama munyi hani'an Innani ta </w:t>
      </w:r>
      <w:r>
        <w:rPr>
          <w:rFonts w:hint="eastAsia"/>
          <w:sz w:val="13"/>
          <w:szCs w:val="13"/>
        </w:rPr>
        <w:t xml:space="preserve">dawo flaask din shinkafan ta bude ta 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"dama nasan zaa rinaa ai yara kamar yayan mayu sai cin nama baza kuci abinda zai sa kuyi jiki  ba sai cin nama gakunan zagalau zagalau kamar bishiyan dibino,</w:t>
      </w:r>
    </w:p>
    <w:p w:rsidR="00000000" w:rsidRDefault="00F15D5C">
      <w:pPr>
        <w:rPr>
          <w:rFonts w:hint="eastAsia"/>
          <w:sz w:val="13"/>
          <w:szCs w:val="13"/>
        </w:rPr>
      </w:pPr>
      <w:r>
        <w:rPr>
          <w:rFonts w:hint="eastAsia"/>
          <w:sz w:val="13"/>
          <w:szCs w:val="13"/>
        </w:rPr>
        <w:t xml:space="preserve"> sai stayi ba jiki da uban kirji kamar jaka ga uban kunk</w:t>
      </w:r>
      <w:r>
        <w:rPr>
          <w:rFonts w:hint="eastAsia"/>
          <w:sz w:val="13"/>
          <w:szCs w:val="13"/>
        </w:rPr>
        <w:t>umi kamar kujeran stakar gida,"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for the first time Islam ta daga kai taga Innani ta tabe baki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cikakkun mata kenan wanda ke sa maza sakin layi,"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sake baki Innani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ehh fahh hakan ko kina tan tama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zumburo baki Innani tayi </w:t>
      </w:r>
      <w:r>
        <w:rPr>
          <w:rFonts w:hint="eastAsia"/>
          <w:sz w:val="13"/>
          <w:szCs w:val="13"/>
        </w:rPr>
        <w:t>tace "kyaji dashi yar costi da shegen zaran zance,"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hmm hajiya innancy kenan in  batayi magana ba kice miskila tayi kince zarar zance baa iya miki kamar stohuwar babur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 kuka sani yan stelen uwa kunga tafiya ta kuma ku tabbata yau ku zaku dafa aabinci</w:t>
      </w:r>
      <w:r>
        <w:rPr>
          <w:rFonts w:hint="eastAsia"/>
          <w:sz w:val="13"/>
          <w:szCs w:val="13"/>
        </w:rPr>
        <w:t xml:space="preserve"> agidan nan dan bazai yiwu ace yan mata kamar ku basa aikin komai ba wanda ko yau ko gobe in miji ya fito zaa iya musu aure,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 zauna  kasakai  bakwa komai bazai yiwu ba baku iya komai ba sai danne dannen munfurci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kajimin stohuwar nan mune bamu iya ko</w:t>
      </w:r>
      <w:r>
        <w:rPr>
          <w:rFonts w:hint="eastAsia"/>
          <w:sz w:val="13"/>
          <w:szCs w:val="13"/>
        </w:rPr>
        <w:t>mai din ba loakcin da kika kori Barira ai naga ke kike komai agidan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wai fada baizo ba gori yazo gorin aiki zakimin yar costi,"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anyi din ai tuna tar dake nake don naga stufar nan  ta fara dagula miki lissafi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ko made mai ne ne sai kunyi abin</w:t>
      </w:r>
      <w:r>
        <w:rPr>
          <w:rFonts w:hint="eastAsia"/>
          <w:sz w:val="13"/>
          <w:szCs w:val="13"/>
        </w:rPr>
        <w:t>ci yau a gidan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tohhh munji zamuyi Allah raka taki gona stohuwa kawaai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"wato wannan yahh da rashin mutunci kike shegen stiwan stiya mutum ba dama amasa zance sai ya mayar,"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 murmushi nayi nace Innani kenan ai in kura ya manta barewa   bai mant</w:t>
      </w:r>
      <w:r>
        <w:rPr>
          <w:rFonts w:hint="eastAsia"/>
          <w:sz w:val="13"/>
          <w:szCs w:val="13"/>
        </w:rPr>
        <w: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anan dake kika ce dani baki yadda wani ya fadamun zance batare da mayar masa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baki yadda ba galala  </w:t>
      </w:r>
      <w:r>
        <w:rPr>
          <w:rFonts w:hint="eastAsia"/>
          <w:sz w:val="13"/>
          <w:szCs w:val="13"/>
        </w:rPr>
        <w:t>🤤</w:t>
      </w:r>
      <w:r>
        <w:rPr>
          <w:rFonts w:hint="eastAsia"/>
          <w:sz w:val="13"/>
          <w:szCs w:val="13"/>
        </w:rPr>
        <w:t xml:space="preserve">Innani ta sake  baki tana kallonta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"lalle kam kuma shine nace kici mutun cin har da ni yar costi ai nace in mutum ya fada miki bakin z</w:t>
      </w:r>
      <w:r>
        <w:rPr>
          <w:rFonts w:hint="eastAsia"/>
          <w:sz w:val="13"/>
          <w:szCs w:val="13"/>
        </w:rPr>
        <w:t>ance ban yadda kiyi shiruu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tohhh ke farar zance kike fada mun da zanyi shiruu in ganki ai kema kin san barewa bazai yi gudu danshi yayi rarrafe ba gado kuma ba karam bani ni bane,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ce komai ba ta kama hanyan futa sanda ta futa ta leko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kuma wallahi ku fito kuyi abincin dare,"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murmushin Daya kusan daskarar dani Islam ta sake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"kuna dasawa keda mutuniyarki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hajia Innancy kike ji muyi fada muyi dadi Allah kaunarta nake yi ina jinta a qalbi na ita din ne sai a sulo in baka bata wu</w:t>
      </w:r>
      <w:r>
        <w:rPr>
          <w:rFonts w:hint="eastAsia"/>
          <w:sz w:val="13"/>
          <w:szCs w:val="13"/>
        </w:rPr>
        <w:t>ta ba zata karka da bakin ciki,</w:t>
      </w:r>
    </w:p>
    <w:p w:rsidR="00000000" w:rsidRDefault="00F15D5C">
      <w:pPr>
        <w:rPr>
          <w:rFonts w:hint="eastAsia"/>
          <w:sz w:val="13"/>
          <w:szCs w:val="13"/>
        </w:rPr>
      </w:pPr>
      <w:r>
        <w:rPr>
          <w:rFonts w:hint="eastAsia"/>
          <w:sz w:val="13"/>
          <w:szCs w:val="13"/>
        </w:rPr>
        <w:t xml:space="preserve"> amma irin kaunar data ke nuna mun ko Momy data haifeni bata nuna munshi,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yau in bani da lafiya ta ringa kuka kenan kuma haka zata kwana idonta  biyu tana gadina,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.adalilina  fa suka raba gari  da dan uwanta suka dena</w:t>
      </w:r>
      <w:r>
        <w:rPr>
          <w:rFonts w:hint="eastAsia"/>
          <w:sz w:val="13"/>
          <w:szCs w:val="13"/>
        </w:rPr>
        <w:t xml:space="preserve"> zumunci ta raba gari dasu dame zan saka mata a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bani dashi wallahi murmushi kawai Islam tayi ita kanta ta shaida kaunar dake stakanin Innani da Mahnoor baa shiga stakaninsu ko kadan in ma kashiga kai zakaji kunya.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tare da sun bi kan zancenta b</w:t>
      </w:r>
      <w:r>
        <w:rPr>
          <w:rFonts w:hint="eastAsia"/>
          <w:sz w:val="13"/>
          <w:szCs w:val="13"/>
        </w:rPr>
        <w:t>a na girki  ba suka cigaba da harkan gabansu bawai dan baza suyi ba aa lokacin ne da saura dan ko laasar ma baayi ba infact kaarfe 2 nema kaawai rikicin ta ne ya mosta.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CAIRO [ EGYPT]</w:t>
      </w:r>
    </w:p>
    <w:p w:rsidR="00000000" w:rsidRDefault="00F15D5C">
      <w:pPr>
        <w:rPr>
          <w:rFonts w:hint="eastAsia"/>
          <w:sz w:val="13"/>
          <w:szCs w:val="13"/>
        </w:rPr>
      </w:pPr>
      <w:r>
        <w:rPr>
          <w:rFonts w:hint="eastAsia"/>
          <w:sz w:val="13"/>
          <w:szCs w:val="13"/>
        </w:rPr>
        <w:t xml:space="preserve">Kamar yadda ya fada hakan kuwa akaayi sun yi shiri zasu je Egypt wato </w:t>
      </w:r>
      <w:r>
        <w:rPr>
          <w:rFonts w:hint="eastAsia"/>
          <w:sz w:val="13"/>
          <w:szCs w:val="13"/>
        </w:rPr>
        <w:t>Capital na Cairo anan Sultan Muhd Habibullah ke rayuwa shida matarsa da kuma babban dansa Malik Sultan.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wannan itace daya daga cikin rules na Kingdom din sarki ne kadai ke rayuwa a Kingdom shida iyalinsa wanda ke Cairo wato City na Kasar Egypt,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.alokaci</w:t>
      </w:r>
      <w:r>
        <w:rPr>
          <w:rFonts w:hint="eastAsia"/>
          <w:sz w:val="13"/>
          <w:szCs w:val="13"/>
        </w:rPr>
        <w:t>n da yayi murabus kuwa zai koma Egypt da zama inda acan ma wata mashahuriyar Kingdom din ne sai de na  Cairo ita keda ikon zartar da hukunci,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kasance daya daga cikin shahararrun Masarauta a duniya wanda ke dauke da tarihi tun kaka da kakan ni ta kuma k</w:t>
      </w:r>
      <w:r>
        <w:rPr>
          <w:rFonts w:hint="eastAsia"/>
          <w:sz w:val="13"/>
          <w:szCs w:val="13"/>
        </w:rPr>
        <w:t>asance Masarauta na fari ko ince larabawa na farko wanda tarihi ta shaida su ta hanyar hada jini  suka fara da FULANIN NIGERIA,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maana su ruwa biyu ne wato HALFCASS  hakan ya farune da dadewa tun lokacin SULTAN ABDULMALIK DA MATARSA MALIKAT ZULAIHAT wanda </w:t>
      </w:r>
      <w:r>
        <w:rPr>
          <w:rFonts w:hint="eastAsia"/>
          <w:sz w:val="13"/>
          <w:szCs w:val="13"/>
        </w:rPr>
        <w:t>ta kasance cikakiyar bafulatana na kasar Nigeria ya ga sarkin Kano.</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 Salahuddeen ya sanar wa iyayen sa cewa suna hanya zasu zo dan tattauna wani magana mai mahimmance,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bangarensu sun gama shiri ayanzu jira kawai suke  ta tashi daga bacci,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w:t>
      </w:r>
      <w:r>
        <w:rPr>
          <w:rFonts w:hint="eastAsia"/>
          <w:sz w:val="13"/>
          <w:szCs w:val="13"/>
        </w:rPr>
        <w:t>a zaune adakin sun sata gaba sai kallonta suke tayi,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mosti taa fara wato alaman zata tashi daga bacci ahankali ta bude lulu eyes dinta ta zuba su a fuskar Malikat Najda,</w:t>
      </w:r>
    </w:p>
    <w:p w:rsidR="00000000" w:rsidRDefault="00F15D5C">
      <w:pPr>
        <w:rPr>
          <w:rFonts w:hint="eastAsia"/>
          <w:sz w:val="13"/>
          <w:szCs w:val="13"/>
        </w:rPr>
      </w:pPr>
      <w:r>
        <w:rPr>
          <w:rFonts w:hint="eastAsia"/>
          <w:sz w:val="13"/>
          <w:szCs w:val="13"/>
        </w:rPr>
        <w:t xml:space="preserve"> [ Queen Najda]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mai kayatarwa ta sake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"Momy,"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kokarin t</w:t>
      </w:r>
      <w:r>
        <w:rPr>
          <w:rFonts w:hint="eastAsia"/>
          <w:sz w:val="13"/>
          <w:szCs w:val="13"/>
        </w:rPr>
        <w:t xml:space="preserve">ashi da sauri ta tallafeta itama murmushin takeyi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"kintashi Binti ya kike ya 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kawai take sakewa kamar zaucecciya gyaran muryan dayayi ne yasa ta juyawa aiko tana kallonsa ta kan kame Malikat Najda tana boyewa ajikinta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"shhh dont b</w:t>
      </w:r>
      <w:r>
        <w:rPr>
          <w:rFonts w:hint="eastAsia"/>
          <w:sz w:val="13"/>
          <w:szCs w:val="13"/>
        </w:rPr>
        <w:t>e arfraid  sweery he wont hurt you he is your Father,"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kamar Mai koyon magana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Father"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mata kai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"your Dady,"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my Dady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fada tana murmushi tana mika masa hannunta alaman ya kama batare da tabar jikin Malikat b</w:t>
      </w:r>
      <w:r>
        <w:rPr>
          <w:rFonts w:hint="eastAsia"/>
          <w:sz w:val="13"/>
          <w:szCs w:val="13"/>
        </w:rPr>
        <w:t>a sai ta zamto tamkar baby mai dafa,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.mastowa yayi kusa da ita ya kama hannunta da kyau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"how are you little one,"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kawai take sakewa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 love you Dady and Momy,"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murmushin da basu shirya yiba suka sake lokaci daya a kusan tare suk</w:t>
      </w:r>
      <w:r>
        <w:rPr>
          <w:rFonts w:hint="eastAsia"/>
          <w:sz w:val="13"/>
          <w:szCs w:val="13"/>
        </w:rPr>
        <w:t xml:space="preserve">a 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"we love you too sweery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take ta sakewa kamar mai tallen maclean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"okay now lets dress you up RINAA,"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Queen]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mikewa tayi da ita ta wuce dressing aroom don shiryata Sultan Salahuddeen sai binsu yakeyi da kallo tamkar zai maidasu ci</w:t>
      </w:r>
      <w:r>
        <w:rPr>
          <w:rFonts w:hint="eastAsia"/>
          <w:sz w:val="13"/>
          <w:szCs w:val="13"/>
        </w:rPr>
        <w:t>kinsa haka yakeji wani farin ciki ya keji marar misaltuwa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sai yanzu ni mahirah nake kallon kurilla a dakin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irin jibgegen daaki ne mai dauke da Royal faint da Royal furnitures wato golden colour ne da dark blue,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gadon jibgege ne inka ganshi ka</w:t>
      </w:r>
      <w:r>
        <w:rPr>
          <w:rFonts w:hint="eastAsia"/>
          <w:sz w:val="13"/>
          <w:szCs w:val="13"/>
        </w:rPr>
        <w:t>mar da gold aka yi wani hadadden labule ne yake kewaye da gadon,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acikin dakin harda farlo madaidai ci da jibgegen plasma tv,</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akwai dressing room wanda anan closet yake sai tafkeken toilet wanda da zaran ka shiga zaka manta a wani duniya kake don sam baiy</w:t>
      </w:r>
      <w:r>
        <w:rPr>
          <w:rFonts w:hint="eastAsia"/>
          <w:sz w:val="13"/>
          <w:szCs w:val="13"/>
        </w:rPr>
        <w:t>i kama da bathroom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staya zayyano muku kyan wannan room din bata lokaci ne cikin kankanin lokaci ta shiryata cikin abaya Maroon colour wanda yabi laafiyar jikinta da surarta ya kwanta kyakkyawan gashinta yasha gyara sai tashin kamshi yakeyi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w:t>
      </w:r>
      <w:r>
        <w:rPr>
          <w:rFonts w:hint="eastAsia"/>
          <w:sz w:val="13"/>
          <w:szCs w:val="13"/>
        </w:rPr>
        <w:t>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Sultan Salahuddeen yac</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kunyi kyau you look so amazing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murmushin da baya daukewa a face nata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"thank you Dady,"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okayy lets go nasan right know guard are waiting for us,"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veil dinta ta yafa mata suka sata a stakiya </w:t>
      </w:r>
      <w:r>
        <w:rPr>
          <w:rFonts w:hint="eastAsia"/>
          <w:sz w:val="13"/>
          <w:szCs w:val="13"/>
        </w:rPr>
        <w:t>suka fito daga dakin acikin tan kamemen farlon suka bayyana kafun shima suka fito saukowa sukayi daga stairs cikin wani katon farlo wanda sai ka kure tafaiya kaafaun kasamu kujeran zama bayan wuce farlo biyu da sukayi,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suna saukowa servant suka hau basu </w:t>
      </w:r>
      <w:r>
        <w:rPr>
          <w:rFonts w:hint="eastAsia"/>
          <w:sz w:val="13"/>
          <w:szCs w:val="13"/>
        </w:rPr>
        <w:t>gaisuwa sai de hannu kawai suka daga musu har suka futo balcony na gidan inda convoy na hadaddun cars ke jiransu carpet aka shifida musu wanda ya kaisu har gaban car din su da sauri guard suka bude musu kofan car din suka shiga suka dau hanya suna tafiya c</w:t>
      </w:r>
      <w:r>
        <w:rPr>
          <w:rFonts w:hint="eastAsia"/>
          <w:sz w:val="13"/>
          <w:szCs w:val="13"/>
        </w:rPr>
        <w:t>ikin isa da gadara,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basu staya a ko ina ba sai CAIRO INTERNATIONAL AIRPOT inda aka tana da don parking sukayi parking like always guard ne suka fito suka shinfida centre carpet mai tashin kamshi har cikin airpot din carpet din ya karasa kawanya suka musu</w:t>
      </w:r>
      <w:r>
        <w:rPr>
          <w:rFonts w:hint="eastAsia"/>
          <w:sz w:val="13"/>
          <w:szCs w:val="13"/>
        </w:rPr>
        <w:t xml:space="preserve"> hagu da dama suka stattaya aka bude musu cab din car din suka fito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na fadi ba karamin kyau sukayi ba Sultan Salahuddeen yana sanya da farar jallabiya sai wani bakin kimono irinta larabawa sai de wannan ya banbanta dana sauran</w:t>
      </w:r>
      <w:r>
        <w:rPr>
          <w:rFonts w:hint="eastAsia"/>
          <w:sz w:val="13"/>
          <w:szCs w:val="13"/>
        </w:rPr>
        <w:t xml:space="preserve"> wannan  na maabota mulki da sarauta kadai ke sashi,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kanshi ko da hirami wacce aka nadeta yanda larabwa keyi sai de nashi abin nadin tamkar da ruwan gold akayi daga gaban akwai wani dan abu tamkar maballin riga sai de nashi dadan fadi kana gani kasan ba k</w:t>
      </w:r>
      <w:r>
        <w:rPr>
          <w:rFonts w:hint="eastAsia"/>
          <w:sz w:val="13"/>
          <w:szCs w:val="13"/>
        </w:rPr>
        <w:t>aramin kudi bane wannan abun,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hannunshi ko wani agogone designer wanda sai masu hanu da shuri ke sawa haka takalmin kafanshi wanda yake cover shoe mai daukan hankalin mai kallonsa da tafiya da imani,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ni'imanceccen kamshi ne ke tashi daga jikinshi </w:t>
      </w:r>
      <w:r>
        <w:rPr>
          <w:rFonts w:hint="eastAsia"/>
          <w:sz w:val="13"/>
          <w:szCs w:val="13"/>
        </w:rPr>
        <w:t xml:space="preserve">fuskanshi sai fidda haske da annuri yakeyi,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gefenshi kuwa Sultana Najda ne ke sanye cikin shigan alfarma wata hadaddiyar fitted gown ne fari wanda yasha bead work sai sheki suke da daukan ido asaman wannan fitted gown din kuwa alkyabba ce wanda basu</w:t>
      </w:r>
      <w:r>
        <w:rPr>
          <w:rFonts w:hint="eastAsia"/>
          <w:sz w:val="13"/>
          <w:szCs w:val="13"/>
        </w:rPr>
        <w:t xml:space="preserve"> da maraba da gown din shima fari ne yasha bead work bai kasance katoba ya kasance daidai jikinta da belt nashi da aka daura sai ya zamanto kamar kimono,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kanta anyi rolling da white veil ya fito da cute face nata mai cike da annuri a stakiyansu abun kauna</w:t>
      </w:r>
      <w:r>
        <w:rPr>
          <w:rFonts w:hint="eastAsia"/>
          <w:sz w:val="13"/>
          <w:szCs w:val="13"/>
        </w:rPr>
        <w:t>r su ce wato SAFEERA itama na saanye da abaya maroon colour wanda yasha arnen stones masu daukan ido da canja launi,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kanta an yane mata da veil,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cigaba da tafiya cikin isa da takama har cikin airpot din wanda jirgi su kawai yake jira dama private je</w:t>
      </w:r>
      <w:r>
        <w:rPr>
          <w:rFonts w:hint="eastAsia"/>
          <w:sz w:val="13"/>
          <w:szCs w:val="13"/>
        </w:rPr>
        <w:t>t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jagora aka musu har cikin jirgi wanda yake tamkar aljannan duniya sai baza kamshi yake basu bata lokaci ba suka dau hanyan zuwa Egypt.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CAIRO [ EGYPT]</w:t>
      </w:r>
    </w:p>
    <w:p w:rsidR="00000000" w:rsidRDefault="00F15D5C">
      <w:pPr>
        <w:rPr>
          <w:rFonts w:hint="eastAsia"/>
          <w:sz w:val="13"/>
          <w:szCs w:val="13"/>
        </w:rPr>
      </w:pPr>
      <w:r>
        <w:rPr>
          <w:rFonts w:hint="eastAsia"/>
          <w:sz w:val="13"/>
          <w:szCs w:val="13"/>
        </w:rPr>
        <w:t>wassu hadaddun royal cars ne wanda akalla sunkai 15 suke jiran jirgin Sultan Salahuddeen tayi land</w:t>
      </w:r>
      <w:r>
        <w:rPr>
          <w:rFonts w:hint="eastAsia"/>
          <w:sz w:val="13"/>
          <w:szCs w:val="13"/>
        </w:rPr>
        <w:t>in don su kaisu masaukinsu wato SULTAN ABDUMALIK ROYAL ESTATE.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basu wani dau dogon lokaci ba jet din tayi landing cikin kankanin lokaci security suka cikaa gurin sanda aka gama cajewa tas kafun SULTAN, SULTANA  DA AMIRA suka fito daga jet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maka</w:t>
      </w:r>
      <w:r>
        <w:rPr>
          <w:rFonts w:hint="eastAsia"/>
          <w:sz w:val="13"/>
          <w:szCs w:val="13"/>
        </w:rPr>
        <w:t>le jikin SULTANA tun dazun don astorace take ganin jamaa dayawaa agun gani take tamkar zasu cinyeta danya,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har car aka rakasu suka shiga suka dau hanya zuwa SULTAN ABDULMALIK ROYAL ESTATE.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13</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Comment and share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TH</w:t>
      </w:r>
      <w:r>
        <w:rPr>
          <w:rFonts w:hint="eastAsia"/>
          <w:sz w:val="13"/>
          <w:szCs w:val="13"/>
        </w:rPr>
        <w:t>E TWO LIGHT</w:t>
      </w:r>
      <w:r>
        <w:rPr>
          <w:rFonts w:hint="eastAsia"/>
          <w:sz w:val="13"/>
          <w:szCs w:val="13"/>
        </w:rPr>
        <w:t>✨</w:t>
      </w:r>
      <w:r>
        <w:rPr>
          <w:rFonts w:hint="eastAsia"/>
          <w:sz w:val="13"/>
          <w:szCs w:val="13"/>
        </w:rPr>
        <w:t xml:space="preserve"> [RIKICIN GIDAN SARAUTA)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?26 ?January, ?2024</w:t>
      </w:r>
    </w:p>
    <w:p w:rsidR="00000000" w:rsidRDefault="00F15D5C">
      <w:pPr>
        <w:rPr>
          <w:rFonts w:hint="eastAsia"/>
          <w:sz w:val="13"/>
          <w:szCs w:val="13"/>
        </w:rPr>
      </w:pPr>
      <w:r>
        <w:rPr>
          <w:rFonts w:hint="eastAsia"/>
          <w:sz w:val="13"/>
          <w:szCs w:val="13"/>
        </w:rPr>
        <w:t>9:31:16 PM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FREE BOOK </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14</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 cigaba da taafiya bisa shimfidaddiyar kwaltan daya  ya kaisu </w:t>
      </w:r>
      <w:r>
        <w:rPr>
          <w:rFonts w:hint="eastAsia"/>
          <w:sz w:val="13"/>
          <w:szCs w:val="13"/>
        </w:rPr>
        <w:t xml:space="preserve">har hadadden estate din wato SULTAN ABDULMALIK ROYAL ESTATE.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kasance estate mai dumbin tarihi da dogon zamani.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ginu tun lokacin Sultan Abdulmalik lokacin dayayi murabus daga karagan Mulki ya daura dansa wato SULTAN MUHD HABIBULLAH,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inda ya baro </w:t>
      </w:r>
      <w:r>
        <w:rPr>
          <w:rFonts w:hint="eastAsia"/>
          <w:sz w:val="13"/>
          <w:szCs w:val="13"/>
        </w:rPr>
        <w:t>Cairo ya dawo Egypt da zama shida iyalinsa ya bar dansa acan,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ya ksance duk wani dan ahalin ya dawo nan da zama ya zamanto FAMILY HOUSE nasu duk wani jinin Sultan Abdulmalik anan yake rayuwa shida iyalinsa.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guri ne mai matukar girma tamkar gari kowa</w:t>
      </w:r>
      <w:r>
        <w:rPr>
          <w:rFonts w:hint="eastAsia"/>
          <w:sz w:val="13"/>
          <w:szCs w:val="13"/>
        </w:rPr>
        <w:t xml:space="preserve"> da sashen shi suna rayuwarsu cikin kwanciyar hankali da kaunar juna duk da na ciki na ciki baa rasa yan kustiri stome,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yadda kuka san kowani Family da irin nasu mastalan bare gidan sarauta wanda shine matattaran mastaloli,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duk da haka in ka gansu </w:t>
      </w:r>
      <w:r>
        <w:rPr>
          <w:rFonts w:hint="eastAsia"/>
          <w:sz w:val="13"/>
          <w:szCs w:val="13"/>
        </w:rPr>
        <w:t xml:space="preserve">sai sun baka shaawa yadda kansu yake a hade a zahiri, </w:t>
      </w:r>
    </w:p>
    <w:p w:rsidR="00000000" w:rsidRDefault="00F15D5C">
      <w:pPr>
        <w:rPr>
          <w:rFonts w:hint="eastAsia"/>
          <w:sz w:val="13"/>
          <w:szCs w:val="13"/>
        </w:rPr>
      </w:pPr>
      <w:r>
        <w:rPr>
          <w:rFonts w:hint="eastAsia"/>
          <w:sz w:val="13"/>
          <w:szCs w:val="13"/>
        </w:rPr>
        <w:t>a mastayinka na bako baka isa ka fahimci wani abu dake faruwa mara kyau a stakaninsu ba,</w:t>
      </w:r>
    </w:p>
    <w:p w:rsidR="00000000" w:rsidRDefault="00F15D5C">
      <w:pPr>
        <w:rPr>
          <w:rFonts w:hint="eastAsia"/>
          <w:sz w:val="13"/>
          <w:szCs w:val="13"/>
        </w:rPr>
      </w:pPr>
      <w:r>
        <w:rPr>
          <w:rFonts w:hint="eastAsia"/>
          <w:sz w:val="13"/>
          <w:szCs w:val="13"/>
        </w:rPr>
        <w:t>suna kokaarin hada kansu a idon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kowani karshen wata sukan hadu donyin GET TOGHETHER hakan na kara mu</w:t>
      </w:r>
      <w:r>
        <w:rPr>
          <w:rFonts w:hint="eastAsia"/>
          <w:sz w:val="13"/>
          <w:szCs w:val="13"/>
        </w:rPr>
        <w:t>su hadin kai duk wani dan family yakan halatta wannan taron don ya zama dole ako ina yake a fadin duniya dole yazo,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sanu a fadin duniya sabida wassu baiwa da Allah ya musu Allah ya azirtasu da kudi,ilimin addini dana boko, uwa uba kyau da kwarjini Al</w:t>
      </w:r>
      <w:r>
        <w:rPr>
          <w:rFonts w:hint="eastAsia"/>
          <w:sz w:val="13"/>
          <w:szCs w:val="13"/>
        </w:rPr>
        <w:t xml:space="preserve">lah yamawa matansu da mazansu wannan baiwan,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kadan daga cikin abinda ya yasa suka sharah suka kuma sanu a fadin duniya kasncewarsu HALF CASS wato ruwa biyu na daya daga cikin abinda yasa su shaharah suka kuma yi suna sannan suka zama abun kwatance a fadi</w:t>
      </w:r>
      <w:r>
        <w:rPr>
          <w:rFonts w:hint="eastAsia"/>
          <w:sz w:val="13"/>
          <w:szCs w:val="13"/>
        </w:rPr>
        <w:t>n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iliminsu na both arabi da boko ya taimakesu wajen gudanar da mulkinsu a zamanan ce bisa tafarkin musulunci,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kyansu shi ke kara jan mutane garesu da arzikinsu daya sa musu kwarjini a idon mutane,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Allah ya musu baiwan shiga ran mutane suna da</w:t>
      </w:r>
      <w:r>
        <w:rPr>
          <w:rFonts w:hint="eastAsia"/>
          <w:sz w:val="13"/>
          <w:szCs w:val="13"/>
        </w:rPr>
        <w:t xml:space="preserve"> shiga rai duk yawancin su a murde suke baya ga haka suna da manya a familyn su wanda suke da manya makami a  fannoni da dama,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da duk wani nau'in maikata kama daga land army ,navy, airforce,pilot, doctors, lawyers, prsecutors...., da sauransu yana da</w:t>
      </w:r>
      <w:r>
        <w:rPr>
          <w:rFonts w:hint="eastAsia"/>
          <w:sz w:val="13"/>
          <w:szCs w:val="13"/>
        </w:rPr>
        <w:t>ya daga cikin abinda ya karamusu karfi ya kuma tara musu dinbum makiya na ciki dana waje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Basu staya ako ina ba sai bakin wani tamkamemen royal gate black and golden gate din na raga ne so kana iya hangen abinda ke ciki ita kanta gate din abun kallo ne </w:t>
      </w:r>
      <w:r>
        <w:rPr>
          <w:rFonts w:hint="eastAsia"/>
          <w:sz w:val="13"/>
          <w:szCs w:val="13"/>
        </w:rPr>
        <w:t>daga hannun dama akwai wani computer wanda daga nan mutum yake neman izini ana kallon ka daga  ciki wato security dake ciki na kallon ka daga nan sai sun tabbar da wayene kafun ake bude ma gate don shiga,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already sun san da zuwan Sultan shiyasa basu stay</w:t>
      </w:r>
      <w:r>
        <w:rPr>
          <w:rFonts w:hint="eastAsia"/>
          <w:sz w:val="13"/>
          <w:szCs w:val="13"/>
        </w:rPr>
        <w:t>a bincike ba gate din da kanta ta bude a wani slow motion hakan ya kara kayatar da abun,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danna cars din sukayi cikin wannan Estate din ko ina securitys ne gurin ya mugun staruwa staywa kwtan  ta tashi ma bata lokaci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cigaba da bin wannna shinfid</w:t>
      </w:r>
      <w:r>
        <w:rPr>
          <w:rFonts w:hint="eastAsia"/>
          <w:sz w:val="13"/>
          <w:szCs w:val="13"/>
        </w:rPr>
        <w:t>addiyar kwaltan wanda gefe da gefenta shinfidaddun flowers ne msu tashin kamshi da daukan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tako ina a shimfide yake da interlocks da flowers sun wuce gate har uku kafun suka isa wani tamkamemen Building Wanda na hango kmr castle,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wni water fall </w:t>
      </w:r>
      <w:r>
        <w:rPr>
          <w:rFonts w:hint="eastAsia"/>
          <w:sz w:val="13"/>
          <w:szCs w:val="13"/>
        </w:rPr>
        <w:t>ne stakiya wanda yake kewaye da kwalta wanda dole sai kabi kafun kayi parking hakan kuwa sukayi kafun sukayi parking,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zugan securities suka musu kawanya as always sun shinfida royal centre carpet wanda yayi leading nasu zuwa main door din building din, c</w:t>
      </w:r>
      <w:r>
        <w:rPr>
          <w:rFonts w:hint="eastAsia"/>
          <w:sz w:val="13"/>
          <w:szCs w:val="13"/>
        </w:rPr>
        <w:t>ab din motan aka bude musu suka fito sukayi 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tafkeken farlo ne mai kayan more rayuwa katon gaske ne mai dauke da kayan alatu da kyalekyali masu daukan sense,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.bayan wuce zafafan farlo uku da sukayi Wanda servant ke aikin bude musu kof,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 ko </w:t>
      </w:r>
      <w:r>
        <w:rPr>
          <w:rFonts w:hint="eastAsia"/>
          <w:sz w:val="13"/>
          <w:szCs w:val="13"/>
        </w:rPr>
        <w:t>Ina kwasar gaisuwan  servant din keyi  Wanda ko amsawa basa 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sanda suka zo bakin kofan farlon Wanda yake tamkar da zinare akayi golden colour ne kofan gashi dagirman gaske jikinshi ko anyi mishi ado da wassu </w:t>
      </w:r>
      <w:r>
        <w:rPr>
          <w:rFonts w:hint="eastAsia"/>
          <w:sz w:val="13"/>
          <w:szCs w:val="13"/>
        </w:rPr>
        <w:lastRenderedPageBreak/>
        <w:t>duwastu Wanda Ina kyautata zaton lu'ulu'u n</w:t>
      </w:r>
      <w:r>
        <w:rPr>
          <w:rFonts w:hint="eastAsia"/>
          <w:sz w:val="13"/>
          <w:szCs w:val="13"/>
        </w:rPr>
        <w:t xml:space="preserve">e da murjani harma da diamond </w:t>
      </w:r>
      <w:r>
        <w:rPr>
          <w:rFonts w:hint="eastAsia"/>
          <w:sz w:val="13"/>
          <w:szCs w:val="13"/>
        </w:rPr>
        <w:t>💎</w:t>
      </w:r>
      <w:r>
        <w:rPr>
          <w:rFonts w:hint="eastAsia"/>
          <w:sz w:val="13"/>
          <w:szCs w:val="13"/>
        </w:rPr>
        <w:t xml:space="preserve"> ,</w:t>
      </w:r>
    </w:p>
    <w:p w:rsidR="00000000" w:rsidRDefault="00F15D5C">
      <w:pPr>
        <w:rPr>
          <w:rFonts w:hint="eastAsia"/>
          <w:sz w:val="13"/>
          <w:szCs w:val="13"/>
        </w:rPr>
      </w:pPr>
      <w:r>
        <w:rPr>
          <w:rFonts w:hint="eastAsia"/>
          <w:sz w:val="13"/>
          <w:szCs w:val="13"/>
        </w:rPr>
        <w:t>Suna bude kofan suka ja baya suka staya su Kuma suka karasa ciki kasancewar bako wani bawa ne ke da iKon shiga ba sai Wanda aka yardar masa.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basu staya a ko ina ba sai wani sashi a farlon wanda yake dauke da wassu zafa</w:t>
      </w:r>
      <w:r>
        <w:rPr>
          <w:rFonts w:hint="eastAsia"/>
          <w:sz w:val="13"/>
          <w:szCs w:val="13"/>
        </w:rPr>
        <w:t xml:space="preserve">fan furnitures masu shegen stada da daukan hankali da walwalin su, </w:t>
      </w:r>
    </w:p>
    <w:p w:rsidR="00000000" w:rsidRDefault="00F15D5C">
      <w:pPr>
        <w:rPr>
          <w:rFonts w:hint="eastAsia"/>
          <w:sz w:val="13"/>
          <w:szCs w:val="13"/>
        </w:rPr>
      </w:pPr>
      <w:r>
        <w:rPr>
          <w:rFonts w:hint="eastAsia"/>
          <w:sz w:val="13"/>
          <w:szCs w:val="13"/>
        </w:rPr>
        <w:t xml:space="preserve">zaka ranste da gold akayi yanda suke sheki da daukan eyes </w:t>
      </w:r>
      <w:r>
        <w:rPr>
          <w:rFonts w:hint="eastAsia"/>
          <w:sz w:val="13"/>
          <w:szCs w:val="13"/>
        </w:rPr>
        <w:t>👀</w:t>
      </w:r>
      <w:r>
        <w:rPr>
          <w:rFonts w:hint="eastAsia"/>
          <w:sz w:val="13"/>
          <w:szCs w:val="13"/>
        </w:rPr>
        <w:t xml:space="preserve"> daga sama ko wani narkeken chandelier ne Wanda akayi shi da danyen zinare wato white gold,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Tiles din farlon kuwa dauke yake da</w:t>
      </w:r>
      <w:r>
        <w:rPr>
          <w:rFonts w:hint="eastAsia"/>
          <w:sz w:val="13"/>
          <w:szCs w:val="13"/>
        </w:rPr>
        <w:t xml:space="preserve"> tambarin masarautan Wanda ya Kara kayatar da komai hatta silin din falon zaka ranste da glass akayi yanda yake walwali ga wassu duwastu Wanda ke walwali da kansu suna daukan ido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hango wassu kyawawan larabawa su hudu nayi suna sanye da kayan alfarma m</w:t>
      </w:r>
      <w:r>
        <w:rPr>
          <w:rFonts w:hint="eastAsia"/>
          <w:sz w:val="13"/>
          <w:szCs w:val="13"/>
        </w:rPr>
        <w:t xml:space="preserve">aza biyu mata biyu bakowa bane sai sarki mai murabus da dansa wato SULTAN MUHD HABIBULLAH da dansa ko ince babban dansa wanda yayi murabus ya bawa dansa SULTAN SALAHUDDEEN mulki wato MALIK SULTAN IBN HABIBULLAH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matansu SULTANA MARYAM wacce take uwarg</w:t>
      </w:r>
      <w:r>
        <w:rPr>
          <w:rFonts w:hint="eastAsia"/>
          <w:sz w:val="13"/>
          <w:szCs w:val="13"/>
        </w:rPr>
        <w:t>idan  Sultan  HABIBULLAH sai MALIKAT  NUBIA mata Malik Sultan IBN Muhd Habibullah.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fuskan ko wani daya daga cikinsu dauke da murmushi wanda ya juya firkici da alajabi lokaci daya sanadin tOzali da sukayi da yarinyar dake tafe dasu wanda a iya saninsu yau </w:t>
      </w:r>
      <w:r>
        <w:rPr>
          <w:rFonts w:hint="eastAsia"/>
          <w:sz w:val="13"/>
          <w:szCs w:val="13"/>
        </w:rPr>
        <w:t>ta cika shekara daya da rasuwa.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atunaninsu ma wannan shine dalilin zuwan su Sultan d Sultana,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sunga akasin hakan kowa bakinshi dauke da tambayoyi da alajabi wanda ya bayyana karara duk da sun kula da hakan sai de basuyi kasa a guiwa ba wajen kara</w:t>
      </w:r>
      <w:r>
        <w:rPr>
          <w:rFonts w:hint="eastAsia"/>
          <w:sz w:val="13"/>
          <w:szCs w:val="13"/>
        </w:rPr>
        <w:t>sawa inda suke don su gaisa su kuma samusu albarka kafin su yi abinda ya kawosu,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anasu lissafin yau zasu koma sabida yau tuesday ba friday ba da friday ne zasu kwana sabida saturday and sunday ba zaman palace.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yadda suka saba gaisuwan su ta la</w:t>
      </w:r>
      <w:r>
        <w:rPr>
          <w:rFonts w:hint="eastAsia"/>
          <w:sz w:val="13"/>
          <w:szCs w:val="13"/>
        </w:rPr>
        <w:t>rabawa gaisawa suka yi sannan suka yi pecking both cheeks nasu haka matan ma sukayi kafun suka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de sai mannewa takeyi ajikin Sultana Najda har suka zauna Malik Sultan ne yayi kaarfin guiwan tambayansu wacece atare dasu,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Sultan Salahu</w:t>
      </w:r>
      <w:r>
        <w:rPr>
          <w:rFonts w:hint="eastAsia"/>
          <w:sz w:val="13"/>
          <w:szCs w:val="13"/>
        </w:rPr>
        <w:t xml:space="preserve">ddeen yayi kafun yace'' atakaaice muma bamu san wacece ba mun de dauketa a mastayin wani Ilhama da Allah ya mana alokacin da muke wani hali na rashin madogara sai shi wanda ya bamu Rinaa ya kuma karbi abunsa''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"ban gane mai kake nufi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inji Sultan Hab</w:t>
      </w:r>
      <w:r>
        <w:rPr>
          <w:rFonts w:hint="eastAsia"/>
          <w:sz w:val="13"/>
          <w:szCs w:val="13"/>
        </w:rPr>
        <w:t xml:space="preserve">ibullah sadda kanshi kasa yayi cikin girmamawa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"wannnan itace gaaskiyar Jaddi"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tare da bata lokaci ba ya kwashe duk labarin abinda ya faaru wanda Sultana Najda ta fada masa ya musu da kumaa wanda yayi bincike ya tabbatar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kabbara kawai suka </w:t>
      </w:r>
      <w:r>
        <w:rPr>
          <w:rFonts w:hint="eastAsia"/>
          <w:sz w:val="13"/>
          <w:szCs w:val="13"/>
        </w:rPr>
        <w:t xml:space="preserve">hau yi gaba dayan su suna jinjina wannan lamari Sultan Habibullah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shawara kuka yanke yanzu"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''bamu yanke shawaran komai ba Jaddi hukuncin ku muke jira dan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jimmm yayi kadan kafun yace "hakika wannan alamarin yafi karfin tunanin dan adam ko</w:t>
      </w:r>
      <w:r>
        <w:rPr>
          <w:rFonts w:hint="eastAsia"/>
          <w:sz w:val="13"/>
          <w:szCs w:val="13"/>
        </w:rPr>
        <w:t xml:space="preserve"> shirinsa wannan wani lamari ne wanda Allah ya stara abunsa dama ance kana naka Allah na nashi ya bamu Safeera ya karbi abinshi mun masa godiya munce Alhamdulillah ya jarabce mu da kaunarta ya kuma dauketa,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don ya auna karfin imanin mu to Alhamdulillah ak</w:t>
      </w:r>
      <w:r>
        <w:rPr>
          <w:rFonts w:hint="eastAsia"/>
          <w:sz w:val="13"/>
          <w:szCs w:val="13"/>
        </w:rPr>
        <w:t xml:space="preserve">arshe ga abinda muka samu wato wannan itace sakamakon jarabawan mu duk da ban  cire rai akan cewa itadin ma wata jarabawan bace da Allah yayi agaremu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 farko bamu san wcece ita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bamu kuma san dagaa ina take ba??</w:t>
      </w:r>
    </w:p>
    <w:p w:rsidR="00000000" w:rsidRDefault="00F15D5C">
      <w:pPr>
        <w:rPr>
          <w:rFonts w:hint="eastAsia"/>
          <w:sz w:val="13"/>
          <w:szCs w:val="13"/>
        </w:rPr>
      </w:pPr>
      <w:r>
        <w:rPr>
          <w:rFonts w:hint="eastAsia"/>
          <w:sz w:val="13"/>
          <w:szCs w:val="13"/>
        </w:rPr>
        <w:t xml:space="preserve"> sannan ita kanta bata san wacece</w:t>
      </w:r>
      <w:r>
        <w:rPr>
          <w:rFonts w:hint="eastAsia"/>
          <w:sz w:val="13"/>
          <w:szCs w:val="13"/>
        </w:rPr>
        <w:t xml:space="preserve"> ita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bare mu roki alfarma wajen iyayenta su bamu ita don maye mana gurbin abin kaunar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hmmm dogon numfashi yaja ya cigaba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wannan yahh jarabawace agare mu wanda muke fatan Allah bamu ikon cinta sai  de ba yadda zaayi ta maye ma</w:t>
      </w:r>
      <w:r>
        <w:rPr>
          <w:rFonts w:hint="eastAsia"/>
          <w:sz w:val="13"/>
          <w:szCs w:val="13"/>
        </w:rPr>
        <w:t>na gurbin Safeera don duk bamu san daga ina take ba kuma bamu da karfin ikon da zamu rabata da iyyenta,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alokacin da ta dawo hanklinta ta kuma bukaci komawa mahaifanta bamu da ikon hanata hakan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dummm shine abinda zuciyan Sultana Najda ke bayarwa tana s</w:t>
      </w:r>
      <w:r>
        <w:rPr>
          <w:rFonts w:hint="eastAsia"/>
          <w:sz w:val="13"/>
          <w:szCs w:val="13"/>
        </w:rPr>
        <w:t>toron jin abinda zai yanke dama shine abinda take gudu kamr ta fashe da kuka take ji shiru,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Sultan Habibullah yayi cos he is speechless right now ahankali Malikat NUBIA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"Abie,"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siririyar muryanta maai zallan nustuwa Wanda kana ji ko baka ga</w:t>
      </w:r>
      <w:r>
        <w:rPr>
          <w:rFonts w:hint="eastAsia"/>
          <w:sz w:val="13"/>
          <w:szCs w:val="13"/>
        </w:rPr>
        <w:t xml:space="preserve"> Mai shi ba kasan ma'abocin hakuri ne, ga wani zaki dadin saauraro,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dago kanshi yayi ya fuskance ceta ya amsa mata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ya faru yahh binti,"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zubo wa tayi kasa tayi kneeling ta sadda kanta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rokon alfarma agareka dan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w</w:t>
      </w:r>
      <w:r>
        <w:rPr>
          <w:rFonts w:hint="eastAsia"/>
          <w:sz w:val="13"/>
          <w:szCs w:val="13"/>
        </w:rPr>
        <w:t xml:space="preserve">ani yanayi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"fadi Binti,"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Allah Abie ka yarda mu dauki yarnan ta zamanto wani bangare na ahalinmu,"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tayi magana tana hada hannayenta 2 </w:t>
      </w:r>
      <w:r>
        <w:rPr>
          <w:rFonts w:hint="eastAsia"/>
          <w:sz w:val="13"/>
          <w:szCs w:val="13"/>
        </w:rPr>
        <w:t>👏</w:t>
      </w:r>
      <w:r>
        <w:rPr>
          <w:rFonts w:hint="eastAsia"/>
          <w:sz w:val="13"/>
          <w:szCs w:val="13"/>
        </w:rPr>
        <w:t>tana hawaye  gwanin tausayi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"yau akallah shekara 20 bance komai ba bawai dan baani da abin fada ba aa </w:t>
      </w:r>
      <w:r>
        <w:rPr>
          <w:rFonts w:hint="eastAsia"/>
          <w:sz w:val="13"/>
          <w:szCs w:val="13"/>
        </w:rPr>
        <w:t>sai dan kawai nasan ko na fada bazai yi amfani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ayau gani gabanka ina rokon alfarma daka taimaki zuciyata don tana gab da fashewa,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tun rasuwar yata ban kara yin wani farin ciki ba sai yau ganin wanan yarinyar ya sana na stinci kaina cikin dumbin </w:t>
      </w:r>
      <w:r>
        <w:rPr>
          <w:rFonts w:hint="eastAsia"/>
          <w:sz w:val="13"/>
          <w:szCs w:val="13"/>
        </w:rPr>
        <w:t>farin ciki tamkar yata haka nake ganinta,</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ayanzu ba kowa nake gani ba face yata dana rasa na rokeka amastayinka na mahaifi agareni ba sirki ba ba kuma shugaba ba a mastayinka na uba nake rokon wannan alframan,"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hakika kowa a wannan gurin sanda ya karay</w:t>
      </w:r>
      <w:r>
        <w:rPr>
          <w:rFonts w:hint="eastAsia"/>
          <w:sz w:val="13"/>
          <w:szCs w:val="13"/>
        </w:rPr>
        <w:t>a basu kadai ba hatta masu karatu na tabbar da hakanne,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zaka mata ka hango abubuwa da dama atattare da ita da kanshi ya mikar da ita ya kuma zaunar da ita a gefen shi yasa hannu ya goge mata hawayenta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"kinyi gaskiya ni ubane a gareki tu</w:t>
      </w:r>
      <w:r>
        <w:rPr>
          <w:rFonts w:hint="eastAsia"/>
          <w:sz w:val="13"/>
          <w:szCs w:val="13"/>
        </w:rPr>
        <w:t>nda uwa Daya  ta haifemu da mahiafinki kuma ahanuna kika taso,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nayi mamakin yadda kika jure har stawon shekara 20 mun,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miki laifi wanda har yau cikin tarin dana sani muke bamu kyau ta miki ba keda diyarki amma inde hakan zai sa kiji sanyi cikin z</w:t>
      </w:r>
      <w:r>
        <w:rPr>
          <w:rFonts w:hint="eastAsia"/>
          <w:sz w:val="13"/>
          <w:szCs w:val="13"/>
        </w:rPr>
        <w:t>uciyarki tohh ki kaddara an gama daga rana mai kaman ta yau ta zama yar ahalin SULTAN ABDULMALIK,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yanzu ba anjima ba zaa mata komai na tabbatan ta yahh kuma jika a wannan ahalin mai albarka bamu kadai ba duniya zata shaida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fashewa tayi da kuka </w:t>
      </w:r>
      <w:r>
        <w:rPr>
          <w:rFonts w:hint="eastAsia"/>
          <w:sz w:val="13"/>
          <w:szCs w:val="13"/>
        </w:rPr>
        <w:t xml:space="preserve">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"shukran yahh Abie,"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rungumeshi shafa kanta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isa wani nannauyan ajiyan zuciya suka sauke gaba daya na farin ciki ahankali ta taso ta karaso inda suke ta mika mata hannu ta 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"Taal yahh hafiidatii,"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wiki wiki takeyi da idan</w:t>
      </w:r>
      <w:r>
        <w:rPr>
          <w:rFonts w:hint="eastAsia"/>
          <w:sz w:val="13"/>
          <w:szCs w:val="13"/>
        </w:rPr>
        <w:t xml:space="preserve">u ta mika mata hannun ta mikar da ita tana bin fuskarta da kallo ba abinda take gani sai fuskar yarta shalelen ta abin kaunar ta rungumeta tayi stam ajikin ta tana jin wani yanayi na kaunar yarinyar na rasta mata bargo tana ji tamkar suna da wani alaka ta </w:t>
      </w:r>
      <w:r>
        <w:rPr>
          <w:rFonts w:hint="eastAsia"/>
          <w:sz w:val="13"/>
          <w:szCs w:val="13"/>
        </w:rPr>
        <w:t>jini,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tare suka zauna a kujera daya inda Malik ke zaune suka saata a stakiya shi kanshi ta mazan kawai yakeyi don yaji abubuwa dadaama akan yarinyar a heart,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nashi wani sanyi yakeji aranshi yana ji tamkar ya biya wani nannauyan bashi da ake binshi da d</w:t>
      </w:r>
      <w:r>
        <w:rPr>
          <w:rFonts w:hint="eastAsia"/>
          <w:sz w:val="13"/>
          <w:szCs w:val="13"/>
        </w:rPr>
        <w:t>adewa,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Sultana Maryam da bata ce komai ba tace "yanzu mai zamu sanarwa duniya akanta in suka tambaye mu game da mastayinta??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mahaifanta suka gaanta mai  zamu ce dasu??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zamu kare kanmu??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zamu mai data ta zamo namu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wani hanya??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zumudi da gaggawa Malikat tace "ta hanyar aure,"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hankalin kowa ya dawo kanta dan son karin bayani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 aurar da ita  a AMEER MAHBEER,"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shiruu falon ya dauka na yan sakanni kafun Sultan Habibullah yace "ka'idan familyn na magaji baya auran bare </w:t>
      </w:r>
      <w:r>
        <w:rPr>
          <w:rFonts w:hint="eastAsia"/>
          <w:sz w:val="13"/>
          <w:szCs w:val="13"/>
        </w:rPr>
        <w:t>kuma baya aure haka kawai sai bayan anyi bincike wato istihara da kuma addu'oi,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zamu gwada zanyi hakan bani kadai ba inaso yau dukan mu muyi hakan zuwa gobe muga abinda Allah ya stara akan wannan diyar,"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kowa yayi naam da wannan zancen sai ayanzu </w:t>
      </w:r>
      <w:r>
        <w:rPr>
          <w:rFonts w:hint="eastAsia"/>
          <w:sz w:val="13"/>
          <w:szCs w:val="13"/>
        </w:rPr>
        <w:t>hankalin Sultana Maryam ya kwanta tace "ni bazaa bani ita inji duminta bane,"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sukayi suka mikata gareta kamar wata jaririya "mashaallah"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abinda tace tana murmushi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"ahlan wa sahlan ya Hafidati,"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atakaice de ko ince agurguje sun kwashi </w:t>
      </w:r>
      <w:r>
        <w:rPr>
          <w:rFonts w:hint="eastAsia"/>
          <w:sz w:val="13"/>
          <w:szCs w:val="13"/>
        </w:rPr>
        <w:t>mintuna suna nuna mata kauna kafun aka sanar dacewa gobe akwai Family meeting ana bukatar kowa ya hallara bayan gayyato SHEIK JABEER wanda ya kaasance babban malami na familyn,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limamin wannan familyn ya gada gun mahaifinsa atakaice sune Imam  don k</w:t>
      </w:r>
      <w:r>
        <w:rPr>
          <w:rFonts w:hint="eastAsia"/>
          <w:sz w:val="13"/>
          <w:szCs w:val="13"/>
        </w:rPr>
        <w:t>a'idar wannan family komai gada 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 sanar dashi abinda suke bukata yace ba komai shima zaiyi istiharan suga abinda zai faru tun da dama shine ka'idan faamilyn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FATAN KUNA JIN DADIN WANNAN LABARI, KU CIGABA DA BIYONI DAN WARWARE MUKU TULIN KULLI</w:t>
      </w:r>
      <w:r>
        <w:rPr>
          <w:rFonts w:hint="eastAsia"/>
          <w:sz w:val="13"/>
          <w:szCs w:val="13"/>
        </w:rPr>
        <w:t>N DAKE CIKINTA.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Comment da react da Kuma sharhi shi zai sa na tabbatar da Kuna biye dani.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by Queen Mahirah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Comment</w:t>
      </w:r>
      <w:r>
        <w:rPr>
          <w:rFonts w:hint="eastAsia"/>
          <w:sz w:val="13"/>
          <w:szCs w:val="13"/>
        </w:rPr>
        <w:t xml:space="preserve"> and share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  </w:t>
      </w: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?29 ?January, ?2024</w:t>
      </w:r>
    </w:p>
    <w:p w:rsidR="00000000" w:rsidRDefault="00F15D5C">
      <w:pPr>
        <w:rPr>
          <w:rFonts w:hint="eastAsia"/>
          <w:sz w:val="13"/>
          <w:szCs w:val="13"/>
        </w:rPr>
      </w:pPr>
      <w:r>
        <w:rPr>
          <w:rFonts w:hint="eastAsia"/>
          <w:sz w:val="13"/>
          <w:szCs w:val="13"/>
        </w:rPr>
        <w:t>09:28:53 PM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GENTLE  WRITER'S  ASSOCIATION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G.A.W</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BURIN MU FA</w:t>
      </w:r>
      <w:r>
        <w:rPr>
          <w:rFonts w:hint="eastAsia"/>
          <w:sz w:val="13"/>
          <w:szCs w:val="13"/>
        </w:rPr>
        <w:t>Ɗ</w:t>
      </w:r>
      <w:r>
        <w:rPr>
          <w:rFonts w:hint="eastAsia"/>
          <w:sz w:val="13"/>
          <w:szCs w:val="13"/>
        </w:rPr>
        <w:t>AKAR DA AL'UMMA DA BAIWAR DA ALLAH YA BAMU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ADAPTED E</w:t>
      </w:r>
      <w:r>
        <w:rPr>
          <w:rFonts w:hint="eastAsia"/>
          <w:sz w:val="13"/>
          <w:szCs w:val="13"/>
        </w:rPr>
        <w:t xml:space="preserv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15</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NIGERIA [ RUGAR HARDO BELLO]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Washe gari kamar kullum munyi asu</w:t>
      </w:r>
      <w:r>
        <w:rPr>
          <w:rFonts w:hint="eastAsia"/>
          <w:sz w:val="13"/>
          <w:szCs w:val="13"/>
        </w:rPr>
        <w:t>banci dan shirin tafiya school mun shirya cikin atamfa yau mun fito a asalin hausawa sabanin dressing din da muka sabayi na larabawa k'asashen ketare,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atamfaar ta amsa jikin mu riga ce doguwa fitted gown wanda yabi lafiyar kyakkyawan surar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colour com</w:t>
      </w:r>
      <w:r>
        <w:rPr>
          <w:rFonts w:hint="eastAsia"/>
          <w:sz w:val="13"/>
          <w:szCs w:val="13"/>
        </w:rPr>
        <w:t>binatoin din ko ya amsa jikin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kullum mun gaisa dasu ummi a waya muna shirin zuwa don mu gyada su Jaddi.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yau na tashi da wani irin yanayi wadda ni kaina na gagara misaltawa kuma na tabbata yana da nasaba da mafarkin danayi yau ya mugun storata </w:t>
      </w:r>
      <w:r>
        <w:rPr>
          <w:rFonts w:hint="eastAsia"/>
          <w:sz w:val="13"/>
          <w:szCs w:val="13"/>
        </w:rPr>
        <w:t>ni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mafaraki nayi da wata mata na yin stafi tana kiran sunan wani wanda na gagara rikewa tana stakiyan wassu mutane masu jajayen kaya da baki gabanta da wani kurciya wanda ta daura masa wani laya,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kuma wulla shi daniyan ya tashi ta cigaba da a</w:t>
      </w:r>
      <w:r>
        <w:rPr>
          <w:rFonts w:hint="eastAsia"/>
          <w:sz w:val="13"/>
          <w:szCs w:val="13"/>
        </w:rPr>
        <w:t xml:space="preserve">mbatan sunan tana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"kayi nesa da gida karka dawo kayi nisa ka shiga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da ta gama ne ta sake kurciyan ya tashi sama,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nawa bangaren kuma na fara binshi don na kama shi sai de yayi nisa,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dutse na samu na wulla mishi cikin sa'a </w:t>
      </w:r>
      <w:r>
        <w:rPr>
          <w:rFonts w:hint="eastAsia"/>
          <w:sz w:val="13"/>
          <w:szCs w:val="13"/>
        </w:rPr>
        <w:t>kuwa ya sameshi ya fara tangal tangal yana kokarin faduwa,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gudu na bishi don ganin inda zai fadi sai de kash kafun na isa na tashi daga baccin arazane sakamakon karan da alarm yayi.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Hmmm dogon numfashi naja Islam ne ta dafa shoulder dina tace'' what </w:t>
      </w:r>
      <w:r>
        <w:rPr>
          <w:rFonts w:hint="eastAsia"/>
          <w:sz w:val="13"/>
          <w:szCs w:val="13"/>
        </w:rPr>
        <w:t>is wrong with you Sis''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jijjiga mata head nawa nayi nace ba komai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''kin tabbata''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nodding head nawa na karayi for second time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''okay muje mu Jaddi tunda kin'ki fadamun abinda yake damun ki i guess kin samu wata Sister data fini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nay</w:t>
      </w:r>
      <w:r>
        <w:rPr>
          <w:rFonts w:hint="eastAsia"/>
          <w:sz w:val="13"/>
          <w:szCs w:val="13"/>
        </w:rPr>
        <w:t xml:space="preserve">i don na fahimci ranta ya baci hannunta na kama don ta juya mun baya come on Sis na isa ke kadai nakeda kema kinsan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''uhmm ni de let go of me dama naga this couple days kina shareni bakyason fada mun damuwarki kona tambaya sai kice ba komai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waf</w:t>
      </w:r>
      <w:r>
        <w:rPr>
          <w:rFonts w:hint="eastAsia"/>
          <w:sz w:val="13"/>
          <w:szCs w:val="13"/>
        </w:rPr>
        <w:t>ce hannunta tayi da sauri nayi hugging nata am so sorry Sis Allah ba abinda kike tunani bane kawai bana so na dameki ne shiyasa,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breaking hug din tayi ta juyo tayi facing dina holding both hands nawa tayi da nata very soft hand din direct eye contact muka</w:t>
      </w:r>
      <w:r>
        <w:rPr>
          <w:rFonts w:hint="eastAsia"/>
          <w:sz w:val="13"/>
          <w:szCs w:val="13"/>
        </w:rPr>
        <w:t>yi da ita which means munyi 4 eyes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damuwarki nawa ne nida ke abu daya ne we are Sisters remember, munyi alkawarin duk rinsti duk wuya we will be together and we would always stay by each others side because we are Sisters and nothing would chan</w:t>
      </w:r>
      <w:r>
        <w:rPr>
          <w:rFonts w:hint="eastAsia"/>
          <w:sz w:val="13"/>
          <w:szCs w:val="13"/>
        </w:rPr>
        <w:t xml:space="preserve">ge that''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hmmm i remember Sis ba abinda zai rabamu Insha'Allah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now tell me what is wrong with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hmmmm dogon numfashi naja nace is a long story in mun dawo i will narrate it to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''kin tabbata''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tabbata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''okay lets go''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tare muk</w:t>
      </w:r>
      <w:r>
        <w:rPr>
          <w:rFonts w:hint="eastAsia"/>
          <w:sz w:val="13"/>
          <w:szCs w:val="13"/>
        </w:rPr>
        <w:t>a fito don zuwa gyada Jaddi wani abu na hango yana dan mosti a karkashin bishiyan dake stakar gidan har kaman zan wuce wani abu yace in koma,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ahankali kamar barauniya na fara sanda ina karasa inda abun yake Islam ganin abinda nakeyi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are you okay</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sam bata ga abinda nake gani ba ko ince bata kula ba 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 not sure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nayi maganan ayayin da nacigaba da tafiyan har na isa,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mai zan gani!!!!!!!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kurciya </w:t>
      </w:r>
      <w:r>
        <w:rPr>
          <w:rFonts w:hint="eastAsia"/>
          <w:sz w:val="13"/>
          <w:szCs w:val="13"/>
        </w:rPr>
        <w:t>🐦</w:t>
      </w:r>
      <w:r>
        <w:rPr>
          <w:rFonts w:hint="eastAsia"/>
          <w:sz w:val="13"/>
          <w:szCs w:val="13"/>
        </w:rPr>
        <w:t xml:space="preserve">na gani Islam tace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"goshh Noor you scared me i thought wani big abu ne ashe wan</w:t>
      </w:r>
      <w:r>
        <w:rPr>
          <w:rFonts w:hint="eastAsia"/>
          <w:sz w:val="13"/>
          <w:szCs w:val="13"/>
        </w:rPr>
        <w:t xml:space="preserve">nan karamin halittan ne look it's just a bird, </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lets go yanzu nasan bai wuce wa ni ne ya buge shi ya fado ba mu tafi ko muyi latti,"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okay lets go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har na juya na kara dawowa na kurawa bird </w:t>
      </w:r>
      <w:r>
        <w:rPr>
          <w:rFonts w:hint="eastAsia"/>
          <w:sz w:val="13"/>
          <w:szCs w:val="13"/>
        </w:rPr>
        <w:t>🐦</w:t>
      </w:r>
      <w:r>
        <w:rPr>
          <w:rFonts w:hint="eastAsia"/>
          <w:sz w:val="13"/>
          <w:szCs w:val="13"/>
        </w:rPr>
        <w:t xml:space="preserve"> din Lulu eyes </w:t>
      </w:r>
      <w:r>
        <w:rPr>
          <w:rFonts w:hint="eastAsia"/>
          <w:sz w:val="13"/>
          <w:szCs w:val="13"/>
        </w:rPr>
        <w:t>👀</w:t>
      </w:r>
      <w:r>
        <w:rPr>
          <w:rFonts w:hint="eastAsia"/>
          <w:sz w:val="13"/>
          <w:szCs w:val="13"/>
        </w:rPr>
        <w:t xml:space="preserve"> nawa  ina son gano wani abu game dashi st</w:t>
      </w:r>
      <w:r>
        <w:rPr>
          <w:rFonts w:hint="eastAsia"/>
          <w:sz w:val="13"/>
          <w:szCs w:val="13"/>
        </w:rPr>
        <w:t xml:space="preserve">ugunawa nayi kusa dashi na kura masa eyes </w:t>
      </w:r>
      <w:r>
        <w:rPr>
          <w:rFonts w:hint="eastAsia"/>
          <w:sz w:val="13"/>
          <w:szCs w:val="13"/>
        </w:rPr>
        <w:t>👀</w:t>
      </w:r>
      <w:r>
        <w:rPr>
          <w:rFonts w:hint="eastAsia"/>
          <w:sz w:val="13"/>
          <w:szCs w:val="13"/>
        </w:rPr>
        <w:t xml:space="preserve"> mai zan gai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ware Lulu eyes</w:t>
      </w:r>
      <w:r>
        <w:rPr>
          <w:rFonts w:hint="eastAsia"/>
          <w:sz w:val="13"/>
          <w:szCs w:val="13"/>
        </w:rPr>
        <w:t>😲</w:t>
      </w:r>
      <w:r>
        <w:rPr>
          <w:rFonts w:hint="eastAsia"/>
          <w:sz w:val="13"/>
          <w:szCs w:val="13"/>
        </w:rPr>
        <w:t xml:space="preserve"> nawa nayi ina kamo hannun Islam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shine wallahi Islam shine shine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Islam da ta daburce da yanayin nawa tace ''shine what''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the bird from my dream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 kanta tayi tace ''o</w:t>
      </w:r>
      <w:r>
        <w:rPr>
          <w:rFonts w:hint="eastAsia"/>
          <w:sz w:val="13"/>
          <w:szCs w:val="13"/>
        </w:rPr>
        <w:t>hh my God Mahnoor what are you saying i dont understand,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fairstly which dream are you talking about''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wanda nayi yau da dare na ganshi aciki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''and so dan kin ganshi sai akace wannan shine how comes,??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how could it even be possible from dream to real</w:t>
      </w:r>
      <w:r>
        <w:rPr>
          <w:rFonts w:hint="eastAsia"/>
          <w:sz w:val="13"/>
          <w:szCs w:val="13"/>
        </w:rPr>
        <w:t xml:space="preserve">ity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copping face nawa tayi tace "look at me come down and take a deep breath </w:t>
      </w:r>
      <w:r>
        <w:rPr>
          <w:rFonts w:hint="eastAsia"/>
          <w:sz w:val="13"/>
          <w:szCs w:val="13"/>
        </w:rPr>
        <w:t>😤</w:t>
      </w:r>
      <w:r>
        <w:rPr>
          <w:rFonts w:hint="eastAsia"/>
          <w:sz w:val="13"/>
          <w:szCs w:val="13"/>
        </w:rPr>
        <w:t>am very sure everything will be find,"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hannunta tasa a forehead dina tace "i see now ashe fever ke damunki shiyasa muje Jaddi ya miki tofi,nasan zakiji sauki,"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fashewa </w:t>
      </w:r>
      <w:r>
        <w:rPr>
          <w:rFonts w:hint="eastAsia"/>
          <w:sz w:val="13"/>
          <w:szCs w:val="13"/>
        </w:rPr>
        <w:t xml:space="preserve">nayi da kuka na hau bbbubaga legs nawa a kasa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ni wallahi lfy na kalau ba abinda ya sameni,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"okay naji mu tafi lafiyanki kalau"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wallahi nikam bazan tafi ba sai na duba bird din nagani,'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"hummm tohh naji i gave you just 3min kigama mu tafi,"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okay da </w:t>
      </w:r>
      <w:r>
        <w:rPr>
          <w:rFonts w:hint="eastAsia"/>
          <w:sz w:val="13"/>
          <w:szCs w:val="13"/>
        </w:rPr>
        <w:t>sauri na koma inda bird din yake na stugana akusa dashi bismillah nayi kafun na dauka na kura mata ido na yan sakan'ni,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abu na gani a daure a kafansa hannu nasa daniyan tabawa Islam ta kama hannun ido ta kura masa na yan lokaci zaaroo ido </w:t>
      </w:r>
      <w:r>
        <w:rPr>
          <w:rFonts w:hint="eastAsia"/>
          <w:sz w:val="13"/>
          <w:szCs w:val="13"/>
        </w:rPr>
        <w:t>😲</w:t>
      </w:r>
      <w:r>
        <w:rPr>
          <w:rFonts w:hint="eastAsia"/>
          <w:sz w:val="13"/>
          <w:szCs w:val="13"/>
        </w:rPr>
        <w:t xml:space="preserve"> waje ta</w:t>
      </w:r>
      <w:r>
        <w:rPr>
          <w:rFonts w:hint="eastAsia"/>
          <w:sz w:val="13"/>
          <w:szCs w:val="13"/>
        </w:rPr>
        <w:t>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Ohhh my God laya ne Noor ba.. bbbari naje na kira Jaddi don't you there touch it,"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kawai na gyada mata don ganin yadda ta rikice lokaci daya, in less than 2min sai gata sun dawo dasu Jaddi cikin sauri suka iso inda nake Innani ta jawo ni j</w:t>
      </w:r>
      <w:r>
        <w:rPr>
          <w:rFonts w:hint="eastAsia"/>
          <w:sz w:val="13"/>
          <w:szCs w:val="13"/>
        </w:rPr>
        <w:t>ikinta kamar wadda akace za'a kwace mata 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kuwa stuguna wa yayi bakinsa dauke da bismillah ya dauki kurciyan wassu addu'a yayi kafun ya ware layan daga jikin kafanta ya war'ware wani dan paper ne aciki da wassu  rubutu a wargaje abinda kake iya fah</w:t>
      </w:r>
      <w:r>
        <w:rPr>
          <w:rFonts w:hint="eastAsia"/>
          <w:sz w:val="13"/>
          <w:szCs w:val="13"/>
        </w:rPr>
        <w:t xml:space="preserve">imta agun wani suna ne kawai wato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"FAHREEN"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Jaddi ya ambata,  cikin rudu na zare large eyeballs nawa bakina na rawa shshshshs.... shine Jaddi shine na mafarkina,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ganin yadda na rikice yasa Innani fina rikicewa, Jaddi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isa Noorul </w:t>
      </w:r>
      <w:r>
        <w:rPr>
          <w:rFonts w:hint="eastAsia"/>
          <w:sz w:val="13"/>
          <w:szCs w:val="13"/>
        </w:rPr>
        <w:t xml:space="preserve">Hudarh ki nustu kimun bayani shine wa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 bata lokaci na zayyana masa mafarkin danayi jiya, gyada kanshi kawai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"Biri yayi kama da mutum"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muje ciki da tohh muka amsa masa bai ajiye kurciyan ba muka taafi farlonsa mun kai akalla 5min baice d</w:t>
      </w:r>
      <w:r>
        <w:rPr>
          <w:rFonts w:hint="eastAsia"/>
          <w:sz w:val="13"/>
          <w:szCs w:val="13"/>
        </w:rPr>
        <w:t xml:space="preserve">amu kala ba hannunsa dauke da kurciyan,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addu'a kawai yake tofe ta dashi acan ya umarci Innani data kawo mishi koskon wuta da ashana,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musu ta kawo paper yasa acikin kwaskon ya kyasata ashana ya kona sa murus,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sanda ya gama konewa kafun yayi yaja do</w:t>
      </w:r>
      <w:r>
        <w:rPr>
          <w:rFonts w:hint="eastAsia"/>
          <w:sz w:val="13"/>
          <w:szCs w:val="13"/>
        </w:rPr>
        <w:t xml:space="preserve">gon numfashi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yace" Alhamdulillah Nana,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tace "na'am Sheik,"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"anjima in rana tayi sanyi kisa Jauro ya gyara dakin baki ina stammanin zamuyi manyan baki nan ba da jimawa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tohh ta amsa masa kafun ya fuskanceni yace "ta'al"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musu naz</w:t>
      </w:r>
      <w:r>
        <w:rPr>
          <w:rFonts w:hint="eastAsia"/>
          <w:sz w:val="13"/>
          <w:szCs w:val="13"/>
        </w:rPr>
        <w:t xml:space="preserve">o inda yake ya zaunar dani agefensa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ki kaddara duk abinda kika ga ya faru dake acikin kwana biyun'nan kaddaranki ne haka ki rungumeshi hannu bibbiyu ki kuma yi addu'a Allah baki ikon cin jarabawanki,"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kaina akasa batare da na fahimci abinda yake fada</w:t>
      </w:r>
      <w:r>
        <w:rPr>
          <w:rFonts w:hint="eastAsia"/>
          <w:sz w:val="13"/>
          <w:szCs w:val="13"/>
        </w:rPr>
        <w:t xml:space="preserve"> nace Insha'Allahu zanyi yadda kace Jaddi, murmushi yayi ya shafa kaina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Hafidatiii inaso kisan bawa baya wuce kaddaransa duk abinda Allah ya jarrabi bawansa dashi to tabbas yana da tabbacin zai iya dauka,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naki jarrabawan ya ban banta dana mutane</w:t>
      </w:r>
      <w:r>
        <w:rPr>
          <w:rFonts w:hint="eastAsia"/>
          <w:sz w:val="13"/>
          <w:szCs w:val="13"/>
        </w:rPr>
        <w:t xml:space="preserve"> amma kicigaba da addu'a Allah zai kawo miki shi da sauki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irin nauyi nake jin zuciyata tayi bani kadai ba kowa dake farlon haka yajin Innani ne tayi karfin halin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kake nufi ne Sheik,"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yaja dogon numfashi yace "abunda muka dade muna b</w:t>
      </w:r>
      <w:r>
        <w:rPr>
          <w:rFonts w:hint="eastAsia"/>
          <w:sz w:val="13"/>
          <w:szCs w:val="13"/>
        </w:rPr>
        <w:t xml:space="preserve">oyewa shi yake shirin bayyana lokaci yayi,"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irin dummm kirjin Innani ya bada hakan yana nufin ta kusa rabuwa da shalelenta kenan wannan shine abinda Innani ke mai maitawa aranta.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atakaice wannan ranan munyi wunin kurame kowa da abinda ke damunsa j</w:t>
      </w:r>
      <w:r>
        <w:rPr>
          <w:rFonts w:hint="eastAsia"/>
          <w:sz w:val="13"/>
          <w:szCs w:val="13"/>
        </w:rPr>
        <w:t>ikin kowa yayi sanyi baya ni daban san mai Jaddi ke magana akai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zuciyata ta jagule na rasa madogara daya da madafa na rasa wa zai sanar dani abinda ke shirin afkuwa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EGYPT { CAIRO}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9:30</w:t>
      </w:r>
    </w:p>
    <w:p w:rsidR="00000000" w:rsidRDefault="00F15D5C">
      <w:pPr>
        <w:rPr>
          <w:rFonts w:hint="eastAsia"/>
          <w:sz w:val="13"/>
          <w:szCs w:val="13"/>
        </w:rPr>
      </w:pPr>
      <w:r>
        <w:rPr>
          <w:rFonts w:hint="eastAsia"/>
          <w:sz w:val="13"/>
          <w:szCs w:val="13"/>
        </w:rPr>
        <w:lastRenderedPageBreak/>
        <w:t>lokacin kowa ya hallara Meeting hall na family din Sultan Ab</w:t>
      </w:r>
      <w:r>
        <w:rPr>
          <w:rFonts w:hint="eastAsia"/>
          <w:sz w:val="13"/>
          <w:szCs w:val="13"/>
        </w:rPr>
        <w:t>dulmalik,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duk lokacin da zasuyi tattaunawa mai muhimmanci anan ake hallara sunyi mamakin jin cewa yau za'ayi tattaunawa kowa ya zuba ido</w:t>
      </w:r>
      <w:r>
        <w:rPr>
          <w:rFonts w:hint="eastAsia"/>
          <w:sz w:val="13"/>
          <w:szCs w:val="13"/>
        </w:rPr>
        <w:t>👀</w:t>
      </w:r>
      <w:r>
        <w:rPr>
          <w:rFonts w:hint="eastAsia"/>
          <w:sz w:val="13"/>
          <w:szCs w:val="13"/>
        </w:rPr>
        <w:t xml:space="preserve"> yana jiran Sultan Muhd Habibullah ya samu isowa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Gurine mai girman gaske mai cike da kaayan alatu, kayan more </w:t>
      </w:r>
      <w:r>
        <w:rPr>
          <w:rFonts w:hint="eastAsia"/>
          <w:sz w:val="13"/>
          <w:szCs w:val="13"/>
        </w:rPr>
        <w:t xml:space="preserve">rayuwa wanda suka karawa gurin wani kyau da daraja,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zaka ranste gurin da ruwan gold akayi stabar wal'wali da daukan idon da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yasha Royal furnitures masu  daukan ido da jan hankalin mai kallonsu da karatu,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sanarwan da akayi SULTAN da tawagarsa </w:t>
      </w:r>
      <w:r>
        <w:rPr>
          <w:rFonts w:hint="eastAsia"/>
          <w:sz w:val="13"/>
          <w:szCs w:val="13"/>
        </w:rPr>
        <w:t>na zuwa ne yasa su nutsuwa suka dena kananun zance kamar de a classroom shiruuu suka yi tamkar babu wassu halitta agun,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sauri Security suka bude tankamemen kofan saiga Sultan Muhd Habibullah da Sultana Maryam suna shigowa,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sanye da farar jallabi</w:t>
      </w:r>
      <w:r>
        <w:rPr>
          <w:rFonts w:hint="eastAsia"/>
          <w:sz w:val="13"/>
          <w:szCs w:val="13"/>
        </w:rPr>
        <w:t>ya as always da farar kimono mai ra'stin golden colour da hiramin 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Sultana Maryam na sanye  cikin white abaya mai ra'stin golden colour sai golden din fula ko ince turban akanta ya fidda asalin kyanta.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suna shigowa kowa ya mike, sun cigaba da tafiya </w:t>
      </w:r>
      <w:r>
        <w:rPr>
          <w:rFonts w:hint="eastAsia"/>
          <w:sz w:val="13"/>
          <w:szCs w:val="13"/>
        </w:rPr>
        <w:t>bisa wani hadadden white centre carpet har suka isa mazaunin su wanda yake dan su akayi,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hadadden golden and white royal kujera ne mai daukan ido da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anan suka zauna sai ya zaman to suna sama da sauran mutanen,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sun gama zama  ne sa</w:t>
      </w:r>
      <w:r>
        <w:rPr>
          <w:rFonts w:hint="eastAsia"/>
          <w:sz w:val="13"/>
          <w:szCs w:val="13"/>
        </w:rPr>
        <w:t>i ga Malik Sultan da Malikat Nubia sun shigo suma da nasu salon dressing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jallabiya da abaya sai de colour combination din ya ban banta dana su Sultan nasu maroon and golden colour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suma gurin zamansu suka karisa wanda yake gefen nasu Sultana hat</w:t>
      </w:r>
      <w:r>
        <w:rPr>
          <w:rFonts w:hint="eastAsia"/>
          <w:sz w:val="13"/>
          <w:szCs w:val="13"/>
        </w:rPr>
        <w:t xml:space="preserve">ta mazauninsu ma maroon and golden ne,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kak'kauran sanarwa aka farayi na cewa SULTAN SALAHUDDEEN DA SULTANA NAJDA sun samu isowa,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Masha'allah ko makiyinsu ya gansu shine abinda zai fadi sunyi kyau iya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abinka da kyawawa Sultan Salahuddeen ya</w:t>
      </w:r>
      <w:r>
        <w:rPr>
          <w:rFonts w:hint="eastAsia"/>
          <w:sz w:val="13"/>
          <w:szCs w:val="13"/>
        </w:rPr>
        <w:t>na sanye da farar jaallabiya da kimono white and golden,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farin hirami wanda aka nade da wani belt da yasha ado da golden bead wanda suka fi kama da gold masu dauke da tambarin masarautan,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hakan ya mugun kara fidda asalin kyansa,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fuskansa na dauke </w:t>
      </w:r>
      <w:r>
        <w:rPr>
          <w:rFonts w:hint="eastAsia"/>
          <w:sz w:val="13"/>
          <w:szCs w:val="13"/>
        </w:rPr>
        <w:t xml:space="preserve">da eye glasses siriri wanda mafi akasari Dr ne ke sawa, ya fidda siririn mikekken hancinsa kamar shi ya yi abinsa,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fuskarsa zagaye da hadadden mans pride dinsa mai daukan hankali da walwali inka gansa kamar shi yayi kansa,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daga gefensa Sultana Najda ne</w:t>
      </w:r>
      <w:r>
        <w:rPr>
          <w:rFonts w:hint="eastAsia"/>
          <w:sz w:val="13"/>
          <w:szCs w:val="13"/>
        </w:rPr>
        <w:t xml:space="preserve"> wanda ke sanye da wani hadadden white abaya mai golden V neck,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hadaddiyar turban dinta fari wanda yasha golden bead ya kara haskaka turban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kafarta na sanye da high hill mai kama da sandal white ne ya fidda santala santalan fingers dinta,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w:t>
      </w:r>
      <w:r>
        <w:rPr>
          <w:rFonts w:hint="eastAsia"/>
          <w:sz w:val="13"/>
          <w:szCs w:val="13"/>
        </w:rPr>
        <w:t>nta dauke da wani cute small purse dinta wanda yasha bead golden colour,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suna  bisa centre carpet wanda yayi leading nasu har gurin zamansu wanda yake kasa dana su Sultan Habibullah sai de yafi nasu staruwa da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shima white and golden colour ne sai </w:t>
      </w:r>
      <w:r>
        <w:rPr>
          <w:rFonts w:hint="eastAsia"/>
          <w:sz w:val="13"/>
          <w:szCs w:val="13"/>
        </w:rPr>
        <w:t xml:space="preserve">de yafi ko wannae kyau da staruwa,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sanda suka zauna kafun kowa ya zauna,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 dau akalla 5 min kafin Imam Jabir ya bude taron da aaddu'a bisa umarnin da Sultan Habibullah ya bashi,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kowa ya shafa addu'a sannan Minister of information {mai shela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w:t>
      </w:r>
      <w:r>
        <w:rPr>
          <w:rFonts w:hint="eastAsia"/>
          <w:sz w:val="13"/>
          <w:szCs w:val="13"/>
        </w:rPr>
        <w:t xml:space="preserve">mike don sanar da abinda zaayi ya fara da fadan date time sannan ya gangaro the main point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"ayau mun taru anan ne badan komai ba sai dan tabbatar da wani alamari kamar yadda kuka sani ance gani ya kori ji,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 ayau zamu shaida fuskar AMIRA MEHNOOR BINT </w:t>
      </w:r>
      <w:r>
        <w:rPr>
          <w:rFonts w:hint="eastAsia"/>
          <w:sz w:val="13"/>
          <w:szCs w:val="13"/>
        </w:rPr>
        <w:t xml:space="preserve">MUHD KAHTER IBN ABDALLAH amastayin ZAWJATUL AMEER,"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kan'kanin lokaci gurin ya kaure da hayaniya da cece kuce kowa da abinda yake fadi ga masu alajabi nayi ,maasu farin ciki nayi,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muna fukai da azzalumai zalin cinsu yaki boyuwa,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Army commander {</w:t>
      </w:r>
      <w:r>
        <w:rPr>
          <w:rFonts w:hint="eastAsia"/>
          <w:sz w:val="13"/>
          <w:szCs w:val="13"/>
        </w:rPr>
        <w:t xml:space="preserve"> sarkin yaki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buga wani stawa wanda yasa kowa shan ruwan jikin sa cikin zallan bacin rai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hattara agaban Sultan kuke ba kasuwa ba kowa ya maida hankalinsa ko jikin mutum ya gaya masa",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stitttt kake ji akayi kowa ya hadiye zancensa aransa don</w:t>
      </w:r>
      <w:r>
        <w:rPr>
          <w:rFonts w:hint="eastAsia"/>
          <w:sz w:val="13"/>
          <w:szCs w:val="13"/>
        </w:rPr>
        <w:t xml:space="preserve"> sun san halin Army cammander baruwansa da matasyinka ko girmanka jibganka zai yi gashi kiransa ba irin na sauran mutane bane giant ne a murde yake ga stayi da fadi,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bayan ya kammala karanta shedule din ne ya juya ya fuskanci su Sultan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"SUHATAJ y</w:t>
      </w:r>
      <w:r>
        <w:rPr>
          <w:rFonts w:hint="eastAsia"/>
          <w:sz w:val="13"/>
          <w:szCs w:val="13"/>
        </w:rPr>
        <w:t>a aiko sakon ban hakuri bai samu zuwa ba don suna cikin wani yar maastala,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babbaan dan su satinsa 2 anrasa 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cikin wani yanayi yasa baasu da karfin guiwan zuwa yanemi da amasa uzuri,"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gyada kai Sultan Habibullah yayi daga nan bai kara cewa komai </w:t>
      </w:r>
      <w:r>
        <w:rPr>
          <w:rFonts w:hint="eastAsia"/>
          <w:sz w:val="13"/>
          <w:szCs w:val="13"/>
        </w:rPr>
        <w:t>ba sai alama da yayi wa Malik Sultan da yayi magana,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girmamawa ya fara magana da muryansa mai taushi da dadin sauraro Wanda zallan IZZA da MULKI Hadi d karfin IKO ya bayyana kararar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sai na kara mai mai tawa ba kunji abinda Minister of i</w:t>
      </w:r>
      <w:r>
        <w:rPr>
          <w:rFonts w:hint="eastAsia"/>
          <w:sz w:val="13"/>
          <w:szCs w:val="13"/>
        </w:rPr>
        <w:t>nformation ya fada,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 mai bukatan karin bayani ko jaa Bismillah"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dama jira yake ayi magana ya mike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"muna so muji taya hakan ta faru bayan kowa yasan yau shekara 20 da rasuwar Amira Zulaihat da yaranta"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Malik Sultan yayi dama y</w:t>
      </w:r>
      <w:r>
        <w:rPr>
          <w:rFonts w:hint="eastAsia"/>
          <w:sz w:val="13"/>
          <w:szCs w:val="13"/>
        </w:rPr>
        <w:t>asan zaa rinaa yau zasu sha tambayoyi sai de sun shiyawa hakan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FUAD IBN SAREE kayi tambaya mai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 ance kana naka Allah na nashi mu munyi namu tohh yanzu lokacin mu ya tafi dama da sa'a tabaar hannun mu ta koma ga ALLAH {S.W.T},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fa</w:t>
      </w:r>
      <w:r>
        <w:rPr>
          <w:rFonts w:hint="eastAsia"/>
          <w:sz w:val="13"/>
          <w:szCs w:val="13"/>
        </w:rPr>
        <w:t>ta na amsa maka tambayanka"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zauna ba wai dan yaso ba,</w:t>
      </w:r>
    </w:p>
    <w:p w:rsidR="00000000" w:rsidRDefault="00F15D5C">
      <w:pPr>
        <w:rPr>
          <w:rFonts w:hint="eastAsia"/>
          <w:sz w:val="13"/>
          <w:szCs w:val="13"/>
        </w:rPr>
      </w:pPr>
      <w:r>
        <w:rPr>
          <w:rFonts w:hint="eastAsia"/>
          <w:sz w:val="13"/>
          <w:szCs w:val="13"/>
        </w:rPr>
        <w:t xml:space="preserve"> ba kuma dan ya samu abinda yake so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ne ya kara mikewa bayan neman izini kamar yadda na farko yayi,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yace " taya za'ayi mu yadda cewa ita jinin AMEER MUHD KAHTER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M</w:t>
      </w:r>
      <w:r>
        <w:rPr>
          <w:rFonts w:hint="eastAsia"/>
          <w:sz w:val="13"/>
          <w:szCs w:val="13"/>
        </w:rPr>
        <w:t xml:space="preserve">alik Sultan ya kara yi a karo na biyu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"kana ganinta zaka tabbatar da hakan sanan inaso kusan ba yaddar ku muke bukata ba ko amincewar ku ba zaka iya zama yanzu"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ne ya kara tashi yace " naji ance ZAWJATUL AMEER mai hakan yake nufi???,"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 ga</w:t>
      </w:r>
      <w:r>
        <w:rPr>
          <w:rFonts w:hint="eastAsia"/>
          <w:sz w:val="13"/>
          <w:szCs w:val="13"/>
        </w:rPr>
        <w:t>rinku idan ance ZAWJATUL AMEER mai ake nufi???,"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waaurgo masa tambaya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"ana nufin matar yarima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gyada kai yayi yace "masha'Allah tohh muma haka muke nufi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shima guiwa a sace ya koma ya zauna kowa yasha ruwan jikinshi tun  fari daasuka ga MALIK S</w:t>
      </w:r>
      <w:r>
        <w:rPr>
          <w:rFonts w:hint="eastAsia"/>
          <w:sz w:val="13"/>
          <w:szCs w:val="13"/>
        </w:rPr>
        <w:t>ULTAN ne zai amsa tambayoyi sun san abun yafi karfinsu,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fahinci ba yaddar su ake buka ta ba ko lokacin Mulkinsa shi magana daya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kasance mutun mai zafi da guntun magana wadda da zaran ya fadeta ko ka gane ko baka gane ba kai ta shafa,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w:t>
      </w:r>
      <w:r>
        <w:rPr>
          <w:rFonts w:hint="eastAsia"/>
          <w:sz w:val="13"/>
          <w:szCs w:val="13"/>
        </w:rPr>
        <w:t xml:space="preserve"> kuma iya bada amsa dai dai da tambayanka, </w:t>
      </w:r>
    </w:p>
    <w:p w:rsidR="00000000" w:rsidRDefault="00F15D5C">
      <w:pPr>
        <w:rPr>
          <w:rFonts w:hint="eastAsia"/>
          <w:sz w:val="13"/>
          <w:szCs w:val="13"/>
        </w:rPr>
      </w:pPr>
      <w:r>
        <w:rPr>
          <w:rFonts w:hint="eastAsia"/>
          <w:sz w:val="13"/>
          <w:szCs w:val="13"/>
        </w:rPr>
        <w:t>shi baya son reni.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Minister of infomation ne yace "akwai wani mai ta, mai tambayan,"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shirun da yaji ne yasa ya fahimci babu,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"akarshe zan gabatar muku da MEHNOOR BINT MUHD KAHTER ZAWJATUL AMEER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wangale ko</w:t>
      </w:r>
      <w:r>
        <w:rPr>
          <w:rFonts w:hint="eastAsia"/>
          <w:sz w:val="13"/>
          <w:szCs w:val="13"/>
        </w:rPr>
        <w:t>fan akayi wani haaske ne ya fito wanda ya haska idon kowa agun ya mamaye wannan dakin Taron Wanda ya Sanya storo da firkici a zuciyan munafukai ya Kuma tabbatar musu da abinda ake Fadi batare da sun ga Mai shigowa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sanye take da wani arnen fitted gown</w:t>
      </w:r>
      <w:r>
        <w:rPr>
          <w:rFonts w:hint="eastAsia"/>
          <w:sz w:val="13"/>
          <w:szCs w:val="13"/>
        </w:rPr>
        <w:t xml:space="preserve"> white colour da wani kimono mai dogon hannu har kasa,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baya yana jan kasa kun'kuminta a daure da wani belt golden colour haka ajikin komono anyi kwalliya da golden anyi wassu zane wanda yake representing  royalty,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kanta ko ba dankwali gashinta yaash</w:t>
      </w:r>
      <w:r>
        <w:rPr>
          <w:rFonts w:hint="eastAsia"/>
          <w:sz w:val="13"/>
          <w:szCs w:val="13"/>
        </w:rPr>
        <w:t>a gyara anzuba shi har kugunta sai tashin kamshi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sanye da crown golden colour</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kana gani basai an fada maka ba kasan gold da diamond </w:t>
      </w:r>
      <w:r>
        <w:rPr>
          <w:rFonts w:hint="eastAsia"/>
          <w:sz w:val="13"/>
          <w:szCs w:val="13"/>
        </w:rPr>
        <w:t>💎</w:t>
      </w:r>
      <w:r>
        <w:rPr>
          <w:rFonts w:hint="eastAsia"/>
          <w:sz w:val="13"/>
          <w:szCs w:val="13"/>
        </w:rPr>
        <w:t xml:space="preserve"> Wanda akayi ado dashi ajiki,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kafanta sanye da wani royal  designer toms white kwalliyan jiki kuwa gol</w:t>
      </w:r>
      <w:r>
        <w:rPr>
          <w:rFonts w:hint="eastAsia"/>
          <w:sz w:val="13"/>
          <w:szCs w:val="13"/>
        </w:rPr>
        <w:t>den,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hannunta sanye da white handa socks daya baayyanar da asalin zararran fingers dinta,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Fuskanta ko makeup Babu Amma haka Bai hana zallan kyanta nunawa ba tana walwali da hasken tamkar wata Wanda yayi dare goma sha bakwai,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 hagu da dama akwai</w:t>
      </w:r>
      <w:r>
        <w:rPr>
          <w:rFonts w:hint="eastAsia"/>
          <w:sz w:val="13"/>
          <w:szCs w:val="13"/>
        </w:rPr>
        <w:t xml:space="preserve"> wassu servant hannunsu dauke da burner wanda ke fidda wani kamshi mai wuyan fassarawa,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hadadden golden and white centre carpet aka shinfida wanda yayi leading nata har mazauninta,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ayanzu aka ajiye kana ganin kujeran kasan anyi barin naira,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wa'iyyahh zibillah starki ya tabbata ga ubangijin talikai,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zallan white gold ne akayi wannan kujeran dashi Sai farin yadi da akayi amfani dashi don Kara taushi a kujeran Shima kanshi yadin yasha kwalliya da golden paint Wanda akayi wassu design Mai taf</w:t>
      </w:r>
      <w:r>
        <w:rPr>
          <w:rFonts w:hint="eastAsia"/>
          <w:sz w:val="13"/>
          <w:szCs w:val="13"/>
        </w:rPr>
        <w:t>iya da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masha'Allah Starki ya tabbata ga ubangijin talikai wanda yayi wannan kyakyawan halittan mai daukan hankalin mai kallo,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hakika kowa yasha ruwan jikinshi wassu zai zabga gumi sukeyi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wassu kamar zuciyarsu zai fasahe, ko baa fada ba sun s</w:t>
      </w:r>
      <w:r>
        <w:rPr>
          <w:rFonts w:hint="eastAsia"/>
          <w:sz w:val="13"/>
          <w:szCs w:val="13"/>
        </w:rPr>
        <w:t>an wannan jinin ZULAIHAT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'yaa ga MUHD KAHTER kwaarjininta da daukan idonta da karfin izzarta yasa su tabbatar da hakan don ance barewa baza tayi gudu danta yayi rarrafe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15</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w:t>
      </w:r>
      <w:r>
        <w:rPr>
          <w:rFonts w:hint="eastAsia"/>
          <w:sz w:val="13"/>
          <w:szCs w:val="13"/>
        </w:rPr>
        <w:t>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?05 ?February, ?2024</w:t>
      </w:r>
    </w:p>
    <w:p w:rsidR="00000000" w:rsidRDefault="00F15D5C">
      <w:pPr>
        <w:rPr>
          <w:rFonts w:hint="eastAsia"/>
          <w:sz w:val="13"/>
          <w:szCs w:val="13"/>
        </w:rPr>
      </w:pPr>
      <w:r>
        <w:rPr>
          <w:rFonts w:hint="eastAsia"/>
          <w:sz w:val="13"/>
          <w:szCs w:val="13"/>
        </w:rPr>
        <w:t>07:43:41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w:t>
      </w:r>
      <w:r>
        <w:rPr>
          <w:rFonts w:hint="eastAsia"/>
          <w:sz w:val="13"/>
          <w:szCs w:val="13"/>
        </w:rPr>
        <w:t>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16</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EGYPHT {CAIRO}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Barewa baza tayi gudu danta yayi rarrafe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tabbas wannan magana haka yake ko ba'a fada maka ba kayi tozali da wannan halittan kasan ta hada jini da Muhd Kahter wanda ake ma lakabi da NAMIJIN ZAKI,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bama zaki ba </w:t>
      </w:r>
      <w:r>
        <w:rPr>
          <w:rFonts w:hint="eastAsia"/>
          <w:sz w:val="13"/>
          <w:szCs w:val="13"/>
        </w:rPr>
        <w:t>a'a shi namijin zaki ne mai wastar da taro,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tacigaba da tafiyanta acikin nutsauwa ba tare da sanin cewa yaja kanta attention takeyi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ako wani taku daya da takeyi yana tafiya da bugun zuciyan mahassada da makiya,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isa inda su Sultan suke Sultan</w:t>
      </w:r>
      <w:r>
        <w:rPr>
          <w:rFonts w:hint="eastAsia"/>
          <w:sz w:val="13"/>
          <w:szCs w:val="13"/>
        </w:rPr>
        <w:t>a Najda da kanta ta mike ta kaita har gurin zamanta wanda yake a bangaren damansu kujeru biyu masu shegen kyau da daukan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daya daga ciki ta ajiyeta ta kuma gyara mata zamanta da kyau kafun ta koma gurin zamanta ta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stitttt gun ya Chief </w:t>
      </w:r>
      <w:r>
        <w:rPr>
          <w:rFonts w:hint="eastAsia"/>
          <w:sz w:val="13"/>
          <w:szCs w:val="13"/>
        </w:rPr>
        <w:t xml:space="preserve">of army staff ne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"kuna jira sai ance ku bawa Zawjatul Ameer girma ne, ko sai ance muku ku gyada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kamar masu rige rigen shiga bandaki haka suka mike zan dan akan kafansu  don bata girma kafun kowa ya koma ya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Minister of information n</w:t>
      </w:r>
      <w:r>
        <w:rPr>
          <w:rFonts w:hint="eastAsia"/>
          <w:sz w:val="13"/>
          <w:szCs w:val="13"/>
        </w:rPr>
        <w:t>e ya mike yace " maraba da zuwanki Zawjatul Ameer,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mai makon dunbun mutanen family Sultan Abdulmalik muna miki maraba da shigowa cikin ahalin mu amastayin sirka,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Allah ya baku zaman lfy keda Ameer Mahbeer,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kuma azirtaku da zuri'a dayyiba,"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w:t>
      </w:r>
      <w:r>
        <w:rPr>
          <w:rFonts w:hint="eastAsia"/>
          <w:sz w:val="13"/>
          <w:szCs w:val="13"/>
        </w:rPr>
        <w:t xml:space="preserve"> sadda kanshi yayi kasa alaman ban girma kafun ya koma ya zauna Malik Sultan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akwai wani mai neman karin bayani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na yamike bayan neman izini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tabbas na gamsu ita yar Muhd Kahter ne, to amma ina shi mahaifin nata"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mahaifinta yana </w:t>
      </w:r>
      <w:r>
        <w:rPr>
          <w:rFonts w:hint="eastAsia"/>
          <w:sz w:val="13"/>
          <w:szCs w:val="13"/>
        </w:rPr>
        <w:t>kasar SIN in kana da bukatar ganinshi sai yazo,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dammm kirjinshi ya bada cikin rawar murya yace" a..a..a.aaa  ranka shi dade,"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cute smile</w:t>
      </w:r>
      <w:r>
        <w:rPr>
          <w:rFonts w:hint="eastAsia"/>
          <w:sz w:val="13"/>
          <w:szCs w:val="13"/>
        </w:rPr>
        <w:t>😏</w:t>
      </w:r>
      <w:r>
        <w:rPr>
          <w:rFonts w:hint="eastAsia"/>
          <w:sz w:val="13"/>
          <w:szCs w:val="13"/>
        </w:rPr>
        <w:t xml:space="preserve"> ya sake dama yasan za'a rina kaf Kingdom nasu kowa storonsa yakeji matuka yana da zafi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mutane</w:t>
      </w:r>
      <w:r>
        <w:rPr>
          <w:rFonts w:hint="eastAsia"/>
          <w:sz w:val="13"/>
          <w:szCs w:val="13"/>
        </w:rPr>
        <w:t xml:space="preserve"> dayawa na cewa halinsa ya dauko,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yana kaunarsa sosai yana kuma alfahari dashi mastayin dansa kuma sirkinsa,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 Habibullah yace" wani sati ran juma'a duniya zata shaida daurin auren AMEER MAHBEER DA AMEERA MEHNOOR,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ina fatan kowa ya halicci wanna</w:t>
      </w:r>
      <w:r>
        <w:rPr>
          <w:rFonts w:hint="eastAsia"/>
          <w:sz w:val="13"/>
          <w:szCs w:val="13"/>
        </w:rPr>
        <w:t>n biki mai albarka,"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Imam Jabir ne ya mike don rufe taro da addu'a aka rufe taro kowa ya kama gabansa.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dawowa cikin gida ba bata lokaci aka fara mawa Zaawjatul Ameer gyaran 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shirye shirye akeyi kowa yana cikin farin ciki baya Malikat Nub</w:t>
      </w:r>
      <w:r>
        <w:rPr>
          <w:rFonts w:hint="eastAsia"/>
          <w:sz w:val="13"/>
          <w:szCs w:val="13"/>
        </w:rPr>
        <w:t>ia wani irin kaunar ta ne yake yawo ako ina na jikinta,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gyaran jikin da za'a mata ma tana gurin duk da amintacciyar Jakadiyar ta (minister of women affairs), Na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gani take inta barta ita daya kamar za'a cutar mata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bangaren Sultana Na</w:t>
      </w:r>
      <w:r>
        <w:rPr>
          <w:rFonts w:hint="eastAsia"/>
          <w:sz w:val="13"/>
          <w:szCs w:val="13"/>
        </w:rPr>
        <w:t>jda ma haka ne sai faman shiri takeyi abun ya hadu mata biyu farin cikin har yaso ya mata yawa,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za'ayi bikin danta kwaalli daya data ke dasahi a duniya da halitta mafi soyuwa agareta  ai sai kiran yan uwa da abokan arzike take tana sanar musu,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ta m</w:t>
      </w:r>
      <w:r>
        <w:rPr>
          <w:rFonts w:hint="eastAsia"/>
          <w:sz w:val="13"/>
          <w:szCs w:val="13"/>
        </w:rPr>
        <w:t xml:space="preserve">anta cewa an sanar a kafafen sada labaru da taimakon S.A.M wato special adviser on media and publicity { san kira},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zumudi yasa ta manta hakan Sultan Salahuddeen dake zaune ya zuba mata ido sai kallonta yakeyi harda taguminshi,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yamanta rabon da yag</w:t>
      </w:r>
      <w:r>
        <w:rPr>
          <w:rFonts w:hint="eastAsia"/>
          <w:sz w:val="13"/>
          <w:szCs w:val="13"/>
        </w:rPr>
        <w:t>anta cikin farin ciki irin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abun ya zama masa sabo, tabbas maganan Imam Jabir da hasa'shensa ya tabbata yarinyar alkairi ce agaresu,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sannu zasu gane hakan,  tun kafun aje ko ina ma sun fara gani ko daga yanzu sun fara gane makiyansu daga da</w:t>
      </w:r>
      <w:r>
        <w:rPr>
          <w:rFonts w:hint="eastAsia"/>
          <w:sz w:val="13"/>
          <w:szCs w:val="13"/>
        </w:rPr>
        <w:t xml:space="preserve">n zaman da akayi kawai,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bai san ma ta zauna a gefensa ba sai jin lallausan hannunta yayi a face nashi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Amirul dawlati what is wrong"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lallausan smile ya sake yace" ba komai,"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"okay dama na gama hada maka kayanka kasan anjima jirginka zai tashi k</w:t>
      </w:r>
      <w:r>
        <w:rPr>
          <w:rFonts w:hint="eastAsia"/>
          <w:sz w:val="13"/>
          <w:szCs w:val="13"/>
        </w:rPr>
        <w:t xml:space="preserve">o ka koma Cairo,"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ido ya zuba mata yana kallonta sanda ta karasa zancen yace "in koma ko mu koma"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zumburo baki tayi gaba tayi folding hannunta a chest nata in a chaildish tune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ba inda zanje ina nan har sai anyi auren"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warm smile ya sak</w:t>
      </w:r>
      <w:r>
        <w:rPr>
          <w:rFonts w:hint="eastAsia"/>
          <w:sz w:val="13"/>
          <w:szCs w:val="13"/>
        </w:rPr>
        <w:t xml:space="preserve">e ya mike yace "tunda kece mijin ba ni zaki iya zama, </w:t>
      </w:r>
    </w:p>
    <w:p w:rsidR="00000000" w:rsidRDefault="00F15D5C">
      <w:pPr>
        <w:rPr>
          <w:rFonts w:hint="eastAsia"/>
          <w:sz w:val="13"/>
          <w:szCs w:val="13"/>
        </w:rPr>
      </w:pPr>
      <w:r>
        <w:rPr>
          <w:rFonts w:hint="eastAsia"/>
          <w:sz w:val="13"/>
          <w:szCs w:val="13"/>
        </w:rPr>
        <w:lastRenderedPageBreak/>
        <w:t>ki shirya da  wuri kar lokaci ya kure nima yanzu zanyi nawa shirin"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ce dashi kala ba ya fara ragea kayan jikinshi don yin wanka,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bata taso don taya shi bane yasa shi juyowa ya ganta aiku</w:t>
      </w:r>
      <w:r>
        <w:rPr>
          <w:rFonts w:hint="eastAsia"/>
          <w:sz w:val="13"/>
          <w:szCs w:val="13"/>
        </w:rPr>
        <w:t>wa kamar jira take ya juyo ta fasahe da kuka da iya karfinta har shisshike wa takeyi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Yah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abinda ya fadi ya staya kasakai yana kallon ikon Rabbi ganin kukan nata ba mai karewa bane yasa ya je don yin rarrashi,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"Ummu mahbeer yanzu dan nac</w:t>
      </w:r>
      <w:r>
        <w:rPr>
          <w:rFonts w:hint="eastAsia"/>
          <w:sz w:val="13"/>
          <w:szCs w:val="13"/>
        </w:rPr>
        <w:t>e mutafi shine kike zabga wannan kukan kamaar wadda aka ce miki Mahbeer ya mutu,"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 volume din kukan nata tayi yace " ya isa ni karki tara mun jama'a ace yanka ki nake,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ina de tafiyan nea bakya so to yi zaman ki, dama ni stokalanki ma nakeyi"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aiko</w:t>
      </w:r>
      <w:r>
        <w:rPr>
          <w:rFonts w:hint="eastAsia"/>
          <w:sz w:val="13"/>
          <w:szCs w:val="13"/>
        </w:rPr>
        <w:t xml:space="preserve"> ta fara jero smile iri daban daban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cry cry baby kawai"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mike don cigaba da shirin wanka akarshe de ita ta taya sa yadda ta saba, ta shirya shi stabb ta hada masa kayansa  da kanta,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Sultana Maryam na zaune sashin ta tana ta nata shirin sai g</w:t>
      </w:r>
      <w:r>
        <w:rPr>
          <w:rFonts w:hint="eastAsia"/>
          <w:sz w:val="13"/>
          <w:szCs w:val="13"/>
        </w:rPr>
        <w:t>a Ameera Subaihat ta shigo ita da wata yarinya mai kama da ita kana ganinta kasan yarta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slaves na ganinta suka fara gyada ta sai de ko kula su batayi ba inda mahaifiyarta take ta karasa nan suka cika ta da kayan mosta baki suka basu guri don su tattau</w:t>
      </w:r>
      <w:r>
        <w:rPr>
          <w:rFonts w:hint="eastAsia"/>
          <w:sz w:val="13"/>
          <w:szCs w:val="13"/>
        </w:rPr>
        <w:t xml:space="preserve">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Sultana maryama na kishingide ajikin wani makeken throw pillow mai laushin gaske bisa wani hadaddden garduma irin na masu sarauta,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dakin shakatawan tane ba kujeru adakin sai throw pillows da garduma anyi wa dakin kwalliya da gashin dawisu,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da</w:t>
      </w:r>
      <w:r>
        <w:rPr>
          <w:rFonts w:hint="eastAsia"/>
          <w:sz w:val="13"/>
          <w:szCs w:val="13"/>
        </w:rPr>
        <w:t>n table ne kajere a stakiyan dakin da wani tea flask karami kamar na gold da kananan kofuna na shan shayi sai wani makeken tire na kayan marmari,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dun gun dakin kuwa burner ne sai tashin kamshin turaren wuta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zama tayi agefen mahaifiyarta tana </w:t>
      </w:r>
      <w:r>
        <w:rPr>
          <w:rFonts w:hint="eastAsia"/>
          <w:sz w:val="13"/>
          <w:szCs w:val="13"/>
        </w:rPr>
        <w:t>ta cin magani ranta a bace sai hade gira takeyi ita da 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kallo daya Sultana Maryama tayi musu ta kauda kanta don tasan mai ke tafe dasu ta cigaba da danne dannen ta a waya,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ganin ta sharesu ne yasata cewa "yanzu Ummi abinda  kuka mun kun min adalci</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kinsan yadda SABREEN ke kaunar Ameer Mahbeer shine za'a hada auransa da wata bare da ba'a san asalinta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kai akalla 5 min kafun ta dago kai ta kare mata kallo na dan wani sakanni ta kauda kai kamar baza tace komai ba stabar izza sai can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w:t>
      </w:r>
      <w:r>
        <w:rPr>
          <w:rFonts w:hint="eastAsia"/>
          <w:sz w:val="13"/>
          <w:szCs w:val="13"/>
        </w:rPr>
        <w:t>kicewa wannan sakaryar yarki marar tarbiyan ta tashi ta fice mun daga daki ko insa security su fidda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haba ummi mai yasa kuke haka ne sai kace baku kuka haifeni ba Sabreen fa jikarki ce jinana ce ita"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cike da bacin rai tace "Subaihat tun muna shiri</w:t>
      </w:r>
      <w:r>
        <w:rPr>
          <w:rFonts w:hint="eastAsia"/>
          <w:sz w:val="13"/>
          <w:szCs w:val="13"/>
        </w:rPr>
        <w:t xml:space="preserve"> da juna,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 nace ki auri ubanta ina saida mutun cin mu kikayi kika bijire mana kika auri ubanta,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 zai so hada jini da marar tarbiyan yarki din nan wacce bata san darajan manya ba har ta shigo ta zauna amma ta gagara gyada ni stabar rasahin tarbiya,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kin dauka haka kawai ake auran dan sarki azama gimbiya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kina tunanin wannan yar nakin zata zama gimbiya to ki canja lale   anan family babu mai hada jini da mai rayuwar nasara,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kin daura ta bisa turban turawa kin kai ta yin rayuwa cikin su duba </w:t>
      </w:r>
      <w:r>
        <w:rPr>
          <w:rFonts w:hint="eastAsia"/>
          <w:sz w:val="13"/>
          <w:szCs w:val="13"/>
        </w:rPr>
        <w:t xml:space="preserve">shigan dake jikinta,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body hop top da tight jeans imagine gimbiyar Egypt da wannan dressing din this can't be possible,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sarauniya wannan sakaryar bata kai zama ba bare Sultana,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 tasahi ki fice mun tun kafun ki fusata ni ta fadi hakanne a stawace"</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sanin halin mahaifiyarta ne yasa ta kama hannun yarta suka fito bata staya ko ina ba sai part din Malikat Nubia tako yi sa'a tasameta ana ta gyara a amarya,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 ko sai zuba shagwaba takeyi don da kyar take yadda ahaka ma mutane kadan ne agun wanda ta y</w:t>
      </w:r>
      <w:r>
        <w:rPr>
          <w:rFonts w:hint="eastAsia"/>
          <w:sz w:val="13"/>
          <w:szCs w:val="13"/>
        </w:rPr>
        <w:t>adda dasu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bako sallama bare neman izini ta shigo da masifanta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tohhh muna fuka algun guma, ashe ba yayana kadai kika shanye ba har mahaifiyata ma kin shanye,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bakin jininki marar albarka mai tarwasta farin cikin iyali,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an wani damu mutane l</w:t>
      </w:r>
      <w:r>
        <w:rPr>
          <w:rFonts w:hint="eastAsia"/>
          <w:sz w:val="13"/>
          <w:szCs w:val="13"/>
        </w:rPr>
        <w:t>okacin auroki wai hasken da zata hasakaka masarautar mu har wani suna ake kiran ki dashi wai uwar haske,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 ina hasken yake kin haifo wa mutane mazina'ciya mai zina da auranta,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kin kawo wata shegiya wai jikarki zata zama Sultana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 kunyi kadan ke </w:t>
      </w:r>
      <w:r>
        <w:rPr>
          <w:rFonts w:hint="eastAsia"/>
          <w:sz w:val="13"/>
          <w:szCs w:val="13"/>
        </w:rPr>
        <w:t xml:space="preserve">da ita wallahi sai de in bani da rai sai de in na dena numfashi hakan zai faru"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tunda ta fara magana Malikat Nubia bata ce komai hasalima ko kallonta bata yi ba ta bawa ajiyan ta a iska duk da ranta na suya don magan ganun da take fada mata marassa dadi </w:t>
      </w:r>
      <w:r>
        <w:rPr>
          <w:rFonts w:hint="eastAsia"/>
          <w:sz w:val="13"/>
          <w:szCs w:val="13"/>
        </w:rPr>
        <w:t>agaban masu aiki,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kula taba inda sabo ta saba da rashin mutun cin Subaihat  tun suna yara haka take mata ganin bata kula ta sai de bata taba yin wannan kuskuren a Sultana Najda duk da kasancewarta surkar su ita kadai ta rena,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bata kula taba</w:t>
      </w:r>
      <w:r>
        <w:rPr>
          <w:rFonts w:hint="eastAsia"/>
          <w:sz w:val="13"/>
          <w:szCs w:val="13"/>
        </w:rPr>
        <w:t xml:space="preserve"> ne yasa ta karasawa  inda Zawjatul Ameer da ta takure a guri daya tun dazun don storo,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 kokarin gaura mata mari takeyi taji an rike hannunta gammm ba kowa ya rike hannunta ba sai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Sultan Salahuddeen kallo daya zaka masa ka hangi zallan bacin ran dake </w:t>
      </w:r>
      <w:r>
        <w:rPr>
          <w:rFonts w:hint="eastAsia"/>
          <w:sz w:val="13"/>
          <w:szCs w:val="13"/>
        </w:rPr>
        <w:t>idonsa wulli yayi da hannunta ya zabga mata maruka hudu masu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Tassss tassss tassss tassss kawai kake ji,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mugun shot yayi da ita da kafansa kamar ya samu ball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idonsa ya rufe ya manta cewa kanwaar mahaifinsa ne ita stabaar bacin rai,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Sult</w:t>
      </w:r>
      <w:r>
        <w:rPr>
          <w:rFonts w:hint="eastAsia"/>
          <w:sz w:val="13"/>
          <w:szCs w:val="13"/>
        </w:rPr>
        <w:t>ana Najda ne ta rike shi tace "sabr sabr ya Amirul Dawlati,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stawa ta dakawa slaves su fita babu shiri suka fara arcewa adari sai huci yakeyi itako tama suma yarta ne keta raskar kuka akanta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"zaki mana shiruu ko sai na an miki dukan sakwara"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inji Sulta</w:t>
      </w:r>
      <w:r>
        <w:rPr>
          <w:rFonts w:hint="eastAsia"/>
          <w:sz w:val="13"/>
          <w:szCs w:val="13"/>
        </w:rPr>
        <w:t>na Najda salatin da sukaji Malikat Nubia nayi ne ya dawo da hankalinsu,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Zawjatul Ameer ne ta suma abinka da mutumin da ba ishesshen lfy gareshi ba hankali tashe Sultana Najda tayi kansu,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Sultan Salahuddeen ne yayi karfin halin kiran Dr shi ya dauketa ya</w:t>
      </w:r>
      <w:r>
        <w:rPr>
          <w:rFonts w:hint="eastAsia"/>
          <w:sz w:val="13"/>
          <w:szCs w:val="13"/>
        </w:rPr>
        <w:t xml:space="preserve"> kwantar da ita akan sofa basu fi 2min ba sai ga Dr yasamu isowa,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nan ya dukufa wajen ceto ranta akayi sa'a bai sha wahala ba ta farfado ya mata alluran bacci,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kafun ya koma ga Ameera Subaihat itama ta farfado wani dogon numfashi </w:t>
      </w:r>
      <w:r>
        <w:rPr>
          <w:rFonts w:hint="eastAsia"/>
          <w:sz w:val="13"/>
          <w:szCs w:val="13"/>
        </w:rPr>
        <w:t>😤</w:t>
      </w:r>
      <w:r>
        <w:rPr>
          <w:rFonts w:hint="eastAsia"/>
          <w:sz w:val="13"/>
          <w:szCs w:val="13"/>
        </w:rPr>
        <w:t>taja ta fashe</w:t>
      </w:r>
      <w:r>
        <w:rPr>
          <w:rFonts w:hint="eastAsia"/>
          <w:sz w:val="13"/>
          <w:szCs w:val="13"/>
        </w:rPr>
        <w:t>😭</w:t>
      </w:r>
      <w:r>
        <w:rPr>
          <w:rFonts w:hint="eastAsia"/>
          <w:sz w:val="13"/>
          <w:szCs w:val="13"/>
        </w:rPr>
        <w:t xml:space="preserve"> d wan</w:t>
      </w:r>
      <w:r>
        <w:rPr>
          <w:rFonts w:hint="eastAsia"/>
          <w:sz w:val="13"/>
          <w:szCs w:val="13"/>
        </w:rPr>
        <w:t>i mastsiycin kuka,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bata samu tayi shiba dazu Dr ne ya shiga bata hakuri yana kokarin mata treating wound din face nata yana bata hakuri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"sannu Allah kiyaye na gaba,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 duk a lissafinshi gangarowa tayi daga beni baisan hanun maza taji ba </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sai ahankali adena gaggawa in ana sauka daga stairs kinga irin raunin daya jawo miki Allah shi kare gaba"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jitake kamar ta shake sa ta gaggaura masa maari don takaici,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Sultana Najda tace " enough Dr you can go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sadda kanshi yayi alaman ban gi</w:t>
      </w:r>
      <w:r>
        <w:rPr>
          <w:rFonts w:hint="eastAsia"/>
          <w:sz w:val="13"/>
          <w:szCs w:val="13"/>
        </w:rPr>
        <w:t xml:space="preserve">rma kafun ya tattari kayan aikin shi yayi gaba abinshi,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nan zaune sai ga Malik Sultan ya iso don dama Sultan Salahuddeen ya kirashi,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yana shigowa yayi kicibus da Subaaihat da kumburarren face shi bai ma gane ta ba sanda yaga Sabreen,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hango su da</w:t>
      </w:r>
      <w:r>
        <w:rPr>
          <w:rFonts w:hint="eastAsia"/>
          <w:sz w:val="13"/>
          <w:szCs w:val="13"/>
        </w:rPr>
        <w:t xml:space="preserve"> yayi azaune ne yasa ya karasa yaga Zawjatul Ameer kwance kamar mara rai,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karasawa yayi indaa take ya zauna a gefenta ya daga kai for the second time ya ga Subaihat dake zaune akasa,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"mai ya faru hastari kikayi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sadda kanta kasa tayi wani m</w:t>
      </w:r>
      <w:r>
        <w:rPr>
          <w:rFonts w:hint="eastAsia"/>
          <w:sz w:val="13"/>
          <w:szCs w:val="13"/>
        </w:rPr>
        <w:t xml:space="preserve">ugun bugu heart dinta yayi tabbas tasan kasahinta ya bushe idan Akhie Sultan yasan abinda ta aikata,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 godewa wa Allah ma da ba shine ya samota tana tabaran da abin yafi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 stawace yace wai ba wanda zai iya fadamun abinda ya faru ne kun zuba mu</w:t>
      </w:r>
      <w:r>
        <w:rPr>
          <w:rFonts w:hint="eastAsia"/>
          <w:sz w:val="13"/>
          <w:szCs w:val="13"/>
        </w:rPr>
        <w:t xml:space="preserve">n ido,"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Sultana Najda ne ta zayyana masa abinda ya faru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Allah ya rufa asiri mun zo nida Abbie Mahbeer zai musu sallama zai tafi shine fa muka jiyo ta tun daga hanya tana ta kwashewa Ummi  albarka,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dama ta saba yimata rashin mutunci, don taga b</w:t>
      </w:r>
      <w:r>
        <w:rPr>
          <w:rFonts w:hint="eastAsia"/>
          <w:sz w:val="13"/>
          <w:szCs w:val="13"/>
        </w:rPr>
        <w:t xml:space="preserve">ata kula 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rai a bace Malik Sultan ya mike yayi kan Subaihat dakyar Sultan Salahuddeen ya rike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don daya barshi ya tabbata gawanta za'a dauka agun,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wallahi wallahi duk randa kika sake ko kallon banza kika kara binta dashi zaki kwammace da ba'</w:t>
      </w:r>
      <w:r>
        <w:rPr>
          <w:rFonts w:hint="eastAsia"/>
          <w:sz w:val="13"/>
          <w:szCs w:val="13"/>
        </w:rPr>
        <w:t xml:space="preserve">a haifoki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bazan hanaki zuwa part dina ba, dolenki kizo ki gyasheta don ita ba sa'ar ki bace,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ma ya kawo wanan hayaniyan tun farko??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tambayan ki kina kallo na ya fada cikin stawan daya sa hanjin cikinta murdawa,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"dad....dddd dama Sa</w:t>
      </w:r>
      <w:r>
        <w:rPr>
          <w:rFonts w:hint="eastAsia"/>
          <w:sz w:val="13"/>
          <w:szCs w:val="13"/>
        </w:rPr>
        <w:t xml:space="preserve">breen ne ke son Mahbeer shiss... shine..,"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mitchhhhhww,  dogon stukan daya ja ne ya hanata karaasa maganan baakinta,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yanzu ke dan baki da kunya har kina da bakin da zaki  ce wani  yarki tana son Mahbeer ba ma wani girmamawa kawai Mahbeer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sa'an ku</w:t>
      </w:r>
      <w:r>
        <w:rPr>
          <w:rFonts w:hint="eastAsia"/>
          <w:sz w:val="13"/>
          <w:szCs w:val="13"/>
        </w:rPr>
        <w:t xml:space="preserve">ne shi, ina tambayanki kina jina,"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"aaa 'a'aa,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"bayan rashin mutun ci da stiyaar da kika mawa mutane a bayyanan nasi shine zaki zo dawani shirme,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wai yaarki na son Ameer Mahbeer, kina sane cewa ba kowani marar  asali banae ke auran dan sarki ya zam</w:t>
      </w:r>
      <w:r>
        <w:rPr>
          <w:rFonts w:hint="eastAsia"/>
          <w:sz w:val="13"/>
          <w:szCs w:val="13"/>
        </w:rPr>
        <w:t xml:space="preserve">a sarki sai cikaken mai iko,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kuma daraja a idon duniya, wanda daga ko yaro ne ya ganshi zai bashi girma,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mai kwarjini da sanin ya kamata, kin san ba haka kawai ake aure a wannan kingdom din ba sai da dalilai masu karfi,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ma yasa nake bata lokac</w:t>
      </w:r>
      <w:r>
        <w:rPr>
          <w:rFonts w:hint="eastAsia"/>
          <w:sz w:val="13"/>
          <w:szCs w:val="13"/>
        </w:rPr>
        <w:t xml:space="preserve">i wajen miki bayani ai kin fini sani duk da kin sa kafa kin ture kinyi wasti da hakan,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wallahi ke da 'yar ki wani yayi kuskuren yin akuyanci a yarinyan nan ko a shagalin bikin nan zai kwanmace da baizo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 kuma tashi ki tattari kwamustan ki kiyi</w:t>
      </w:r>
      <w:r>
        <w:rPr>
          <w:rFonts w:hint="eastAsia"/>
          <w:sz w:val="13"/>
          <w:szCs w:val="13"/>
        </w:rPr>
        <w:t xml:space="preserve"> gaba tun kafun na canja shara nayi ball dake,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karki manta ka'idan mu gamae da girmama shugaba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 yau aka haifesa dole ka sadda kanka agaresh,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dole kanemi izini wajen yin magana,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kuma dole ka tausasa lafazinka,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sabanin haka zaka ji wuya ne inka </w:t>
      </w:r>
      <w:r>
        <w:rPr>
          <w:rFonts w:hint="eastAsia"/>
          <w:sz w:val="13"/>
          <w:szCs w:val="13"/>
        </w:rPr>
        <w:t xml:space="preserve">bijire,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 baza mu lamunci a rena shugaaba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bin nagaba bin Allah karki manta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bamu k'i  ki ba halinki ne bama 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inkin gyara ke da yar'ki muna maraba daku, zaki iya tafiya,"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dakyar da taimaakon yar'ta ta mike suka kama hanya wani irin b</w:t>
      </w:r>
      <w:r>
        <w:rPr>
          <w:rFonts w:hint="eastAsia"/>
          <w:sz w:val="13"/>
          <w:szCs w:val="13"/>
        </w:rPr>
        <w:t xml:space="preserve">akin ciki ke nukur kusaanta tabbasss sai taga bayan waannan yaarinya ba'a taba cimata mutun ci a duniya irin haka ba, dole tasan wacece ita,!!!!!???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16</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 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?Tuesday, ?06 ?February,</w:t>
      </w:r>
      <w:r>
        <w:rPr>
          <w:rFonts w:hint="eastAsia"/>
          <w:sz w:val="13"/>
          <w:szCs w:val="13"/>
        </w:rPr>
        <w:t xml:space="preserve"> ?2024</w:t>
      </w:r>
    </w:p>
    <w:p w:rsidR="00000000" w:rsidRDefault="00F15D5C">
      <w:pPr>
        <w:rPr>
          <w:rFonts w:hint="eastAsia"/>
          <w:sz w:val="13"/>
          <w:szCs w:val="13"/>
        </w:rPr>
      </w:pPr>
      <w:r>
        <w:rPr>
          <w:rFonts w:hint="eastAsia"/>
          <w:sz w:val="13"/>
          <w:szCs w:val="13"/>
        </w:rPr>
        <w:t>07:38:38 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1</w:t>
      </w:r>
      <w:r>
        <w:rPr>
          <w:rFonts w:hint="eastAsia"/>
          <w:sz w:val="13"/>
          <w:szCs w:val="13"/>
        </w:rPr>
        <w:t>7</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NIGERIA { KANO}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SUHATAJ MUHD HABIBULLAH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 Queen Mahirah gani cikin waani masha'huriyar masarauta mai girman gaske wacce take tamkar gari.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masarauta ce wacce ta staru iya staruwa tasha ginin zamani da shinfidaddun kwalta  zaka ranste   masaraut</w:t>
      </w:r>
      <w:r>
        <w:rPr>
          <w:rFonts w:hint="eastAsia"/>
          <w:sz w:val="13"/>
          <w:szCs w:val="13"/>
        </w:rPr>
        <w:t xml:space="preserve">ar ba'a Nigeria take ba stabar yadda ta staru,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tasha royal paint wanda ya kara fidda asalin kyanta,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mutane nata kai kawo a masarautar wanda na fahinci slaves ne da dogarai kowa da aikin shi wato kowa da abinda yakeyi sai kai komo suke tayi,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bayin na </w:t>
      </w:r>
      <w:r>
        <w:rPr>
          <w:rFonts w:hint="eastAsia"/>
          <w:sz w:val="13"/>
          <w:szCs w:val="13"/>
        </w:rPr>
        <w:t>sanye da riga da zani blue colour sai dogarai nasu riga da wando shikuma red and green.</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wata shinfidaddiyar kwalta na hango wanda ta kaini har gaban wani </w:t>
      </w:r>
      <w:r>
        <w:rPr>
          <w:rFonts w:hint="eastAsia"/>
          <w:sz w:val="13"/>
          <w:szCs w:val="13"/>
        </w:rPr>
        <w:t>🏢</w:t>
      </w:r>
      <w:r>
        <w:rPr>
          <w:rFonts w:hint="eastAsia"/>
          <w:sz w:val="13"/>
          <w:szCs w:val="13"/>
        </w:rPr>
        <w:t xml:space="preserve"> wanda yayi mahaukacin staruwa,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kusta kaina nayi ciki nashiga wowwwww shine abinda na fadi,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w:t>
      </w:r>
      <w:r>
        <w:rPr>
          <w:rFonts w:hint="eastAsia"/>
          <w:sz w:val="13"/>
          <w:szCs w:val="13"/>
        </w:rPr>
        <w:t>i hadadden farlo ne wanda ake kira da aljannan duniya mai daukan ido yasha golden and milk furnitures da hadadden chinese carpet da tiles,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kato ne farlon gari guda don harda dining a farlon wanda kujerun sunkai goma ko fiyeda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kujeru suna da dama </w:t>
      </w:r>
      <w:r>
        <w:rPr>
          <w:rFonts w:hint="eastAsia"/>
          <w:sz w:val="13"/>
          <w:szCs w:val="13"/>
        </w:rPr>
        <w:t>a farlon mutane na hango fararen gaske mata da maza sunaa zaune da alama tattauna wa sukeyi mai muhimmanci,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karasawa nayi don jiyo wa readers mai ake tattaunawa.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farin dattijo ne zaune bisa wani royal sit yana sanye da farar jallabiya wacce tayi m</w:t>
      </w:r>
      <w:r>
        <w:rPr>
          <w:rFonts w:hint="eastAsia"/>
          <w:sz w:val="13"/>
          <w:szCs w:val="13"/>
        </w:rPr>
        <w:t>atukar amsar sa ta fiddo da asalin kyansa duk da akalla zai kai shekara 75 sai de samm ko ajikinsa hakan bai nuna ba stabar hutu,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kowa bane face SUHATAJ ABDALLAH wato suhataj mai murabus wanda ya sauka daga karagar mulki ya barwa dansa,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gefen damans</w:t>
      </w:r>
      <w:r>
        <w:rPr>
          <w:rFonts w:hint="eastAsia"/>
          <w:sz w:val="13"/>
          <w:szCs w:val="13"/>
        </w:rPr>
        <w:t>a shima wani matashin dattijo ne wanda akalla  ya kai 55 years har ila ya'u shima girma bata nuna ajikinsa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shima fari ne tass mai stananin kama da larabawa don idan ba kasani ba zaka ce balarabe ne sai de bafulatani ne amma ba usul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sabida kasanc</w:t>
      </w:r>
      <w:r>
        <w:rPr>
          <w:rFonts w:hint="eastAsia"/>
          <w:sz w:val="13"/>
          <w:szCs w:val="13"/>
        </w:rPr>
        <w:t xml:space="preserve">ewar sa ruwa biyu wato half cass,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wassu kujeru ne guda hudu wanda suke facing wanda Sarki mai murabus { Baba sarki} da kuma Suhataj Muhd Habibullah,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daya daga cikin kujerun daya fi kowanne girma da staruwa wata dattijuwa ce ke zaune akai fara tas mai s</w:t>
      </w:r>
      <w:r>
        <w:rPr>
          <w:rFonts w:hint="eastAsia"/>
          <w:sz w:val="13"/>
          <w:szCs w:val="13"/>
        </w:rPr>
        <w:t>tananin kyau duk da ta stufa amma kyanta samm bai dashe ba zata kai 60 years koma fiye da haka amma sanyin A/C yasaa baka gane hakan ba kowa bane face GIMBIYA NASHWA { FULANI},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uwargidan   Baba sarki, dga daman ta kuwa  GIMBIYA FADILA ne wato uwargida a </w:t>
      </w:r>
      <w:r>
        <w:rPr>
          <w:rFonts w:hint="eastAsia"/>
          <w:sz w:val="13"/>
          <w:szCs w:val="13"/>
        </w:rPr>
        <w:t>wajen Suhataj sai kuma KILISA ZUNNURA {KILISHI} amarya agun Baba sarki,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ita sai GIMBIYA SAUDAT itace amaryar Suhataj sai kuma na karshe kanwa agun Suhataj Habibullah wato SARAUNIYA SAREENA.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muryansa mai dauke da nutsuwar da take halittan sa n</w:t>
      </w:r>
      <w:r>
        <w:rPr>
          <w:rFonts w:hint="eastAsia"/>
          <w:sz w:val="13"/>
          <w:szCs w:val="13"/>
        </w:rPr>
        <w:t>e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Alhamdulillah bayan bude taro da addu'a da akaayi zamu aiwatar da abunda ya kawo mu,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wato tattaunawa game da mastalan da ta taso mana ayanzu ina nufin batan YARIMA ABDULFATAH { FAHREEN},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staye baza muce ya bata ba tunda shi ba yaro b</w:t>
      </w:r>
      <w:r>
        <w:rPr>
          <w:rFonts w:hint="eastAsia"/>
          <w:sz w:val="13"/>
          <w:szCs w:val="13"/>
        </w:rPr>
        <w:t xml:space="preserve">ane sai de muna kyautata zaton wani abu ne ya faru dashi wanda har yasa ya guje mu ya kaurace mana na stawon sati 2,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wanda hakan ba karamin tashin hankali bane a garemu kasancewarsa magajin wannan Masarauta mai tarin albarka"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dakatawa yayi na wani </w:t>
      </w:r>
      <w:r>
        <w:rPr>
          <w:rFonts w:hint="eastAsia"/>
          <w:sz w:val="13"/>
          <w:szCs w:val="13"/>
        </w:rPr>
        <w:t xml:space="preserve">lokaci yaja dogon numfashi kasancewarsa ba mutum bane mai son dogon magana ya cigaba da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ayanzu bamu da tacewa sai de muyi addu'a mu kuma cigaba da bincike har Allah ya dawo mana daashi cikin koshin lfy,"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Ameen shine abinda suka ce wannan jawabin </w:t>
      </w:r>
      <w:r>
        <w:rPr>
          <w:rFonts w:hint="eastAsia"/>
          <w:sz w:val="13"/>
          <w:szCs w:val="13"/>
        </w:rPr>
        <w:t>ba kowa yayi shi ba sai Baba Sarki,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basu wani dauki lokaci mai stayi ba suka rufe taron da addu'a kowa ya kama hanyan gabansa ma'ana kowa ya nufi side dinshi.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FADILA'S { CHAMBER}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Gimbiya Fadila ne kishingide a wani hadadden royal bed mai shegen k</w:t>
      </w:r>
      <w:r>
        <w:rPr>
          <w:rFonts w:hint="eastAsia"/>
          <w:sz w:val="13"/>
          <w:szCs w:val="13"/>
        </w:rPr>
        <w:t xml:space="preserve">yau da daukan ido,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kallo daya zaka mata kasan tana cikin damuwa duk da idonta a lumshe yake sai de hakan bai hana damuwar dake zuciyarta bayyana ba karara,</w:t>
      </w:r>
    </w:p>
    <w:p w:rsidR="00000000" w:rsidRDefault="00F15D5C">
      <w:pPr>
        <w:rPr>
          <w:rFonts w:hint="eastAsia"/>
          <w:sz w:val="13"/>
          <w:szCs w:val="13"/>
        </w:rPr>
      </w:pPr>
      <w:r>
        <w:rPr>
          <w:rFonts w:hint="eastAsia"/>
          <w:sz w:val="13"/>
          <w:szCs w:val="13"/>
        </w:rPr>
        <w:t xml:space="preserve"> akan kyak'kyawan face nata mai daukan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stayawa fasaltashi da fassara shi bata lok</w:t>
      </w:r>
      <w:r>
        <w:rPr>
          <w:rFonts w:hint="eastAsia"/>
          <w:sz w:val="13"/>
          <w:szCs w:val="13"/>
        </w:rPr>
        <w:t>aci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husky voice nashi yace "Faddi,"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ta bude lumsassun idonta dasukayi jaa ta sauke su a handsome face nashi kallon shi tayi na yan sakanni ta kauda kanta gefe,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sauke nannauyan aajiyan zuciya yayi yace " pls Faddi kidena sa daamuwa</w:t>
      </w:r>
      <w:r>
        <w:rPr>
          <w:rFonts w:hint="eastAsia"/>
          <w:sz w:val="13"/>
          <w:szCs w:val="13"/>
        </w:rPr>
        <w:t xml:space="preserve"> aranki  mana har haka just 2 weeks kiga yadda kika koma duk kin rame ga bp dinki daya ke ta faman hauhawa,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  you  think what you are doing is right kin manta cewa ba Abdulfatah bane kadai dan da kika haifa bayan shi kina da 3,</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childrens infact shi ba</w:t>
      </w:r>
      <w:r>
        <w:rPr>
          <w:rFonts w:hint="eastAsia"/>
          <w:sz w:val="13"/>
          <w:szCs w:val="13"/>
        </w:rPr>
        <w:t xml:space="preserve"> yaro bane he is 29 years he is matured enough to take care of him self,"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zuba mishi snake eyes dinta tayi sukayi 4 eyes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shekara 20 daya wuce wannan shine abinda ka  fadamun kenan game da yar uwata at the end what happened???,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 lost her na ha</w:t>
      </w:r>
      <w:r>
        <w:rPr>
          <w:rFonts w:hint="eastAsia"/>
          <w:sz w:val="13"/>
          <w:szCs w:val="13"/>
        </w:rPr>
        <w:t xml:space="preserve">r abada so tell me mai ne ne amfanin yin hakurin mai ne ne amfaanin kashe kaina da hakuri,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 can't bazan iya ba bazan iya juran rashin Abdulfatah ba wallahi you better bring me my son back,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 ma exiling nashi kuka yi yadda kuka saba gwara kun yi gaggaw</w:t>
      </w:r>
      <w:r>
        <w:rPr>
          <w:rFonts w:hint="eastAsia"/>
          <w:sz w:val="13"/>
          <w:szCs w:val="13"/>
        </w:rPr>
        <w:t xml:space="preserve">an dawo mun da da'na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shiruu yayi na dan lokaci yana kallonta dogon numfashi yaja bai ce kala ba don yasan ko mai zai ce baza ta dauka ba yaga ta hau dokin zuciya,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mikewa yayi baice kala ba ya fice daga dakin da  kallo ta bishi harya fice wani kuka m</w:t>
      </w:r>
      <w:r>
        <w:rPr>
          <w:rFonts w:hint="eastAsia"/>
          <w:sz w:val="13"/>
          <w:szCs w:val="13"/>
        </w:rPr>
        <w:t>ai cin rai ta fashe dashi komai yana dawo mata sabo abinda ya faru shekara 20 da suka wuce.........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SAREENA'S { CHAMBER}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shigowaarta wata sangarcecciyar yarinya ce doguwa fara tas da ita ta iso inda take cike da san garci daga ita sai boomshot</w:t>
      </w:r>
      <w:r>
        <w:rPr>
          <w:rFonts w:hint="eastAsia"/>
          <w:sz w:val="13"/>
          <w:szCs w:val="13"/>
        </w:rPr>
        <w:t xml:space="preserve"> da vest ajikinta,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kanta ko dan kwali babu sai wani turbune fuska takeyi tana hade rai da sauri ta karasa gurinta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my daughter what is wrong with you waani ne ya tabaki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dama jira take tayi magana ta fashe mata da wani kuka wanda kana ji</w:t>
      </w:r>
      <w:r>
        <w:rPr>
          <w:rFonts w:hint="eastAsia"/>
          <w:sz w:val="13"/>
          <w:szCs w:val="13"/>
        </w:rPr>
        <w:t xml:space="preserve"> kasan na lalaci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itako ta riki ce ta kama ta suka zauna a daya daga cikin hadadden sofa dake farlon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tell me waya tabaki yanzu nayi maganin shi koma waye ne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tace " bahh prince bane nake ta kiranshi yaki yayi picking call din at the end kashe </w:t>
      </w:r>
      <w:r>
        <w:rPr>
          <w:rFonts w:hint="eastAsia"/>
          <w:sz w:val="13"/>
          <w:szCs w:val="13"/>
        </w:rPr>
        <w:t>wayan ma yayi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ajiyan zuciya tayi ta rungumota " is okayy swerry stop crying prince ba lfy ne shiyasa ya guji kowa,  but </w:t>
      </w:r>
    </w:p>
    <w:p w:rsidR="00000000" w:rsidRDefault="00F15D5C">
      <w:pPr>
        <w:rPr>
          <w:rFonts w:hint="eastAsia"/>
          <w:sz w:val="13"/>
          <w:szCs w:val="13"/>
        </w:rPr>
      </w:pPr>
      <w:r>
        <w:rPr>
          <w:rFonts w:hint="eastAsia"/>
          <w:sz w:val="13"/>
          <w:szCs w:val="13"/>
        </w:rPr>
        <w:t>will see what i can do akan rashin lafiyan,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 very sure wani keson rabashi da gida but don't worry i will make sure i d</w:t>
      </w:r>
      <w:r>
        <w:rPr>
          <w:rFonts w:hint="eastAsia"/>
          <w:sz w:val="13"/>
          <w:szCs w:val="13"/>
        </w:rPr>
        <w:t>eal the hell out of that person koma waye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just to make you happy my love"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shiyasa nake kara sonki momcy yanzu bari naje muna da party yau and bazan dawo ba sai 10pm,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so sai kisan yadda zakiyi da wannan old man din,"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maganan ne yayin da ta</w:t>
      </w:r>
      <w:r>
        <w:rPr>
          <w:rFonts w:hint="eastAsia"/>
          <w:sz w:val="13"/>
          <w:szCs w:val="13"/>
        </w:rPr>
        <w:t xml:space="preserve"> mike akan kafanta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murmushi tayi tace don't worry my baby Fanan just chill up and make sure you look hot and snazzy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don't worry momcy i will, you know am a snazzy dresser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daki dake a cikin farlon ta wuce wanda da alama shine dakinta,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Gi</w:t>
      </w:r>
      <w:r>
        <w:rPr>
          <w:rFonts w:hint="eastAsia"/>
          <w:sz w:val="13"/>
          <w:szCs w:val="13"/>
        </w:rPr>
        <w:t>mbiya Sareena ma dakinta ta wuce tana shiga wayanta ta dauka tayi dialing wani number cikin kan'kanin lokaci akayi picking gaisawa sukayi nadan mintina kafun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inaso nasan mai ya faru da prince Fahreen ya bar gida"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cikin wayan akace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"korar</w:t>
      </w:r>
      <w:r>
        <w:rPr>
          <w:rFonts w:hint="eastAsia"/>
          <w:sz w:val="13"/>
          <w:szCs w:val="13"/>
        </w:rPr>
        <w:t>sa akayi an mishi kurciya shine abinda muka sani bayan haka bamu san inda yake ba ayanzu"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inaaso a dubo mun inda yake ayaau kuma ina son sanin waya masa hakan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shiruuu yayi na dan wani lokaci kafun yace "akwaai mastaala babba ina storon abinda aka da</w:t>
      </w:r>
      <w:r>
        <w:rPr>
          <w:rFonts w:hint="eastAsia"/>
          <w:sz w:val="13"/>
          <w:szCs w:val="13"/>
        </w:rPr>
        <w:t>de ana boyewa yana dab da buduwa,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abinda aka bunne yana dab da fitowa cikin rashin sani wanda yayi masa asiri ya hada sa da ruhinsa wato sinadarin rayuwarsa wato  mahadinsa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bannnnn ganehh mai kake nufi bahh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ina nufin alkawarin da aka dade da da</w:t>
      </w:r>
      <w:r>
        <w:rPr>
          <w:rFonts w:hint="eastAsia"/>
          <w:sz w:val="13"/>
          <w:szCs w:val="13"/>
        </w:rPr>
        <w:t xml:space="preserve">uka yana kokarin hada kansa dazaran hakan kuma ta faruuu tabbasss komai ya kareeeeeee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gumi ne yake wanketa tun daga stakar kanta har tafin kafanta bata ma san wayan ya sulale daga hannunta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shike nan nata ya kare duk shirin data dade tana yi n</w:t>
      </w:r>
      <w:r>
        <w:rPr>
          <w:rFonts w:hint="eastAsia"/>
          <w:sz w:val="13"/>
          <w:szCs w:val="13"/>
        </w:rPr>
        <w:t xml:space="preserve">a stawon 20 years ya tashi a aikin banza,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shirin datayi na zama surkar Suhataj ya tashi a banza har ta stara yadda rayuwar ta zai tafi matsayin sirkar Suhataj,</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 abanzaa kenan inaa bazai yiwu ba sai de ayi mutuwan kosko kowa ya rasaaa.......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w:t>
      </w:r>
      <w:r>
        <w:rPr>
          <w:rFonts w:hint="eastAsia"/>
          <w:sz w:val="13"/>
          <w:szCs w:val="13"/>
        </w:rPr>
        <w:t xml:space="preserve"> OF PAGE 17</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BY QUEEN MAHIRAH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comment and share plssss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?Saturday, ?10 ?February, ?2024</w:t>
      </w:r>
    </w:p>
    <w:p w:rsidR="00000000" w:rsidRDefault="00F15D5C">
      <w:pPr>
        <w:rPr>
          <w:rFonts w:hint="eastAsia"/>
          <w:sz w:val="13"/>
          <w:szCs w:val="13"/>
        </w:rPr>
      </w:pPr>
      <w:r>
        <w:rPr>
          <w:rFonts w:hint="eastAsia"/>
          <w:sz w:val="13"/>
          <w:szCs w:val="13"/>
        </w:rPr>
        <w:t>12:48:58 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Follow this link to join my</w:t>
      </w:r>
      <w:r>
        <w:rPr>
          <w:rFonts w:hint="eastAsia"/>
          <w:sz w:val="13"/>
          <w:szCs w:val="13"/>
        </w:rPr>
        <w:t xml:space="preserve">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PAGE 18</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MASARAUTAR SUHATAJ HABIBULLAH { KANO}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SAUDAT'S  {CHAMBER}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Zaune  take  dakin shakatawan ta tana a kishingide a jikin wan</w:t>
      </w:r>
      <w:r>
        <w:rPr>
          <w:rFonts w:hint="eastAsia"/>
          <w:sz w:val="13"/>
          <w:szCs w:val="13"/>
        </w:rPr>
        <w:t xml:space="preserve">i tum tum kaayan marmari ne agabanta a jibge bayi nata faman kai kaawo a dakin kowa da aaikinsa,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sanarwan da aka faara yi ne yasa bayin suka  futa daga dakin,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Suhataj Habibullah ne da kanshi yazo ita kaanta tayi mamaki sai de ta boye hakan ganin cewa ya</w:t>
      </w:r>
      <w:r>
        <w:rPr>
          <w:rFonts w:hint="eastAsia"/>
          <w:sz w:val="13"/>
          <w:szCs w:val="13"/>
        </w:rPr>
        <w:t>u ba ranan girkinta bane duk da ko ba ranan girkinta bane yakan zo don jin ya lafiyarta,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baa irin wannan lokacin ba kawad da mamakin tayi tasa faraa a fuskaanta kamar koda yaushe sai yashe hakwara takeyi wanda ya kara mata kyau ya fidda open teet</w:t>
      </w:r>
      <w:r>
        <w:rPr>
          <w:rFonts w:hint="eastAsia"/>
          <w:sz w:val="13"/>
          <w:szCs w:val="13"/>
        </w:rPr>
        <w:t>h dinta,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mikewa tayi cikin ladabi ta mishi sannu da zuwa sanda ya zauna kafun ta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ta masa tasan yana cikin damuwa hannunsa ta kamo cikin salo na kissa da kisisi sina tana  murzawa ahankali ta dau lokaci tana yin hakan sanda ta tabbatar</w:t>
      </w:r>
      <w:r>
        <w:rPr>
          <w:rFonts w:hint="eastAsia"/>
          <w:sz w:val="13"/>
          <w:szCs w:val="13"/>
        </w:rPr>
        <w:t xml:space="preserve"> ya nustu kafun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lokacin da mutum ya shiga wani yanayi   yayi hamdala  Sanan ya gode  wa mahaliccinsa masa da yanayin daya stinta kansa,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ya roki sauki daga mahaliccinsa ya roki Allah ya basa ikon cinye jarabawan,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Allah baya taba hada mu</w:t>
      </w:r>
      <w:r>
        <w:rPr>
          <w:rFonts w:hint="eastAsia"/>
          <w:sz w:val="13"/>
          <w:szCs w:val="13"/>
        </w:rPr>
        <w:t>tum da abinda bazai iya dauka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 daurawa mutum kayan da bazai iya dauka ba amma yana da kyau kanemi sauki daga gareshi,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 kuma yi kokarin danne zuciyarka kafi karfinta,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musamman kai yahh shugaba 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shugaba ne kana shugabantana  mutane </w:t>
      </w:r>
      <w:r>
        <w:rPr>
          <w:rFonts w:hint="eastAsia"/>
          <w:sz w:val="13"/>
          <w:szCs w:val="13"/>
        </w:rPr>
        <w:t xml:space="preserve"> da dama,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dayawa daga cikin su na koyi da kai yana da kyau ka boye damuwarka ko dan farin cikin jama'arka kar ka kasance mai son kanka"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cigaba da murza hannunsa tana a zazzago masa kalamai masu dadi da sa nutsuwa hadi da nasiha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can ta dakata bude </w:t>
      </w:r>
      <w:r>
        <w:rPr>
          <w:rFonts w:hint="eastAsia"/>
          <w:sz w:val="13"/>
          <w:szCs w:val="13"/>
        </w:rPr>
        <w:t xml:space="preserve">idonsa daya lumshe yayi yace </w:t>
      </w:r>
    </w:p>
    <w:p w:rsidR="00000000" w:rsidRDefault="00F15D5C">
      <w:pPr>
        <w:rPr>
          <w:rFonts w:hint="eastAsia"/>
          <w:sz w:val="13"/>
          <w:szCs w:val="13"/>
        </w:rPr>
      </w:pPr>
      <w:r>
        <w:rPr>
          <w:rFonts w:hint="eastAsia"/>
          <w:sz w:val="13"/>
          <w:szCs w:val="13"/>
        </w:rPr>
        <w:t xml:space="preserve">"Allah miki albarka Saudat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"Ameen yahh shugaba 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marairai ce face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"sannan dan Allah kar abinda Anty fadila takeyi  ya dameka karkasa shi aranka,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 maganganunta suyi tasiri aranka ba laifinta bane it</w:t>
      </w:r>
      <w:r>
        <w:rPr>
          <w:rFonts w:hint="eastAsia"/>
          <w:sz w:val="13"/>
          <w:szCs w:val="13"/>
        </w:rPr>
        <w:t>a kadai tasan abinda takeji duk da ni ban taba haihuwa ba amma nasan da ciwo musmman a ita da baa yau ta fara raashi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kaga fa ta rasa yar uwarta har da yayanta guda uku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"hmmm Saudat kenan ni ma fa uba ne ina kuma son Fahreen sannan bashi kaadai na</w:t>
      </w:r>
      <w:r>
        <w:rPr>
          <w:rFonts w:hint="eastAsia"/>
          <w:sz w:val="13"/>
          <w:szCs w:val="13"/>
        </w:rPr>
        <w:t xml:space="preserve"> rasa ba naa rasa yan uwa na har 2 fa,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Zulaihat dake mastaayin kanwa aaguna itama da yayanta duk babu su nayi hakuri amma ita takasa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"kaamata afuwa yah shugabana  ita mace ne kuma mu kasan muna da rauni sosai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duk da hka bafa shi kadai ne danta ba</w:t>
      </w:r>
      <w:r>
        <w:rPr>
          <w:rFonts w:hint="eastAsia"/>
          <w:sz w:val="13"/>
          <w:szCs w:val="13"/>
        </w:rPr>
        <w:t>a tana da uku ga Abdulmalik { Fudhal} ga Abduljalal { fareed} ga kumaa Maryama { Mobina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gasahi mobina na school yau nasan ko zuwa bata yiba don halin data ga mahaifiyar ta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gashi tana a last year ne a kuma last semester kuskure kadan sai ya ja</w:t>
      </w:r>
      <w:r>
        <w:rPr>
          <w:rFonts w:hint="eastAsia"/>
          <w:sz w:val="13"/>
          <w:szCs w:val="13"/>
        </w:rPr>
        <w:t xml:space="preserve"> mata problem"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"just calm down yahh shugabana ka kwantar da hankalinka na tabbata tana a cikin wani hali ne shiyasa tana a bukatana  taji dumin nata mahifiyar,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 very sure intaji she will ne alright damuwar ya mata yawa she can't endure it,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why not b</w:t>
      </w:r>
      <w:r>
        <w:rPr>
          <w:rFonts w:hint="eastAsia"/>
          <w:sz w:val="13"/>
          <w:szCs w:val="13"/>
        </w:rPr>
        <w:t xml:space="preserve">aza ka mawa Fulani magana ba a ko akai ta gida ta dan huta na wani lakaci"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"tohh inta tafi mobina fa dazata fara exams monday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kwabe face nata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"haba dan Allah sai kace bana nan ai gani nan ko i will take care of her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"hmmm okayy zan</w:t>
      </w:r>
      <w:r>
        <w:rPr>
          <w:rFonts w:hint="eastAsia"/>
          <w:sz w:val="13"/>
          <w:szCs w:val="13"/>
        </w:rPr>
        <w:t xml:space="preserve">ga yadda za'ayi zanyi magana a Baba sarki in ya yadda sai a kaita gida,"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kaifa shugabana".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 ABDULMALIK ROYAL ESTATE { EGYPHT}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Shirin biki ake ba kama haannun yaro amaarya nashan gyara,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  ya koma Cairo tun bayan waanan karamin yaki</w:t>
      </w:r>
      <w:r>
        <w:rPr>
          <w:rFonts w:hint="eastAsia"/>
          <w:sz w:val="13"/>
          <w:szCs w:val="13"/>
        </w:rPr>
        <w:t>n komai ya daawo normal Zawjatul Ameer sai tarai'raya takesha kamar kwai kowa yana nuna mata kauna.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ayaune Ameer Mahbeer zai zo kasar EGYPHT wanda kuma a yaau ne zai hadu da amaryarsa da bai taba gani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Sultana Najda kamar ta hadiye kanta dan murna ra</w:t>
      </w:r>
      <w:r>
        <w:rPr>
          <w:rFonts w:hint="eastAsia"/>
          <w:sz w:val="13"/>
          <w:szCs w:val="13"/>
        </w:rPr>
        <w:t>bonta da Mahbeer yau stawon 5 month kenan,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gashi yau zai zo dadin dada'awa ma zai yi aure abin ya hadu har yaso ya tada mata da hawan jininta,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don murna  yayi yawa sai de ace son barka.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faman shirya  Zawjatul Ameer akeyi wanda sai zuba  shagwaba t</w:t>
      </w:r>
      <w:r>
        <w:rPr>
          <w:rFonts w:hint="eastAsia"/>
          <w:sz w:val="13"/>
          <w:szCs w:val="13"/>
        </w:rPr>
        <w:t>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ni momy i don't like this dress is too heavy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a magana tana a cuno bakin gaba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"ohh dear in baki sa wannan ba tohh wanne zaki sa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"my pajamas is much better than this heavy dress"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dafe goshi tayi tace "ohhh Allah ya za'ayi mutumin </w:t>
      </w:r>
      <w:r>
        <w:rPr>
          <w:rFonts w:hint="eastAsia"/>
          <w:sz w:val="13"/>
          <w:szCs w:val="13"/>
        </w:rPr>
        <w:t xml:space="preserve">dazai hadu da suitor dinsa yasa pajamas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"suito what did it mean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tace "i mean manemin auranki wanda zai zama husband dinki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"manemi, husband , aure mai hakan ke nufi i don't understana 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dafe kai tayi tana  lissafin ta ina zata </w:t>
      </w:r>
      <w:r>
        <w:rPr>
          <w:rFonts w:hint="eastAsia"/>
          <w:sz w:val="13"/>
          <w:szCs w:val="13"/>
        </w:rPr>
        <w:t>fara fahimtar da ita tukun wani ma irin zama za'ayi a gidan auren,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 kam indan ita ne baata so ayi auren yanzu ba don tasan baa karamin cutuwa zatayi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brain din nata da saura duk da tana a shan magani kuma akwaai possibilty din da nan da 2 to 3</w:t>
      </w:r>
      <w:r>
        <w:rPr>
          <w:rFonts w:hint="eastAsia"/>
          <w:sz w:val="13"/>
          <w:szCs w:val="13"/>
        </w:rPr>
        <w:t xml:space="preserve"> weeks brain din zai setu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sai de zai dau lokaci kafun tayi flashback wato kaafun old memories dinta ya dawo.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momy kinyi shiruu what is wrong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tayi tacigaba da gyara mata alkebban dake jikinta wanda yaake fari tas na net ciki kuwa fitted</w:t>
      </w:r>
      <w:r>
        <w:rPr>
          <w:rFonts w:hint="eastAsia"/>
          <w:sz w:val="13"/>
          <w:szCs w:val="13"/>
        </w:rPr>
        <w:t xml:space="preserve"> gown ne wanda ya amsa jikinta shima fari tas yasha bead da stones sai daukan ido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kanta ko yau an mata rolling da farin veil sai fulan alkebban ( burka) da aka sa 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fuskanta yasha light makeup tayi kyau matuka sai tashin kamshi takeyi,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w:t>
      </w:r>
      <w:r>
        <w:rPr>
          <w:rFonts w:hint="eastAsia"/>
          <w:sz w:val="13"/>
          <w:szCs w:val="13"/>
        </w:rPr>
        <w:t xml:space="preserve">mushi tayi tace "masha'Allah lalle Allah yayi halitta anan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cunoo baki tayi tace "momy baki ban amsa baa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dan zungurinta tayi tace "tohh parrot sarkin tambaya mai kike so na amsa miki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"moomyy"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ta fada cikin   shagwaba tana a jan sunan tana a k</w:t>
      </w:r>
      <w:r>
        <w:rPr>
          <w:rFonts w:hint="eastAsia"/>
          <w:sz w:val="13"/>
          <w:szCs w:val="13"/>
        </w:rPr>
        <w:t xml:space="preserve">uma buga kafanta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murmushin ta karayi tace you look so fetching in this dress,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musamman in kina shagwaban nan kina kyau  Hooriyya (Angel) </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kiyi saving shaagwaban ki sai kiyi a zawjinki"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nuna kanta tayi  tace "zawjy anah"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"yapp swerry ai kin za</w:t>
      </w:r>
      <w:r>
        <w:rPr>
          <w:rFonts w:hint="eastAsia"/>
          <w:sz w:val="13"/>
          <w:szCs w:val="13"/>
        </w:rPr>
        <w:t xml:space="preserve">ma big girl kin girma har zakiyi aure ki haifa mana babies masu kama dake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 sake tace "really zan haihu in haifi babies irin wanda na gani a Tv amma tayayaa momy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tayi ki bari in zawjyinki yazo sai tambayeshi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okayy mom i will </w:t>
      </w:r>
      <w:r>
        <w:rPr>
          <w:rFonts w:hint="eastAsia"/>
          <w:sz w:val="13"/>
          <w:szCs w:val="13"/>
        </w:rPr>
        <w:t>tohh yaushe zai zo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"yanzu nasan yana hanya ma.....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EGYPHT ROYAL AIRPOT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Wata flying jet ne tayi landing mai dauke da tambarin soldiers ajiki,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cab din jet din aka bude wani handsome ne yafito daga jet din bayan wasting 5 minute din da yayi na Jan cla</w:t>
      </w:r>
      <w:r>
        <w:rPr>
          <w:rFonts w:hint="eastAsia"/>
          <w:sz w:val="13"/>
          <w:szCs w:val="13"/>
        </w:rPr>
        <w:t>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kana ganinsa kasan jinin sarauta ne ina ma stammanin ya hada jini da annabi yusuf don yadda yake walwali da daukan hankali zaka ranste wani tauraro </w:t>
      </w:r>
      <w:r>
        <w:rPr>
          <w:rFonts w:hint="eastAsia"/>
          <w:sz w:val="13"/>
          <w:szCs w:val="13"/>
        </w:rPr>
        <w:t>✨</w:t>
      </w:r>
      <w:r>
        <w:rPr>
          <w:rFonts w:hint="eastAsia"/>
          <w:sz w:val="13"/>
          <w:szCs w:val="13"/>
        </w:rPr>
        <w:t>ne ya suko daga sararin samaniya.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fari ne tas dogo kuma murdadde yana da fadi,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fuskansa nada stayi</w:t>
      </w:r>
      <w:r>
        <w:rPr>
          <w:rFonts w:hint="eastAsia"/>
          <w:sz w:val="13"/>
          <w:szCs w:val="13"/>
        </w:rPr>
        <w:t xml:space="preserve"> yana kuma dauke da dogon hancinsa mai kyan fasali da stari,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idonsa wanda yake deden face nashi yana  dauke da zara'zaran eyelashes  da black eyeballs dinsa masu sparkling,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lips dinshi red colour ne tamkar yasa red lipstick,</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eyebrow nasa da</w:t>
      </w:r>
      <w:r>
        <w:rPr>
          <w:rFonts w:hint="eastAsia"/>
          <w:sz w:val="13"/>
          <w:szCs w:val="13"/>
        </w:rPr>
        <w:t xml:space="preserve"> kamar yayi shaping dinshi daya dake bangaren dama akwai yanka guda biyu wanda ya kara masa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sanye da uniform nasa na sojoji wacce tayi matukar amsar colour sa ta kuma kara futar da asalin murdadden jikinsa ko ince surarsa,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saukowa daga s</w:t>
      </w:r>
      <w:r>
        <w:rPr>
          <w:rFonts w:hint="eastAsia"/>
          <w:sz w:val="13"/>
          <w:szCs w:val="13"/>
        </w:rPr>
        <w:t>tep din jet din ne cikin gadara da takama irin nasu na yan sarautaa,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akalla 10 min yana saukowa wassu,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convoy din sojoji ne suka rufa masa baya har zuwa inda convoy na royal car din da suka zo daukan 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sojojin suka rakasa suka bude masa cab din car</w:t>
      </w:r>
      <w:r>
        <w:rPr>
          <w:rFonts w:hint="eastAsia"/>
          <w:sz w:val="13"/>
          <w:szCs w:val="13"/>
        </w:rPr>
        <w:t xml:space="preserve"> ya shiga sannan suma suka shiga.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basu staya ako ina ba sai a Abdulmalik Royal Estate,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wangale musu gate akayi suka shiga dashi har ciki part dinsa suka wuce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hadaden  building ne nan suka faka a inda ya dace,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bata lokaci sukaa bude ma</w:t>
      </w:r>
      <w:r>
        <w:rPr>
          <w:rFonts w:hint="eastAsia"/>
          <w:sz w:val="13"/>
          <w:szCs w:val="13"/>
        </w:rPr>
        <w:t>asa cab din car din ya dau akalla 2 min kafun ya zaro one leg sannan ya dau wani 3min din atakaaice  5 min kenan kafun ya futa gaba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 always royal carpet aka shinfida mishi wanda yayi leading nashi har part dinshi yana zuwa yasa hannun shi a wani </w:t>
      </w:r>
      <w:r>
        <w:rPr>
          <w:rFonts w:hint="eastAsia"/>
          <w:sz w:val="13"/>
          <w:szCs w:val="13"/>
        </w:rPr>
        <w:t>machine dake gun yayi scanning hannunshi ya tabbata shine kafun ya bude ya shiga,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kadai wani dogon numfashi yaja ahankali ya furta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no place like home kafun yace alhamdulillah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directly wani stairs ya nufa ya hau ya shiga wani daki wanda da al</w:t>
      </w:r>
      <w:r>
        <w:rPr>
          <w:rFonts w:hint="eastAsia"/>
          <w:sz w:val="13"/>
          <w:szCs w:val="13"/>
        </w:rPr>
        <w:t>ama shine wanda yake amfani dashi nayi mamakin ganin stari dakin so simple but it looks so unique and fetching,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simple furnitures ne adakin komai fari ne ba wani hayaniya da tarkace,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dressing room nashi ya wuce ya cire kayansa ya shigaa bathroom ya dau</w:t>
      </w:r>
      <w:r>
        <w:rPr>
          <w:rFonts w:hint="eastAsia"/>
          <w:sz w:val="13"/>
          <w:szCs w:val="13"/>
        </w:rPr>
        <w:t xml:space="preserve"> akalla 30min kafun ya futo da towel a kugunsa,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wani sakale a kafadansa bakin gashin shi mai stana sti da tarin yawa sai diga yake ma'ana ruwa na diga,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dressing room nashi ya koma ya shirya bayan bata lokaci da yayi wajen shafe shafe na mayuka aknas</w:t>
      </w:r>
      <w:r>
        <w:rPr>
          <w:rFonts w:hint="eastAsia"/>
          <w:sz w:val="13"/>
          <w:szCs w:val="13"/>
        </w:rPr>
        <w:t>hi da jikinshi,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kuma turaruka masu kamshi dayasa,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iron jallabiyan sa yasa fari tas bai ko sa hirami ba ya fito sai tashin kamshi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directly part din  Sultan Muhd yayi slaves nata gaishe shi hannu kawai yake daga musu har ya isa,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farlo</w:t>
      </w:r>
      <w:r>
        <w:rPr>
          <w:rFonts w:hint="eastAsia"/>
          <w:sz w:val="13"/>
          <w:szCs w:val="13"/>
        </w:rPr>
        <w:t xml:space="preserve"> ya taradda su suna zaman jiransa harda su Malik Sultana  da Malikat Nubia,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Sultana Mayama ne ta fara "marhaban bika ya hafidiii ta'al ilah huna"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yayi ya karasa inda take don yayi missing dinta sosai rungume juna sukayi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"i miss you so mu</w:t>
      </w:r>
      <w:r>
        <w:rPr>
          <w:rFonts w:hint="eastAsia"/>
          <w:sz w:val="13"/>
          <w:szCs w:val="13"/>
        </w:rPr>
        <w:t xml:space="preserve">ch Jiddatii"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breking hug din tayi sannan tayi copping face nashi da both soft hand nata tayi pecking forhead dinshi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"Allah maka albarka"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amiin"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sakeshi tayi ya karasa inda Sultan  yake ya rungumesa cike da so kafun  shima yayi breaking hug,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din</w:t>
      </w:r>
      <w:r>
        <w:rPr>
          <w:rFonts w:hint="eastAsia"/>
          <w:sz w:val="13"/>
          <w:szCs w:val="13"/>
        </w:rPr>
        <w:t xml:space="preserve"> ya karasa inda Malik daya kasance grandfather dinsa  yake shima suka rungumi juna hka kazalika Malikat wato granny dinsa,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 bayan sun gama gaisuwan ne suka zazzauna aka fara hiran yaushe gamo can Sultana  Muhd yayi gyaran murya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basai na kara m</w:t>
      </w:r>
      <w:r>
        <w:rPr>
          <w:rFonts w:hint="eastAsia"/>
          <w:sz w:val="13"/>
          <w:szCs w:val="13"/>
        </w:rPr>
        <w:t xml:space="preserve">ai maita kaina ba gareka Mahbeer kasan dalilin dayasa muka bukaci dawowarka,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wannan shekaran kacika shekara 30 ko ban fada ba kasan kana da bukatana  ka ajiye iyali,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kakuma san staarin masarautar nan akan aure musamman ga magajin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matar ka iyayenka</w:t>
      </w:r>
      <w:r>
        <w:rPr>
          <w:rFonts w:hint="eastAsia"/>
          <w:sz w:val="13"/>
          <w:szCs w:val="13"/>
        </w:rPr>
        <w:t xml:space="preserve"> ne zasu zaba ma sai na biyu in kana da bukatana  karayin auren sai ka auri wacce kake so,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dagaa ni har iyayenka baa wanda ba haka aka mishi ba kuma akarshe munji dadin hakan tunda gashi har ilah yau muna tare muna kuma zama cike da kaunar juna,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ma</w:t>
      </w:r>
      <w:r>
        <w:rPr>
          <w:rFonts w:hint="eastAsia"/>
          <w:sz w:val="13"/>
          <w:szCs w:val="13"/>
        </w:rPr>
        <w:t xml:space="preserve"> ina fatana  hakan anaka rayuwar kamar yadda kasani wani sati ran juma'a duniya zata shaida aurenka amma kafun nan zamu baku daman fahimtar juna da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alama Sultan  Muhd yayi wa Sultana  Maryama wanda tana  gani tasan mai yake nufi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Malik Sulta</w:t>
      </w:r>
      <w:r>
        <w:rPr>
          <w:rFonts w:hint="eastAsia"/>
          <w:sz w:val="13"/>
          <w:szCs w:val="13"/>
        </w:rPr>
        <w:t xml:space="preserve">n  ne ya dauka daga inda Sultan  Muhd ya staya ya cigaba da masa nasihaa"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sallaman da suka ji ne yaja hankalinsu Sultana  Najda ne da Zawjatul Ameer suke shigowa tana aa rike da ita irin  yadda ake rike amare,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kanshi akasa bai dago ba kanshin perfume di</w:t>
      </w:r>
      <w:r>
        <w:rPr>
          <w:rFonts w:hint="eastAsia"/>
          <w:sz w:val="13"/>
          <w:szCs w:val="13"/>
        </w:rPr>
        <w:t>n daya cika mishi hanci ne yasa shi dagowa don ganin mamallakin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carafff idon </w:t>
      </w:r>
      <w:r>
        <w:rPr>
          <w:rFonts w:hint="eastAsia"/>
          <w:sz w:val="13"/>
          <w:szCs w:val="13"/>
        </w:rPr>
        <w:t>👀</w:t>
      </w:r>
      <w:r>
        <w:rPr>
          <w:rFonts w:hint="eastAsia"/>
          <w:sz w:val="13"/>
          <w:szCs w:val="13"/>
        </w:rPr>
        <w:t>shi ya sauka akan kya'yawaan halitta wacce take dauke imanin duk mai kallonta,</w:t>
      </w:r>
    </w:p>
    <w:p w:rsidR="00000000" w:rsidRDefault="00F15D5C">
      <w:pPr>
        <w:rPr>
          <w:rFonts w:hint="eastAsia"/>
          <w:sz w:val="13"/>
          <w:szCs w:val="13"/>
        </w:rPr>
      </w:pPr>
      <w:r>
        <w:rPr>
          <w:rFonts w:hint="eastAsia"/>
          <w:sz w:val="13"/>
          <w:szCs w:val="13"/>
        </w:rPr>
        <w:t xml:space="preserve"> stayawa yayi kallonta    kamar statue kamar anyi shi ne don yayi ta kallonta,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tafi d i</w:t>
      </w:r>
      <w:r>
        <w:rPr>
          <w:rFonts w:hint="eastAsia"/>
          <w:sz w:val="13"/>
          <w:szCs w:val="13"/>
        </w:rPr>
        <w:t>maninshi duk takun ta yana tafiya da bugun zuciyarsa tana a tafiya cikin salo kamar ana dada'a tura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tabbas yau yaga halitta wani mugun kwarjini ta masa ahankali yake karewa face dinta kallo idonshi ya sauka bisa hancinta da kamar kara aka staga ya may</w:t>
      </w:r>
      <w:r>
        <w:rPr>
          <w:rFonts w:hint="eastAsia"/>
          <w:sz w:val="13"/>
          <w:szCs w:val="13"/>
        </w:rPr>
        <w:t>ar da idonshi a lulu eyes nata mai dauke da dogin eyelashes da eyebrow dinta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wacce kamar ita ta zana abunta saukar da idon sa beatiful cute pink lips dinta wanda aka gama fuska akansu,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yake gangaro da idon zuwa kasa inda yaci karo da kyak'kya</w:t>
      </w:r>
      <w:r>
        <w:rPr>
          <w:rFonts w:hint="eastAsia"/>
          <w:sz w:val="13"/>
          <w:szCs w:val="13"/>
        </w:rPr>
        <w:t>wan halittanta  shi kansa bai san lokacin daya  furta masaha'Allah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kishi yaji ya tasao masa lokaci daya tunawa da yayi cewa bashi kadai ya ganta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kuma shi kadai zai ya bata ba yasan tabbas akwai securities a waje,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lumshe idonsa yayi don</w:t>
      </w:r>
      <w:r>
        <w:rPr>
          <w:rFonts w:hint="eastAsia"/>
          <w:sz w:val="13"/>
          <w:szCs w:val="13"/>
        </w:rPr>
        <w:t xml:space="preserve"> in ya cigaba da ganinta za'ayi abun kunya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18</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 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comment and share please</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?Saturday, ?10 ?February, ?2024</w:t>
      </w:r>
    </w:p>
    <w:p w:rsidR="00000000" w:rsidRDefault="00F15D5C">
      <w:pPr>
        <w:rPr>
          <w:rFonts w:hint="eastAsia"/>
          <w:sz w:val="13"/>
          <w:szCs w:val="13"/>
        </w:rPr>
      </w:pPr>
      <w:r>
        <w:rPr>
          <w:rFonts w:hint="eastAsia"/>
          <w:sz w:val="13"/>
          <w:szCs w:val="13"/>
        </w:rPr>
        <w:t>11:39:43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ADAPTED</w:t>
      </w:r>
      <w:r>
        <w:rPr>
          <w:rFonts w:hint="eastAsia"/>
          <w:sz w:val="13"/>
          <w:szCs w:val="13"/>
        </w:rPr>
        <w:t xml:space="preserve">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19</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lumshe idonsa yayi don tabbas inya cigaba da ganinta zaiyi abun </w:t>
      </w:r>
      <w:r>
        <w:rPr>
          <w:rFonts w:hint="eastAsia"/>
          <w:sz w:val="13"/>
          <w:szCs w:val="13"/>
        </w:rPr>
        <w:t>kunya,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kamshinta bai gama masa illah ba sanda Sultana Najda ta ajiyeta a gefensa,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ahanakli ya bude lulu eyes nashi ya ko yi sa'a sukayi 4 eyes wani cute smile ta sake mishi wanda ya sa shi shagala,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baisan lokaacin da ya mayar mata da martanin mur</w:t>
      </w:r>
      <w:r>
        <w:rPr>
          <w:rFonts w:hint="eastAsia"/>
          <w:sz w:val="13"/>
          <w:szCs w:val="13"/>
        </w:rPr>
        <w:t>mushin ba da nashi stadadden murmushin da sai mai sa'a ke samunta,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beauty point dinshi ne ya losta duk da kwanceccen man's pride nashi na shimfide a face dinshi  ware large eyes nata tayi cikin sakin fuska da fara'ar da baya gushewa a face nata hannu tasa</w:t>
      </w:r>
      <w:r>
        <w:rPr>
          <w:rFonts w:hint="eastAsia"/>
          <w:sz w:val="13"/>
          <w:szCs w:val="13"/>
        </w:rPr>
        <w:t xml:space="preserve"> a face nashi dai dai setin beauty point dinshi ta taba sai ko ta sake wani sabon murmushin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 like it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murmushin ya kara sakewa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thanks"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akarshe de anbar su Sultan da kallo dan gyaran murya Sultana Najda tayi Zawjatul Ameer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tace" Mima</w:t>
      </w:r>
      <w:r>
        <w:rPr>
          <w:rFonts w:hint="eastAsia"/>
          <w:sz w:val="13"/>
          <w:szCs w:val="13"/>
        </w:rPr>
        <w:t xml:space="preserve"> wannan shine zawjy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gyada mata kai tayi juyowa tayi ta kare mishi kallo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"you are so handsome i like you granny { Malikat Nubia} nima kinga nawa zawjy din ko har yafi naki kyau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Malikat Naubia tayi cike da sonta tace "haka de kika ce n</w:t>
      </w:r>
      <w:r>
        <w:rPr>
          <w:rFonts w:hint="eastAsia"/>
          <w:sz w:val="13"/>
          <w:szCs w:val="13"/>
        </w:rPr>
        <w:t xml:space="preserve">ide banga alaman hakan ba wanna murdaddan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Sultana Maryama tace " Nubia banda kishi maganan gaskiya zawjy hafidatiiii yafi naki kina ganin dan saurayi dan kwalisa"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"yehhhh nawa yafi nata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fada tana yin gwaliyo a Malikat Nubia caraff ta kama h</w:t>
      </w:r>
      <w:r>
        <w:rPr>
          <w:rFonts w:hint="eastAsia"/>
          <w:sz w:val="13"/>
          <w:szCs w:val="13"/>
        </w:rPr>
        <w:t xml:space="preserve">annunshi wani irin shokin yaji  tun daga stakar kanshi har tafin kafansa ga wani taushi da laushi hadi da dumi daya rasta shi na hannunta tamkar na jariri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"anah  uuhibbuka ya zawjy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kafun ta kwaantar da kanta a kafadanshi shide shiruu yayi  baice komai</w:t>
      </w:r>
      <w:r>
        <w:rPr>
          <w:rFonts w:hint="eastAsia"/>
          <w:sz w:val="13"/>
          <w:szCs w:val="13"/>
        </w:rPr>
        <w:t xml:space="preserve"> gab daya yayi loosing control dinsa,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yanayinta yana sashi cikin wani duniya mai ban alajabi wanda bai saba shiga irinta ba yana kuma mamakin abubuwan datakeyi tamakar yarinya yaar shekara 10 ko 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after all kallo daya zaka mata kasan she is about 20 ye</w:t>
      </w:r>
      <w:r>
        <w:rPr>
          <w:rFonts w:hint="eastAsia"/>
          <w:sz w:val="13"/>
          <w:szCs w:val="13"/>
        </w:rPr>
        <w:t xml:space="preserve">ars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but why is she acting like that??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tambayan dayayiwa kanshi bai gama dame wa ba sanda yaji ta mishi wani tambaya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"zawjy yahh ake haihuwa Mima tace na girma zan iya haifan babies kafadamun ya zanyi in samu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ware ido </w:t>
      </w:r>
      <w:r>
        <w:rPr>
          <w:rFonts w:hint="eastAsia"/>
          <w:sz w:val="13"/>
          <w:szCs w:val="13"/>
        </w:rPr>
        <w:t>😲</w:t>
      </w:r>
      <w:r>
        <w:rPr>
          <w:rFonts w:hint="eastAsia"/>
          <w:sz w:val="13"/>
          <w:szCs w:val="13"/>
        </w:rPr>
        <w:t xml:space="preserve"> yayi ya sake baki sh</w:t>
      </w:r>
      <w:r>
        <w:rPr>
          <w:rFonts w:hint="eastAsia"/>
          <w:sz w:val="13"/>
          <w:szCs w:val="13"/>
        </w:rPr>
        <w:t>in wani kunya nema ya kama shi ahankali ya dagaa kai kamar munafiki yaga iyayen nasu sai yaga kamar ma basu san mai sukeyi baa,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sauke ajiyan zuciya yayi ya zuba mataa eyes yana karantar ta yana ta lissafi anya kanta daya kuwa Sultana Najda ne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Ma</w:t>
      </w:r>
      <w:r>
        <w:rPr>
          <w:rFonts w:hint="eastAsia"/>
          <w:sz w:val="13"/>
          <w:szCs w:val="13"/>
        </w:rPr>
        <w:t xml:space="preserve">hbeer kuje ku dan zagaya ko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tohh ya amsa mata don shima yana da bukatan hakan don gaba daya ta charger masa brain,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fannin su Sultana Najda ko ta fadi haka ne dan kar baran baramar yayi yawa gwara su kebe su kadai,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mikewa yayi tana ganin haka itam</w:t>
      </w:r>
      <w:r>
        <w:rPr>
          <w:rFonts w:hint="eastAsia"/>
          <w:sz w:val="13"/>
          <w:szCs w:val="13"/>
        </w:rPr>
        <w:t>a ta mike ta kama hannunshi rinste idonshi yayi for the second time ji yake kamar yayi ihuuu don yaddaa komai nashi ke amsa wa wani abu ke mishi yawo ako ina ajikinshi,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balcony din gidan suka futa suna futa ya kwace hannunsa  da sauri yayi gaaba ganin ha</w:t>
      </w:r>
      <w:r>
        <w:rPr>
          <w:rFonts w:hint="eastAsia"/>
          <w:sz w:val="13"/>
          <w:szCs w:val="13"/>
        </w:rPr>
        <w:t xml:space="preserve">ka yasa ta fara dagaa kafa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"pls kadena sauri zawjy ina zamuje??,"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bai kula taba ya cigaba da tafiya directly part dinshi ya wuce,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itako sai binshi take tana zuba masa shagwaba kamar bita zai zai.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suna shiga tayi sauri tasha gabanshi kamar zatayi kuka </w:t>
      </w:r>
      <w:r>
        <w:rPr>
          <w:rFonts w:hint="eastAsia"/>
          <w:sz w:val="13"/>
          <w:szCs w:val="13"/>
        </w:rPr>
        <w:t>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zawjy mai yasa kaki kula ni ko baka sona ne,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karewa wa cute lips dinta dake driving him crazy  kallo yakeyi wani abu ne ke fisgarsa lumshe ido yayi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pls talk to me zawjy ko stomach naka yana maka ciwo,"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 tasa a cikin shi wani wawan aj</w:t>
      </w:r>
      <w:r>
        <w:rPr>
          <w:rFonts w:hint="eastAsia"/>
          <w:sz w:val="13"/>
          <w:szCs w:val="13"/>
        </w:rPr>
        <w:t>iyan zuciya ya suke ya bude idonshi da sauri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ware eyeballs dinta tayi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idonka yayi jaa sosai sorry da ciwo ko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yawo take da hannunta a murdadden cikinshi mai dauke da six packs,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sauri ya yi wulli da hannunta har saura kadan ta fadi d</w:t>
      </w:r>
      <w:r>
        <w:rPr>
          <w:rFonts w:hint="eastAsia"/>
          <w:sz w:val="13"/>
          <w:szCs w:val="13"/>
        </w:rPr>
        <w:t>a sauri yabar gurin fashewa tayi da kuka tana bubbuga kafanta agun tana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wayyohhh hanu na zawjy hanuna ciwo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har zai fara taka staircass din ya ji bazai iya barinta ba ya juyo baice mata komai ba ya kama hannun da mamakinshi har yayi jaa,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janta yay</w:t>
      </w:r>
      <w:r>
        <w:rPr>
          <w:rFonts w:hint="eastAsia"/>
          <w:sz w:val="13"/>
          <w:szCs w:val="13"/>
        </w:rPr>
        <w:t>i ya ajiyeta a daya daga cikin sofaa dake farlon ya dauko man zaitun ya dan raga ya fara murza mata agun cikin nustuwa,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ko sai zuba shagwaba takeyi wai da zafi ko daga kai beyi ya ganta ba don ta jefa shi cikin mugun yanayi,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ya dago kansh</w:t>
      </w:r>
      <w:r>
        <w:rPr>
          <w:rFonts w:hint="eastAsia"/>
          <w:sz w:val="13"/>
          <w:szCs w:val="13"/>
        </w:rPr>
        <w:t xml:space="preserve">i ya zuba mata redish eyes dinsa yace " stop it pleasess"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kare maganan ne cikin wani yanayi yana jan pls din  cakkk ta staya kamar an danna mata stop tana kare masa kallo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zawjy cikin naka ne yake maka ciwoo,  bari na duba 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dayan hannunta ta </w:t>
      </w:r>
      <w:r>
        <w:rPr>
          <w:rFonts w:hint="eastAsia"/>
          <w:sz w:val="13"/>
          <w:szCs w:val="13"/>
        </w:rPr>
        <w:t xml:space="preserve">kai da niyan kara taba cikin sai ya kama carafff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plss stop it you are hutting me, don't you understand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zumburo baki tayi in a childish way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am just trying to help,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karamin harara ya zuba mata yace "see you, kina kokarin kashe ni, </w:t>
      </w:r>
      <w:r>
        <w:rPr>
          <w:rFonts w:hint="eastAsia"/>
          <w:sz w:val="13"/>
          <w:szCs w:val="13"/>
        </w:rPr>
        <w:t xml:space="preserve">and you are saying wai am just trying to help"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yayi maganan ne yadda tayi ma'na ya kwai'kwaayi voice dinta, fashewa tayi da dariya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kana kwaikwayon magana na zawjy,  i love you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fadi haka yayin da take kokarin hugging nashi, da sauri ya jan</w:t>
      </w:r>
      <w:r>
        <w:rPr>
          <w:rFonts w:hint="eastAsia"/>
          <w:sz w:val="13"/>
          <w:szCs w:val="13"/>
        </w:rPr>
        <w:t xml:space="preserve">ye jikinsa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ke baki iya komai bane sai rungumar mutum  bakisan ba kyau bane is haramm you better stop it"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zumburo baki tayi tace " but Granny {malikat Nubia} tace you are my husband i can hug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kuma tace har bath ma zamu iya yi taree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waa</w:t>
      </w:r>
      <w:r>
        <w:rPr>
          <w:rFonts w:hint="eastAsia"/>
          <w:sz w:val="13"/>
          <w:szCs w:val="13"/>
        </w:rPr>
        <w:t xml:space="preserve">ree ido yayi yace" dawa din wai ni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fadi haka ne yana nuna kanshi, zumburo baki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ehhh kai ai haka Granny tace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zuba mata ido yayi ya rasa yadda zai fassara yanayin nata ita ba yarinya ba bare kace yarinta ke damunta,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a nuste ta</w:t>
      </w:r>
      <w:r>
        <w:rPr>
          <w:rFonts w:hint="eastAsia"/>
          <w:sz w:val="13"/>
          <w:szCs w:val="13"/>
        </w:rPr>
        <w:t xml:space="preserve">ke bare ace tana da hauka,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ke bakya yin komai da kanki ne sai abinda akace kiyi"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murmushi tayi tace " Mom say that i should be respecting my elders,"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jijjiga kai yayi yace " and then sai kiyi dan tace kiyi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turbune face tayi tace " why should i </w:t>
      </w:r>
      <w:r>
        <w:rPr>
          <w:rFonts w:hint="eastAsia"/>
          <w:sz w:val="13"/>
          <w:szCs w:val="13"/>
        </w:rPr>
        <w:t>not do it after all she my mom and i love her,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and kasan mai bata ma jira amsar bakinsa ba tace she says am a good girl kuma ita tace ina maka shagwaba dan kai Zawjy nane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kasake yayi yana kallonta ayanzu ya gaba yadda cewa minus ce ita,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 Jaddi mi</w:t>
      </w:r>
      <w:r>
        <w:rPr>
          <w:rFonts w:hint="eastAsia"/>
          <w:sz w:val="13"/>
          <w:szCs w:val="13"/>
        </w:rPr>
        <w:t xml:space="preserve">nus suka hada sa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"yahh rabbb saa'id," ni  shine abinda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juye  juye ta fara yi tace" Zawjy monster ka gani ne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turbune fuska yayi yace akwaai monster daya fiki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waro large black eyeballs dinta tayi tana nuna kanta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 kuma Zawjy as </w:t>
      </w:r>
      <w:r>
        <w:rPr>
          <w:rFonts w:hint="eastAsia"/>
          <w:sz w:val="13"/>
          <w:szCs w:val="13"/>
        </w:rPr>
        <w:t>how???,"</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 jefa masa tambaya batar data bari ya bata amsa ba ta cigaba da 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"but am not ugly am a pretty lady and also am so hot and fetching,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inda na wuce kowa sai kalle ni don ina da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moreover am rare beauty,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shiyasa Jaddi ya zabe ni</w:t>
      </w:r>
      <w:r>
        <w:rPr>
          <w:rFonts w:hint="eastAsia"/>
          <w:sz w:val="13"/>
          <w:szCs w:val="13"/>
        </w:rPr>
        <w:t xml:space="preserve"> kamar tumu amastayin Zawjatul Ameer,"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tana magana ne yayinda tayi crossing leg din ta ajiye dayan hannunta akan laps dinta dayan kuma ta ajiye guiwan hannun akan laps din nata tana ta jujjuya index finger dinta,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at thesame time da large eyeballs dinta,</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 de shiruuu yayi ya na kare mata kallo azahiri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"she so beatiful, she looks so hot but minus 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kin tabbata dan kyanki Jaddi ya aura munke badan minus ce ke ba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rashin fahimtar mai ne ne minus din tace ehhh tana zumburo baki daya ke sa s</w:t>
      </w:r>
      <w:r>
        <w:rPr>
          <w:rFonts w:hint="eastAsia"/>
          <w:sz w:val="13"/>
          <w:szCs w:val="13"/>
        </w:rPr>
        <w:t xml:space="preserve">hi cikin wani duniya na daban mikewa yayi  dan he can endure looking at her,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he is afraid anjima kadan zaiyi abinda bai dace ba and he is very sure wannan minus din zata tauna masa asiri,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duk da an riga da andaura aure but har yanzu he is not secure da</w:t>
      </w:r>
      <w:r>
        <w:rPr>
          <w:rFonts w:hint="eastAsia"/>
          <w:sz w:val="13"/>
          <w:szCs w:val="13"/>
        </w:rPr>
        <w:t xml:space="preserve"> behaviour dinta,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the way  she is acting around him shows that she  is completely minus duk da she is totaly driving him crazy,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ganin ya mike yasata mikewa itama tace" Zawjy ina zaka 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turbune face yayi yace "danki ne ni da zaki tanbaye ni inda za</w:t>
      </w:r>
      <w:r>
        <w:rPr>
          <w:rFonts w:hint="eastAsia"/>
          <w:sz w:val="13"/>
          <w:szCs w:val="13"/>
        </w:rPr>
        <w:t xml:space="preserve">nje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zunburo lips tayi tace "but am your beloved wife"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ido yazuba ma lips dinta yana ganin yadda yake juyawa musamman data ke cewa beloved wife,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guntun staki yaja ya kauda abinda ke damunsa yace mai zanyi da minus irinki,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fashewa tayi da kuka</w:t>
      </w:r>
      <w:r>
        <w:rPr>
          <w:rFonts w:hint="eastAsia"/>
          <w:sz w:val="13"/>
          <w:szCs w:val="13"/>
        </w:rPr>
        <w:t xml:space="preserve"> tana bubbuga kafanta yayinda komai na jikinta ke jijjiga shi kuma ya shagala da kallon kyak'kyawan surarta,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wassu abubuwa yakeji wanda suke yawo ako inaa na jikinshi idonshi har wani lumshewa yakeyi da kaanshi dan stabar jaraba,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baisan sanda yace "pls</w:t>
      </w:r>
      <w:r>
        <w:rPr>
          <w:rFonts w:hint="eastAsia"/>
          <w:sz w:val="13"/>
          <w:szCs w:val="13"/>
        </w:rPr>
        <w:t>ss stop it am just kidding,"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cakk ta staya ta fara washe baki yace "muje in mai da ke wajen Mima, tun kafun kisani yin wani sabon wanka yanzu da ban shirya yinsa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fuskarta da alaman tambaya tace "wanka kuma Zawjy ai jikina ba datti nayi wanka ban b</w:t>
      </w:r>
      <w:r>
        <w:rPr>
          <w:rFonts w:hint="eastAsia"/>
          <w:sz w:val="13"/>
          <w:szCs w:val="13"/>
        </w:rPr>
        <w:t>ata ma jikin ka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hmmm pls lets go, bana son dogon zance,"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shiruu tayi ganin yadda ya hade face nasahi kamar wanda aka mishi gobara a baki  agaba,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yasata  Yi shiruu suna tafiya sanda suka zo bakin kofa ya staya ajikin wani hanger ya dauki jacket </w:t>
      </w:r>
      <w:r>
        <w:rPr>
          <w:rFonts w:hint="eastAsia"/>
          <w:sz w:val="13"/>
          <w:szCs w:val="13"/>
        </w:rPr>
        <w:t>🧥</w:t>
      </w:r>
      <w:r>
        <w:rPr>
          <w:rFonts w:hint="eastAsia"/>
          <w:sz w:val="13"/>
          <w:szCs w:val="13"/>
        </w:rPr>
        <w:t>dinsa mai dan stayi ya kai har guiwa yasa mata ya rufe mata jikinta,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zatayi kuka tace" is too heavy zan fadi,"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 hade face</w:t>
      </w:r>
      <w:r>
        <w:rPr>
          <w:rFonts w:hint="eastAsia"/>
          <w:sz w:val="13"/>
          <w:szCs w:val="13"/>
        </w:rPr>
        <w:t>😠</w:t>
      </w:r>
      <w:r>
        <w:rPr>
          <w:rFonts w:hint="eastAsia"/>
          <w:sz w:val="13"/>
          <w:szCs w:val="13"/>
        </w:rPr>
        <w:t xml:space="preserve"> yayi ko kulata baiyi ba ya bude kofa ya kamo hannunta suka kama hanyan parking lot,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driver na ganin haka yazo ya bud</w:t>
      </w:r>
      <w:r>
        <w:rPr>
          <w:rFonts w:hint="eastAsia"/>
          <w:sz w:val="13"/>
          <w:szCs w:val="13"/>
        </w:rPr>
        <w:t>e masu mota suka shiga cikin girmamawa ya tambayi inda zai kaisu kamar bazai ce komai ba sanda ya mula dan kanshi kafun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king's chamber"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kawai abinda ya fada , driver yace angama yallabai,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hanya suka dauka na wani kwaalta suka mike sun kai</w:t>
      </w:r>
      <w:r>
        <w:rPr>
          <w:rFonts w:hint="eastAsia"/>
          <w:sz w:val="13"/>
          <w:szCs w:val="13"/>
        </w:rPr>
        <w:t xml:space="preserve"> akalla 3 min kafun suka dumfaro waani hadadden building mai kama da castle,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yasha royal paint ko ta ina securities wanda suna ganin car din sun  san waye ne ai tun kafun su iso aka shin fida musu carpet  hagu da dama security suka cike,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driver yana par</w:t>
      </w:r>
      <w:r>
        <w:rPr>
          <w:rFonts w:hint="eastAsia"/>
          <w:sz w:val="13"/>
          <w:szCs w:val="13"/>
        </w:rPr>
        <w:t>king suka zo da sauri suka bude musu cab din motan suka fito,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ilah yanzu hannunsu sarkafe dana juna sunyi matukar kyau ko makiyinsu yagansu sai ya shaida bayan bugun da zuciyarsa zaiyi,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 cigaba da tafiya har suka iso bakin kofan building da secur</w:t>
      </w:r>
      <w:r>
        <w:rPr>
          <w:rFonts w:hint="eastAsia"/>
          <w:sz w:val="13"/>
          <w:szCs w:val="13"/>
        </w:rPr>
        <w:t>iy suka wangale kofan suka shiga cikin tankamemen farlon wanda yake tamkar da ruwan gold aka yishi,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hannun dama suka nufa inda nan ne kujerun farlon suke Mima{Sultana Najda} suka hango staye fuskanta dauke da fara'a tana jiran isowaarsu ganinsu haka baka</w:t>
      </w:r>
      <w:r>
        <w:rPr>
          <w:rFonts w:hint="eastAsia"/>
          <w:sz w:val="13"/>
          <w:szCs w:val="13"/>
        </w:rPr>
        <w:t>ramin farinciki marar misaltuwa ta stinci kanta aciki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tace marhaban yah ibniii wah ibnatiii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 da sauri ta wafce hannunta taje ta rungumi Mima ta fashe da kuka wanda ya rikita Mima ta fara tambayan ta mai ya sameta nuna Ameer Mahbeer ta farayi ta</w:t>
      </w:r>
      <w:r>
        <w:rPr>
          <w:rFonts w:hint="eastAsia"/>
          <w:sz w:val="13"/>
          <w:szCs w:val="13"/>
        </w:rPr>
        <w:t>na cewa" ba babb.........</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19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BY 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SARAUTA</w:t>
      </w:r>
      <w:r>
        <w:rPr>
          <w:rFonts w:hint="eastAsia"/>
          <w:sz w:val="13"/>
          <w:szCs w:val="13"/>
        </w:rPr>
        <w:t>🏰</w:t>
      </w:r>
      <w:r>
        <w:rPr>
          <w:rFonts w:hint="eastAsia"/>
          <w:sz w:val="13"/>
          <w:szCs w:val="13"/>
        </w:rPr>
        <w:t xml:space="preserve">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?Monday, ?February ?12, ?2024</w:t>
      </w:r>
    </w:p>
    <w:p w:rsidR="00000000" w:rsidRDefault="00F15D5C">
      <w:pPr>
        <w:rPr>
          <w:rFonts w:hint="eastAsia"/>
          <w:sz w:val="13"/>
          <w:szCs w:val="13"/>
        </w:rPr>
      </w:pPr>
      <w:r>
        <w:rPr>
          <w:rFonts w:hint="eastAsia"/>
          <w:sz w:val="13"/>
          <w:szCs w:val="13"/>
        </w:rPr>
        <w:t>1:52:49 PM</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WOMEN  WRITER'S  ASSOCIATION </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 xml:space="preserve">   W.A.W</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ADAPTED EXPERT WRITER'S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w:t>
      </w:r>
      <w:r>
        <w:rPr>
          <w:rFonts w:hint="eastAsia"/>
          <w:sz w:val="13"/>
          <w:szCs w:val="13"/>
        </w:rPr>
        <w:t>en Mahirah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Follow this link to join my WhatsApp group an shower </w:t>
      </w:r>
      <w:r>
        <w:rPr>
          <w:rFonts w:hint="eastAsia"/>
          <w:sz w:val="13"/>
          <w:szCs w:val="13"/>
        </w:rPr>
        <w:t>🚿</w:t>
      </w:r>
      <w:r>
        <w:rPr>
          <w:rFonts w:hint="eastAsia"/>
          <w:sz w:val="13"/>
          <w:szCs w:val="13"/>
        </w:rPr>
        <w:t xml:space="preserv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https://chat.whatsapp.com/EPeM4KtGCoJ9mrYw1Avfow</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20</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tashin hankali tace "mai ya miki Ibnatiii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"bab bbaa shi bane yas</w:t>
      </w:r>
      <w:r>
        <w:rPr>
          <w:rFonts w:hint="eastAsia"/>
          <w:sz w:val="13"/>
          <w:szCs w:val="13"/>
        </w:rPr>
        <w:t xml:space="preserve">amun kaya mi nauyi ba kuma na ce mishi da nauyi shine ya stare 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dogon ajiyan zuciya Sultana Najda taja kafun tasa both hand nata tayi folding face din ta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kike kuka Ibnatii,??</w:t>
      </w:r>
    </w:p>
    <w:p w:rsidR="00000000" w:rsidRDefault="00F15D5C">
      <w:pPr>
        <w:rPr>
          <w:rFonts w:hint="eastAsia"/>
          <w:sz w:val="13"/>
          <w:szCs w:val="13"/>
        </w:rPr>
      </w:pPr>
      <w:r>
        <w:rPr>
          <w:rFonts w:hint="eastAsia"/>
          <w:sz w:val="13"/>
          <w:szCs w:val="13"/>
        </w:rPr>
        <w:t xml:space="preserve"> ki dena kuka ba'a san Zawjatul Ameer da kuka ba, </w:t>
      </w:r>
    </w:p>
    <w:p w:rsidR="00000000" w:rsidRDefault="00F15D5C">
      <w:pPr>
        <w:rPr>
          <w:rFonts w:hint="eastAsia"/>
          <w:sz w:val="13"/>
          <w:szCs w:val="13"/>
        </w:rPr>
      </w:pPr>
      <w:r>
        <w:rPr>
          <w:rFonts w:hint="eastAsia"/>
          <w:sz w:val="13"/>
          <w:szCs w:val="13"/>
        </w:rPr>
        <w:t xml:space="preserve">ako ina </w:t>
      </w:r>
      <w:r>
        <w:rPr>
          <w:rFonts w:hint="eastAsia"/>
          <w:sz w:val="13"/>
          <w:szCs w:val="13"/>
        </w:rPr>
        <w:t xml:space="preserve">take ana mata kallon jaruma ne wacce zata iyaa kare martaban kanta dana mijinta har ma dana mutanenta wato alummanta,"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both hand nata take wiping tears din fuskar Zawjatul Ameer tana sake mata cute smile, </w:t>
      </w:r>
      <w:r>
        <w:rPr>
          <w:rFonts w:hint="eastAsia"/>
          <w:sz w:val="13"/>
          <w:szCs w:val="13"/>
        </w:rPr>
        <w:t>☺</w:t>
      </w:r>
      <w:r>
        <w:rPr>
          <w:rFonts w:hint="eastAsia"/>
          <w:sz w:val="13"/>
          <w:szCs w:val="13"/>
        </w:rPr>
        <w:t>️</w:t>
      </w:r>
    </w:p>
    <w:p w:rsidR="00000000" w:rsidRDefault="00F15D5C">
      <w:pPr>
        <w:rPr>
          <w:rFonts w:hint="eastAsia"/>
          <w:sz w:val="13"/>
          <w:szCs w:val="13"/>
        </w:rPr>
      </w:pPr>
      <w:r>
        <w:rPr>
          <w:rFonts w:hint="eastAsia"/>
          <w:sz w:val="13"/>
          <w:szCs w:val="13"/>
        </w:rPr>
        <w:t>itako shiruu tayi kamar ruwa ya cinyeta,</w:t>
      </w:r>
    </w:p>
    <w:p w:rsidR="00000000" w:rsidRDefault="00F15D5C">
      <w:pPr>
        <w:rPr>
          <w:rFonts w:hint="eastAsia"/>
          <w:sz w:val="13"/>
          <w:szCs w:val="13"/>
        </w:rPr>
      </w:pPr>
      <w:r>
        <w:rPr>
          <w:rFonts w:hint="eastAsia"/>
          <w:sz w:val="13"/>
          <w:szCs w:val="13"/>
        </w:rPr>
        <w:t xml:space="preserve"> zama sukayi a daya daga cikin royal kujerun farlon ta janyota jikinta ta cigaba da petting back dinta dago da eyes dinta tayi ta zubasu a akan Ameer Mahbeer da tun dazun yayi ma kansa mazauni ya maida su kamar tv yana kallonsu, </w:t>
      </w:r>
    </w:p>
    <w:p w:rsidR="00000000" w:rsidRDefault="00F15D5C">
      <w:pPr>
        <w:rPr>
          <w:rFonts w:hint="eastAsia"/>
          <w:sz w:val="13"/>
          <w:szCs w:val="13"/>
        </w:rPr>
      </w:pPr>
      <w:r>
        <w:rPr>
          <w:rFonts w:hint="eastAsia"/>
          <w:sz w:val="13"/>
          <w:szCs w:val="13"/>
        </w:rPr>
        <w:t>tunani iri iri yakeyi game</w:t>
      </w:r>
      <w:r>
        <w:rPr>
          <w:rFonts w:hint="eastAsia"/>
          <w:sz w:val="13"/>
          <w:szCs w:val="13"/>
        </w:rPr>
        <w:t xml:space="preserve"> da wannan yarinyar abubuwa na masa yawo a brain dinsa game da asalin yarinyar,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ina aka sameta??</w:t>
      </w:r>
    </w:p>
    <w:p w:rsidR="00000000" w:rsidRDefault="00F15D5C">
      <w:pPr>
        <w:rPr>
          <w:rFonts w:hint="eastAsia"/>
          <w:sz w:val="13"/>
          <w:szCs w:val="13"/>
        </w:rPr>
      </w:pPr>
      <w:r>
        <w:rPr>
          <w:rFonts w:hint="eastAsia"/>
          <w:sz w:val="13"/>
          <w:szCs w:val="13"/>
        </w:rPr>
        <w:t xml:space="preserve"> mai ma yasa take kama Ammatii dinsa??</w:t>
      </w:r>
    </w:p>
    <w:p w:rsidR="00000000" w:rsidRDefault="00F15D5C">
      <w:pPr>
        <w:rPr>
          <w:rFonts w:hint="eastAsia"/>
          <w:sz w:val="13"/>
          <w:szCs w:val="13"/>
        </w:rPr>
      </w:pPr>
      <w:r>
        <w:rPr>
          <w:rFonts w:hint="eastAsia"/>
          <w:sz w:val="13"/>
          <w:szCs w:val="13"/>
        </w:rPr>
        <w:t xml:space="preserve"> { his father's sister }, </w:t>
      </w:r>
    </w:p>
    <w:p w:rsidR="00000000" w:rsidRDefault="00F15D5C">
      <w:pPr>
        <w:rPr>
          <w:rFonts w:hint="eastAsia"/>
          <w:sz w:val="13"/>
          <w:szCs w:val="13"/>
        </w:rPr>
      </w:pPr>
      <w:r>
        <w:rPr>
          <w:rFonts w:hint="eastAsia"/>
          <w:sz w:val="13"/>
          <w:szCs w:val="13"/>
        </w:rPr>
        <w:t>mai ne ne kuma dalilin dayasa Jaddi ya aura masa ita??</w:t>
      </w:r>
    </w:p>
    <w:p w:rsidR="00000000" w:rsidRDefault="00F15D5C">
      <w:pPr>
        <w:rPr>
          <w:rFonts w:hint="eastAsia"/>
          <w:sz w:val="13"/>
          <w:szCs w:val="13"/>
        </w:rPr>
      </w:pPr>
      <w:r>
        <w:rPr>
          <w:rFonts w:hint="eastAsia"/>
          <w:sz w:val="13"/>
          <w:szCs w:val="13"/>
        </w:rPr>
        <w:t>a kankanin lokaci haka??</w:t>
      </w:r>
    </w:p>
    <w:p w:rsidR="00000000" w:rsidRDefault="00F15D5C">
      <w:pPr>
        <w:rPr>
          <w:rFonts w:hint="eastAsia"/>
          <w:sz w:val="13"/>
          <w:szCs w:val="13"/>
        </w:rPr>
      </w:pPr>
      <w:r>
        <w:rPr>
          <w:rFonts w:hint="eastAsia"/>
          <w:sz w:val="13"/>
          <w:szCs w:val="13"/>
        </w:rPr>
        <w:t>, duk da y</w:t>
      </w:r>
      <w:r>
        <w:rPr>
          <w:rFonts w:hint="eastAsia"/>
          <w:sz w:val="13"/>
          <w:szCs w:val="13"/>
        </w:rPr>
        <w:t xml:space="preserve">asan halin Jaddin nasa baya abu sai da dalili mai karfi, </w:t>
      </w:r>
    </w:p>
    <w:p w:rsidR="00000000" w:rsidRDefault="00F15D5C">
      <w:pPr>
        <w:rPr>
          <w:rFonts w:hint="eastAsia"/>
          <w:sz w:val="13"/>
          <w:szCs w:val="13"/>
        </w:rPr>
      </w:pPr>
      <w:r>
        <w:rPr>
          <w:rFonts w:hint="eastAsia"/>
          <w:sz w:val="13"/>
          <w:szCs w:val="13"/>
        </w:rPr>
        <w:t xml:space="preserve">huhhh numfashi mai dumi  ya sake, </w:t>
      </w:r>
    </w:p>
    <w:p w:rsidR="00000000" w:rsidRDefault="00F15D5C">
      <w:pPr>
        <w:rPr>
          <w:rFonts w:hint="eastAsia"/>
          <w:sz w:val="13"/>
          <w:szCs w:val="13"/>
        </w:rPr>
      </w:pPr>
      <w:r>
        <w:rPr>
          <w:rFonts w:hint="eastAsia"/>
          <w:sz w:val="13"/>
          <w:szCs w:val="13"/>
        </w:rPr>
        <w:t>Sultana Najda tace " Beer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sauri ya dago kai ya ganta ya amsa mata da cewa " Mima,"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taja    kafun    tace " karike   yarinyar nan   aman</w:t>
      </w:r>
      <w:r>
        <w:rPr>
          <w:rFonts w:hint="eastAsia"/>
          <w:sz w:val="13"/>
          <w:szCs w:val="13"/>
        </w:rPr>
        <w:t xml:space="preserve">a,   karka   zalinceta,   don   bata   da ishash'shen lafiya,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ayanzu kaine komai nata bata san kowa ba sai kai kazama bangon dogaronta,</w:t>
      </w:r>
    </w:p>
    <w:p w:rsidR="00000000" w:rsidRDefault="00F15D5C">
      <w:pPr>
        <w:rPr>
          <w:rFonts w:hint="eastAsia"/>
          <w:sz w:val="13"/>
          <w:szCs w:val="13"/>
        </w:rPr>
      </w:pPr>
      <w:r>
        <w:rPr>
          <w:rFonts w:hint="eastAsia"/>
          <w:sz w:val="13"/>
          <w:szCs w:val="13"/>
        </w:rPr>
        <w:t xml:space="preserve"> karka wulakanta ta kayi tunanin bata da asali, in ka wulakanta ta don bata  da asali ina mai tabbatar maka zakayi dan</w:t>
      </w:r>
      <w:r>
        <w:rPr>
          <w:rFonts w:hint="eastAsia"/>
          <w:sz w:val="13"/>
          <w:szCs w:val="13"/>
        </w:rPr>
        <w:t xml:space="preserve">a sanin hakan," </w:t>
      </w:r>
    </w:p>
    <w:p w:rsidR="00000000" w:rsidRDefault="00F15D5C">
      <w:pPr>
        <w:rPr>
          <w:rFonts w:hint="eastAsia"/>
          <w:sz w:val="13"/>
          <w:szCs w:val="13"/>
        </w:rPr>
      </w:pPr>
      <w:r>
        <w:rPr>
          <w:rFonts w:hint="eastAsia"/>
          <w:sz w:val="13"/>
          <w:szCs w:val="13"/>
        </w:rPr>
        <w:t xml:space="preserve"> shiruu yayi  yana sauraron ko wani  kalma  dake  fitowa  daga  bakin  mahifiyar tasa  yana  sa ayan  tambaya akan ko   wanne kalman  daya  fito daga bakinta,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gama mamaki ba  sanda   ya  jiyo ta ambaci   wani kalma,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"wannan  yar</w:t>
      </w:r>
      <w:r>
        <w:rPr>
          <w:rFonts w:hint="eastAsia"/>
          <w:sz w:val="13"/>
          <w:szCs w:val="13"/>
        </w:rPr>
        <w:t xml:space="preserve">  da kake gani  yar Ammah  dinka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sauri ya dago black eyeballs  dinsa  ya  zuba   mata   su  fuska  dauke  da  tambaya  da  neman  karin   bayani,</w:t>
      </w:r>
    </w:p>
    <w:p w:rsidR="00000000" w:rsidRDefault="00F15D5C">
      <w:pPr>
        <w:rPr>
          <w:rFonts w:hint="eastAsia"/>
          <w:sz w:val="13"/>
          <w:szCs w:val="13"/>
        </w:rPr>
      </w:pPr>
      <w:r>
        <w:rPr>
          <w:rFonts w:hint="eastAsia"/>
          <w:sz w:val="13"/>
          <w:szCs w:val="13"/>
        </w:rPr>
        <w:t xml:space="preserve">   duk  da  ta  fahimci   neman   karin   bayani   yakeso  sai  ta  share   hakan taa  cigaba  da c</w:t>
      </w:r>
      <w:r>
        <w:rPr>
          <w:rFonts w:hint="eastAsia"/>
          <w:sz w:val="13"/>
          <w:szCs w:val="13"/>
        </w:rPr>
        <w:t xml:space="preserve">ewa </w:t>
      </w:r>
    </w:p>
    <w:p w:rsidR="00000000" w:rsidRDefault="00F15D5C">
      <w:pPr>
        <w:rPr>
          <w:rFonts w:hint="eastAsia"/>
          <w:sz w:val="13"/>
          <w:szCs w:val="13"/>
        </w:rPr>
      </w:pPr>
      <w:r>
        <w:rPr>
          <w:rFonts w:hint="eastAsia"/>
          <w:sz w:val="13"/>
          <w:szCs w:val="13"/>
        </w:rPr>
        <w:t xml:space="preserve"> " she loses   her   memory  so  she  can't  remember   anything   a  rayuwar   da   tayi   na  baya,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main  reason   din  da  kaaga   tana  acting  childishly,   har  yanzu   brain   dinta  bai   gama  daidaituwa   ba   duk  da   munyi   sa</w:t>
      </w:r>
      <w:r>
        <w:rPr>
          <w:rFonts w:hint="eastAsia"/>
          <w:sz w:val="13"/>
          <w:szCs w:val="13"/>
        </w:rPr>
        <w:t xml:space="preserve">'a   abun   yazo  da    sauki, </w:t>
      </w:r>
    </w:p>
    <w:p w:rsidR="00000000" w:rsidRDefault="00F15D5C">
      <w:pPr>
        <w:rPr>
          <w:rFonts w:hint="eastAsia"/>
          <w:sz w:val="13"/>
          <w:szCs w:val="13"/>
        </w:rPr>
      </w:pPr>
      <w:r>
        <w:rPr>
          <w:rFonts w:hint="eastAsia"/>
          <w:sz w:val="13"/>
          <w:szCs w:val="13"/>
        </w:rPr>
        <w:t xml:space="preserve">  don  tana   iya  yin  abubuwa   daa   yawa   kamar   su   karatu   cin  abinci   da   kanta  da  sauransu..., </w:t>
      </w:r>
    </w:p>
    <w:p w:rsidR="00000000" w:rsidRDefault="00F15D5C">
      <w:pPr>
        <w:rPr>
          <w:rFonts w:hint="eastAsia"/>
          <w:sz w:val="13"/>
          <w:szCs w:val="13"/>
        </w:rPr>
      </w:pPr>
      <w:r>
        <w:rPr>
          <w:rFonts w:hint="eastAsia"/>
          <w:sz w:val="13"/>
          <w:szCs w:val="13"/>
        </w:rPr>
        <w:t xml:space="preserve">  Dr  yace brain  din   yana   da  bukatar   hutu   ne   in  akayi   sa'a   in  just    5month    memory   dint</w:t>
      </w:r>
      <w:r>
        <w:rPr>
          <w:rFonts w:hint="eastAsia"/>
          <w:sz w:val="13"/>
          <w:szCs w:val="13"/>
        </w:rPr>
        <w:t xml:space="preserve">a   zai  iya  dawowa,   2 to 3   weeks   kuma  zata   iya  komawa   kamar  kowa,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sabanin  yanzu   da  komai   sai  ance   tayi   kafun  takeyi  ayanzu   bata  da   maraba  da  yarinya   yar   shekara  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zaka   mata   tarbiya   ka   daura  ta  </w:t>
      </w:r>
      <w:r>
        <w:rPr>
          <w:rFonts w:hint="eastAsia"/>
          <w:sz w:val="13"/>
          <w:szCs w:val="13"/>
        </w:rPr>
        <w:t xml:space="preserve"> ahanyan  daya  dace  mastayinka  na mijinta,   kuma  ban ce   ka  zalince   taba  dan  ku maza  sai  ahankali"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de  shiruu  yayi  kamar  ruwa  ya  cinye  shi, yana    ta  juya  magan ganun nata  a  brain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dinshi  maida  kallonta  tayi  ga  Zaw</w:t>
      </w:r>
      <w:r>
        <w:rPr>
          <w:rFonts w:hint="eastAsia"/>
          <w:sz w:val="13"/>
          <w:szCs w:val="13"/>
        </w:rPr>
        <w:t xml:space="preserve">jatul  Ameer  da  tayi  lubb  ajikinta  tana  bacci  kafin  ta dago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zo  ka dauketa  a hankali  ka  kaita  dakina  ka  kwantar  da  ita,   ka  kuma   rage  mata  wannan  uban   kayan  da  ka  lafta  mata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bai  ce  komai  ba sai  mike  wan  </w:t>
      </w:r>
      <w:r>
        <w:rPr>
          <w:rFonts w:hint="eastAsia"/>
          <w:sz w:val="13"/>
          <w:szCs w:val="13"/>
        </w:rPr>
        <w:t xml:space="preserve">da yayi  ya zo  ya dauketa in  a  bridal style  yayi  hanyan  wani  kayaceccen   stairs  mai  shegen  kyau  wanda  aaka  shinfida  masa  wani hadadden   carpet zaka ranste da zinare akayi stairs din stabar walwalin da yakeyi da daukan ido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tafiya  yake</w:t>
      </w:r>
      <w:r>
        <w:rPr>
          <w:rFonts w:hint="eastAsia"/>
          <w:sz w:val="13"/>
          <w:szCs w:val="13"/>
        </w:rPr>
        <w:t xml:space="preserve">  cikin  nutsuwa  wani  daki  ya nufa  wanda   da  alama   shine    dakin   Sultana Najda    da  mamakina   ni  Queen  Mahirah  yana  zuwa  kofan  ta  bude   da   kanta   ya   shiga  yana  shiga   ta  rufe   kiriff.</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hadadden   dakin  ya  karasa  </w:t>
      </w:r>
      <w:r>
        <w:rPr>
          <w:rFonts w:hint="eastAsia"/>
          <w:sz w:val="13"/>
          <w:szCs w:val="13"/>
        </w:rPr>
        <w:t xml:space="preserve"> wanda  yasha    Royal blue and  golden   furnitures,  karasawa   yayi  gaban tafkeken gadon  dake lullibe da labule  ya  kwaantar  da  ita,</w:t>
      </w:r>
    </w:p>
    <w:p w:rsidR="00000000" w:rsidRDefault="00F15D5C">
      <w:pPr>
        <w:rPr>
          <w:rFonts w:hint="eastAsia"/>
          <w:sz w:val="13"/>
          <w:szCs w:val="13"/>
        </w:rPr>
      </w:pPr>
      <w:r>
        <w:rPr>
          <w:rFonts w:hint="eastAsia"/>
          <w:sz w:val="13"/>
          <w:szCs w:val="13"/>
        </w:rPr>
        <w:t xml:space="preserve"> ya  kai akalla   2min  yana karewa cute face  dinta kallo maganan da Mima ta   fada   mishi   ne  yake  dawo   mis</w:t>
      </w:r>
      <w:r>
        <w:rPr>
          <w:rFonts w:hint="eastAsia"/>
          <w:sz w:val="13"/>
          <w:szCs w:val="13"/>
        </w:rPr>
        <w:t>hi   brain  dinshi,</w:t>
      </w:r>
    </w:p>
    <w:p w:rsidR="00000000" w:rsidRDefault="00F15D5C">
      <w:pPr>
        <w:rPr>
          <w:rFonts w:hint="eastAsia"/>
          <w:sz w:val="13"/>
          <w:szCs w:val="13"/>
        </w:rPr>
      </w:pPr>
      <w:r>
        <w:rPr>
          <w:rFonts w:hint="eastAsia"/>
          <w:sz w:val="13"/>
          <w:szCs w:val="13"/>
        </w:rPr>
        <w:t xml:space="preserve">   har  ya  juya  zai   tafi   ya  tuno   da  abinda   Mima  tace sai  ya  fasa   ya   dawo, </w:t>
      </w:r>
    </w:p>
    <w:p w:rsidR="00000000" w:rsidRDefault="00F15D5C">
      <w:pPr>
        <w:rPr>
          <w:rFonts w:hint="eastAsia"/>
          <w:sz w:val="13"/>
          <w:szCs w:val="13"/>
        </w:rPr>
      </w:pPr>
      <w:r>
        <w:rPr>
          <w:rFonts w:hint="eastAsia"/>
          <w:sz w:val="13"/>
          <w:szCs w:val="13"/>
        </w:rPr>
        <w:t xml:space="preserve">  zama  yayi   akusa   da  ita   ya   kai  akalla 50sec    yana    tunanin   ta  inda     zai   fara cire  mata   wannan   uban   kayan   jiki</w:t>
      </w:r>
      <w:r>
        <w:rPr>
          <w:rFonts w:hint="eastAsia"/>
          <w:sz w:val="13"/>
          <w:szCs w:val="13"/>
        </w:rPr>
        <w:t>n   nata  ganin    yadda   tayi   cuddling  a   guri   daya   kamar  cat,</w:t>
      </w:r>
    </w:p>
    <w:p w:rsidR="00000000" w:rsidRDefault="00F15D5C">
      <w:pPr>
        <w:rPr>
          <w:rFonts w:hint="eastAsia"/>
          <w:sz w:val="13"/>
          <w:szCs w:val="13"/>
        </w:rPr>
      </w:pPr>
      <w:r>
        <w:rPr>
          <w:rFonts w:hint="eastAsia"/>
          <w:sz w:val="13"/>
          <w:szCs w:val="13"/>
        </w:rPr>
        <w:t xml:space="preserve"> dogon  numfasahi   yaja  ya  gyara  zamansa   akan    gadon  ya  masto  daf  da   ita  yamika  hannunshi   ajikin   ta   yadan   bude  hannunta   ya   cire   bottle  din   jacket </w:t>
      </w:r>
      <w:r>
        <w:rPr>
          <w:rFonts w:hint="eastAsia"/>
          <w:sz w:val="13"/>
          <w:szCs w:val="13"/>
        </w:rPr>
        <w:t>🧥</w:t>
      </w:r>
      <w:r>
        <w:rPr>
          <w:rFonts w:hint="eastAsia"/>
          <w:sz w:val="13"/>
          <w:szCs w:val="13"/>
        </w:rPr>
        <w:t xml:space="preserve"> din   wani  dogon  numfashin  ya  kara  ja  dan  baisan  ta inda   zaai  fara  cire   mata   rigan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mastowa   ya  karayi     daff  da  itaa  ya  dago  kanta  ya  kwantar  ajikinsa   atakaice  da  kyar  ya  cire  wannnan   rigan  dan  ba  karamin  </w:t>
      </w:r>
      <w:r>
        <w:rPr>
          <w:rFonts w:hint="eastAsia"/>
          <w:sz w:val="13"/>
          <w:szCs w:val="13"/>
        </w:rPr>
        <w:t xml:space="preserve">yaki  suka   yiba  sai  cukuikuyeshi   takeyi  kamar   zata  koma   caikinshi,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yayi  mamakin   yadda   bata  tashi   daga   baccin  ba  kodai   har  da  maganin   bacci  ake  bata   ne  tunda   yaji   Mima  tace   anaso   brain    dinta    ya  huta,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 xml:space="preserve">ajiye   jacket </w:t>
      </w:r>
      <w:r>
        <w:rPr>
          <w:rFonts w:hint="eastAsia"/>
          <w:sz w:val="13"/>
          <w:szCs w:val="13"/>
        </w:rPr>
        <w:t>🧥</w:t>
      </w:r>
      <w:r>
        <w:rPr>
          <w:rFonts w:hint="eastAsia"/>
          <w:sz w:val="13"/>
          <w:szCs w:val="13"/>
        </w:rPr>
        <w:t xml:space="preserve"> din  yayi  agefe  ya  fara   tunanin  yadda  za'a  cire  sauran, </w:t>
      </w:r>
    </w:p>
    <w:p w:rsidR="00000000" w:rsidRDefault="00F15D5C">
      <w:pPr>
        <w:rPr>
          <w:rFonts w:hint="eastAsia"/>
          <w:sz w:val="13"/>
          <w:szCs w:val="13"/>
        </w:rPr>
      </w:pPr>
      <w:r>
        <w:rPr>
          <w:rFonts w:hint="eastAsia"/>
          <w:sz w:val="13"/>
          <w:szCs w:val="13"/>
        </w:rPr>
        <w:t xml:space="preserve">  veil  din  da    aka  mata   rolling   dashi  ya  fara   cirewa    gashinta   da  aka    tufke  ya   ware    wani   sassanyar  kamshi  ke  tashi  daga   ciki   tsayawa   </w:t>
      </w:r>
      <w:r>
        <w:rPr>
          <w:rFonts w:hint="eastAsia"/>
          <w:sz w:val="13"/>
          <w:szCs w:val="13"/>
        </w:rPr>
        <w:t>yayi  yana  karewa    tulin    gashin  nata   kallo   wanda   yake    baki   wuluk   dashi,</w:t>
      </w:r>
    </w:p>
    <w:p w:rsidR="00000000" w:rsidRDefault="00F15D5C">
      <w:pPr>
        <w:rPr>
          <w:rFonts w:hint="eastAsia"/>
          <w:sz w:val="13"/>
          <w:szCs w:val="13"/>
        </w:rPr>
      </w:pPr>
      <w:r>
        <w:rPr>
          <w:rFonts w:hint="eastAsia"/>
          <w:sz w:val="13"/>
          <w:szCs w:val="13"/>
        </w:rPr>
        <w:t xml:space="preserve">   hannunsa   yasa   ya  shafa    gashin   nadan   wani  lokaci   kafun  ya   maida   hankalinshi    ga   alkebban  jikinta   bai  shaa   wiya  gun  cire   alkebban</w:t>
      </w:r>
      <w:r>
        <w:rPr>
          <w:rFonts w:hint="eastAsia"/>
          <w:sz w:val="13"/>
          <w:szCs w:val="13"/>
        </w:rPr>
        <w:t xml:space="preserve">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kyak'kyawan   surarta   ne   ya  bayyana   wanda  yasaa   shi   dauke   wuta   na   wassu  mintina,   dakyar   ya    haadiye   yawun  wahala   ya  kauda  kanshi  gefe  wani  lallausa  filo   ya  jawo   ya  dagota   da  niyan   kwaantar  da  ita,</w:t>
      </w:r>
      <w:r>
        <w:rPr>
          <w:rFonts w:hint="eastAsia"/>
          <w:sz w:val="13"/>
          <w:szCs w:val="13"/>
        </w:rPr>
        <w:t xml:space="preserve"> </w:t>
      </w:r>
    </w:p>
    <w:p w:rsidR="00000000" w:rsidRDefault="00F15D5C">
      <w:pPr>
        <w:rPr>
          <w:rFonts w:hint="eastAsia"/>
          <w:sz w:val="13"/>
          <w:szCs w:val="13"/>
        </w:rPr>
      </w:pPr>
      <w:r>
        <w:rPr>
          <w:rFonts w:hint="eastAsia"/>
          <w:sz w:val="13"/>
          <w:szCs w:val="13"/>
        </w:rPr>
        <w:t xml:space="preserve">  anan  ne   kidan   ya  canja   salo    don   chakumoshi    tayi   ya  fado   kanta   rufff</w:t>
      </w:r>
    </w:p>
    <w:p w:rsidR="00000000" w:rsidRDefault="00F15D5C">
      <w:pPr>
        <w:rPr>
          <w:rFonts w:hint="eastAsia"/>
          <w:sz w:val="13"/>
          <w:szCs w:val="13"/>
        </w:rPr>
      </w:pPr>
      <w:r>
        <w:rPr>
          <w:rFonts w:hint="eastAsia"/>
          <w:sz w:val="13"/>
          <w:szCs w:val="13"/>
        </w:rPr>
        <w:t xml:space="preserve">   waani  kukan  wahala  ta  sake  don ya  mata   nauyi  aka,</w:t>
      </w:r>
    </w:p>
    <w:p w:rsidR="00000000" w:rsidRDefault="00F15D5C">
      <w:pPr>
        <w:rPr>
          <w:rFonts w:hint="eastAsia"/>
          <w:sz w:val="13"/>
          <w:szCs w:val="13"/>
        </w:rPr>
      </w:pPr>
      <w:r>
        <w:rPr>
          <w:rFonts w:hint="eastAsia"/>
          <w:sz w:val="13"/>
          <w:szCs w:val="13"/>
        </w:rPr>
        <w:t xml:space="preserve">  jiki   ba  karfi  ya  mike  da   kyar   ya  jingina   kansahi  ajikin   gadon   ya  lumshe   idon</w:t>
      </w:r>
      <w:r>
        <w:rPr>
          <w:rFonts w:hint="eastAsia"/>
          <w:sz w:val="13"/>
          <w:szCs w:val="13"/>
        </w:rPr>
        <w:t>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gaskiya an   gama  da  rayuwarsa   ayau   kadai   ji  yake  kamar  kanshi   yayi  blowing,   yanzu  ahaka   zai   cigaba   da  zama   da  yarinyar   nan    yayi  ta  mata   jegon    jaka, </w:t>
      </w:r>
    </w:p>
    <w:p w:rsidR="00000000" w:rsidRDefault="00F15D5C">
      <w:pPr>
        <w:rPr>
          <w:rFonts w:hint="eastAsia"/>
          <w:sz w:val="13"/>
          <w:szCs w:val="13"/>
        </w:rPr>
      </w:pPr>
      <w:r>
        <w:rPr>
          <w:rFonts w:hint="eastAsia"/>
          <w:sz w:val="13"/>
          <w:szCs w:val="13"/>
        </w:rPr>
        <w:t xml:space="preserve">  gaskiya  ba'a  masa    adalci   ba   ya  kai   5min  </w:t>
      </w:r>
      <w:r>
        <w:rPr>
          <w:rFonts w:hint="eastAsia"/>
          <w:sz w:val="13"/>
          <w:szCs w:val="13"/>
        </w:rPr>
        <w:t xml:space="preserve"> yana  ta  karanta  wsikar   jaki   kafun   ya   yayi  kokarin jan  kanshi   ya  sauka   daga  kan  gadon,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juyowa  baiyi  ba  bare  ya   yayi  kuskuren   ganinta  ayanzu  ma  shi  kadai  yasan   mai  yakeji,</w:t>
      </w:r>
    </w:p>
    <w:p w:rsidR="00000000" w:rsidRDefault="00F15D5C">
      <w:pPr>
        <w:rPr>
          <w:rFonts w:hint="eastAsia"/>
          <w:sz w:val="13"/>
          <w:szCs w:val="13"/>
        </w:rPr>
      </w:pPr>
      <w:r>
        <w:rPr>
          <w:rFonts w:hint="eastAsia"/>
          <w:sz w:val="13"/>
          <w:szCs w:val="13"/>
        </w:rPr>
        <w:t xml:space="preserve">   yana zuwa   bakin kofa  sai   ga  Sul</w:t>
      </w:r>
      <w:r>
        <w:rPr>
          <w:rFonts w:hint="eastAsia"/>
          <w:sz w:val="13"/>
          <w:szCs w:val="13"/>
        </w:rPr>
        <w:t>tana  Najda   na  shigowa   cak   ta  staya  ta  kare  mishi  kallo  ganin  yadda  ya  hargiste   idonshi  yayi   jaaa    gaba  daya  ya  canja   kaman  ninshi    wani  dummm  zuciyanta  ya  bada  da  sauri  tayi   cikin  dakin</w:t>
      </w:r>
    </w:p>
    <w:p w:rsidR="00000000" w:rsidRDefault="00F15D5C">
      <w:pPr>
        <w:rPr>
          <w:rFonts w:hint="eastAsia"/>
          <w:sz w:val="13"/>
          <w:szCs w:val="13"/>
        </w:rPr>
      </w:pPr>
      <w:r>
        <w:rPr>
          <w:rFonts w:hint="eastAsia"/>
          <w:sz w:val="13"/>
          <w:szCs w:val="13"/>
        </w:rPr>
        <w:t xml:space="preserve">  hango   ta  da  tayi  tana</w:t>
      </w:r>
      <w:r>
        <w:rPr>
          <w:rFonts w:hint="eastAsia"/>
          <w:sz w:val="13"/>
          <w:szCs w:val="13"/>
        </w:rPr>
        <w:t xml:space="preserve">  sharar  baccinta  tane  yasa   taji  relief,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kafun  ta  juyo  ya  fece   dan  ya  stargu  da   kallon  da  take  mishi,   murmushi  tasaake   ta  jijjiga  kai   ta  karasa  bakin  gadon  da  kamar  anyi   yaki   ahankali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"lalle  ko  gy</w:t>
      </w:r>
      <w:r>
        <w:rPr>
          <w:rFonts w:hint="eastAsia"/>
          <w:sz w:val="13"/>
          <w:szCs w:val="13"/>
        </w:rPr>
        <w:t>ara   yayi   kyau,"</w:t>
      </w:r>
    </w:p>
    <w:p w:rsidR="00000000" w:rsidRDefault="00F15D5C">
      <w:pPr>
        <w:rPr>
          <w:rFonts w:hint="eastAsia"/>
          <w:sz w:val="13"/>
          <w:szCs w:val="13"/>
        </w:rPr>
      </w:pPr>
      <w:r>
        <w:rPr>
          <w:rFonts w:hint="eastAsia"/>
          <w:sz w:val="13"/>
          <w:szCs w:val="13"/>
        </w:rPr>
        <w:t xml:space="preserve">  saide  tana  mamakin  yadda  yarinyar  take  a   gyare   stafff  don  tun  farkon   zuwanta    inka   ganta  zaka   ranste  amaryace   don  yadda   fatanta   ke   glowing    ta  bangare  da  dama   a   gyare  take  hakan yasa   tafara</w:t>
      </w:r>
      <w:r>
        <w:rPr>
          <w:rFonts w:hint="eastAsia"/>
          <w:sz w:val="13"/>
          <w:szCs w:val="13"/>
        </w:rPr>
        <w:t xml:space="preserve">  contemplating   anya  ma   bata  da  aure,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bata  yadda  ba  sanda  tasa  gyne   Dr   ta   duba     ta  tabbatar    mata  da   she  is  still  virgin  kaafun  hankalinta  ya  kwanta.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NIGERIA  {KANO STATE}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Wata   hadaddiyar  shararriyar  farlo   ce </w:t>
      </w:r>
      <w:r>
        <w:rPr>
          <w:rFonts w:hint="eastAsia"/>
          <w:sz w:val="13"/>
          <w:szCs w:val="13"/>
        </w:rPr>
        <w:t xml:space="preserve">  mai   stari  irin  na  turawa black  and  white  ne   colour  combination  din  farlon,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wani  babba  bane  dan  dai dai  ne mai  cike  da  kayan  alatu  da  more  rayuwa ,</w:t>
      </w:r>
    </w:p>
    <w:p w:rsidR="00000000" w:rsidRDefault="00F15D5C">
      <w:pPr>
        <w:rPr>
          <w:rFonts w:hint="eastAsia"/>
          <w:sz w:val="13"/>
          <w:szCs w:val="13"/>
        </w:rPr>
      </w:pPr>
      <w:r>
        <w:rPr>
          <w:rFonts w:hint="eastAsia"/>
          <w:sz w:val="13"/>
          <w:szCs w:val="13"/>
        </w:rPr>
        <w:t xml:space="preserve"> ba  abinda  ke  tasahi  sai  wani  sassanyar  kamshi   da  sanyin  A\C  w</w:t>
      </w:r>
      <w:r>
        <w:rPr>
          <w:rFonts w:hint="eastAsia"/>
          <w:sz w:val="13"/>
          <w:szCs w:val="13"/>
        </w:rPr>
        <w:t xml:space="preserve">anda  ya  kara   kayata   farlon, </w:t>
      </w:r>
    </w:p>
    <w:p w:rsidR="00000000" w:rsidRDefault="00F15D5C">
      <w:pPr>
        <w:rPr>
          <w:rFonts w:hint="eastAsia"/>
          <w:sz w:val="13"/>
          <w:szCs w:val="13"/>
        </w:rPr>
      </w:pPr>
      <w:r>
        <w:rPr>
          <w:rFonts w:hint="eastAsia"/>
          <w:sz w:val="13"/>
          <w:szCs w:val="13"/>
        </w:rPr>
        <w:t xml:space="preserve">  babu  karan  abinda  yake  tashi  a  farlon  sai  na  A\c da kamshin dake tashi,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halitta  na  hango   zaune  bisa  daya  daga  cikin  sofa  na  farlon   ya  jingene   kanshi  jikin sofa  yana    sanye  da  far</w:t>
      </w:r>
      <w:r>
        <w:rPr>
          <w:rFonts w:hint="eastAsia"/>
          <w:sz w:val="13"/>
          <w:szCs w:val="13"/>
        </w:rPr>
        <w:t xml:space="preserve">ar   jallabiya,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fari   ne   tas   babu  digon  baki  ko  kadan  ajikinshi  kyak'kyawane   na  ajin   farko  wanda  ko  kyau  ya  ganshi   sai  ya  sara  mishi   ban  cire  stammanin   ya  hada   jini   da   Annabi   yusuf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iya  tarihin  ray</w:t>
      </w:r>
      <w:r>
        <w:rPr>
          <w:rFonts w:hint="eastAsia"/>
          <w:sz w:val="13"/>
          <w:szCs w:val="13"/>
        </w:rPr>
        <w:t xml:space="preserve">uwata  ban  taba  ganin  halitta  mai   kyau   irin  wannan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fuskarsa   yana  shinfide  da  hadaddiyar  man's  pride  dinsa  baki  wuluk  mai  stansti  da  daukan  hankali,  wanda  ya  kara  fidda  stanin  kyansa   da  kwarjininsa,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hancinsa  t</w:t>
      </w:r>
      <w:r>
        <w:rPr>
          <w:rFonts w:hint="eastAsia"/>
          <w:sz w:val="13"/>
          <w:szCs w:val="13"/>
        </w:rPr>
        <w:t>amkar  kara  aka  staga  yayi  dai  dai  da  face  nasa  sai kasancewarta ba katuwa ba siriri ne dan dai dai,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idonsa  dake  aalumshe  da   zararan  eyelashes   dinsa   da  kuma   well  shaped  eyebrow  dainsa  wacce  tamkar  shi  ya  saita  abunsa,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li</w:t>
      </w:r>
      <w:r>
        <w:rPr>
          <w:rFonts w:hint="eastAsia"/>
          <w:sz w:val="13"/>
          <w:szCs w:val="13"/>
        </w:rPr>
        <w:t>p  dinsa  so  cute  dashi   pink  colour,  hmmm  abun  sai  wanda  ya  gani  don  ba'a  cewa   komai  don Allah  yayi  halitta  anan    dana  kare  masa   kallo  na  hango  stanstan   izza  da  kwarjini  atattare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kirar halittan  sa  da  surar  s</w:t>
      </w:r>
      <w:r>
        <w:rPr>
          <w:rFonts w:hint="eastAsia"/>
          <w:sz w:val="13"/>
          <w:szCs w:val="13"/>
        </w:rPr>
        <w:t>a  yafi  karfin  yaro  a  murde   yake  gashi  yana  da  stayi  kana  kallonsa  kasan  ba  karamin  dakakken namiji  bane,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gashin  kansa  baki  wuluk  dashi  mai  tarin  yawa  da  stansti.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lips  nashi  na  mosti  ahankali  wanda  da  alama  tasbihi  y</w:t>
      </w:r>
      <w:r>
        <w:rPr>
          <w:rFonts w:hint="eastAsia"/>
          <w:sz w:val="13"/>
          <w:szCs w:val="13"/>
        </w:rPr>
        <w:t>akeyi,  zarazaran  finger  dinsa  na  aikin   bautawa mahaliccinsa  wanda  ya  zauba  masa  kyak'kyawan  halitta,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karan  takalmin dana  ji  ne  yasa  na  maida  hankali na   kan    mai   tafiyan   masha'Allah  hakika  babu  abun  bautawa  da  gasakiya  </w:t>
      </w:r>
      <w:r>
        <w:rPr>
          <w:rFonts w:hint="eastAsia"/>
          <w:sz w:val="13"/>
          <w:szCs w:val="13"/>
        </w:rPr>
        <w:t>sai  Allah,  godiya   da  yabo  sun   tabbata  ga  ubangijin  da  yayi  wannan  kyak'kyawan  halittan.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hadadden  Giant handsome ne   fari  tass,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yanaa  sanye  da  unifoam   na  Navy  wanda  yake  white  colour  ajikin   rigar  dagaa  bangaren  </w:t>
      </w:r>
      <w:r>
        <w:rPr>
          <w:rFonts w:hint="eastAsia"/>
          <w:sz w:val="13"/>
          <w:szCs w:val="13"/>
        </w:rPr>
        <w:t>dama  akwai  inda  aka   rubuta  CAPTAIN  FUDHAL,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unifoam  din yayi  matukar  amsar  sa  ya  kuma  fidda  murdadden  surar sa   mai  firgitar   da   abokan  adawansa,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idonshi   sanye  da  dark  space  cute  lips  dinsa  sai  kyalli  yakeyi,</w:t>
      </w:r>
    </w:p>
    <w:p w:rsidR="00000000" w:rsidRDefault="00F15D5C">
      <w:pPr>
        <w:rPr>
          <w:rFonts w:hint="eastAsia"/>
          <w:sz w:val="13"/>
          <w:szCs w:val="13"/>
        </w:rPr>
      </w:pPr>
      <w:r>
        <w:rPr>
          <w:rFonts w:hint="eastAsia"/>
          <w:sz w:val="13"/>
          <w:szCs w:val="13"/>
        </w:rPr>
        <w:t xml:space="preserve">   pointed</w:t>
      </w:r>
      <w:r>
        <w:rPr>
          <w:rFonts w:hint="eastAsia"/>
          <w:sz w:val="13"/>
          <w:szCs w:val="13"/>
        </w:rPr>
        <w:t xml:space="preserve">  nose  dinsa   ya   kara  wa  face   dinsa  kyau,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face nashi  kewaye   da  bakar  sumarsa  mai  sheki,</w:t>
      </w:r>
    </w:p>
    <w:p w:rsidR="00000000" w:rsidRDefault="00F15D5C">
      <w:pPr>
        <w:rPr>
          <w:rFonts w:hint="eastAsia"/>
          <w:sz w:val="13"/>
          <w:szCs w:val="13"/>
        </w:rPr>
      </w:pPr>
      <w:r>
        <w:rPr>
          <w:rFonts w:hint="eastAsia"/>
          <w:sz w:val="13"/>
          <w:szCs w:val="13"/>
        </w:rPr>
        <w:t xml:space="preserve">  {wanda  aka  fi  sani  da  saje} </w:t>
      </w:r>
    </w:p>
    <w:p w:rsidR="00000000" w:rsidRDefault="00F15D5C">
      <w:pPr>
        <w:rPr>
          <w:rFonts w:hint="eastAsia"/>
          <w:sz w:val="13"/>
          <w:szCs w:val="13"/>
        </w:rPr>
      </w:pPr>
      <w:r>
        <w:rPr>
          <w:rFonts w:hint="eastAsia"/>
          <w:sz w:val="13"/>
          <w:szCs w:val="13"/>
        </w:rPr>
        <w:t xml:space="preserve">  da  daukan  idon  mai  kallonta  da mai  karatu,</w:t>
      </w:r>
    </w:p>
    <w:p w:rsidR="00000000" w:rsidRDefault="00F15D5C">
      <w:pPr>
        <w:rPr>
          <w:rFonts w:hint="eastAsia"/>
          <w:sz w:val="13"/>
          <w:szCs w:val="13"/>
        </w:rPr>
      </w:pPr>
      <w:r>
        <w:rPr>
          <w:rFonts w:hint="eastAsia"/>
          <w:sz w:val="13"/>
          <w:szCs w:val="13"/>
        </w:rPr>
        <w:t xml:space="preserve">  ya  karawa  face  din nashi  kyau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gasahin </w:t>
      </w:r>
      <w:r>
        <w:rPr>
          <w:rFonts w:hint="eastAsia"/>
          <w:sz w:val="13"/>
          <w:szCs w:val="13"/>
        </w:rPr>
        <w:t xml:space="preserve"> kansa  yaa  sha  mayuka   sai  sheki  yakeyi   gashi  dayawa  ga  stansti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hannunsa  dauke  da  hulansa,  ya  cigaba  da  tafiyaa  cike  da  isa  da  takama  face  nashi  babu  annurin  fara'a  ko  kadan  sai  de   hakan  bai  sa  yayi  muni  ba  sai </w:t>
      </w:r>
      <w:r>
        <w:rPr>
          <w:rFonts w:hint="eastAsia"/>
          <w:sz w:val="13"/>
          <w:szCs w:val="13"/>
        </w:rPr>
        <w:t xml:space="preserve"> wani  kyau  da  kwarjini  daya  kara  masa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tafiya  yake  tamkar  zaki   mai  shirin baza  taro    har  ya  iso  cikin  farlon  agefen  wannan  farin halittan  ya  zauna   yaja  dogon  numfashi   cikin  husky  voice  nashi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how  are you  fee</w:t>
      </w:r>
      <w:r>
        <w:rPr>
          <w:rFonts w:hint="eastAsia"/>
          <w:sz w:val="13"/>
          <w:szCs w:val="13"/>
        </w:rPr>
        <w:t xml:space="preserve">ling"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ahankali  ya  bude   snake  eyes  dinsa  ya  zuba  su  a  fuskan  Captain  Fudhal  wanda  shima  alokacin  ya  cire  dark space din sa   ya   zuba  mishi  lion  eyes  nashi, </w:t>
      </w:r>
    </w:p>
    <w:p w:rsidR="00000000" w:rsidRDefault="00F15D5C">
      <w:pPr>
        <w:rPr>
          <w:rFonts w:hint="eastAsia"/>
          <w:sz w:val="13"/>
          <w:szCs w:val="13"/>
        </w:rPr>
      </w:pPr>
      <w:r>
        <w:rPr>
          <w:rFonts w:hint="eastAsia"/>
          <w:sz w:val="13"/>
          <w:szCs w:val="13"/>
        </w:rPr>
        <w:t xml:space="preserve"> bai  ce  komai  ba  ya  lumshe  idonshi, </w:t>
      </w:r>
    </w:p>
    <w:p w:rsidR="00000000" w:rsidRDefault="00F15D5C">
      <w:pPr>
        <w:rPr>
          <w:rFonts w:hint="eastAsia"/>
          <w:sz w:val="13"/>
          <w:szCs w:val="13"/>
        </w:rPr>
      </w:pPr>
      <w:r>
        <w:rPr>
          <w:rFonts w:hint="eastAsia"/>
          <w:sz w:val="13"/>
          <w:szCs w:val="13"/>
        </w:rPr>
        <w:t xml:space="preserve"> daga  fannin  Captain  bai  </w:t>
      </w:r>
      <w:r>
        <w:rPr>
          <w:rFonts w:hint="eastAsia"/>
          <w:sz w:val="13"/>
          <w:szCs w:val="13"/>
        </w:rPr>
        <w:t xml:space="preserve">damu  da  rashin  amsan  nashi  ba  don  dama   yasan   ba  lalle  ne  ya  samu  amsa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alama  yayiwa  house maid da  hannu  daya  ajiye  tire  din  abincin  dake  hannunsa  akan  wani  glass centre  table  din  dake  farlon,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girmama  wa  ya </w:t>
      </w:r>
      <w:r>
        <w:rPr>
          <w:rFonts w:hint="eastAsia"/>
          <w:sz w:val="13"/>
          <w:szCs w:val="13"/>
        </w:rPr>
        <w:t xml:space="preserve"> ajiye  tire  din   ya  fara  kokarin   serving  dinsu  ahankali  Captain   Fudhal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"no need you  can  go"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cike  da  girmamawa   yace   </w:t>
      </w:r>
    </w:p>
    <w:p w:rsidR="00000000" w:rsidRDefault="00F15D5C">
      <w:pPr>
        <w:rPr>
          <w:rFonts w:hint="eastAsia"/>
          <w:sz w:val="13"/>
          <w:szCs w:val="13"/>
        </w:rPr>
      </w:pPr>
      <w:r>
        <w:rPr>
          <w:rFonts w:hint="eastAsia"/>
          <w:sz w:val="13"/>
          <w:szCs w:val="13"/>
        </w:rPr>
        <w:t>"okay sir"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dan  sadda  kanshi  alaman  ban  girma  kafun  ya  juya  ya  tafi, </w:t>
      </w:r>
    </w:p>
    <w:p w:rsidR="00000000" w:rsidRDefault="00F15D5C">
      <w:pPr>
        <w:rPr>
          <w:rFonts w:hint="eastAsia"/>
          <w:sz w:val="13"/>
          <w:szCs w:val="13"/>
        </w:rPr>
      </w:pPr>
      <w:r>
        <w:rPr>
          <w:rFonts w:hint="eastAsia"/>
          <w:sz w:val="13"/>
          <w:szCs w:val="13"/>
        </w:rPr>
        <w:t xml:space="preserve"> da  kanshi  ya  mike  y</w:t>
      </w:r>
      <w:r>
        <w:rPr>
          <w:rFonts w:hint="eastAsia"/>
          <w:sz w:val="13"/>
          <w:szCs w:val="13"/>
        </w:rPr>
        <w:t xml:space="preserve">a  dauki  breakable plate  ya  zuba  chips  da soyayyan  kwai sai  pepper  soup sai  kuma  hot choculate,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janyo  centre  table  din yayi  dai  dai  da  inda  yake  kafun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"Tweeny sit well and  eat, am very  sure bakaci  komai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bude  lumsas</w:t>
      </w:r>
      <w:r>
        <w:rPr>
          <w:rFonts w:hint="eastAsia"/>
          <w:sz w:val="13"/>
          <w:szCs w:val="13"/>
        </w:rPr>
        <w:t xml:space="preserve">sun  idonsa  yayi  ya  zuba  su  a abincin  nasa nadan  lokaci  kafun ya  kauda  kansa  wani  sarawa  yaji  kansa  keyi rinste   idonsa  yayi  da  karfi   ahankali  yake  ambaton  sunan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ji  tamkar  kan  zai  stage  gida 2,</w:t>
      </w:r>
    </w:p>
    <w:p w:rsidR="00000000" w:rsidRDefault="00F15D5C">
      <w:pPr>
        <w:rPr>
          <w:rFonts w:hint="eastAsia"/>
          <w:sz w:val="13"/>
          <w:szCs w:val="13"/>
        </w:rPr>
      </w:pPr>
      <w:r>
        <w:rPr>
          <w:rFonts w:hint="eastAsia"/>
          <w:sz w:val="13"/>
          <w:szCs w:val="13"/>
        </w:rPr>
        <w:t xml:space="preserve"> lura  dayayi  d</w:t>
      </w:r>
      <w:r>
        <w:rPr>
          <w:rFonts w:hint="eastAsia"/>
          <w:sz w:val="13"/>
          <w:szCs w:val="13"/>
        </w:rPr>
        <w:t xml:space="preserve">a   halin  da  yake  ciki  ne  yasa   shi  tasowa  da  sauri  ya  zauna   agefensa  ya  dafa  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"Fahreen  are  okay  what  is  wrong  with  you"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ce  mishi  komai  ba  sai  kada  kanshi  da  yakeyi  ahankali  ganin  haka  ne  yasa   shi  </w:t>
      </w:r>
      <w:r>
        <w:rPr>
          <w:rFonts w:hint="eastAsia"/>
          <w:sz w:val="13"/>
          <w:szCs w:val="13"/>
        </w:rPr>
        <w:t xml:space="preserve"> fahintar   cewa  kansa  ke  ciwo,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wani  yanayi  ya   kama    kan   ya  fara  tofa  masa  addu'a  ya  kai   30  second  yana   faman  masa  addu'a   kafun  can  ya  staya  ganin   ya  dai  na  jijjiga  kan  nashi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"sorry  Tweeny  Allah  baka  l</w:t>
      </w:r>
      <w:r>
        <w:rPr>
          <w:rFonts w:hint="eastAsia"/>
          <w:sz w:val="13"/>
          <w:szCs w:val="13"/>
        </w:rPr>
        <w:t xml:space="preserve">afiya,  anya  baza  mu  fadawa  su  Ammi...,"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gama  maganan  nashi  ba  Fahreen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"no  no  please  don't  tell them,"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wani  yanayi  na  storata  da  yanayin  dan  uwan  nashi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"okay  i  won't but  please  eat"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hannu  ya </w:t>
      </w:r>
      <w:r>
        <w:rPr>
          <w:rFonts w:hint="eastAsia"/>
          <w:sz w:val="13"/>
          <w:szCs w:val="13"/>
        </w:rPr>
        <w:t xml:space="preserve"> miko  mishi   idonshi  akan  abincin  yana nufin  ya  bashi  abincin,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  bata  lokaci  ba  ya  dauko plate  din  chips  din  ya  bashi  kare  mata  kallo  yayi  bawai  dan  bayaso  ba  ko  baya  jin  yunwa  ba  a'a  sai  dan  bashida  appertite ne  y</w:t>
      </w:r>
      <w:r>
        <w:rPr>
          <w:rFonts w:hint="eastAsia"/>
          <w:sz w:val="13"/>
          <w:szCs w:val="13"/>
        </w:rPr>
        <w:t xml:space="preserve">asa  bayason abincin   rabonshi  da  abinci  tun  jiya  da   dare,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ahankali ya  kai  abincin  abakinshi kamar  wanda  aka  sashi  dole  sai  de bai fi  2  spoon  yayi  ba  ya  ajiye  plate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ya  mika  masa bowl  din  pepper  soup  din  ya </w:t>
      </w:r>
      <w:r>
        <w:rPr>
          <w:rFonts w:hint="eastAsia"/>
          <w:sz w:val="13"/>
          <w:szCs w:val="13"/>
        </w:rPr>
        <w:t xml:space="preserve"> dan  ci  kadan  shima  ya  ajiye  sai  mug  din hot  choculate  shine  wanda  ya  shanye  tas  don  dama  yafi  son  abu  mai  ruwa  da  dumi,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yaja  yace  "</w:t>
      </w:r>
    </w:p>
    <w:p w:rsidR="00000000" w:rsidRDefault="00F15D5C">
      <w:pPr>
        <w:rPr>
          <w:rFonts w:hint="eastAsia"/>
          <w:sz w:val="13"/>
          <w:szCs w:val="13"/>
        </w:rPr>
      </w:pPr>
      <w:r>
        <w:rPr>
          <w:rFonts w:hint="eastAsia"/>
          <w:sz w:val="13"/>
          <w:szCs w:val="13"/>
        </w:rPr>
        <w:t>"Alhamdulillah"</w:t>
      </w:r>
    </w:p>
    <w:p w:rsidR="00000000" w:rsidRDefault="00F15D5C">
      <w:pPr>
        <w:rPr>
          <w:rFonts w:hint="eastAsia"/>
          <w:sz w:val="13"/>
          <w:szCs w:val="13"/>
        </w:rPr>
      </w:pPr>
      <w:r>
        <w:rPr>
          <w:rFonts w:hint="eastAsia"/>
          <w:sz w:val="13"/>
          <w:szCs w:val="13"/>
        </w:rPr>
        <w:t xml:space="preserve"> ya  koma  ya  jingine  kanshi  jikin  sofaa  ya  kwanta,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w:t>
      </w:r>
      <w:r>
        <w:rPr>
          <w:rFonts w:hint="eastAsia"/>
          <w:sz w:val="13"/>
          <w:szCs w:val="13"/>
        </w:rPr>
        <w:t xml:space="preserve">ptain Fudhal  da  kallon  tausayi  yake  bin  dan uwaan  nashi,  yau  akalla  2 weeks  kenan  suke  fama  dashi   sun  rasaa  abu  daya  dake  damunshi duk  ya  rame  ya  lalace  ya  fita  daga  hayyacinsa,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gashi  ya  ki  yadda  kowa  yadda  iyayesu  su</w:t>
      </w:r>
      <w:r>
        <w:rPr>
          <w:rFonts w:hint="eastAsia"/>
          <w:sz w:val="13"/>
          <w:szCs w:val="13"/>
        </w:rPr>
        <w:t xml:space="preserve">san  abinda  ke  damunsa, </w:t>
      </w:r>
    </w:p>
    <w:p w:rsidR="00000000" w:rsidRDefault="00F15D5C">
      <w:pPr>
        <w:rPr>
          <w:rFonts w:hint="eastAsia"/>
          <w:sz w:val="13"/>
          <w:szCs w:val="13"/>
        </w:rPr>
      </w:pPr>
      <w:r>
        <w:rPr>
          <w:rFonts w:hint="eastAsia"/>
          <w:sz w:val="13"/>
          <w:szCs w:val="13"/>
        </w:rPr>
        <w:t xml:space="preserve"> karshe  ma  basusan  inda  yake  ba  su  kansu  ba'a  san   suna  garin  kano  ba  don kowa  ya  zaci  suna   gun  aikinsu.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sunyi  maganin  asibitin  babu  sauyi  wani  abokinsu  Dr  nema  ya  basu   shawaran  hadawa  da  isla</w:t>
      </w:r>
      <w:r>
        <w:rPr>
          <w:rFonts w:hint="eastAsia"/>
          <w:sz w:val="13"/>
          <w:szCs w:val="13"/>
        </w:rPr>
        <w:t>mic  medicine  sunyi   kuma  Alhamdulillah  don  ansamu  ci  gaba,</w:t>
      </w:r>
    </w:p>
    <w:p w:rsidR="00000000" w:rsidRDefault="00F15D5C">
      <w:pPr>
        <w:rPr>
          <w:rFonts w:hint="eastAsia"/>
          <w:sz w:val="13"/>
          <w:szCs w:val="13"/>
        </w:rPr>
      </w:pPr>
      <w:r>
        <w:rPr>
          <w:rFonts w:hint="eastAsia"/>
          <w:sz w:val="13"/>
          <w:szCs w:val="13"/>
        </w:rPr>
        <w:t xml:space="preserve">  sabanin  da, da  idan  kanshi  ya  fara  ciwo  har  bugawa  yakeyi  agini  ya  ringa  abu  kamar  majnoon   da  kyar  suke  kama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yanzu  da  sauki  ya  dena  buge  buge  sai </w:t>
      </w:r>
      <w:r>
        <w:rPr>
          <w:rFonts w:hint="eastAsia"/>
          <w:sz w:val="13"/>
          <w:szCs w:val="13"/>
        </w:rPr>
        <w:t xml:space="preserve"> de   ciwon  kan  nanan,  kuma  koda  wasa  baya  so   ayi  maganan  gidansu  ko  kadan  muddin  akayi  tohh  zai  rikice   ya  fara  neman  inda  zai  sa  kanshi   ya   buya  hmmm  dogon  numfashi  yaja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ina  Fareed  ya  staya  ne  nikam..,"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w:t>
      </w:r>
      <w:r>
        <w:rPr>
          <w:rFonts w:hint="eastAsia"/>
          <w:sz w:val="13"/>
          <w:szCs w:val="13"/>
        </w:rPr>
        <w:t>aga  nan  waje  wato  balcony   securities  dake  sanye  da  kakin  sojoji  ne  suka  wangale  gate wani  hadadden  mota  mai  numfashi  ne  ta  danno  kanta  cikin  gidan  tayi parking,</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daya  daga  cikin  sojojin  ne  yayi  hanzarin   zuwa   ya  bude  c</w:t>
      </w:r>
      <w:r>
        <w:rPr>
          <w:rFonts w:hint="eastAsia"/>
          <w:sz w:val="13"/>
          <w:szCs w:val="13"/>
        </w:rPr>
        <w:t>ab  din  motan  ya  kai  akalla 2min  kafun  ya  zaro   santalelen  kafansa wanda  yake  sanye  cikin  wani  arnen  white  designer  snickers  after  3sec  ya  zaro  dayan kafan  kafun  ya  fitoo  gabaa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ohhhh  Allah  ni  Queen  Mahirah  sake  baki</w:t>
      </w:r>
      <w:r>
        <w:rPr>
          <w:rFonts w:hint="eastAsia"/>
          <w:sz w:val="13"/>
          <w:szCs w:val="13"/>
        </w:rPr>
        <w:t xml:space="preserve"> </w:t>
      </w:r>
      <w:r>
        <w:rPr>
          <w:rFonts w:hint="eastAsia"/>
          <w:sz w:val="13"/>
          <w:szCs w:val="13"/>
        </w:rPr>
        <w:t>🤤</w:t>
      </w:r>
      <w:r>
        <w:rPr>
          <w:rFonts w:hint="eastAsia"/>
          <w:sz w:val="13"/>
          <w:szCs w:val="13"/>
        </w:rPr>
        <w:t xml:space="preserve"> nayi  har ban  sanda  alkalamin  hanuna  ya  fadi  ba,  na  sake  baki   ina   bawa  idona</w:t>
      </w:r>
      <w:r>
        <w:rPr>
          <w:rFonts w:hint="eastAsia"/>
          <w:sz w:val="13"/>
          <w:szCs w:val="13"/>
        </w:rPr>
        <w:t>👀</w:t>
      </w:r>
      <w:r>
        <w:rPr>
          <w:rFonts w:hint="eastAsia"/>
          <w:sz w:val="13"/>
          <w:szCs w:val="13"/>
        </w:rPr>
        <w:t xml:space="preserve">   hakkinsa.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wani  mashahurin  hadadden  stadadden  gaye ne  mai  zubin  sammudawa  ya  fito  daga  wannan  arnen   car  din  yana  sanye  cikin  farar  dakak</w:t>
      </w:r>
      <w:r>
        <w:rPr>
          <w:rFonts w:hint="eastAsia"/>
          <w:sz w:val="13"/>
          <w:szCs w:val="13"/>
        </w:rPr>
        <w:t>kiyar  shadda  wacce  ta  amsa  lafiyayyiyar  surar  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fari  ne  tas  mai  zubin    larabawa, fuskarsa  nada  stayi   tana  kuma  dauke  da  pointed  nose  dinsa  hade  da  cute  pink lips dinsa,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eyes  nashi  wacce  ta karawa halittansa kyau   </w:t>
      </w:r>
      <w:r>
        <w:rPr>
          <w:rFonts w:hint="eastAsia"/>
          <w:sz w:val="13"/>
          <w:szCs w:val="13"/>
        </w:rPr>
        <w:t xml:space="preserve">da  man's pride  dinsa  baki  wuluk  dashi   wacce  da  gani  ba  karamin naira  aka  kashe  mata  ba   sai  sheki  yakeyi   da  dukan   ido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kanshi  sanye  da  hula  wanda  ya  fidda  kyansa  ya  kuma  maida  shi  cikakken  bahaushe  duk  da  az</w:t>
      </w:r>
      <w:r>
        <w:rPr>
          <w:rFonts w:hint="eastAsia"/>
          <w:sz w:val="13"/>
          <w:szCs w:val="13"/>
        </w:rPr>
        <w:t>ahiri  baiyi  kama  dasu  ba,</w:t>
      </w:r>
    </w:p>
    <w:p w:rsidR="00000000" w:rsidRDefault="00F15D5C">
      <w:pPr>
        <w:rPr>
          <w:rFonts w:hint="eastAsia"/>
          <w:sz w:val="13"/>
          <w:szCs w:val="13"/>
        </w:rPr>
      </w:pPr>
      <w:r>
        <w:rPr>
          <w:rFonts w:hint="eastAsia"/>
          <w:sz w:val="13"/>
          <w:szCs w:val="13"/>
        </w:rPr>
        <w:t xml:space="preserve">  kana  iya  hango  kwanceccen  sumar  sa  baki  wuluk  da  ita  mai  tarin  yawa  da  sheki,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kallo  daya  zaka  masa  ka  hango  zallan  nustuwa, haiba,  kwarjini  da  annurin  fara'a  a  fuskarsa,</w:t>
      </w:r>
    </w:p>
    <w:p w:rsidR="00000000" w:rsidRDefault="00F15D5C">
      <w:pPr>
        <w:rPr>
          <w:rFonts w:hint="eastAsia"/>
          <w:sz w:val="13"/>
          <w:szCs w:val="13"/>
        </w:rPr>
      </w:pPr>
      <w:r>
        <w:rPr>
          <w:rFonts w:hint="eastAsia"/>
          <w:sz w:val="13"/>
          <w:szCs w:val="13"/>
        </w:rPr>
        <w:t xml:space="preserve"> kaff  sojojin  balcony </w:t>
      </w:r>
      <w:r>
        <w:rPr>
          <w:rFonts w:hint="eastAsia"/>
          <w:sz w:val="13"/>
          <w:szCs w:val="13"/>
        </w:rPr>
        <w:t xml:space="preserve"> sukayi  saluting  nasa  kamar  kullum  fuskarsa  dauke  da  fara'a  da  zallan  girmama  dan  Adam  ya  yace  </w:t>
      </w:r>
    </w:p>
    <w:p w:rsidR="00000000" w:rsidRDefault="00F15D5C">
      <w:pPr>
        <w:rPr>
          <w:rFonts w:hint="eastAsia"/>
          <w:sz w:val="13"/>
          <w:szCs w:val="13"/>
        </w:rPr>
      </w:pPr>
      <w:r>
        <w:rPr>
          <w:rFonts w:hint="eastAsia"/>
          <w:sz w:val="13"/>
          <w:szCs w:val="13"/>
        </w:rPr>
        <w:t>"bissimillah,"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wani  dattijo  dake  gefensa  wanda  kana  ganinsa  kasan  malami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baiyi  kuskuren  hada  tafiya  da  dattijon  malam</w:t>
      </w:r>
      <w:r>
        <w:rPr>
          <w:rFonts w:hint="eastAsia"/>
          <w:sz w:val="13"/>
          <w:szCs w:val="13"/>
        </w:rPr>
        <w:t xml:space="preserve">in  ba  ya  barsa  ya  shiga  gaba  shikuma  yana  binsa  a  baya  har  suka  iso  bakin  farlon  ya danna  wani  maballi  kofan  ta  budu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"bissmillah  malam  ka  shigo"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malamin  yayi  cike  da  jin  dadin  irin girmamawan  da  sauray</w:t>
      </w:r>
      <w:r>
        <w:rPr>
          <w:rFonts w:hint="eastAsia"/>
          <w:sz w:val="13"/>
          <w:szCs w:val="13"/>
        </w:rPr>
        <w:t xml:space="preserve">in  ke  bashi  ya  shigo  suka  karaso  cikin  farlon,  inda  su  Captain  Fudhal  suke  ya  nuna  mishi  guri  ya  zauna  housemaid  suka  cika  shi  da  kayan mosta  baki, </w:t>
      </w:r>
    </w:p>
    <w:p w:rsidR="00000000" w:rsidRDefault="00F15D5C">
      <w:pPr>
        <w:rPr>
          <w:rFonts w:hint="eastAsia"/>
          <w:sz w:val="13"/>
          <w:szCs w:val="13"/>
        </w:rPr>
      </w:pPr>
      <w:r>
        <w:rPr>
          <w:rFonts w:hint="eastAsia"/>
          <w:sz w:val="13"/>
          <w:szCs w:val="13"/>
        </w:rPr>
        <w:t xml:space="preserve"> Fudhal  ne  ya  dubi  saurayin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"ina  ka  staya   Fareed  tun  dazu  kaba</w:t>
      </w:r>
      <w:r>
        <w:rPr>
          <w:rFonts w:hint="eastAsia"/>
          <w:sz w:val="13"/>
          <w:szCs w:val="13"/>
        </w:rPr>
        <w:t xml:space="preserve">rmu  muna  jiranka"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yasake  wacce  take  halittansa  ne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Malam  ne  yake  da  baki  shine  na  jirasahi  ya  sallame  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asannan   Fudhal  ya  dago  ya  kalli  dattijon  ya  gyada  shi  cike  da  girma  mawa  duk  da  fuskar</w:t>
      </w:r>
      <w:r>
        <w:rPr>
          <w:rFonts w:hint="eastAsia"/>
          <w:sz w:val="13"/>
          <w:szCs w:val="13"/>
        </w:rPr>
        <w:t xml:space="preserve">sa  amurtuke  take  ba  ko  annurin  fara'a,  malamin  ya  amsa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  mai  jiki"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jiki  Alhamdulillah  gashinan  de  kullum   ya  gagara  gaba  ya  gagara  baya  sai  de  mu  godewa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Fareed  yace  " kaganshi  ko  malam , kaga  yanay</w:t>
      </w:r>
      <w:r>
        <w:rPr>
          <w:rFonts w:hint="eastAsia"/>
          <w:sz w:val="13"/>
          <w:szCs w:val="13"/>
        </w:rPr>
        <w:t xml:space="preserve">in  jikin  nashi  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malamin  ya  gyada  cike  da  jimamin  abinda  idonshi  ya  gani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gani Yarima  sai  de  muce  Alhamdulillah  da  abin  ya  staya  a  iya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cike  da  neman  karin  bayani  suke  kallonshi  Fudhal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ban nnn  ganeee  ba kana  nufin  rashin lafiyar  tasa  tafi  haka  kenan"</w:t>
      </w:r>
    </w:p>
    <w:p w:rsidR="00000000" w:rsidRDefault="00F15D5C">
      <w:pPr>
        <w:rPr>
          <w:rFonts w:hint="eastAsia"/>
          <w:sz w:val="13"/>
          <w:szCs w:val="13"/>
        </w:rPr>
      </w:pPr>
      <w:r>
        <w:rPr>
          <w:rFonts w:hint="eastAsia"/>
          <w:sz w:val="13"/>
          <w:szCs w:val="13"/>
        </w:rPr>
        <w:t xml:space="preserve">. gyada  kai  malamin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tabbas  ikon  Allah  ne  ya  kubutar  dashi  daga  ainihin  abinda  ke  damunsa,  azahiri  hauka  akaso  yayi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ware  idaanu  </w:t>
      </w:r>
      <w:r>
        <w:rPr>
          <w:rFonts w:hint="eastAsia"/>
          <w:sz w:val="13"/>
          <w:szCs w:val="13"/>
        </w:rPr>
        <w:t>😲</w:t>
      </w:r>
      <w:r>
        <w:rPr>
          <w:rFonts w:hint="eastAsia"/>
          <w:sz w:val="13"/>
          <w:szCs w:val="13"/>
        </w:rPr>
        <w:t>sukayi  gab</w:t>
      </w:r>
      <w:r>
        <w:rPr>
          <w:rFonts w:hint="eastAsia"/>
          <w:sz w:val="13"/>
          <w:szCs w:val="13"/>
        </w:rPr>
        <w:t xml:space="preserve">a  daya  Fareed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"mun  shiga  uku  mai   kake  nufi  malam  kar  kace Biyayye haukacewa  zaiyi"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girgiza  kai  malam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"tabbasa  haka  akaso  saide  ba  haka  Allah  ya  stara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tohhh  yanzu  ya  zamuyi,"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inji  Fareed,  mala</w:t>
      </w:r>
      <w:r>
        <w:rPr>
          <w:rFonts w:hint="eastAsia"/>
          <w:sz w:val="13"/>
          <w:szCs w:val="13"/>
        </w:rPr>
        <w:t xml:space="preserve">m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"agaskiya  zan  baku  shawaran  ku  kai  sa  gun  Imam  Umar  Bello,</w:t>
      </w:r>
    </w:p>
    <w:p w:rsidR="00000000" w:rsidRDefault="00F15D5C">
      <w:pPr>
        <w:rPr>
          <w:rFonts w:hint="eastAsia"/>
          <w:sz w:val="13"/>
          <w:szCs w:val="13"/>
        </w:rPr>
      </w:pPr>
      <w:r>
        <w:rPr>
          <w:rFonts w:hint="eastAsia"/>
          <w:sz w:val="13"/>
          <w:szCs w:val="13"/>
        </w:rPr>
        <w:t xml:space="preserve"> wani  babban  malami  ne  wanda  yake  nan  a  Rugar  Hardo  Bello  wacce  take  karkashin  Wudil local govement.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shine  kaadai  zai  iya  muku  wannan  maganin,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s</w:t>
      </w:r>
      <w:r>
        <w:rPr>
          <w:rFonts w:hint="eastAsia"/>
          <w:sz w:val="13"/>
          <w:szCs w:val="13"/>
        </w:rPr>
        <w:t>hi kanshi  zai  samu  sauki  inya  yi  nesa  da  garin nan  dama  Kurciya  aka  masa  don yabar  garin  ya  shiga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numfashi   Fudhal  yaja  don  ya  yadda   da  maganan  malamin  sosai  kasancewarsa  malamin  kakansu  yasan  bazai  musu </w:t>
      </w:r>
      <w:r>
        <w:rPr>
          <w:rFonts w:hint="eastAsia"/>
          <w:sz w:val="13"/>
          <w:szCs w:val="13"/>
        </w:rPr>
        <w:t xml:space="preserve"> karyaa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"tohh  yanzu  ya  zamuyi  mu  je  can  gurin   mutumin,"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malam  yace  "babu  damuwa  aboki  nane  zan  kira  shi  awaya  in  shaida  masa  zaku  zo  gobe  nasan  zai  yi  maraba daku,</w:t>
      </w:r>
    </w:p>
    <w:p w:rsidR="00000000" w:rsidRDefault="00F15D5C">
      <w:pPr>
        <w:rPr>
          <w:rFonts w:hint="eastAsia"/>
          <w:sz w:val="13"/>
          <w:szCs w:val="13"/>
        </w:rPr>
      </w:pPr>
      <w:r>
        <w:rPr>
          <w:rFonts w:hint="eastAsia"/>
          <w:sz w:val="13"/>
          <w:szCs w:val="13"/>
        </w:rPr>
        <w:t xml:space="preserve">  ina  kuma  tabbar  maku  zaku  ji  dadin  kasancewa </w:t>
      </w:r>
      <w:r>
        <w:rPr>
          <w:rFonts w:hint="eastAsia"/>
          <w:sz w:val="13"/>
          <w:szCs w:val="13"/>
        </w:rPr>
        <w:t xml:space="preserve">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Fareed  ya  sake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"mun  gode  malam  aini  nasan  Rugar  ma, </w:t>
      </w:r>
    </w:p>
    <w:p w:rsidR="00000000" w:rsidRDefault="00F15D5C">
      <w:pPr>
        <w:rPr>
          <w:rFonts w:hint="eastAsia"/>
          <w:sz w:val="13"/>
          <w:szCs w:val="13"/>
        </w:rPr>
      </w:pPr>
      <w:r>
        <w:rPr>
          <w:rFonts w:hint="eastAsia"/>
          <w:sz w:val="13"/>
          <w:szCs w:val="13"/>
        </w:rPr>
        <w:t xml:space="preserve"> ba  shine  wannan  ruga  mai  ban  alajabi  din  nan  ba  nasan  labarin  Rugar  ina  taso  naje  Allah  ne  bai  bani  ikon  zuwa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yace  "tohh  mikiy</w:t>
      </w:r>
      <w:r>
        <w:rPr>
          <w:rFonts w:hint="eastAsia"/>
          <w:sz w:val="13"/>
          <w:szCs w:val="13"/>
        </w:rPr>
        <w:t>a  sarkin  shawagi  yawon naka  har  can   ta  kaika,"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kawai  ya  kara  sakewa bai  ce  masa  komai  ba  don  in  ya  kulasa  zasuyi  abun  kunya  agaban  dattijo  don  dama  sun saba,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Ya zama kamar wani stari acikin jadawalin rayuwarsu kullu</w:t>
      </w:r>
      <w:r>
        <w:rPr>
          <w:rFonts w:hint="eastAsia"/>
          <w:sz w:val="13"/>
          <w:szCs w:val="13"/>
        </w:rPr>
        <w:t>m sai sunyi fada.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END OF PAGE 20</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Queen Mahirah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?Friday, ?16 ?February, ?2024</w:t>
      </w:r>
    </w:p>
    <w:p w:rsidR="00000000" w:rsidRDefault="00F15D5C">
      <w:pPr>
        <w:rPr>
          <w:rFonts w:hint="eastAsia"/>
          <w:sz w:val="13"/>
          <w:szCs w:val="13"/>
        </w:rPr>
      </w:pPr>
      <w:r>
        <w:rPr>
          <w:rFonts w:hint="eastAsia"/>
          <w:sz w:val="13"/>
          <w:szCs w:val="13"/>
        </w:rPr>
        <w:t>11:55:59 PM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Story and written by </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https://chat.whatsapp.com/EPeM4K</w:t>
      </w:r>
      <w:r>
        <w:rPr>
          <w:rFonts w:hint="eastAsia"/>
          <w:sz w:val="13"/>
          <w:szCs w:val="13"/>
        </w:rPr>
        <w:t>tGCoJ9mrYw1Avfow</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 xml:space="preserve"> 21</w:t>
      </w:r>
      <w:r>
        <w:rPr>
          <w:rFonts w:hint="eastAsia"/>
          <w:sz w:val="13"/>
          <w:szCs w:val="13"/>
        </w:rPr>
        <w:t>🧚</w:t>
      </w:r>
    </w:p>
    <w:p w:rsidR="00000000" w:rsidRDefault="00F15D5C">
      <w:pPr>
        <w:rPr>
          <w:rFonts w:hint="eastAsia"/>
          <w:sz w:val="13"/>
          <w:szCs w:val="13"/>
        </w:rPr>
      </w:pPr>
      <w:r>
        <w:rPr>
          <w:rFonts w:hint="eastAsia"/>
          <w:sz w:val="13"/>
          <w:szCs w:val="13"/>
        </w:rPr>
        <w:t>KANO {NIGERIA}</w:t>
      </w:r>
    </w:p>
    <w:p w:rsidR="00000000" w:rsidRDefault="00F15D5C">
      <w:pPr>
        <w:rPr>
          <w:rFonts w:hint="eastAsia"/>
          <w:sz w:val="13"/>
          <w:szCs w:val="13"/>
        </w:rPr>
      </w:pPr>
      <w:r>
        <w:rPr>
          <w:rFonts w:hint="eastAsia"/>
          <w:sz w:val="13"/>
          <w:szCs w:val="13"/>
        </w:rPr>
        <w:t xml:space="preserve"> Malam Lawan  yace "yanzu  zan  koma  gida  sai  na  sanarwa  shi  Chief Imam  cewa kuna  zuwa,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nasan  Insha'Allahu  zaku  samu  kyak'kyawan  tarba  daga  gareshi"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fuskarsa dauke  da </w:t>
      </w:r>
      <w:r>
        <w:rPr>
          <w:rFonts w:hint="eastAsia"/>
          <w:sz w:val="13"/>
          <w:szCs w:val="13"/>
        </w:rPr>
        <w:t xml:space="preserve"> fara'a  yace  "mun  gode  malam  Allah  saka  bari  na  mai  da  kai  gida  tohh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a'a  kabarshi  Yarima  kawai  kuyi  shirin  taafiya  kaga  kace  iyayenku  basu  san  ma  kuna  nan  bako,"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malam"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inji  Fareed, gyada  kai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w:t>
      </w:r>
      <w:r>
        <w:rPr>
          <w:rFonts w:hint="eastAsia"/>
          <w:sz w:val="13"/>
          <w:szCs w:val="13"/>
        </w:rPr>
        <w:t>hh  kawai  kuyi  shiriii  gobe  sai  ku  kama  hanya"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tohh malam  amma  kana  ga  zamu  iya  tafiya  batare  da  sanin  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"ehh hakan  shine  kwanciyar  hankalinku  gaba  daya  daku  da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atafi  dashi  cikin  sirri  gudun  kar  wani  s</w:t>
      </w:r>
      <w:r>
        <w:rPr>
          <w:rFonts w:hint="eastAsia"/>
          <w:sz w:val="13"/>
          <w:szCs w:val="13"/>
        </w:rPr>
        <w:t xml:space="preserve">abon  lamari  ya  kara  tasowa,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shima   kansa  ayanzu  yana  bukatan  yayi  nesa  dasu  in ba  haka  ba akwai  damuwa,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    bahaushe  yace  maka shinka  yana  tare  da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Fudhal  yayi  don shine  yayi  tambayan  dama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tohh mun  gode  malam  Allah  saka" </w:t>
      </w:r>
    </w:p>
    <w:p w:rsidR="00000000" w:rsidRDefault="00F15D5C">
      <w:pPr>
        <w:rPr>
          <w:rFonts w:hint="eastAsia"/>
          <w:sz w:val="13"/>
          <w:szCs w:val="13"/>
        </w:rPr>
      </w:pPr>
      <w:r>
        <w:rPr>
          <w:rFonts w:hint="eastAsia"/>
          <w:sz w:val="13"/>
          <w:szCs w:val="13"/>
        </w:rPr>
        <w:t xml:space="preserve"> Amin Allah  de  ya  bashi  lafiya  inji  malam,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yace  Fareed  ka  hadashi  da  driver  ya  kai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saura  kuma  ka  staya  iyayin daka  saba  ko  ka  wuce  yawo,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kawai  ya  mishi  shiko</w:t>
      </w:r>
      <w:r>
        <w:rPr>
          <w:rFonts w:hint="eastAsia"/>
          <w:sz w:val="13"/>
          <w:szCs w:val="13"/>
        </w:rPr>
        <w:t xml:space="preserve">  kara  kular  dashi  yake  da  wannan  murmushin,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balcony  gidan  ya  raka  shi  ya  hada   shi  da  driver  don  ya  kaishi  gida  bayan  cika  shi  da  yayi  da  abubuwan  alheri,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sanda  ya  ga  futansu  kafun  ya  juya  ya  komo  cikin  farl</w:t>
      </w:r>
      <w:r>
        <w:rPr>
          <w:rFonts w:hint="eastAsia"/>
          <w:sz w:val="13"/>
          <w:szCs w:val="13"/>
        </w:rPr>
        <w:t>on  ya  samesu  yadda  yabarsu  Fahreen  na  jingine  da  sofaa  haryanzu  bai  ko  bude  idonshi  ba  duk  da  yana  jinsu  stabar  miskilancin  daya ke  ji  dashi  ya  hanashi  ko  bude  lumsassun  idonshi,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bare  yaga  malamin  har  ayi  tunanin  ya  g</w:t>
      </w:r>
      <w:r>
        <w:rPr>
          <w:rFonts w:hint="eastAsia"/>
          <w:sz w:val="13"/>
          <w:szCs w:val="13"/>
        </w:rPr>
        <w:t xml:space="preserve">yada  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bawai  wai  gurin shi  na  mishi  ciwo   ba  a'a  kawai  hali  da  miskilanci  irin nashi,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maganan  nasu  ba  takura  masa  sukayi  jinsu  yake  kamar  stustu  na  yawo  a  brain  dinshi,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maganan  Fareed  ne  yasa  shi  bude  </w:t>
      </w:r>
      <w:r>
        <w:rPr>
          <w:rFonts w:hint="eastAsia"/>
          <w:sz w:val="13"/>
          <w:szCs w:val="13"/>
        </w:rPr>
        <w:t xml:space="preserve">idonsa  dake  alumshe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ya  jikin  naka  Tweeny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mishi  kai  kawai  yayi,   "wani  guri  yana  maka  ciwo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still  kan  ya  kara  jijjigawa  alaman  ba  abinda  yake  damunsa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"zaka  ci  abinci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tohhh  mamansa   kabi  ka  isahi </w:t>
      </w:r>
      <w:r>
        <w:rPr>
          <w:rFonts w:hint="eastAsia"/>
          <w:sz w:val="13"/>
          <w:szCs w:val="13"/>
        </w:rPr>
        <w:t xml:space="preserve"> mutane   da   iyayi  ka  damu dashi  shine  kaje  kayi  zamanka  ka  barshi  shi  kadai"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yayi  yace  " kai  da  kake baban  shi  ai  gaka  tare  dashi  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mai ne ne   damuwarka  da  inda na  staya ya  fadi  haka  yana  zabga  masa  h</w:t>
      </w:r>
      <w:r>
        <w:rPr>
          <w:rFonts w:hint="eastAsia"/>
          <w:sz w:val="13"/>
          <w:szCs w:val="13"/>
        </w:rPr>
        <w:t xml:space="preserve">arara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mutum  sai  shegen  hancini  na  fada  maka  uziri  na  amma  gaba  daya  kanka  ya  gagara  dauka  stabar  dusa  yayi  yawa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stabar  bacin  rai  idonshi  har  kan  kancewa  yayi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ani  kake  cewa   dusa  yayi  yawa  ak</w:t>
      </w:r>
      <w:r>
        <w:rPr>
          <w:rFonts w:hint="eastAsia"/>
          <w:sz w:val="13"/>
          <w:szCs w:val="13"/>
        </w:rPr>
        <w:t xml:space="preserve">aina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murmushin  ya  kara  sakewa  yace  "a'a  dana  bayanka  nakeyi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"you  are  trying  me  Fareed  wallahi  kamai  da  hankalinka  dani  ko  in  fasa  kanka  da  bindiga"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"bismillah  Captain  Fudhal  ga  fili  ga  mai  doki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renin  way</w:t>
      </w:r>
      <w:r>
        <w:rPr>
          <w:rFonts w:hint="eastAsia"/>
          <w:sz w:val="13"/>
          <w:szCs w:val="13"/>
        </w:rPr>
        <w:t xml:space="preserve">o  kai  daa  kake  sojan  ruwa  ma  akwai  kaskan  cecce irinka,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  ni  ba  sa'anka  bane  dube  ni  dakyau  soja  ne  ni  bama na  kasa  ba  na  sama  inka  manta  da  COMMANDORE  FAREED  kake  magana  bama  commander  ba  commandore,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kuma  c</w:t>
      </w:r>
      <w:r>
        <w:rPr>
          <w:rFonts w:hint="eastAsia"/>
          <w:sz w:val="13"/>
          <w:szCs w:val="13"/>
        </w:rPr>
        <w:t xml:space="preserve">aptain  ba in  maganan  bindiga  kake  kasaan  ni  ba  staran  ka bane  awannan  fannin  ka  mai  da  hankalin ka  ko  insa  a  ma  ruwan  alburushi  daga  sama,"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awannan  lokacin  Fudhal  ya  yayi  zafi  harya  tafasa  har  ma  yafara  konewa </w:t>
      </w:r>
      <w:r>
        <w:rPr>
          <w:rFonts w:hint="eastAsia"/>
          <w:sz w:val="13"/>
          <w:szCs w:val="13"/>
        </w:rPr>
        <w:t>😠</w:t>
      </w:r>
      <w:r>
        <w:rPr>
          <w:rFonts w:hint="eastAsia"/>
          <w:sz w:val="13"/>
          <w:szCs w:val="13"/>
        </w:rPr>
        <w:t xml:space="preserve"> har  wa</w:t>
      </w:r>
      <w:r>
        <w:rPr>
          <w:rFonts w:hint="eastAsia"/>
          <w:sz w:val="13"/>
          <w:szCs w:val="13"/>
        </w:rPr>
        <w:t xml:space="preserve">ni  jaa  fuskanshi  yayi  abinka  da  mai  saurin  fushi,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wani  hayaki  ne  yake  fitowa  daga  hancin  shi  ya  mike  a  fusace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zaka  san  daawa  kake  yau,  irrrr in  ka  isaaa  yi  mu  gani  sojan  ruwa  kawai, </w:t>
      </w:r>
    </w:p>
    <w:p w:rsidR="00000000" w:rsidRDefault="00F15D5C">
      <w:pPr>
        <w:rPr>
          <w:rFonts w:hint="eastAsia"/>
          <w:sz w:val="13"/>
          <w:szCs w:val="13"/>
        </w:rPr>
      </w:pPr>
      <w:r>
        <w:rPr>
          <w:rFonts w:hint="eastAsia"/>
          <w:sz w:val="13"/>
          <w:szCs w:val="13"/>
        </w:rPr>
        <w:t xml:space="preserve">Fahreen  yace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"will</w:t>
      </w:r>
      <w:r>
        <w:rPr>
          <w:rFonts w:hint="eastAsia"/>
          <w:sz w:val="13"/>
          <w:szCs w:val="13"/>
        </w:rPr>
        <w:t xml:space="preserve">  you  2 shut  up  please,"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stittt  sukayi  hankalinsu  ya  dawo  kanshi  "why  are  always  acting  like  small  children,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yelling  kukeyi  a  kaina  so  kuke  ku  kashe  nine,  eyyahh,"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sorry  Tweeny  baza  mu  karaba  kayi  hakuri,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w:t>
      </w:r>
      <w:r>
        <w:rPr>
          <w:rFonts w:hint="eastAsia"/>
          <w:sz w:val="13"/>
          <w:szCs w:val="13"/>
        </w:rPr>
        <w:t xml:space="preserve">uka  Fudhal  yaja yace  "sai  ka  tashi  kaje  ka  shirya  kayan  da  za'ayi  tafiyan  dasahi ai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harara  ya  wulla  mishi  yace  ""dama  ko  baka  fada  ba  zanyi 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karkayi  expecting  zan  hada  da kayanka  wallahi,"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Fudhal  yacea "inka  k</w:t>
      </w:r>
      <w:r>
        <w:rPr>
          <w:rFonts w:hint="eastAsia"/>
          <w:sz w:val="13"/>
          <w:szCs w:val="13"/>
        </w:rPr>
        <w:t xml:space="preserve">uskura  dirty  hand  dinka  ya  taba  cloth dina  wallahi  sai  na  fasa  maka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"michewww  karyar  banza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tare  daya  staya  ya  saurari  abinda  zai  ce  ba  ya  mike  ya  shiga  yayi  hanyan  wani  stairs  ya  hau  wani  daki  ya  shiga  </w:t>
      </w:r>
      <w:r>
        <w:rPr>
          <w:rFonts w:hint="eastAsia"/>
          <w:sz w:val="13"/>
          <w:szCs w:val="13"/>
        </w:rPr>
        <w:t>wanda  shima black  and  white ne komai  na  dakin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directly  gaban  wardrobe  ya  wuce  ya bude  ya  dauko  wani  travelling  bag  ya  rufe  ya  kara  bude  wani  drawer  inda  kaya  ne  kala  kala  ko  wanne  da  ban  garensa  inner  wears  ya  fara  </w:t>
      </w:r>
      <w:r>
        <w:rPr>
          <w:rFonts w:hint="eastAsia"/>
          <w:sz w:val="13"/>
          <w:szCs w:val="13"/>
        </w:rPr>
        <w:t>diba  kafun ya  dawo  ya  dauki  kayan  sawa,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yawanci  jallabiya da  3quatre  ya  diba  masa  da  t-shirt  mara  nauyi  sai  da  half  jamfa wanda  basu  ma  kai  kanan  kayan  yawa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ya  gama  da nan  perfumes  ya  koma  dibowa  sanda  ya </w:t>
      </w:r>
      <w:r>
        <w:rPr>
          <w:rFonts w:hint="eastAsia"/>
          <w:sz w:val="13"/>
          <w:szCs w:val="13"/>
        </w:rPr>
        <w:t xml:space="preserve"> dibo  akalla  kala  biyar  masu  masifaffen  kamshi  kafun  yazo  gun foot wears  shima  ya  dauka  wanda  za'ayi  amfani  dasu,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cikin  kankanin  lokaci  ya  gama  hada  kayan tasss  ya  dawo  farlo    ya  samesu  yadda  ya  barsu  bai  ce  kala  ba  y</w:t>
      </w:r>
      <w:r>
        <w:rPr>
          <w:rFonts w:hint="eastAsia"/>
          <w:sz w:val="13"/>
          <w:szCs w:val="13"/>
        </w:rPr>
        <w:t>a  nemi  guri  ya  zauna,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dan madanni  ya  lasta  cikin  kan  kanin lokaci  sai  ga  wani  soja   ya  shigo  cikin  farlon  cike  da  girmamawa  yayi  saluting  nasu,   Fareed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gobe  zamuyi  tafiya inaso  ka  hada  mana  convoy  cikin si</w:t>
      </w:r>
      <w:r>
        <w:rPr>
          <w:rFonts w:hint="eastAsia"/>
          <w:sz w:val="13"/>
          <w:szCs w:val="13"/>
        </w:rPr>
        <w:t>rri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bana  so  kowa  na  garin  kano  yasan  zamu  bar  gari  kamar  yadda  ba wanda  yasan  muna  nan,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ko  bayan  mun  tafi  kar  ko  da  wasa  kowa  yasan  mun  zauna  a  gidan nan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okayy  sir  angama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send  me  your  account number</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washe  baki  yayi  yace  okayy  sir bai  dena  washe  hakora  ba  har  ya  baro  farlon  don yasan  ba karamin abin  alkairi  zai  samu  ba  shiyasa  yakeson  Commandore Fareed  akwai  kyauta  gashi  faram  faram  bashi  da  girman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da mu</w:t>
      </w:r>
      <w:r>
        <w:rPr>
          <w:rFonts w:hint="eastAsia"/>
          <w:sz w:val="13"/>
          <w:szCs w:val="13"/>
        </w:rPr>
        <w:t>tun  ta  kowa  yana  ganin  girman  dan  Adam duk  da  sun   kasance  yan  uku  ne  wato  TRIPLET,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sam   halayyar  su  ya  ban  ban  ta  kaf  cikinsu    Fareed  ya  fisu  mutunci  duk  da  shima  Fudhal  yana  da mutunci  kuma  bayaa  rena  dan Ada</w:t>
      </w:r>
      <w:r>
        <w:rPr>
          <w:rFonts w:hint="eastAsia"/>
          <w:sz w:val="13"/>
          <w:szCs w:val="13"/>
        </w:rPr>
        <w:t>m  dukan suma  basa  rena    na kasa  da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suna  da  ban  bancin halayya  shi  Captain  Fudhal  yana  da  saurin  fushi  kuma  bashi  da  fara'a  sanan   bayason  reni,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  ga  wayanan  bashi da  wani  aibu  in  zaka  bishi  ayadda  yak</w:t>
      </w:r>
      <w:r>
        <w:rPr>
          <w:rFonts w:hint="eastAsia"/>
          <w:sz w:val="13"/>
          <w:szCs w:val="13"/>
        </w:rPr>
        <w:t xml:space="preserve">e  tabbas  zaka  more  shi   sosai  don  bashida  kyashi,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MAJOR  GENERAL  FAHREEN shi  miskili  daya  fi  mahaukaci  ban  haushi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zama  dashi  sai  mai  hakuri  da  juriya  sanin  halinsa  sai  makusancinsa    duk  bala'inka  baka  isa  </w:t>
      </w:r>
      <w:r>
        <w:rPr>
          <w:rFonts w:hint="eastAsia"/>
          <w:sz w:val="13"/>
          <w:szCs w:val="13"/>
        </w:rPr>
        <w:t xml:space="preserve">kasan  mai  ne  ne  halinsa  </w:t>
      </w:r>
      <w:r>
        <w:rPr>
          <w:rFonts w:hint="eastAsia"/>
          <w:sz w:val="13"/>
          <w:szCs w:val="13"/>
        </w:rPr>
        <w:lastRenderedPageBreak/>
        <w:t>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tamkar  maciji  yake  yana  da  wiyan  sha'ani da rashin  yadda,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shiyasa  ake  masa  lakabi  da  SNAKE EYES,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idanunshi  kaifi  garesu  yakan  rudar  da  makiyansa  dasu  ya  gigitar  dasu da  zaran  ya  shiga  </w:t>
      </w:r>
      <w:r>
        <w:rPr>
          <w:rFonts w:hint="eastAsia"/>
          <w:sz w:val="13"/>
          <w:szCs w:val="13"/>
        </w:rPr>
        <w:t>taro  tohh  hankali  duk  kansa  yake  komawa,</w:t>
      </w:r>
    </w:p>
    <w:p w:rsidR="00000000" w:rsidRDefault="00F15D5C">
      <w:pPr>
        <w:rPr>
          <w:rFonts w:hint="eastAsia"/>
          <w:sz w:val="13"/>
          <w:szCs w:val="13"/>
        </w:rPr>
      </w:pPr>
      <w:r>
        <w:rPr>
          <w:rFonts w:hint="eastAsia"/>
          <w:sz w:val="13"/>
          <w:szCs w:val="13"/>
        </w:rPr>
        <w:t>.  ya  stole  idanun  mutane  dayawa  duk  da  shi  bai  damu  da  kowa  ba  baya  shiga  sabgar  kowa,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mutane  kullum  cikin kawo  mishi  hari  suke  daga  gida  da  waje  kasancewar  matashi  mai </w:t>
      </w:r>
      <w:r>
        <w:rPr>
          <w:rFonts w:hint="eastAsia"/>
          <w:sz w:val="13"/>
          <w:szCs w:val="13"/>
        </w:rPr>
        <w:t xml:space="preserve"> babban  makami  gabaa  daya shekarunsu  29  ne  aduniya  amma  ya  taka  hanyan  da  manya  dayawa  basu  taka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shiga  inda  manya  da  dama  basu  shiga  ba  ya  samu  nasarori  da  dama  a  rayuwarsa  bashi kadai  ba  hatta  ga yan  uwanshi  </w:t>
      </w:r>
      <w:r>
        <w:rPr>
          <w:rFonts w:hint="eastAsia"/>
          <w:sz w:val="13"/>
          <w:szCs w:val="13"/>
        </w:rPr>
        <w:t>haka  ne  sai  de  shi  ya  fi stole  idon kowa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kasancewar  sa  wanda  zai  gaji  sarautar  masarautar  kano  wanda  yake  daya  daga cikin  manyan  masarauta  a  fadin  duniya.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washe  around    7:30  suka  kama  hanyan  Rugar  hardo  bello  a  banga</w:t>
      </w:r>
      <w:r>
        <w:rPr>
          <w:rFonts w:hint="eastAsia"/>
          <w:sz w:val="13"/>
          <w:szCs w:val="13"/>
        </w:rPr>
        <w:t>ren  Fahreen  ya  gagara  misalta  awani  yanayi  yake  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yau  wani  irin farin  ciki  yakeji da  anna   shuwa  da  bai  taba  ji  irin  shi  ba  har  wani  annuri  ne  na  farin  ciki  ke  tashi  daga  ko ina  na  jikinshi,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  kansu  sunyi  mama</w:t>
      </w:r>
      <w:r>
        <w:rPr>
          <w:rFonts w:hint="eastAsia"/>
          <w:sz w:val="13"/>
          <w:szCs w:val="13"/>
        </w:rPr>
        <w:t>kin  ganin  shi  ayau   ganin    da  karfinsa  don  shi  yayi  wa  kanshi komai  hatta  abinci  yaci  sosai,</w:t>
      </w:r>
    </w:p>
    <w:p w:rsidR="00000000" w:rsidRDefault="00F15D5C">
      <w:pPr>
        <w:rPr>
          <w:rFonts w:hint="eastAsia"/>
          <w:sz w:val="13"/>
          <w:szCs w:val="13"/>
        </w:rPr>
      </w:pPr>
      <w:r>
        <w:rPr>
          <w:rFonts w:hint="eastAsia"/>
          <w:sz w:val="13"/>
          <w:szCs w:val="13"/>
        </w:rPr>
        <w:t xml:space="preserve">    sunyi mamaki  kwarai  da  ganin  yanayin  nasa  suna  de  fatan  Allah  sa  hakan  ya  daure  Allah  kuma  ya  bashi  lafiya,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su  kansu  </w:t>
      </w:r>
      <w:r>
        <w:rPr>
          <w:rFonts w:hint="eastAsia"/>
          <w:sz w:val="13"/>
          <w:szCs w:val="13"/>
        </w:rPr>
        <w:t>sun gamsu  sun  kuma  aminta da  malami  duk  da  basu  san  shiba.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karfe  8:00  suka  isa  Rugar  Hardo  Bello.</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RUGAR  HARDO  BELLO { KANO  STATE,  NIGERIA]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w:t>
      </w:r>
      <w:r>
        <w:rPr>
          <w:rFonts w:hint="eastAsia"/>
          <w:sz w:val="13"/>
          <w:szCs w:val="13"/>
        </w:rPr>
        <w:t xml:space="preserve">THE TWO LIGHT </w:t>
      </w:r>
      <w:r>
        <w:rPr>
          <w:rFonts w:hint="eastAsia"/>
          <w:sz w:val="13"/>
          <w:szCs w:val="13"/>
        </w:rPr>
        <w:t>✨</w:t>
      </w:r>
      <w:r>
        <w:rPr>
          <w:rFonts w:hint="eastAsia"/>
          <w:sz w:val="13"/>
          <w:szCs w:val="13"/>
        </w:rPr>
        <w:t>{RIKICIN  GIDAN SARA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?Saturday, ?17 ?February, ?20</w:t>
      </w:r>
      <w:r>
        <w:rPr>
          <w:rFonts w:hint="eastAsia"/>
          <w:sz w:val="13"/>
          <w:szCs w:val="13"/>
        </w:rPr>
        <w:t>24</w:t>
      </w:r>
    </w:p>
    <w:p w:rsidR="00000000" w:rsidRDefault="00F15D5C">
      <w:pPr>
        <w:rPr>
          <w:rFonts w:hint="eastAsia"/>
          <w:sz w:val="13"/>
          <w:szCs w:val="13"/>
        </w:rPr>
      </w:pPr>
      <w:r>
        <w:rPr>
          <w:rFonts w:hint="eastAsia"/>
          <w:sz w:val="13"/>
          <w:szCs w:val="13"/>
        </w:rPr>
        <w:t>10:11:24 PM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BOOK 1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https://chat.whatsapp.com/DEb6DCrj50r88WN25D5xu9</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22</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RUGAR</w:t>
      </w:r>
      <w:r>
        <w:rPr>
          <w:rFonts w:hint="eastAsia"/>
          <w:sz w:val="13"/>
          <w:szCs w:val="13"/>
        </w:rPr>
        <w:t xml:space="preserve"> HARDO BELLO {KANO ,NIGERIA}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Yau tun tashi na, na tashi cikin wani yanayin dana  gagara misaltawa gaba daya bana jin dadin zuciyata wani kunci nakeji  dana rasa gane na mai ne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na ta'allaka hakan da batar yar uwata kasance warta yau sati biyu d</w:t>
      </w:r>
      <w:r>
        <w:rPr>
          <w:rFonts w:hint="eastAsia"/>
          <w:sz w:val="13"/>
          <w:szCs w:val="13"/>
        </w:rPr>
        <w:t>a kwana 3 da bata amma haryanzu ba labarinta,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hmmm mikewa nayi staye dama fitowa na  kenan daga bathroom nayi wanka shine na zauna na fara karanta wasikar jaki.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dressing room na nufa bayan daukan kayana danayi kamar kullum sanda na kashe time dina wajen</w:t>
      </w:r>
      <w:r>
        <w:rPr>
          <w:rFonts w:hint="eastAsia"/>
          <w:sz w:val="13"/>
          <w:szCs w:val="13"/>
        </w:rPr>
        <w:t xml:space="preserve"> feshe ko wani lungu da sako na jikina da humra da kuma kuleccham mai stananin kamshi,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kuma turara jikina da hadaddiyar turaren wuta mai bala'in kamshi,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tulin gashina ma sanda na turare shi da turaren wuta bayan hadaddun mayukan gashi dana shafe</w:t>
      </w:r>
      <w:r>
        <w:rPr>
          <w:rFonts w:hint="eastAsia"/>
          <w:sz w:val="13"/>
          <w:szCs w:val="13"/>
        </w:rPr>
        <w:t xml:space="preserve"> shi dashi,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na shirya cikin wani light blue jeans da white top sai kimono white da blue touches ajiki,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daure igiyan kimonon nayi sai ya bada wani ma'ana na musamman ya fidda asalin shape dina nayi das dani nayi kyau,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kaina kuwa turban nasa l</w:t>
      </w:r>
      <w:r>
        <w:rPr>
          <w:rFonts w:hint="eastAsia"/>
          <w:sz w:val="13"/>
          <w:szCs w:val="13"/>
        </w:rPr>
        <w:t xml:space="preserve">ight blue sai white veil dina dana yafa nayi masifar kyau,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fitowa nayi daga dressing room din na wuce directly inda shoe rag yake na dauki wani hadden white designer sneakers dina nasa,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masha'Allah godiya da yabo sun tabbata ga wanda yayi wannan kyakya</w:t>
      </w:r>
      <w:r>
        <w:rPr>
          <w:rFonts w:hint="eastAsia"/>
          <w:sz w:val="13"/>
          <w:szCs w:val="13"/>
        </w:rPr>
        <w:t>wan halittan ba karamin kyau nayi ba duk da banyi kwalliya  ba abinka da fara kuma kyakyawa ga wani tashin kamshi da nakeyi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Farlo na fito anan na samu Islam na jirana itam cikin nata shigar mai daukan hankali mikewa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muje kar muyi latti"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 kawai na gyada mata don sam yau ban tashi da son yin magana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tare muka fito harabar gidan muka wuce side din Jaddi don musu sallama shi da Innani.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sallama muka shiga farlon muka yi sa'a mun samesu a farlo,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tace a'a shalelena har kun </w:t>
      </w:r>
      <w:r>
        <w:rPr>
          <w:rFonts w:hint="eastAsia"/>
          <w:sz w:val="13"/>
          <w:szCs w:val="13"/>
        </w:rPr>
        <w:t xml:space="preserve">fito" ban iya cewa komai ba sai Islam ne  ta gyada mata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Jaddi yace " Allah kare ya kuma dawo daku lafiya"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Amin Islam ta amsa niko a kasan makoshina  na amsa,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bayan dogon addu'a da Innani ta surfo mana kamr yadda ta saba muka kama hanya.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mun </w:t>
      </w:r>
      <w:r>
        <w:rPr>
          <w:rFonts w:hint="eastAsia"/>
          <w:sz w:val="13"/>
          <w:szCs w:val="13"/>
        </w:rPr>
        <w:t xml:space="preserve">fito muka samu Auwal har ya fito da mota,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bangare daban kuwa sai gyara guest room akeyi duk da dama agyare yake,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kawai na stinci kaina da stinkewan zuciya da bansan name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school ya kaimu kamar yadda  ya saba muka shiga tun daga gate din sch</w:t>
      </w:r>
      <w:r>
        <w:rPr>
          <w:rFonts w:hint="eastAsia"/>
          <w:sz w:val="13"/>
          <w:szCs w:val="13"/>
        </w:rPr>
        <w:t>ool din muke kwasan gaisuwa ta dalibai da wassu malamai da ma'aikata har muka isa staff room,</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bance kala ko gaisuwan ma sama sama nake amsawa,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koda muka je staff din ma ban kula kowa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ko da na shiga class yau ba walwala su kansu daliban sun sh</w:t>
      </w:r>
      <w:r>
        <w:rPr>
          <w:rFonts w:hint="eastAsia"/>
          <w:sz w:val="13"/>
          <w:szCs w:val="13"/>
        </w:rPr>
        <w:t>a jinin jikinsu da ganin yanayi na duk sai suka subure.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Innani ne ta zubawa Chief ido na yan sakanni kafun tace "Sheik,"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yace na'am "Nana,"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dogon numfashin ta kara saukewa kafun tace " niko ka kula da yanayin Noor yau gaba daya ta subure,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 wa</w:t>
      </w:r>
      <w:r>
        <w:rPr>
          <w:rFonts w:hint="eastAsia"/>
          <w:sz w:val="13"/>
          <w:szCs w:val="13"/>
        </w:rPr>
        <w:t xml:space="preserve">llahi  gaba daya a storace nake da wannan lamarin kana ganin baza a samu mastala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anya baza mu kware ta da yawa ba, ni inaga kamar mu mai da can Iraq din ta cigaba da zama zaifi,"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Jaddi ya sake yace " ba yadda muka iya da abinda Allah ya kad</w:t>
      </w:r>
      <w:r>
        <w:rPr>
          <w:rFonts w:hint="eastAsia"/>
          <w:sz w:val="13"/>
          <w:szCs w:val="13"/>
        </w:rPr>
        <w:t xml:space="preserve">dara,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 bangon duniya zamu kai Noorul Huda bazai hana ta shiga wannan yanayin ba sabida kaddaran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ba'a ja da ikon Allah namu addu'a da fatan alakairi,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sannan kasancewar da zasuyi a tare shine kadai hanyar war ware wannan mastalan,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 ba haka b</w:t>
      </w:r>
      <w:r>
        <w:rPr>
          <w:rFonts w:hint="eastAsia"/>
          <w:sz w:val="13"/>
          <w:szCs w:val="13"/>
        </w:rPr>
        <w:t>a daga shi har ita ba wanda rayauwar zata mawa dadi."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dogon numfashi Innani taja tace to "Allah zaba mana abinda yafi alkairi,"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Amin shine abinda Jaddi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Wasu hadaddin mota ne na bugawa jarida sukayi parking akofar gidan Chief Imam,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motoci ne na </w:t>
      </w:r>
      <w:r>
        <w:rPr>
          <w:rFonts w:hint="eastAsia"/>
          <w:sz w:val="13"/>
          <w:szCs w:val="13"/>
        </w:rPr>
        <w:t xml:space="preserve">alfarma wanda sai wane da wane ke hawanta mota biyar,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hudu daga cikinsu bakake ne daya ne kadai fari wanda yake a stakiya,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ajikin ko wani plate na motan an rubuta COMMANDORE AJ sannan ko wanne da tambarin masarauta ajiki,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ban gama ankarewa ba saida n</w:t>
      </w:r>
      <w:r>
        <w:rPr>
          <w:rFonts w:hint="eastAsia"/>
          <w:sz w:val="13"/>
          <w:szCs w:val="13"/>
        </w:rPr>
        <w:t xml:space="preserve">aga dan dazon soldiers sun fito sun yi kawanya a motan stakiyan,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cikin haka aka bude musu gate din gidan tare da basu izinin su shiga nan kuwa wannnan farar motan ta danna kanta cikin gidan bata staya a ko ina ba sai a parking space,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nan yayi parki</w:t>
      </w:r>
      <w:r>
        <w:rPr>
          <w:rFonts w:hint="eastAsia"/>
          <w:sz w:val="13"/>
          <w:szCs w:val="13"/>
        </w:rPr>
        <w:t>ng sojojin ne suka dawo cikin gidan suka kara yiwa wannan motan rumfa suka bude cab din motan na both hannun hagu da dama cike da takama da mazan taka suka fito su biyu daga motan,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sanye cikin half jamfa daya fari daya kuma sky blue,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matukar ams</w:t>
      </w:r>
      <w:r>
        <w:rPr>
          <w:rFonts w:hint="eastAsia"/>
          <w:sz w:val="13"/>
          <w:szCs w:val="13"/>
        </w:rPr>
        <w:t xml:space="preserve">ar su ya fidda zallan mazantakarsu da kwarjininsu hadi da haiba,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Captain Fudhal ne ya taimakawa Major General Fahreen ya fito daga motan,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Masha'allah yana sanye cikin dakakkiyar yadi black colour wanda ya fidda zallan kyansa da kamalansa,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fuskarsa tay</w:t>
      </w:r>
      <w:r>
        <w:rPr>
          <w:rFonts w:hint="eastAsia"/>
          <w:sz w:val="13"/>
          <w:szCs w:val="13"/>
        </w:rPr>
        <w:t>i fayau da ita sai lumlumshe ido yakeyi kamar mai jin bacci,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Fudhal ne ya kama  hannunsa suka fara tafiya kafun Commandore Fareed ya jera musu,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tafiya cike da izza da mazantaka hakika Allah yayi halitta anan domin inka gansu sai ka kara ganinsu hak</w:t>
      </w:r>
      <w:r>
        <w:rPr>
          <w:rFonts w:hint="eastAsia"/>
          <w:sz w:val="13"/>
          <w:szCs w:val="13"/>
        </w:rPr>
        <w:t xml:space="preserve">a baza kaso ka dauke idonka daga kansu ba ko ba'a  fada ba mahaifiyarsu ba karamin kokari tayi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haka ka zalika ba karamin baiwa  Allah ya mata ba na haifan wayannan zaratan samarin masu murdadden halinta,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haittansu kadai abin birkitar wa ga makiyins</w:t>
      </w:r>
      <w:r>
        <w:rPr>
          <w:rFonts w:hint="eastAsia"/>
          <w:sz w:val="13"/>
          <w:szCs w:val="13"/>
        </w:rPr>
        <w:t xml:space="preserve">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dakatawa sukayi da tafiyan don hango Chief da suka yi dama Auwal ke musu jagora zuwa maasaukinsu,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kallo daya ya musu ya jijjiga kai ya hango tarin mastaloli da suke dauke dashi wanda a zaahiri ba kowa ke iya gani ba sai wanda Allah ya kaddara,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wato</w:t>
      </w:r>
      <w:r>
        <w:rPr>
          <w:rFonts w:hint="eastAsia"/>
          <w:sz w:val="13"/>
          <w:szCs w:val="13"/>
        </w:rPr>
        <w:t xml:space="preserve"> wanda Allah ya masa baiwaa, ko su kansu basu san dashi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fuska dauke da fara'a ya karasa inda suke,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yace"sannun ku daa zuwa bissmillah,"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jagora ya musu har part din da aka tana da musu ya kuma bude suka shigo wani dogon numfasahi suka ja gaba dayan</w:t>
      </w:r>
      <w:r>
        <w:rPr>
          <w:rFonts w:hint="eastAsia"/>
          <w:sz w:val="13"/>
          <w:szCs w:val="13"/>
        </w:rPr>
        <w:t xml:space="preserve">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ni'imanceccen kamhi suka shaka mai kwantar da hankali dasa nustuwa ga waani sanyi mai rasta jiki,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"bismillah"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shine abinda chief ya fada ganin su staya daga bakin falon basu iso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shigowa sukayi suka samu guri a kasa suka zauna ganin ya </w:t>
      </w:r>
      <w:r>
        <w:rPr>
          <w:rFonts w:hint="eastAsia"/>
          <w:sz w:val="13"/>
          <w:szCs w:val="13"/>
        </w:rPr>
        <w:t xml:space="preserve">zauna akan kujera,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 komai ne ya su yin haka ba sai dan ganinn kwarjininsa da kamalan sa ga wani hasken imani da yakeyi,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yayi yace "ya kuka zauna daga kasa,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 tashi ku hau sama kasan da sanyi inkuma ni na sauka tohh,"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sunso yimasa garda</w:t>
      </w:r>
      <w:r>
        <w:rPr>
          <w:rFonts w:hint="eastAsia"/>
          <w:sz w:val="13"/>
          <w:szCs w:val="13"/>
        </w:rPr>
        <w:t>ma amma kimarsa da girman zatinsa da suke hangowa ya hanasu yin hakan hadi da last statement nasa yasa su hawa kan lumstatan kujerun na alfarma,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suka zauna sannan suka mika masa gaisuwa cike da kamala ya amsa musu cikin yaren fullanci yana murmushi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"ko baku iya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dukkansu suka sake kafun ya kuma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"nan ne masaukin ku ga dakuna wanda kwa zai iya amfani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zaku iya shiga ku duba in bai yi muku ba sai acanja muku,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Fareed sarkin saukin kai da fara'a ne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nan ma yayi ba sa</w:t>
      </w:r>
      <w:r>
        <w:rPr>
          <w:rFonts w:hint="eastAsia"/>
          <w:sz w:val="13"/>
          <w:szCs w:val="13"/>
        </w:rPr>
        <w:t>i ancanja ba mun gode da kulawarka gare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murmshi Chief yayi yace  "gyada kai yace Masha'Allah yanzu sai ku shiga ku huta ko kafun anjima sai muyi magana"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kammala maganan yayin da yake mikewa staye da niyan basu guri don su sha iska.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kowa dakin d</w:t>
      </w:r>
      <w:r>
        <w:rPr>
          <w:rFonts w:hint="eastAsia"/>
          <w:sz w:val="13"/>
          <w:szCs w:val="13"/>
        </w:rPr>
        <w:t>a ya masa ya shiga cike da kwanciyar hankali suka wasta ruwa sannan suka shirya cikin kaya mara nauyi,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sun hada baki duka suka jallabiya farare tas,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suka fito falo suna fitowa suka samu an jera musu abinci reras akan centre table dake falon ba musu</w:t>
      </w:r>
      <w:r>
        <w:rPr>
          <w:rFonts w:hint="eastAsia"/>
          <w:sz w:val="13"/>
          <w:szCs w:val="13"/>
        </w:rPr>
        <w:t xml:space="preserve"> suka karasa inda abincin yake don dama ko breakfast basuyi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suna zuwa Fareed ya fara bude flasks din wani kamshi ne ya daki hancinshi har san d ya lumshe idonsa,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bakomai ne acikin flask din ba sai hadaddiyar kaza data sha dafin stofi,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Innani </w:t>
      </w:r>
      <w:r>
        <w:rPr>
          <w:rFonts w:hint="eastAsia"/>
          <w:sz w:val="13"/>
          <w:szCs w:val="13"/>
        </w:rPr>
        <w:t xml:space="preserve">da kanta ta dafa musu dayan ya bude doya ne da kwai sai tashin kayan kamshin yake da tafarnuwa,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daya kuma wani dan bowl ne fruit salat ne aciki da kuma hadaddiyar tea  a tea flask ga kuma dibino shima acikin nasa ma'ajiyar,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Fareed yayi yana ji</w:t>
      </w:r>
      <w:r>
        <w:rPr>
          <w:rFonts w:hint="eastAsia"/>
          <w:sz w:val="13"/>
          <w:szCs w:val="13"/>
        </w:rPr>
        <w:t>n jina musu jikinshi har rawa yakeyi wajen daukan plate yayi serving kanshi,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da shi kanshi tun dazu hadiyar yawu yakeyi ya buga stuka abinka da mai hancini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"mistchhhww dube shi sai wani rawar jiki yakeyi kamar bai taba cin abinci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kula s</w:t>
      </w:r>
      <w:r>
        <w:rPr>
          <w:rFonts w:hint="eastAsia"/>
          <w:sz w:val="13"/>
          <w:szCs w:val="13"/>
        </w:rPr>
        <w:t xml:space="preserve">hi baiyi ba ya zuba abincinsa yadda zai isheshe  shi ya kuma dauka plate ya zuba wa Fahreen ma ya mika masa bai masa musu ba ya karba,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Fudhal ne ya sauka gaban abincin don zuba nashi,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awwww wai dama zaka ci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kula shi baiyi ba sai kara hade fuska</w:t>
      </w:r>
      <w:r>
        <w:rPr>
          <w:rFonts w:hint="eastAsia"/>
          <w:sz w:val="13"/>
          <w:szCs w:val="13"/>
        </w:rPr>
        <w:t xml:space="preserve"> da yakara yi,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murmushin da take halittan sa ne ya sake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aikin kawai mutum sai dan banzan burga,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na zaci kai da kataba cin abincin baza kaci wannan dinba dan renin sense,,"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kula shi baiyi ba ya fara bawa cikinsa hakkinsa.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Allah de y</w:t>
      </w:r>
      <w:r>
        <w:rPr>
          <w:rFonts w:hint="eastAsia"/>
          <w:sz w:val="13"/>
          <w:szCs w:val="13"/>
        </w:rPr>
        <w:t>ayi albarka a matar gidan nan ni dole ma na shiga na mata godiya kamar tasan dama yunwa nakeji wallahi,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kuka ne kaawai banyi ba da zamu zo kuka wani daga wa mutane hankali wai muyi sauri kamar zamu bar duniyan,"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maganan yana turo baki yana bata fusk</w:t>
      </w:r>
      <w:r>
        <w:rPr>
          <w:rFonts w:hint="eastAsia"/>
          <w:sz w:val="13"/>
          <w:szCs w:val="13"/>
        </w:rPr>
        <w: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idan ka kare masa kallo zaka hango zallan shagwaba dake tattare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"Fudhal yace tun da gidan na kanin ubanka ne sai ka shiga kamata godiyaa,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shishsigin stiya sai shegen son cusa kai a inda ba'a gayyace ka ba da son asan da 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murmushi </w:t>
      </w:r>
      <w:r>
        <w:rPr>
          <w:rFonts w:hint="eastAsia"/>
          <w:sz w:val="13"/>
          <w:szCs w:val="13"/>
        </w:rPr>
        <w:t xml:space="preserve">ya sake yace to Alhamdulillah dalilin  shishigin da cusa kan nawa aka sanni a gurare da dama wanda wani katon gardi baije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ba'a san dashi ba yayi karasa maganan nashi yana auna mishi harara"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nuna kanshi yayi yace nine katon"</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dubawa zakayi </w:t>
      </w:r>
      <w:r>
        <w:rPr>
          <w:rFonts w:hint="eastAsia"/>
          <w:sz w:val="13"/>
          <w:szCs w:val="13"/>
        </w:rPr>
        <w:t>dan renin wayo kawai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sallaman da Chief yayi ne ya kastar dashi daga abinda yake niyan fada,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amsawa suka yi ya shigo ya zauna fuskansa dauke da murmushi,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yace "saannunku da bakunta da fatan ban takura muku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caraff Fareed yayi ya cafke zancen da c</w:t>
      </w:r>
      <w:r>
        <w:rPr>
          <w:rFonts w:hint="eastAsia"/>
          <w:sz w:val="13"/>
          <w:szCs w:val="13"/>
        </w:rPr>
        <w:t>ewa,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kadan wallahi Jaddi dama muma yanzu muke cewa zamu shiga muyi wa matar gidan godiya"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dake gefe sai aikin auna mishi harara yakeyi shiko yayi kirmisisi kamar  ma baisan yanayi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Chief yayi cike da jin dadi don bai stamman ci </w:t>
      </w:r>
      <w:r>
        <w:rPr>
          <w:rFonts w:hint="eastAsia"/>
          <w:sz w:val="13"/>
          <w:szCs w:val="13"/>
        </w:rPr>
        <w:t xml:space="preserve">haka daga garesu ba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ayyahh ai ai sai kunje ba itama zata zo ku da kuke da marar lafiya,"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"aaa ba'a yi haka ba ai mu ya kamata muje mu duba ta mu mata godiya don ba karamin taimakon mu tayi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ya kara sakewa yace tohh muje"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m</w:t>
      </w:r>
      <w:r>
        <w:rPr>
          <w:rFonts w:hint="eastAsia"/>
          <w:sz w:val="13"/>
          <w:szCs w:val="13"/>
        </w:rPr>
        <w:t xml:space="preserve">ike don musu jagora ya fito waje,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Fudhal sai aunawa ishi harara yayi don ba karamin kular dashi yayi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ya sakea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kadan ma kagani dani kake wasa wataran ma sai na ka kayi wanke wanke agidan,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nan anan zaka gane ni cikakken dan shishigi</w:t>
      </w:r>
      <w:r>
        <w:rPr>
          <w:rFonts w:hint="eastAsia"/>
          <w:sz w:val="13"/>
          <w:szCs w:val="13"/>
        </w:rPr>
        <w:t xml:space="preserve">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wawan cafka ya kai masa ya kwace ya fice kamar zai kone dan bakin 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Fahreen ne ya mike wanda tamkar baya gurin tun dazu sai de yana jinsu stabar miskilanci ne ya hanashi magana,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hannunshi Fudhal ya kama suka fito tare suka hango Fareed</w:t>
      </w:r>
      <w:r>
        <w:rPr>
          <w:rFonts w:hint="eastAsia"/>
          <w:sz w:val="13"/>
          <w:szCs w:val="13"/>
        </w:rPr>
        <w:t xml:space="preserve"> da Chief har sunyi nisa sai hira sukeyi kamar wanda sukayi shekara 30,</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haduwa haka suka bi bayansu har suka iso cikin balcony na gidan directly part din su Mahnoor yayi dasu don da shi ake amfani"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 falo sukayi sallama suka samu Innani sai bala'i ta</w:t>
      </w:r>
      <w:r>
        <w:rPr>
          <w:rFonts w:hint="eastAsia"/>
          <w:sz w:val="13"/>
          <w:szCs w:val="13"/>
        </w:rPr>
        <w:t>ke ta zazzagawa Barira kamar zata cinye ta danya tana ganinsu ta fara washe baki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maraba lale sannunku da zuwa"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shigowa sukayi suka syugana har kasa suka gaisheta 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amsa da sunyi niyan zama a kasa ta hanasu suka zauna a sama kan kujera,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Masha'A</w:t>
      </w:r>
      <w:r>
        <w:rPr>
          <w:rFonts w:hint="eastAsia"/>
          <w:sz w:val="13"/>
          <w:szCs w:val="13"/>
        </w:rPr>
        <w:t>llah yau larabawa muka samu a gidan namu ai badan kunyi hausa naji ba da bazan yadda ku ba larabawa bane,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har ina kokarin kankaro nawa guntun larabcin ashe ma kuna jin hausa"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duka sukayi amma banda Fahreen da ya saadda kanshi kasa wani mugu</w:t>
      </w:r>
      <w:r>
        <w:rPr>
          <w:rFonts w:hint="eastAsia"/>
          <w:sz w:val="13"/>
          <w:szCs w:val="13"/>
        </w:rPr>
        <w:t>n bugu zuciyarsa keyi da bai san dalilin taba,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Fareed yace " ayyahh kice da mun wahalar dake  ai mu muna jin hausa dan acikinta ma muka taashi,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dama ma mun shigo ne mu muki godiya Mama mu ga abinci mun gode Allah saka da alkairi ba karamin  taimakon mu k</w:t>
      </w:r>
      <w:r>
        <w:rPr>
          <w:rFonts w:hint="eastAsia"/>
          <w:sz w:val="13"/>
          <w:szCs w:val="13"/>
        </w:rPr>
        <w:t>ikayi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Innani tayi cike da jin dadi tace "laaa ba komai ai bakonka annabinka,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Innani zaka ringa cemun haka jikanun nawa suke ce mun shikuma Jaddi suke kiransa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shike nan Innani kinga mun samu sabin kakanni dama mun bar namu a </w:t>
      </w:r>
      <w:r>
        <w:rPr>
          <w:rFonts w:hint="eastAsia"/>
          <w:sz w:val="13"/>
          <w:szCs w:val="13"/>
        </w:rPr>
        <w:t>gida sai ku maye mana gurbinsu'"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washe baki Innani tayi tace " aiko ina maraba daku dama kaga kuwa jikanun nawa murdaddu ne kamar sauran yan uwan naka dama dama ma acikinsu Mahnoor 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mugun razane ya dago da snake eyes dinsa ya zuba mata su jin abinda t</w:t>
      </w:r>
      <w:r>
        <w:rPr>
          <w:rFonts w:hint="eastAsia"/>
          <w:sz w:val="13"/>
          <w:szCs w:val="13"/>
        </w:rPr>
        <w:t>a fada,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tabo inda ke masa ciwo ta fame masa ciwon da ya dade yana fama dashi na stawon shekara 20,</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jin ta ambaci wannan suna duk da yasan mamallakiyar sunan bata duniyan ayanzu sai de har gobe tana ransa baya kuma fatan cireta daga ransa har abada,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Fareed yace " ayyah wai itama jikar kice"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ehh ai su  shida ne amma biyu ne kawai suke kasar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sauran suna can kasar Iraq su da iyayen su amma in anyi hutun karshen shekara suna zuwa"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"shikenan kinga yanzu mun  zama tara gani ga Fudhal ga kuma Fahr</w:t>
      </w:r>
      <w:r>
        <w:rPr>
          <w:rFonts w:hint="eastAsia"/>
          <w:sz w:val="13"/>
          <w:szCs w:val="13"/>
        </w:rPr>
        <w:t>een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tayi tace masha'Allah kuma kamar jikanuna suma haka suke kamar larabawa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"aiko zanso ingansu insamu kanne ko sun fini"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ware ido tayi tace "sun  isa sufa shekaransu 20 nema kuma mata ne ka girme su nesa ba kusa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shikenan kin</w:t>
      </w:r>
      <w:r>
        <w:rPr>
          <w:rFonts w:hint="eastAsia"/>
          <w:sz w:val="13"/>
          <w:szCs w:val="13"/>
        </w:rPr>
        <w:t>ga na samu kanne sai in hadasu da nawa kanwar duk dama bata kaisu ba ita shekarunta 19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ai ba mastala ina zasu dauke ni a yayansu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tayi tace da Mahnoor dai baka da mastala amma Khadijatul Islam sai ahankali,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halinsu daya da wanna</w:t>
      </w:r>
      <w:r>
        <w:rPr>
          <w:rFonts w:hint="eastAsia"/>
          <w:sz w:val="13"/>
          <w:szCs w:val="13"/>
        </w:rPr>
        <w:t xml:space="preserve">n ta nuna fudhal kullum fuska a  hade kamar shanu  </w:t>
      </w:r>
      <w:r>
        <w:rPr>
          <w:rFonts w:hint="eastAsia"/>
          <w:sz w:val="13"/>
          <w:szCs w:val="13"/>
        </w:rPr>
        <w:t>🐂</w:t>
      </w:r>
      <w:r>
        <w:rPr>
          <w:rFonts w:hint="eastAsia"/>
          <w:sz w:val="13"/>
          <w:szCs w:val="13"/>
        </w:rPr>
        <w:t>ba fara'a sai de ayi ta danne dannen waya Noor ce de yar gari"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kunshe dariyarsa</w:t>
      </w:r>
      <w:r>
        <w:rPr>
          <w:rFonts w:hint="eastAsia"/>
          <w:sz w:val="13"/>
          <w:szCs w:val="13"/>
        </w:rPr>
        <w:t>🤣</w:t>
      </w:r>
      <w:r>
        <w:rPr>
          <w:rFonts w:hint="eastAsia"/>
          <w:sz w:val="13"/>
          <w:szCs w:val="13"/>
        </w:rPr>
        <w:t xml:space="preserve"> yayi jin abinda ta fada  akan Fudhal wanda ya kara hade fuska kamar gobara ta kama makera </w:t>
      </w:r>
      <w:r>
        <w:rPr>
          <w:rFonts w:hint="eastAsia"/>
          <w:sz w:val="13"/>
          <w:szCs w:val="13"/>
        </w:rPr>
        <w:t>😡</w:t>
      </w: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ai ba damuwa Innani za</w:t>
      </w:r>
      <w:r>
        <w:rPr>
          <w:rFonts w:hint="eastAsia"/>
          <w:sz w:val="13"/>
          <w:szCs w:val="13"/>
        </w:rPr>
        <w:t>n iya da ita tunda na iya zama da wayannan dodannin,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kin san fa su sai ahankali shi wannan baya son magana  ya nuna Fahreen,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wataran sai ya wuni ya kwana bai kula kowa ba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tayi tace "mishkili kenan yafi mahaukaci ban haushi"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"shiko wannan </w:t>
      </w:r>
      <w:r>
        <w:rPr>
          <w:rFonts w:hint="eastAsia"/>
          <w:sz w:val="13"/>
          <w:szCs w:val="13"/>
        </w:rPr>
        <w:t>ba abunda ya iya sai hancini da hade rai waishi kar a rena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fadi haka yana nuna Fudhal  da yayi kicin kicin,</w:t>
      </w:r>
      <w:r>
        <w:rPr>
          <w:rFonts w:hint="eastAsia"/>
          <w:sz w:val="13"/>
          <w:szCs w:val="13"/>
        </w:rPr>
        <w:t>😡</w:t>
      </w:r>
      <w:r>
        <w:rPr>
          <w:rFonts w:hint="eastAsia"/>
          <w:sz w:val="13"/>
          <w:szCs w:val="13"/>
        </w:rPr>
        <w:t xml:space="preserve"> da fuska yanaji  yakeji kamar yayi gula a bakin Fareed,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tace " Allah mai halitta dukan ku de kamar jika nuna suma kusan haka ha</w:t>
      </w:r>
      <w:r>
        <w:rPr>
          <w:rFonts w:hint="eastAsia"/>
          <w:sz w:val="13"/>
          <w:szCs w:val="13"/>
        </w:rPr>
        <w:t>layyarsu yake kowa da nasahi salon tabaran da raashin mutunci,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Sheik fetel halinsu yazo daya da wannan ta nuna Fahreen shiko wannan haalinsu daya da Islam,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kaiko kamar kara aka staga stakaninka da Mahnoor,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 nan take sai stokala da neman magan</w:t>
      </w:r>
      <w:r>
        <w:rPr>
          <w:rFonts w:hint="eastAsia"/>
          <w:sz w:val="13"/>
          <w:szCs w:val="13"/>
        </w:rPr>
        <w:t>a kamar yar bera ta shiga nan ta shiga can,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yanzu nema girma ya shigo lamarinta sai ka taba ta take kula 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yanzu a zaman mun nan da anyi karar ta akalla zai kai so 3 ko 5,</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ita ko Islam  ta iya  jibgar ya'yan mutane wai ita bata son reni in raa</w:t>
      </w:r>
      <w:r>
        <w:rPr>
          <w:rFonts w:hint="eastAsia"/>
          <w:sz w:val="13"/>
          <w:szCs w:val="13"/>
        </w:rPr>
        <w:t xml:space="preserve">shin mutuncin ta ya mosta kamar ta ci babu,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sai de ita bata shiga sabgar mutane shiyasa ba'a fiye kawo karanta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inka kuskura ka shiga nata sabgar zaka san Allah daya ne, don ta iya shuka stiya iri 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yayi yace" kai ashe jikanun nak</w:t>
      </w:r>
      <w:r>
        <w:rPr>
          <w:rFonts w:hint="eastAsia"/>
          <w:sz w:val="13"/>
          <w:szCs w:val="13"/>
        </w:rPr>
        <w:t>i manyan kaya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wai ahaka ma shi babban yayan nasu baya baya barinsu,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koda su abinka da soja na sojojin yake musu,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zan iya ce maka su renon soja ne dan basun yake ajikin su in suka yi laifi"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ikon Allah shi kuma mai ne ne sunansa"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shi sun</w:t>
      </w:r>
      <w:r>
        <w:rPr>
          <w:rFonts w:hint="eastAsia"/>
          <w:sz w:val="13"/>
          <w:szCs w:val="13"/>
        </w:rPr>
        <w:t>ansa Umar Faruq wai anace dashi wai Majooo generel ne ko maiye abun nasu sai su turawa"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karamin daria Fareed ya sake jin yadda ta wani kwaba turancin yace " kina mufin Major General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san musu ne ma ni sai de su turawan ni baturiyta bace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dan m</w:t>
      </w:r>
      <w:r>
        <w:rPr>
          <w:rFonts w:hint="eastAsia"/>
          <w:sz w:val="13"/>
          <w:szCs w:val="13"/>
        </w:rPr>
        <w:t>urmushi ya sake yace "MG Umar faruq ba shine sunan nashi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kai tayi tace " laa shakka fiiii haka ne tabbas haka nai suke fada masa"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gyada kai yayi yace kamar nasanshi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washe baki Innani tayi tace" ehh zaka iya saninshi ai ba abun mamaki bane duk </w:t>
      </w:r>
      <w:r>
        <w:rPr>
          <w:rFonts w:hint="eastAsia"/>
          <w:sz w:val="13"/>
          <w:szCs w:val="13"/>
        </w:rPr>
        <w:t>da de ba'a nan kasar yake aiki ba acan Iraq din yake aiki"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ayyah  ina jikanun naki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ai sun tafi makaranta wai suna sarbis ko mai ne ne kadai tambayi Sheik shi ya sani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ya sake don stabb ya gane mai take nufi don bayau ya saba mu'amala da</w:t>
      </w:r>
      <w:r>
        <w:rPr>
          <w:rFonts w:hint="eastAsia"/>
          <w:sz w:val="13"/>
          <w:szCs w:val="13"/>
        </w:rPr>
        <w:t xml:space="preserve"> stofi irinsu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yasan mutane da yawa shiyasa ya iya mu'amalantar kowa sabida yana bin muum ayanda yake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ai nasan sun kusa dawowa ma yanzu suna hanya don lokaci yayi"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tsaye muke a bakin makaranata muna jiran Auwal yaazo don yau baiazo da wuri ba</w:t>
      </w:r>
      <w:r>
        <w:rPr>
          <w:rFonts w:hint="eastAsia"/>
          <w:sz w:val="13"/>
          <w:szCs w:val="13"/>
        </w:rPr>
        <w:t xml:space="preserve"> wani mai kwakwa da  dabino Islam ta hango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tace "pls  muje insiya Sis inaso"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bancae mata komai ba muka kama hanya muka je inda yake,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muka masa sallama  sai da mamakin mu bai amsa ba kallo daya ya mana ya kauda kansa Islam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malam sallama fa mu</w:t>
      </w:r>
      <w:r>
        <w:rPr>
          <w:rFonts w:hint="eastAsia"/>
          <w:sz w:val="13"/>
          <w:szCs w:val="13"/>
        </w:rPr>
        <w:t>keyi ta fada haka a  dakile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dibino yace " banga daman amsawa ba lashe money kawai haka kawai na amsa ku lashe mu  dan jarin da nake adanawa,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sanda fa na sai gonan gadon Innata na samu wannan jarin"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hade fuska Islam tayi tace " to ni na tambaye ka</w:t>
      </w:r>
      <w:r>
        <w:rPr>
          <w:rFonts w:hint="eastAsia"/>
          <w:sz w:val="13"/>
          <w:szCs w:val="13"/>
        </w:rPr>
        <w:t xml:space="preserve"> ne yadda ka samu kudin jarinka,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uban mai muka maka dakake kiran mu lashe money"</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"ohh rashi kunya zaku mun dama kukan anyi muku tambari ai kan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ansanku da rashin kunya ako ina asarar ru kawai masu jan alhakin mutane"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stiwa da hasala n</w:t>
      </w:r>
      <w:r>
        <w:rPr>
          <w:rFonts w:hint="eastAsia"/>
          <w:sz w:val="13"/>
          <w:szCs w:val="13"/>
        </w:rPr>
        <w:t>ace lalle kura tayi sanyi tunda har dan zomo ke jan kunnenta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Islam ta cafki maganan tace "ai bama sanyi tayi ba kasa tayi duba wannan karamin alhakin a mu yake wa maganam banza,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ohh tantiranci zaku nuna mun to ni da kuke gani kasungumin tantiri ne don</w:t>
      </w:r>
      <w:r>
        <w:rPr>
          <w:rFonts w:hint="eastAsia"/>
          <w:sz w:val="13"/>
          <w:szCs w:val="13"/>
        </w:rPr>
        <w:t xml:space="preserve"> har kwana nayi a kasan gada a lagos"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mtswwwww muka hada baki wajen jan wani dogon stuka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kai naka stiyan kadan ne and so what ma dan ka kwana a kasan gada a lagos,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wannan ma ai gayyar kazanta ne cewa zakayi kai kasungumin tantirin kazami ne ba tanti</w:t>
      </w:r>
      <w:r>
        <w:rPr>
          <w:rFonts w:hint="eastAsia"/>
          <w:sz w:val="13"/>
          <w:szCs w:val="13"/>
        </w:rPr>
        <w:t>ri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"baku sanni bane lashe money kawai irinku nawa suka llata min jarii,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 iska masun farin fuska sai kuyi ta far farawa mutane ido kuna rabasu da hakkin 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Islam  tace "no wonder yanzu na gane ashe banda tantirancin kazantar naka har da na iskan</w:t>
      </w:r>
      <w:r>
        <w:rPr>
          <w:rFonts w:hint="eastAsia"/>
          <w:sz w:val="13"/>
          <w:szCs w:val="13"/>
        </w:rPr>
        <w:t>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 dan Allah kai ya akayi sense naka ya baka mu sa'annunka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kaga munyi kama da class dinka see  you stupid idiot,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da gani ko fatihar sallar nan ma dakyar inka iya kai da kasamu zamu siya abunka ai gaba ta kai 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cike da shaka yace" ke de kik</w:t>
      </w:r>
      <w:r>
        <w:rPr>
          <w:rFonts w:hint="eastAsia"/>
          <w:sz w:val="13"/>
          <w:szCs w:val="13"/>
        </w:rPr>
        <w:t>a sani ehhhehh nafi karfinku kurwata ahir dinku karuwai kawai"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ware ido nayi nace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kan bazawara mai tallen fura da nono mune karuwan,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kazamin banza kai inba kaddara bama ka isa mu sayi abunka banza kawai mai yawo da germs ajiki,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dube kafa yohh tohh</w:t>
      </w:r>
      <w:r>
        <w:rPr>
          <w:rFonts w:hint="eastAsia"/>
          <w:sz w:val="13"/>
          <w:szCs w:val="13"/>
        </w:rPr>
        <w:t xml:space="preserve"> ko karuwancin zanyi ai mai lasisi zanyi,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wallahi  nafin kar wulakan cecce irinka marar abunyi,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kwarton banza mai kallon 'ya'yan mutane asararre kwasheshshe kawai"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made mai zaku ce wallahi kurwata tafi karfin ku sai de kuyi gaba,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kuzo kuyi ta</w:t>
      </w:r>
      <w:r>
        <w:rPr>
          <w:rFonts w:hint="eastAsia"/>
          <w:sz w:val="13"/>
          <w:szCs w:val="13"/>
        </w:rPr>
        <w:t xml:space="preserve"> hana bayin Allah bacci kuna mawa mutane kwalele ku barinsu zakuyi su taba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Islam tace " da tun fari abinda ka fada kenan sai kace muna maka kwalele ai daya fi mutunci,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asararre kazamin kan layi wa zai baka ka taba sai de kajea can kasan gadan kasamu</w:t>
      </w:r>
      <w:r>
        <w:rPr>
          <w:rFonts w:hint="eastAsia"/>
          <w:sz w:val="13"/>
          <w:szCs w:val="13"/>
        </w:rPr>
        <w:t xml:space="preserve"> kaza mai irinka kuyi ta faman tabe taben naku"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cikinshin ta murda buta ya dauka yace " kuma wallahi saura ko daya ku dauka ku gani"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yana magana ya shiga banadakin dake gun na sabil,</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irin kutukin bakin ciki ne ke addabar mu dan sam bamu huce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dabara ne ya fado wa Islam ta dan murmusa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tace "kina tuna nin abinda nakeyi kuwa,"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nuna mata dibinon nayi da ido na kuma nuna mata yaran dake wajen wanda basu gama tafiya ba sai kuma wanda suke wucewa,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na sake wanda tun safe banyi ba n</w:t>
      </w:r>
      <w:r>
        <w:rPr>
          <w:rFonts w:hint="eastAsia"/>
          <w:sz w:val="13"/>
          <w:szCs w:val="13"/>
        </w:rPr>
        <w:t>a daga siririn murya 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fara sadaka , sadaka, sadaka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Queen Mahirah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GUDU SAURI SAURI,</w:t>
      </w:r>
      <w:r>
        <w:rPr>
          <w:rFonts w:hint="eastAsia"/>
          <w:sz w:val="13"/>
          <w:szCs w:val="13"/>
        </w:rPr>
        <w:t>🏃🚶</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lastRenderedPageBreak/>
        <w:t xml:space="preserve">KU MASTO KUJI NI DA KUNNEN </w:t>
      </w:r>
      <w:r>
        <w:rPr>
          <w:rFonts w:hint="eastAsia"/>
          <w:sz w:val="13"/>
          <w:szCs w:val="13"/>
        </w:rPr>
        <w:t>👂</w:t>
      </w:r>
      <w:r>
        <w:rPr>
          <w:rFonts w:hint="eastAsia"/>
          <w:sz w:val="13"/>
          <w:szCs w:val="13"/>
        </w:rPr>
        <w:t xml:space="preserve"> BASIRA,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NA KUSA DENA POSTING FREE PAGES GROUPS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GAME BUKATAN SON CIGABA DA GANIN POSTING YAYI GAGGAWAN SHIGA GROUP LIN</w:t>
      </w:r>
      <w:r>
        <w:rPr>
          <w:rFonts w:hint="eastAsia"/>
          <w:sz w:val="13"/>
          <w:szCs w:val="13"/>
        </w:rPr>
        <w:t xml:space="preserve">K NA SAMA ANAN ZAKA SAMU POST AKAI, AKAI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YAMUN MAGANA TA WANNAN NUMBER A  WHATSAPP  09168962485.</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THE TWO LIGHT</w:t>
      </w:r>
      <w:r>
        <w:rPr>
          <w:rFonts w:hint="eastAsia"/>
          <w:sz w:val="13"/>
          <w:szCs w:val="13"/>
        </w:rPr>
        <w:t>✨</w:t>
      </w:r>
      <w:r>
        <w:rPr>
          <w:rFonts w:hint="eastAsia"/>
          <w:sz w:val="13"/>
          <w:szCs w:val="13"/>
        </w:rPr>
        <w:t xml:space="preserve"> {RIKICIN GIDAN SARAUTA</w:t>
      </w:r>
      <w:r>
        <w:rPr>
          <w:rFonts w:hint="eastAsia"/>
          <w:sz w:val="13"/>
          <w:szCs w:val="13"/>
        </w:rPr>
        <w:t>🏰</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?Friday, ?February ?23, ?202</w:t>
      </w:r>
      <w:r>
        <w:rPr>
          <w:rFonts w:hint="eastAsia"/>
          <w:sz w:val="13"/>
          <w:szCs w:val="13"/>
        </w:rPr>
        <w:t>4</w:t>
      </w:r>
    </w:p>
    <w:p w:rsidR="00000000" w:rsidRDefault="00F15D5C">
      <w:pPr>
        <w:rPr>
          <w:rFonts w:hint="eastAsia"/>
          <w:sz w:val="13"/>
          <w:szCs w:val="13"/>
        </w:rPr>
      </w:pPr>
      <w:r>
        <w:rPr>
          <w:rFonts w:hint="eastAsia"/>
          <w:sz w:val="13"/>
          <w:szCs w:val="13"/>
        </w:rPr>
        <w:t>10:22:13 AM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GUDU SAURI SAURI,</w:t>
      </w:r>
      <w:r>
        <w:rPr>
          <w:rFonts w:hint="eastAsia"/>
          <w:sz w:val="13"/>
          <w:szCs w:val="13"/>
        </w:rPr>
        <w:t>🏃🚶</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 xml:space="preserve">KU MASTO KUJI NI DA KUNNEN </w:t>
      </w:r>
      <w:r>
        <w:rPr>
          <w:rFonts w:hint="eastAsia"/>
          <w:sz w:val="13"/>
          <w:szCs w:val="13"/>
        </w:rPr>
        <w:t>👂</w:t>
      </w:r>
      <w:r>
        <w:rPr>
          <w:rFonts w:hint="eastAsia"/>
          <w:sz w:val="13"/>
          <w:szCs w:val="13"/>
        </w:rPr>
        <w:t xml:space="preserve"> BASIRA,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t>
      </w:r>
      <w:r>
        <w:rPr>
          <w:rFonts w:hint="eastAsia"/>
          <w:sz w:val="13"/>
          <w:szCs w:val="13"/>
        </w:rPr>
        <w:t>NA KUSA DENA POSTING FREE PAGES  A GROUPS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GAME BUKATAN SON CIGABA DA GANIN POSTING YAYI GAGGAWAN SHIGA GROUP LINK NA SAMA ANAN ZAKA SAMU POST AKAI,AKAI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YAMUN MAGANA TA</w:t>
      </w:r>
      <w:r>
        <w:rPr>
          <w:rFonts w:hint="eastAsia"/>
          <w:sz w:val="13"/>
          <w:szCs w:val="13"/>
        </w:rPr>
        <w:t xml:space="preserve"> WANNAN NUMBER A WHATSAPP 09168962485.</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r>
        <w:rPr>
          <w:rFonts w:hint="eastAsia"/>
          <w:sz w:val="13"/>
          <w:szCs w:val="13"/>
        </w:rPr>
        <w:t>🧚</w:t>
      </w:r>
      <w:r>
        <w:rPr>
          <w:rFonts w:hint="eastAsia"/>
          <w:sz w:val="13"/>
          <w:szCs w:val="13"/>
        </w:rPr>
        <w:t>23</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siririyar muryata na fara cewa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sadaka, sadaka,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aiko dama kamar jira suke a kirasu suka yo kanmu da gudu,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batare da wani shakka ko storo ba muka sadakar da wannan dibino da kwakwaan a</w:t>
      </w:r>
      <w:r>
        <w:rPr>
          <w:rFonts w:hint="eastAsia"/>
          <w:sz w:val="13"/>
          <w:szCs w:val="13"/>
        </w:rPr>
        <w:t xml:space="preserve"> yara,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bamu bar ko daya ba kai hatta amalanken nashi ma mun sadakar,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muna gamawa sai ga Auwal da mota ya zo ba bata lokaci muka shiga ya kama hanyan gida damu,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mota ba abunda mukeyi sai kwasar dariya da kwatanta yadda wannan mutumin zaiyi idan ya ta</w:t>
      </w:r>
      <w:r>
        <w:rPr>
          <w:rFonts w:hint="eastAsia"/>
          <w:sz w:val="13"/>
          <w:szCs w:val="13"/>
        </w:rPr>
        <w:t xml:space="preserve">rar da tabar gazan da mukayi masa,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har muka iso gida tun daga bakin gate muka hango dandazon sojoji har aka bude mana gate muka shiga wani dummmm heart dina ya bayar,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gaba daya na nemi wannan farincikin na rasa lokaci guda wani kunci ke dawaainiya da z</w:t>
      </w:r>
      <w:r>
        <w:rPr>
          <w:rFonts w:hint="eastAsia"/>
          <w:sz w:val="13"/>
          <w:szCs w:val="13"/>
        </w:rPr>
        <w:t>uciyata da bansan name ba,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Islam tace " tohhh ikon Allah mai yake faruwa a gidan yau,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Auwal driver ne ya amsa mata da cewa baki akayi,"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 wanda ya tan ka masa muka fito daga motan muka nufi cikin gida,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irin karkarwa jikina keyi da bansan na</w:t>
      </w:r>
      <w:r>
        <w:rPr>
          <w:rFonts w:hint="eastAsia"/>
          <w:sz w:val="13"/>
          <w:szCs w:val="13"/>
        </w:rPr>
        <w:t xml:space="preserve"> mai nene ba ga wani bugu da heart nawa 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haka muka yi ta tafiya har muka iso bakin farlon mu nice nayi saurin shiga,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aiko ba shiriii na ci karo da wani abu kamar dutse,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hakan yasa nayi baya tamkar zan fadi amma cikin ikon Allah naji ban fadi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jinayi ina reto don tuni veil da turban di na ko wanne yayi hanyan 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yalwaceccen gashi nane ya bazu shigo ya tallafoni da kyau sai ya zaman to kamar a film din indiya yadda jarumi ke tare jaruma inzata fadi,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ahankali na bude idona inda mukayi 4 eyes</w:t>
      </w:r>
      <w:r>
        <w:rPr>
          <w:rFonts w:hint="eastAsia"/>
          <w:sz w:val="13"/>
          <w:szCs w:val="13"/>
        </w:rPr>
        <w:t xml:space="preserve"> dashi wani mugun stinkewa heart nawa yayi ware idona nayi,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na cigaba da kallon idonsa wanda shima anasa bangaren haka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da irin bugu da heart dinsa keyi da abubuwa masu wuyan fassarawa da yake ganowa a idona baisa ya dena kallona ba mun kame kam</w:t>
      </w:r>
      <w:r>
        <w:rPr>
          <w:rFonts w:hint="eastAsia"/>
          <w:sz w:val="13"/>
          <w:szCs w:val="13"/>
        </w:rPr>
        <w:t xml:space="preserve">ar statue,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Islam da abin yazo mata abazata ta sake baki tana kallon ikon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ganin kallon bazai mata wani amfani bane yasata ciro wayanta ta fara haskasu da camera tana musu video'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wani irin kara na saka lokaci daya,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yayi nasaran birkita mi</w:t>
      </w:r>
      <w:r>
        <w:rPr>
          <w:rFonts w:hint="eastAsia"/>
          <w:sz w:val="13"/>
          <w:szCs w:val="13"/>
        </w:rPr>
        <w:t>shi brain abinka da mutumin da baison hayaniya,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aiko nan ya sakeni na fadi yasa hanu ya toshe kunnan 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azaba na fashe da kuka dan ba karamin buguwa nayi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 Innani suka fito jin wannan ihun tana tambayn ba'asi don ko ba'a fada mata ba tasa</w:t>
      </w:r>
      <w:r>
        <w:rPr>
          <w:rFonts w:hint="eastAsia"/>
          <w:sz w:val="13"/>
          <w:szCs w:val="13"/>
        </w:rPr>
        <w:t>n shalelenta ne ke wannan kukan,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"waye ya taba uwassa yau agidan  nan waye ya taba munke shalelena yau naci ubanshi daidai gwargwado"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cakkk ta staya ganin Fahreen staye ya rufe kunnan sa da hanu biyu niko ina zaune akasa nayi zaman cin tuwo ina  ta rera</w:t>
      </w:r>
      <w:r>
        <w:rPr>
          <w:rFonts w:hint="eastAsia"/>
          <w:sz w:val="13"/>
          <w:szCs w:val="13"/>
        </w:rPr>
        <w:t xml:space="preserve"> kuka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Islam ko tana ta faman video da wayanta kirar i phone 15pro,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baki ta sake tana kallon ikon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Fudhal ya karasa inda Fahreen yake ya ce" lfy Tweeny mai ya sameka,?"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shiko Fareed inda nake ya karasa ya tsuguna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subahanallahi mai ya </w:t>
      </w:r>
      <w:r>
        <w:rPr>
          <w:rFonts w:hint="eastAsia"/>
          <w:sz w:val="13"/>
          <w:szCs w:val="13"/>
        </w:rPr>
        <w:t xml:space="preserve">faru dake?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mai yasa meki?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ince dai bai miki komai ba ?"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stegege nayi na staya kallonsa da mamaki  wanda ya bayyana karara a  fuskana,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binshi nakeyi da kallo ina ta misitsika ido nayi wuri wuri dasu kamar wacce  aka kama tana satan kaya,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w:t>
      </w:r>
      <w:r>
        <w:rPr>
          <w:rFonts w:hint="eastAsia"/>
          <w:sz w:val="13"/>
          <w:szCs w:val="13"/>
        </w:rPr>
        <w:t xml:space="preserve">a kusanto ni yayi yana tambayan lafiya,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aiko ba shiri nakara sa wani kukan na fasa ihuu ina kiran sunan Innani,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 karaso da sauri, ta dafa kafadana tana cewa " gani shalelena mai ya sameki,"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rungumeta nayi da sauri bakina yana rawa nace Innani sany</w:t>
      </w:r>
      <w:r>
        <w:rPr>
          <w:rFonts w:hint="eastAsia"/>
          <w:sz w:val="13"/>
          <w:szCs w:val="13"/>
        </w:rPr>
        <w:t xml:space="preserve">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sanyi nakeji Innani zan mutu wayyo Allah Jaddi wayyoh Hamma Faruq,</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wayyohh Ilham dina da Sauban dina momy, ummi, Abie, wayyohh Allah na Myreen,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zan mutu Innani kaina zai fasahe wayyohh Innani ban karasa maganan danakeyi ba idona ya fara  juyawa na</w:t>
      </w:r>
      <w:r>
        <w:rPr>
          <w:rFonts w:hint="eastAsia"/>
          <w:sz w:val="13"/>
          <w:szCs w:val="13"/>
        </w:rPr>
        <w:t xml:space="preserve"> kafe na sandare na dena mosti gaba  daya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cikin tashin hankali Innani ta fashe da kuka,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ta ce dan kwal ubanki kibar wannan danne danne da wayan kije ki kira mun Sheik yana dakinsa yanzu ya tafi,"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tasahin hankali Islam ta tafi kiran Jaddi,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w:t>
      </w:r>
      <w:r>
        <w:rPr>
          <w:rFonts w:hint="eastAsia"/>
          <w:sz w:val="13"/>
          <w:szCs w:val="13"/>
        </w:rPr>
        <w:t xml:space="preserve">hal ko dakyar ya kama Fahreen ya mai dashi cikin falon don so yayi ya rikice gaba daya sai fisge fisge yakeyi,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nikuwaa Fareed ne ya sunkuce ni ya shiga falo dani, </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ko sakan biyu bamu kai ba saiga Islam da Jaddi sun shigo falon hannunsa dauke da wani go</w:t>
      </w:r>
      <w:r>
        <w:rPr>
          <w:rFonts w:hint="eastAsia"/>
          <w:sz w:val="13"/>
          <w:szCs w:val="13"/>
        </w:rPr>
        <w:t>ra wanda yake dauke da ruwan zam zam da addu'a aciki,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shigowa ya rasa gun wa zai fara zuwa,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mika roban yayi a  Islam yace taje ta shafa masa sannan ta kama mishi kai ba musu  ta karba don tasan mai  yake nufi,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babu abinda basu iya ba dan yana ko</w:t>
      </w:r>
      <w:r>
        <w:rPr>
          <w:rFonts w:hint="eastAsia"/>
          <w:sz w:val="13"/>
          <w:szCs w:val="13"/>
        </w:rPr>
        <w:t>ya musu abubuwa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karba tayi ta wuce inda Fahreen yake Fudhal ya rungumeshi sosai   ajikinsa,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tana zuwa ta zauna agefensa  ta bude goran tashfa masa a fuska yunkurowa yayi kamar mai yin dambe,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Fudhal ya rike sa  batare da storo ba ta kama ka</w:t>
      </w:r>
      <w:r>
        <w:rPr>
          <w:rFonts w:hint="eastAsia"/>
          <w:sz w:val="13"/>
          <w:szCs w:val="13"/>
        </w:rPr>
        <w:t xml:space="preserve">nsa ta shiga tofa masa  addu'a wani irin gumi ne ke stattafowa  daga jikinsa yunkurin kokuwa yake tayi da ita wani wawan stawa ta daka masa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zaki staya ne ko saina ci ubanki muna fuka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 ido </w:t>
      </w:r>
      <w:r>
        <w:rPr>
          <w:rFonts w:hint="eastAsia"/>
          <w:sz w:val="13"/>
          <w:szCs w:val="13"/>
        </w:rPr>
        <w:t>👀</w:t>
      </w:r>
      <w:r>
        <w:rPr>
          <w:rFonts w:hint="eastAsia"/>
          <w:sz w:val="13"/>
          <w:szCs w:val="13"/>
        </w:rPr>
        <w:t xml:space="preserve"> Fudhal yake ta  binta ganin yadda halittanta ya canja lo</w:t>
      </w:r>
      <w:r>
        <w:rPr>
          <w:rFonts w:hint="eastAsia"/>
          <w:sz w:val="13"/>
          <w:szCs w:val="13"/>
        </w:rPr>
        <w:t>kaci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baiyi  karya ba har wani huci yaga tanayi hayaki na fitowa daga bakinta da hancinta wani abu ya hadiya,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abun mamaki gani yayi Fahreen ya dena shure shuren ya nustu,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bugu da kari yaji ta ambaci mace kuma de yasan su duka maza ne sa</w:t>
      </w:r>
      <w:r>
        <w:rPr>
          <w:rFonts w:hint="eastAsia"/>
          <w:sz w:val="13"/>
          <w:szCs w:val="13"/>
        </w:rPr>
        <w:t xml:space="preserve">i ita ce mace to mai haka yake nufi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wikil wikil </w:t>
      </w:r>
      <w:r>
        <w:rPr>
          <w:rFonts w:hint="eastAsia"/>
          <w:sz w:val="13"/>
          <w:szCs w:val="13"/>
        </w:rPr>
        <w:t>👀</w:t>
      </w:r>
      <w:r>
        <w:rPr>
          <w:rFonts w:hint="eastAsia"/>
          <w:sz w:val="13"/>
          <w:szCs w:val="13"/>
        </w:rPr>
        <w:t xml:space="preserve"> ya fara yi da idonsa,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kan kanin lokaci ya sake wani dogon ajiyan zuciya,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yayi shiruu dago da rinanun idonta tayi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gyara masa kwanciyar sa," ba musu   yayi abinda tace,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abangaren Jaddi</w:t>
      </w:r>
      <w:r>
        <w:rPr>
          <w:rFonts w:hint="eastAsia"/>
          <w:sz w:val="13"/>
          <w:szCs w:val="13"/>
        </w:rPr>
        <w:t xml:space="preserve"> kuwa ya karaso inda nake Innani sai kuka takeyi niko na kafe na bushe kamar gawa,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karasawa yayi ya zauna agefena shide Fareed yana  ganin ikon Rabbi,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ahanakali ya fara tofa mun addu'a   wani irin mika nayi can nafara fisge fisge sai  kuma na nustu,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w:t>
      </w:r>
      <w:r>
        <w:rPr>
          <w:rFonts w:hint="eastAsia"/>
          <w:sz w:val="13"/>
          <w:szCs w:val="13"/>
        </w:rPr>
        <w:t>ikar dani yayi ya zaunar, kafaun yace bayan skekara 20 yau Allah  ya kaddara haduwan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dago kan ka ka kalleni sannan ka kayi gaggawar war ware abinda ka kulla ka cire ajiyan da kayi ajikinta tun kafun mu kwashi yan kallo da 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kauda kaina nayi ge</w:t>
      </w:r>
      <w:r>
        <w:rPr>
          <w:rFonts w:hint="eastAsia"/>
          <w:sz w:val="13"/>
          <w:szCs w:val="13"/>
        </w:rPr>
        <w:t xml:space="preserve">fe ina dan harare harare,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yayi yace Islam kawo min goran ba musu ta kawo masa,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karaf idona{ ko ince idonsa tunda ayanzu bani bace zan iya cewa aljanin jikina ke magana},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fadi akan goran,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aikuwa ya mike mai kyau ya gyara zaman sa y</w:t>
      </w:r>
      <w:r>
        <w:rPr>
          <w:rFonts w:hint="eastAsia"/>
          <w:sz w:val="13"/>
          <w:szCs w:val="13"/>
        </w:rPr>
        <w:t>a kalli Chief yace " kafadi mai kake so zanyi,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banda wannan ruwan,"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yayi magana cikin wani  murya mai razanar 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wanda yasa kowa nacikin falon mai da hankalinsa kaina don abun mamaki ne ace karamar yarinya tana irin wannan maganan cikin muryan g</w:t>
      </w:r>
      <w:r>
        <w:rPr>
          <w:rFonts w:hint="eastAsia"/>
          <w:sz w:val="13"/>
          <w:szCs w:val="13"/>
        </w:rPr>
        <w:t xml:space="preserve">ardawa,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Chiefa ya kara sakewa yace " bazan kuma mai maita kaina ba nasan kaji mai nace tun farko"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"kade fadi wani abun daban amma banda wannan don gaskiya bazan iya ba an riga anbiyaa ni kudi akan aikin nan,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  bazan iya saba alkawari ba,"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bude murfin goran Chief yayi ya wasta masa ruwan wani irin razananen kara ya sake,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kara wasta masa, ganin zai illata sa ne yasa shi fara ja baya yana jijjiga kai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"naji kayi hakuri zanyi koma mai kake so"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yayi ya shafa farar g</w:t>
      </w:r>
      <w:r>
        <w:rPr>
          <w:rFonts w:hint="eastAsia"/>
          <w:sz w:val="13"/>
          <w:szCs w:val="13"/>
        </w:rPr>
        <w:t xml:space="preserve">emunsa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kamar yadda na fada ma afari zan kara mai mai ta kaina, kacire mata ajiyan da kayi ajikinta,"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cikin azaba yace" zan  cire amma ba duka ne nawa ba abinda  nasa mata stanan shi ne kawai"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yace bangane mai kake nufi ba"</w:t>
      </w:r>
    </w:p>
    <w:p w:rsidR="00000000" w:rsidRDefault="00F15D5C">
      <w:pPr>
        <w:rPr>
          <w:rFonts w:hint="eastAsia"/>
          <w:sz w:val="13"/>
          <w:szCs w:val="13"/>
        </w:rPr>
      </w:pPr>
      <w:r>
        <w:rPr>
          <w:rFonts w:hint="eastAsia"/>
          <w:sz w:val="13"/>
          <w:szCs w:val="13"/>
        </w:rPr>
        <w:t>cikin azaba ya</w:t>
      </w:r>
      <w:r>
        <w:rPr>
          <w:rFonts w:hint="eastAsia"/>
          <w:sz w:val="13"/>
          <w:szCs w:val="13"/>
        </w:rPr>
        <w:t>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labarin dogon labari ne kuma a sarkake yake abun ya samo asali ne tun kafin su  fito duniya akayi abubuwa akansu wanda ba mutum daya bane,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war ware abun zai yi wiya ayanzu har sai ta koma cikin masarautar su kafun komai zai ware,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amma kaga wanna</w:t>
      </w:r>
      <w:r>
        <w:rPr>
          <w:rFonts w:hint="eastAsia"/>
          <w:sz w:val="13"/>
          <w:szCs w:val="13"/>
        </w:rPr>
        <w:t xml:space="preserve">n yaron yayi magana yana nuna Fahreen dake kwance,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itace maganin jinyarsa ita din garkuwa ce agaresa saukin sa yana cikin taraiyar  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kasancewarsu a guri daya zai samar mashi da kwancaiyar hankali,"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shiruu  chief yayi yana nazarin magan ganun sa ji</w:t>
      </w:r>
      <w:r>
        <w:rPr>
          <w:rFonts w:hint="eastAsia"/>
          <w:sz w:val="13"/>
          <w:szCs w:val="13"/>
        </w:rPr>
        <w:t>jjiga kai kawai yayi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naji amma inaso kasan ba wai na dauki wannan  zancen naka bane sabida sauki yana wajen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sannan duk abinda ya faru da wani to tabbas da sanin Allah ba wani wanda ya isa ya cutar da wani ba tare da Allah ya yadda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w:t>
      </w:r>
      <w:r>
        <w:rPr>
          <w:rFonts w:hint="eastAsia"/>
          <w:sz w:val="13"/>
          <w:szCs w:val="13"/>
        </w:rPr>
        <w:t xml:space="preserve">  kuka raba su kuka kuma koresu daga cikin ahalinsu da tunanin kun salwantar da rayuwarsu,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shin hakan yayiwu ne gashi sun cigaba da rayuwa,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wannan ba ikon Allah bane ko haka ya isa ya sa ku risina ku tabbatar da cewa in Allah ya kaddara faruwar abu ba </w:t>
      </w:r>
      <w:r>
        <w:rPr>
          <w:rFonts w:hint="eastAsia"/>
          <w:sz w:val="13"/>
          <w:szCs w:val="13"/>
        </w:rPr>
        <w:t>wanda ya isa ya dakatar,</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kun nesantasu da juna na stawon shekara 20 gashi cikin kankanin lokaci basirar ku ta shafe kunyi abinda kuka hada su batare da kunsan kunyi hakan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inaso kusani ba yadda kuka iya da wayannan yaran sai de ku gansu ku barsu su </w:t>
      </w:r>
      <w:r>
        <w:rPr>
          <w:rFonts w:hint="eastAsia"/>
          <w:sz w:val="13"/>
          <w:szCs w:val="13"/>
        </w:rPr>
        <w:t xml:space="preserve">din hadin Allah ne kuma halittar sa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kamar yadda kuke gudu to hakan ne zai faru hasken da kuke storon zai haaska duhun da kuka mamaye masarautar dashi yana nan kuma yana tahowa da sannu kamai zai ware,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inaso kaduba yaran nan gaba daya katabbatar ka </w:t>
      </w:r>
      <w:r>
        <w:rPr>
          <w:rFonts w:hint="eastAsia"/>
          <w:sz w:val="13"/>
          <w:szCs w:val="13"/>
        </w:rPr>
        <w:t>cire ajiyan da aka aiko ka kayi musu"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muryarsa marar dadi yace " kayadda dani banyi ajiya ajikin ko wa acikin su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bani na musu ajiya ba suma nasu masatalan daban ne wata daban ne tasa aka musu ba ni ba ba wacce tasa ni wannan aikin bane nasu d</w:t>
      </w:r>
      <w:r>
        <w:rPr>
          <w:rFonts w:hint="eastAsia"/>
          <w:sz w:val="13"/>
          <w:szCs w:val="13"/>
        </w:rPr>
        <w:t>aban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ta fimu karfi sosai ita mastafiya ce ita da kanta take aiki da wani kungiya a kasar Eagypht  ni kuma daga kasar India nake ni dan can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jijjiga kai Chief yayi yana mamakin wannan lamarin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shikenan kayi aikin ka kawai ka barni da</w:t>
      </w:r>
      <w:r>
        <w:rPr>
          <w:rFonts w:hint="eastAsia"/>
          <w:sz w:val="13"/>
          <w:szCs w:val="13"/>
        </w:rPr>
        <w:t>su sauran,"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wani irin mika nayi na koma na kwanta wufff bacci mai nauyi yayi awun gaba dani,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dogon numfasahi Chief ya sauke yace Fareed taimaka kadan mika mun ita daki tasamu tayi bacci,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kansa yayi ya mike cos he is totally speechless,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daukan</w:t>
      </w:r>
      <w:r>
        <w:rPr>
          <w:rFonts w:hint="eastAsia"/>
          <w:sz w:val="13"/>
          <w:szCs w:val="13"/>
        </w:rPr>
        <w:t>a yayi kamaar wata baby Innani da tayi jugum ta masa jagora ya kaini daki ya kwantar dani,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karewa fuska na kallo yayi na yan sakanni yana kokarin fahinmtar wani abu game da fuskan,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gani yake tamkar yasan wani mai irin wannan fuskan to amma a ina dogon </w:t>
      </w:r>
      <w:r>
        <w:rPr>
          <w:rFonts w:hint="eastAsia"/>
          <w:sz w:val="13"/>
          <w:szCs w:val="13"/>
        </w:rPr>
        <w:t>numfashi yaja ya fito daga dakin,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"sannu dan albarka na gode ko zaku iya tallafawa dan uwan naku  ku kaishi ya kwanta shima don ya huta kafun  anjima zan zo sai muyi magana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masa kai kawai sukayi suka dan bibbigi Fahreen ya tashi suka tallafa mi</w:t>
      </w:r>
      <w:r>
        <w:rPr>
          <w:rFonts w:hint="eastAsia"/>
          <w:sz w:val="13"/>
          <w:szCs w:val="13"/>
        </w:rPr>
        <w:t>shi suka kaishi dakinsa suka kwantar dashi kafun kowa ya zauna ya fara karanta wasikar jaki,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haka ,wacece wanan yarinyan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sannan wani masarauta yake magana akai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mai ne ne alakanta da Fahreen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wani ajiya yake magana akai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 kuma yayi </w:t>
      </w:r>
      <w:r>
        <w:rPr>
          <w:rFonts w:hint="eastAsia"/>
          <w:sz w:val="13"/>
          <w:szCs w:val="13"/>
        </w:rPr>
        <w:t>ajiyan kuma ta yaya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DOMIN SAMUN WANNAN AMSA SAI KU CIGABA DA BIYONI  DON WASAN YANZU AKA FARA YANZU LABARIN ZAI SOMA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Follow this link to join my WhatsApp group and shower </w:t>
      </w:r>
      <w:r>
        <w:rPr>
          <w:rFonts w:hint="eastAsia"/>
          <w:sz w:val="13"/>
          <w:szCs w:val="13"/>
        </w:rPr>
        <w:t>🚿</w:t>
      </w:r>
      <w:r>
        <w:rPr>
          <w:rFonts w:hint="eastAsia"/>
          <w:sz w:val="13"/>
          <w:szCs w:val="13"/>
        </w:rPr>
        <w:t xml:space="preserve"> me with comment and react </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https://chat.whatsapp.com</w:t>
      </w:r>
      <w:r>
        <w:rPr>
          <w:rFonts w:hint="eastAsia"/>
          <w:sz w:val="13"/>
          <w:szCs w:val="13"/>
        </w:rPr>
        <w:t>/DEb6DCrj50r88WN25D5xu9</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??THE TWO LIGHT </w:t>
      </w:r>
      <w:r>
        <w:rPr>
          <w:rFonts w:hint="eastAsia"/>
          <w:sz w:val="13"/>
          <w:szCs w:val="13"/>
        </w:rPr>
        <w:t>✨</w:t>
      </w:r>
      <w:r>
        <w:rPr>
          <w:rFonts w:hint="eastAsia"/>
          <w:sz w:val="13"/>
          <w:szCs w:val="13"/>
        </w:rPr>
        <w:t>{RIKICIN GIDAN SARAUTA??}??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Story and written by</w:t>
      </w:r>
    </w:p>
    <w:p w:rsidR="00000000" w:rsidRDefault="00F15D5C">
      <w:pPr>
        <w:rPr>
          <w:rFonts w:hint="eastAsia"/>
          <w:sz w:val="13"/>
          <w:szCs w:val="13"/>
        </w:rPr>
      </w:pPr>
      <w:r>
        <w:rPr>
          <w:rFonts w:hint="eastAsia"/>
          <w:sz w:val="13"/>
          <w:szCs w:val="13"/>
        </w:rPr>
        <w:t>Queen Mahirah</w:t>
      </w:r>
    </w:p>
    <w:p w:rsidR="00000000" w:rsidRDefault="00F15D5C">
      <w:pPr>
        <w:rPr>
          <w:rFonts w:hint="eastAsia"/>
          <w:sz w:val="13"/>
          <w:szCs w:val="13"/>
        </w:rPr>
      </w:pPr>
      <w:r>
        <w:rPr>
          <w:rFonts w:hint="eastAsia"/>
          <w:sz w:val="13"/>
          <w:szCs w:val="13"/>
        </w:rPr>
        <w:t xml:space="preserve">ADAPTED EXPERT WRITER </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BOOK 1</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?Monday, ?February ?26, ?2024</w:t>
      </w:r>
    </w:p>
    <w:p w:rsidR="00000000" w:rsidRDefault="00F15D5C">
      <w:pPr>
        <w:rPr>
          <w:rFonts w:hint="eastAsia"/>
          <w:sz w:val="13"/>
          <w:szCs w:val="13"/>
        </w:rPr>
      </w:pPr>
      <w:r>
        <w:rPr>
          <w:rFonts w:hint="eastAsia"/>
          <w:sz w:val="13"/>
          <w:szCs w:val="13"/>
        </w:rPr>
        <w:t>02:30:18 PM</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GUDU SAURI SAURI,????</w:t>
      </w: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r>
        <w:rPr>
          <w:rFonts w:hint="eastAsia"/>
          <w:sz w:val="13"/>
          <w:szCs w:val="13"/>
        </w:rPr>
        <w:t>KU MASTO KUJI NI DA KUNNEN ?? BASIRA,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??NA KUSA DENA POSTING FREE PAGES GROUPS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GAME BUKATAN SON CIGABA DA GANIN POSTING YAYI GAGGAWAN SHIGA GROUP LINK NA SAMA ANAN ZAKA SAMU POST AKAI AKAI,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 YAMUN MAGANA TA WANNAN NUMBER 09168962485.</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2</w:t>
      </w:r>
      <w:r>
        <w:rPr>
          <w:rFonts w:hint="eastAsia"/>
          <w:sz w:val="13"/>
          <w:szCs w:val="13"/>
        </w:rPr>
        <w:t>️</w:t>
      </w:r>
      <w:r>
        <w:rPr>
          <w:rFonts w:hint="eastAsia"/>
          <w:sz w:val="13"/>
          <w:szCs w:val="13"/>
        </w:rPr>
        <w:t>⃣</w:t>
      </w:r>
      <w:r>
        <w:rPr>
          <w:rFonts w:hint="eastAsia"/>
          <w:sz w:val="13"/>
          <w:szCs w:val="13"/>
        </w:rPr>
        <w:t>4</w:t>
      </w:r>
      <w:r>
        <w:rPr>
          <w:rFonts w:hint="eastAsia"/>
          <w:sz w:val="13"/>
          <w:szCs w:val="13"/>
        </w:rPr>
        <w:t>️</w:t>
      </w:r>
      <w:r>
        <w:rPr>
          <w:rFonts w:hint="eastAsia"/>
          <w:sz w:val="13"/>
          <w:szCs w:val="13"/>
        </w:rPr>
        <w:t>⃣</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NIGERIA { RUGAR HARDO BE</w:t>
      </w:r>
      <w:r>
        <w:rPr>
          <w:rFonts w:hint="eastAsia"/>
          <w:sz w:val="13"/>
          <w:szCs w:val="13"/>
        </w:rPr>
        <w:t>LLO}</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Suna zaune jigum  jigum ba wanda yake cewa kala,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hasalima kowa da abinda yake tunani da sakawa a ranshi  har aka kira sallan  azahar ba wanda  ya mosta  acikinsu,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zuwan Chief ne ya mikar dasu alwala sukayi bayan tada Fahreen da sukayi shima  yay</w:t>
      </w:r>
      <w:r>
        <w:rPr>
          <w:rFonts w:hint="eastAsia"/>
          <w:sz w:val="13"/>
          <w:szCs w:val="13"/>
        </w:rPr>
        <w:t>i alwalan ya musu jagora har zuwa tankamemen masallacin dake kofar gidan,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hadadde mai tashin kamshi da sanyi A/c  zaka ranste a villa mosque kake stabar yadda gurin ya staru da kayan alatu da  more rayuwa,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daga Fudhal har Fareed duka sake   baki  sukay</w:t>
      </w:r>
      <w:r>
        <w:rPr>
          <w:rFonts w:hint="eastAsia"/>
          <w:sz w:val="13"/>
          <w:szCs w:val="13"/>
        </w:rPr>
        <w:t xml:space="preserve">i suna mamakin wassu abubuwa  game da wannan Rugar daya ke kamar aljannan   duniya,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bayan sun idar da sallah ne suka kama  hanyan komawa  gida inda  suka samu an  ajiye musu abincin rana,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suna shiga suka samu guri suka zauna,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kullum MG Fahreen</w:t>
      </w:r>
      <w:r>
        <w:rPr>
          <w:rFonts w:hint="eastAsia"/>
          <w:sz w:val="13"/>
          <w:szCs w:val="13"/>
        </w:rPr>
        <w:t xml:space="preserve"> ya samu guri ya zauna ya kishingida a jikin laulausan kujeran falon ba abinda yakeyi sai salatin annabi da ya zame masa ruwan sha da  kuma 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tunda  ya fara wannan  jinyan ya dena  komai sai bautawa ubangijinsa dama  ba gwanin surutu bane sai ya lu</w:t>
      </w:r>
      <w:r>
        <w:rPr>
          <w:rFonts w:hint="eastAsia"/>
          <w:sz w:val="13"/>
          <w:szCs w:val="13"/>
        </w:rPr>
        <w:t>mshe idonshi yayi  ta istigfari da hailala ko salatin annabi,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yauma hka  yayi ya lumshe idonsa,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Chief yace "bissimillah kuci  abinci sai muyi maganan daya kamata"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Fudhal da kamar dama jira yakeyi yace " no need for mu fara cin abinci kawai let </w:t>
      </w:r>
      <w:r>
        <w:rPr>
          <w:rFonts w:hint="eastAsia"/>
          <w:sz w:val="13"/>
          <w:szCs w:val="13"/>
        </w:rPr>
        <w:t xml:space="preserve">go straight to the point,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cos  baza ma  mu iya  cin abincin ba muna  da  tambayoyi da  dama da zasu hana mu jin dadin abincin infact bamu da ma  appertite,"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Chief yayi yace " shikenan,  yanxu mai kuke so ku sani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Fudhal  ya dan muskuta ya </w:t>
      </w:r>
      <w:r>
        <w:rPr>
          <w:rFonts w:hint="eastAsia"/>
          <w:sz w:val="13"/>
          <w:szCs w:val="13"/>
        </w:rPr>
        <w:t xml:space="preserve">gyara zaman  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yauwa firstly  muna  son sanin mai yake  damun Fahreen??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sannan bamu gane mai kake magana akaai ba game  da ajiya dake jikinmu,??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wannan  yarinyan wacece  ita,??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mai yasa  garinnan ya  zama  haka,??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iya  sa</w:t>
      </w:r>
      <w:r>
        <w:rPr>
          <w:rFonts w:hint="eastAsia"/>
          <w:sz w:val="13"/>
          <w:szCs w:val="13"/>
        </w:rPr>
        <w:t xml:space="preserve">nina  ruga  ai karamin  guri  ne   wanda  fulani  ke  rayuwa  kuma  babu gini sai  bukka  da  tarin  shanukai,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but   anan  da  ban  ban  ci ko  mai yasa  hakan,"</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gyada  kai  Chief  yayi  murmushi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malam  Yarima  iirin tambayoyi  haka  da wan</w:t>
      </w:r>
      <w:r>
        <w:rPr>
          <w:rFonts w:hint="eastAsia"/>
          <w:sz w:val="13"/>
          <w:szCs w:val="13"/>
        </w:rPr>
        <w:t>ne zan  fara"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Fareed  yace " Jaddi  ba  sai  ka  takura  kan ka  ba kawai   ka  fada  mana  abinda  ya kamata  mu sani,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kabar  wannan  marar  hakurin  dama  hka   yake  yana  da  gajen  hakuri,"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 yana magana  ne yayin da  yake  aunawa  Fudahal  harar</w:t>
      </w:r>
      <w:r>
        <w:rPr>
          <w:rFonts w:hint="eastAsia"/>
          <w:sz w:val="13"/>
          <w:szCs w:val="13"/>
        </w:rPr>
        <w:t xml:space="preserve">a  don yaji haushin  tambayoyin  nashi,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murmushi Chief  ya  saake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farko  de  inaso  ku gode  wa  Allah  don  yayi  muku  baiwa  mai  tarin  yawa  wanda  baku  san  dashi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game  da rashin  lafiyan  dan uwanku wannan  daga  All</w:t>
      </w:r>
      <w:r>
        <w:rPr>
          <w:rFonts w:hint="eastAsia"/>
          <w:sz w:val="13"/>
          <w:szCs w:val="13"/>
        </w:rPr>
        <w:t xml:space="preserve">ah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a  komai  akwai  sanadin faruwarsa,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zan  iya  cewa   sanadin  faruwar  rashin lafiyansa  ba  komai  bane  sai sharrin  makiya  da  kuma  magauta  hadi da miyagu,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ke  kokarin  salwantar  da  rayuwarshi  su  mai  da  ta   mar</w:t>
      </w:r>
      <w:r>
        <w:rPr>
          <w:rFonts w:hint="eastAsia"/>
          <w:sz w:val="13"/>
          <w:szCs w:val="13"/>
        </w:rPr>
        <w:t>ar  amfani  ta  hanyar  mai  da shi  majnoon,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amma  kunsan  Allah  ba  azzalimin  bawan  sa  bane,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yana  kaunar  bawansa  fiye  da yadda  uwa  ke  kaunar danta,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bawai  rashin son  sa  da  yakeyi  bane  yasa  ya  bar  wassu  miyagu  daga ciki</w:t>
      </w:r>
      <w:r>
        <w:rPr>
          <w:rFonts w:hint="eastAsia"/>
          <w:sz w:val="13"/>
          <w:szCs w:val="13"/>
        </w:rPr>
        <w:t xml:space="preserve">n bayinsa  na  cutar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yadda  kuka  sani  Allah  ya  kaddara  abin  da  zai  faru  da  mutum  tun kafin zuwanshi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abu  2 na iya  canja  kaddaran mutum  na  1 shine  karfin  addu'a,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2 kuma  shine  sihiri,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wayanan n</w:t>
      </w:r>
      <w:r>
        <w:rPr>
          <w:rFonts w:hint="eastAsia"/>
          <w:sz w:val="13"/>
          <w:szCs w:val="13"/>
        </w:rPr>
        <w:t>a  canja  kaddaran  mutum   bawai  dan  Allah  ya  gaza ba a'a  sai  de  dan  ya  barka    da  halinka  yaga  yanda  zaka kaya,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yakan  baka  sa'a  na wassu lokuta  kafun  komai  ya  kubuce  maka,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anan  abinda  nake so  ku  gane  bakomai  bane  ill</w:t>
      </w:r>
      <w:r>
        <w:rPr>
          <w:rFonts w:hint="eastAsia"/>
          <w:sz w:val="13"/>
          <w:szCs w:val="13"/>
        </w:rPr>
        <w:t>a   game  da sha'anin   rayuwar  dan  uwanku,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tun tashin  shi  rayuwarsa  yake  adagule badan  komai  ba  sai  dan  sharrin  miyagu,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wanda  sukayi  kokarin canja  masa  kaddaransa  sabida  son zuciyarsu  batare  da  sanin   halitta  na daban  s</w:t>
      </w:r>
      <w:r>
        <w:rPr>
          <w:rFonts w:hint="eastAsia"/>
          <w:sz w:val="13"/>
          <w:szCs w:val="13"/>
        </w:rPr>
        <w:t xml:space="preserve">uka  mai  dashi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akarshe  wassu daga  cikinsu  sunyi  kokarin  sabauta  shi  batare  da  sanin  cewa  hakan  da  sukayi  sun  kara  hadashi  da  kaddaranshi  ne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abun  da  zamu  fahimta  anan  shine  su  sunyi  nasu  yanxu kuma  lokacin  na  </w:t>
      </w:r>
      <w:r>
        <w:rPr>
          <w:rFonts w:hint="eastAsia"/>
          <w:sz w:val="13"/>
          <w:szCs w:val="13"/>
        </w:rPr>
        <w:t xml:space="preserve">Allah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abinda  nakeso  ku  gane  anan  shine  arayuwa  kowa  da  nashi  kaddaran  da  fadi  tashi,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ako  wani  family  suna  da  nasu  salon  rikicin sai  de    RIKICIN  GIDAN  SARAUTA  ya  ban  banta  dana  ko  ina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anan  akwai  mutanen  da  ba</w:t>
      </w:r>
      <w:r>
        <w:rPr>
          <w:rFonts w:hint="eastAsia"/>
          <w:sz w:val="13"/>
          <w:szCs w:val="13"/>
        </w:rPr>
        <w:t xml:space="preserve"> Allah  azuciyarsu  wanda  basu  dauki  sabonn  Allah  ako  mai  ba  muddin  zaasu  samu  biyan  bukatansu,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sun  manta  cewa  duka  wayanan  abubuwan  aaduniyan  zamu  barsu  kamar  yadda  muka  samo  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sun  dauki  shirka  sana'ar  yinsu  sunyi  a</w:t>
      </w:r>
      <w:r>
        <w:rPr>
          <w:rFonts w:hint="eastAsia"/>
          <w:sz w:val="13"/>
          <w:szCs w:val="13"/>
        </w:rPr>
        <w:t>mfani  dashi  wajen  raba  kan  wannan  ahalin don samun  cikan  burinsu,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Allah  baya  bacci  akaikai  ce  ya  hada  ku  tahanyar  da  ku kanku  baku  sani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hada  kawu  nan  ku  ya  kuma  dauke  idon  makiyanku  da  kanku  yasa  sunyi</w:t>
      </w:r>
      <w:r>
        <w:rPr>
          <w:rFonts w:hint="eastAsia"/>
          <w:sz w:val="13"/>
          <w:szCs w:val="13"/>
        </w:rPr>
        <w:t xml:space="preserve">  tunanin  burinsu  yacika  na  son  ganin  bayan  yan   uwanku,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tohhh Alhamdulillah  komai  yayi  farko  zaiyi  karshe anjima  za'a  kawo  muku  ruwan  magani  wanda  zaku  na  amfani  dashi  kaba  gayan 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na  karya  sihiri  ne  da  kuma  kariya s</w:t>
      </w:r>
      <w:r>
        <w:rPr>
          <w:rFonts w:hint="eastAsia"/>
          <w:sz w:val="13"/>
          <w:szCs w:val="13"/>
        </w:rPr>
        <w:t xml:space="preserve">anan  zan  baku  addu'ar  da  zaku  nayi wanda  zai  sa makiyanku  manta  wa  da  kashin  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zaku  zamo shafaffu  a  allon  stafinsu  ma'ana  zaku zama  invisible  ga  makiyanku,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fatan  shine  Allah  karbi  ibadun mu,"</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sanyin  jiki  suka  a</w:t>
      </w:r>
      <w:r>
        <w:rPr>
          <w:rFonts w:hint="eastAsia"/>
          <w:sz w:val="13"/>
          <w:szCs w:val="13"/>
        </w:rPr>
        <w:t>msa  masa  da ameen,</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murmushi yayi ganin yadda jikinsu ya mutu  gaba daya  ga  wani yanayi daya  bayyana  a  face nasu, ya  dubi  Captain  Fudhal yace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Yarima ko  nace  Captain  Fudhal,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rayuwa ahankali ake binta musamman inka na so kaci moriya</w:t>
      </w:r>
      <w:r>
        <w:rPr>
          <w:rFonts w:hint="eastAsia"/>
          <w:sz w:val="13"/>
          <w:szCs w:val="13"/>
        </w:rPr>
        <w:t xml:space="preserve">rta  da  zancen cikinta,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sanin wassu abubuwa lokaci guda bayana  nufin  warwarewar mastalan  data  yi  shekara  20  da  ginuwa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sannan  awassu lokutan  yana  da  kyau  mu fawwala  Allah komai awananan  duniyar  da kake ciki yanxu  musamman  ma  kas</w:t>
      </w:r>
      <w:r>
        <w:rPr>
          <w:rFonts w:hint="eastAsia"/>
          <w:sz w:val="13"/>
          <w:szCs w:val="13"/>
        </w:rPr>
        <w:t>aar  mu Nigeria,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babu  gaskiya acikinta wannan  na  nufin koda  ka tauno abinda  yake abinne tofa  sai de  kabar  hukunci  a  hannun Allah  ubangijin  talikai,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yafi  kowa  iya  hukunci,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ita  gajen  hakuri  yana  daya  daga  cikin  abinda  k</w:t>
      </w:r>
      <w:r>
        <w:rPr>
          <w:rFonts w:hint="eastAsia"/>
          <w:sz w:val="13"/>
          <w:szCs w:val="13"/>
        </w:rPr>
        <w:t>e iya  sauya  kaddaran  mutum  anan  Allah  zai  barka  da  halinka  yaga  iya  gudun  ruwanka,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sannan  inasao  ku cire  duk  wani  tan  tama  akanmu ku  kuma  fahin  ce  mu  ku  jami'ai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inaso  ku  ganmu  da  idon basira  ku  kuma  fahimce </w:t>
      </w:r>
      <w:r>
        <w:rPr>
          <w:rFonts w:hint="eastAsia"/>
          <w:sz w:val="13"/>
          <w:szCs w:val="13"/>
        </w:rPr>
        <w:t xml:space="preserve"> mu  da  kunnen  basira,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  dauki  yaran  nan  tamkar  yan  uwa  a  gareku  na  tabbata  baza  kuyi  dana  sani  akan  hakan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abinci  da  kuma  gyara  muku  sashin  ku  zasu  na  yi  sai  wanki  akwai  mai  yinshi  in  da  injin  wanki  kuke  so  </w:t>
      </w:r>
      <w:r>
        <w:rPr>
          <w:rFonts w:hint="eastAsia"/>
          <w:sz w:val="13"/>
          <w:szCs w:val="13"/>
        </w:rPr>
        <w:t xml:space="preserve">yayi  muku  zai  yi inkuma  da  hanune  duk  wanda  ya  muku,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ku  dauka  mu  daku  abu  daya  ne  shine fatana  yana gama   fadan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mike  ya da  niyan  tafiya Fareed  ne  yace  " mun  gode  Jaddi  insha'Allahu  zaka  same  mu  ayadda  kake  </w:t>
      </w:r>
      <w:r>
        <w:rPr>
          <w:rFonts w:hint="eastAsia"/>
          <w:sz w:val="13"/>
          <w:szCs w:val="13"/>
        </w:rPr>
        <w:t>so  kuma  basai  an  wahalar  dasu  ba  na  kawo  mana  abinci,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zama  mu  shiga  muna  ci  tare  dasu in   ba  damuwa,"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fara'a  Chief  yace " ba  komai  ai  duk  abu  daya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har  bakin  kofa  Fareed  ya  raka  shi  ya  dawo  yana  shigowa  F</w:t>
      </w:r>
      <w:r>
        <w:rPr>
          <w:rFonts w:hint="eastAsia"/>
          <w:sz w:val="13"/>
          <w:szCs w:val="13"/>
        </w:rPr>
        <w:t xml:space="preserve">udhal  ya  jefa  mishi  wani  harara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"sannu  uban  yan  shishhigi  kana  wani  kokarin  cusa  mu  jikinsu,  dakai  da  su  din  duk  daya  kuke  sai  wani  cusa  yaran  yake  jikin  mu   kamar  wani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bai  gama  zaancen  ba  sana   din  wani </w:t>
      </w:r>
      <w:r>
        <w:rPr>
          <w:rFonts w:hint="eastAsia"/>
          <w:sz w:val="13"/>
          <w:szCs w:val="13"/>
        </w:rPr>
        <w:t xml:space="preserve"> wawan  stuka  da  Fareed  yaja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mtschwwwww   kaide  har  abada  kan  ka  bazai  taba  dauka  ba  kan  mutum  kamar  an  dura  dusa baya  fahimtar  komai,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abinda  ke  shiga  ya  zauna  kamar  ba  yanzu  ya  gama  maka  nasiha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ohhhh  na m</w:t>
      </w:r>
      <w:r>
        <w:rPr>
          <w:rFonts w:hint="eastAsia"/>
          <w:sz w:val="13"/>
          <w:szCs w:val="13"/>
        </w:rPr>
        <w:t>a   gane  kai  storonka  kar  zance na  ya  tabbata  na  saaka  wanke  wanke,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wallahi  ka  ajiye  ya  zama  jazaman  kayi  wanke  wanke  agidan  nan  tunda naga  shine  abinda  kake   gudun,"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yana  gama  fadin haka  ya  fuskanci   Fahreen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"Tweeny ina  fatan  ka saurari  abinda  mutumin nan  ya  fada,"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gyada  mishi  kai  kawai  yayi   murmushi  ya  sake  yace  " inka  kula  kamar  akwai  lauje  cikin  nadi,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in  mun maida  hankali  zamu  iya  samun   abunda  muka  dade  muke  nema  in </w:t>
      </w:r>
      <w:r>
        <w:rPr>
          <w:rFonts w:hint="eastAsia"/>
          <w:sz w:val="13"/>
          <w:szCs w:val="13"/>
        </w:rPr>
        <w:t xml:space="preserve"> ka  fusakanci  zancen  shi  nacewa  yann uwan  mu  da  muka  rasa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kasan  ba  mutum  daya  muka  rasa  ba  mun  rasa  mutane  na  farko   yayan  Abba  mun da  aka  rasa  shi  duk  da  cewa  ance  ya  mutu  amma  ai  babu  wani  kwakwaran  shaida  akan </w:t>
      </w:r>
      <w:r>
        <w:rPr>
          <w:rFonts w:hint="eastAsia"/>
          <w:sz w:val="13"/>
          <w:szCs w:val="13"/>
        </w:rPr>
        <w:t xml:space="preserve"> mutuwarsa,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fahhh  kasan  bamu  san  komai  game  dashi  ba  ko  a  photo  bamu  taba  kallonsa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labarin  ma  albarkacin  Fulani  ne  muka  ji  muka  san  sa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kuma  Amni  da  twins  dinta  kaga  shima  ance  tayi  accident  after  </w:t>
      </w:r>
      <w:r>
        <w:rPr>
          <w:rFonts w:hint="eastAsia"/>
          <w:sz w:val="13"/>
          <w:szCs w:val="13"/>
        </w:rPr>
        <w:t xml:space="preserve">all  babu  koda  ashes  dinsu  ne  da  kuma  car din,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kuma  Pops  da  Mubaraq kasan  about  20  years  bamu  san  inda  suke  ba  and  am  very  sure  Mubaraq  ne  yayi  hiding  information  dinsu,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you  know  he  is wizkid  on  computer  ko  cha</w:t>
      </w:r>
      <w:r>
        <w:rPr>
          <w:rFonts w:hint="eastAsia"/>
          <w:sz w:val="13"/>
          <w:szCs w:val="13"/>
        </w:rPr>
        <w:t xml:space="preserve">rles  barbage  dayake  father  of  computer   bazai  nuna  mishi  kanta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so  the  point  here  is   akwai  possibilities din  da  wannan  old man  din  yasan  wani  abu  very  important things game  da  family  din  mu,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and  the  biggest  part  is</w:t>
      </w:r>
      <w:r>
        <w:rPr>
          <w:rFonts w:hint="eastAsia"/>
          <w:sz w:val="13"/>
          <w:szCs w:val="13"/>
        </w:rPr>
        <w:t xml:space="preserve">  who  are  these  ladies  mai  yasa  suke  kama  da  larabawa  tunda  su  Fulani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shiruu  dakin  ya  dauka  kowa  da  aabinda  yake  sakawa   ta  fannin  Fahreen  wannan  yarinyar  ne  ta  fado masa  arai  da  incidence  din  da  yayi occuying a  s</w:t>
      </w:r>
      <w:r>
        <w:rPr>
          <w:rFonts w:hint="eastAsia"/>
          <w:sz w:val="13"/>
          <w:szCs w:val="13"/>
        </w:rPr>
        <w:t>taka  ninsu,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irin  sarawa  kanshi  yayi  ga  wani  bugu  da  heart  din shi yayi acikin  abinda  bai  fi  2  sec  ba  ya  nemi  nustuwarsa  ya  rasa, sai  de  ba  wanda  ya  fahimci hakan,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fannin  Fudhal  kuwa  shiruuu  yayi bai  ce  kala  ba  yan</w:t>
      </w:r>
      <w:r>
        <w:rPr>
          <w:rFonts w:hint="eastAsia"/>
          <w:sz w:val="13"/>
          <w:szCs w:val="13"/>
        </w:rPr>
        <w:t>a  ta  nazari  game da  wannan  yarinyar  lamarinta  ya  daure  mishi  kai  sosai,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nide  inaga  kamar  yadda ya  bukata  muzauna  dasu  mu  kuma  dube  su  da idanun  basira,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  muyi  hakan  am  very  sure  baza muyi  regreting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after  all  </w:t>
      </w:r>
      <w:r>
        <w:rPr>
          <w:rFonts w:hint="eastAsia"/>
          <w:sz w:val="13"/>
          <w:szCs w:val="13"/>
        </w:rPr>
        <w:t>ni  na  yadda  da  stohon  kallo  daya  zaka  masa  kasan  he  is man  of  God,</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koda  kalaman  bakinsa  ya  isa  kasan  shi  ba  mai  maula  bane  ko  neman  guri,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wassu  fa  kamar  abun bauta  hka  suke  ganin  mu  stabar  son  duniya,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kamar  su man</w:t>
      </w:r>
      <w:r>
        <w:rPr>
          <w:rFonts w:hint="eastAsia"/>
          <w:sz w:val="13"/>
          <w:szCs w:val="13"/>
        </w:rPr>
        <w:t xml:space="preserve">a  sujjada  sufa  in  just  one  glance  you will  understand they  are  not  intrested  in all  such  things,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kudin  mu  da  sarautar  mu  bai damesu  ba  sun  dauke  mu  kamar  jikanun  su  ne  kawai,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sannan  da  alama  badan  ya tara  abin  duniya</w:t>
      </w:r>
      <w:r>
        <w:rPr>
          <w:rFonts w:hint="eastAsia"/>
          <w:sz w:val="13"/>
          <w:szCs w:val="13"/>
        </w:rPr>
        <w:t xml:space="preserve">  yake  malunta  ba  don  ya  riga  da ya  tara  ko  daga yanayin  garin ma  after  all  ni nasaan labarin  Rugar  nan,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de  banyi  tunanin  yakai  harr  haka  ba this  malam  is  very  famous,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ya  kawo  cigaba  a  Rugar  naji  ance  sun  rik</w:t>
      </w:r>
      <w:r>
        <w:rPr>
          <w:rFonts w:hint="eastAsia"/>
          <w:sz w:val="13"/>
          <w:szCs w:val="13"/>
        </w:rPr>
        <w:t>i  Allah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in mutum  yazo  da  niyan  cutar  dasu  baya  ma  ganin  Rugar,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bace  wa  takeyi  shiyasa  gomnati  bata  san  dasu  ba  ga  kuma  yan  bindiga  da  sukayi  yawa  amma  bana  tunanin  sun  taba  kawo musu  hari,"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Fudahal  yace</w:t>
      </w:r>
      <w:r>
        <w:rPr>
          <w:rFonts w:hint="eastAsia"/>
          <w:sz w:val="13"/>
          <w:szCs w:val="13"/>
        </w:rPr>
        <w:t xml:space="preserve"> " tohh  aku  sarkin magana kai  kuma  daga  ina  kasamo  duka  wannan  jawabin,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fa  kace  baka  taba  zuwa  Rugar  ba  amma  sai  wani  bayani  kake  bawa  mutane na  bogi,"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Fareed  yayi  murmushi yace  " Captain  kenan  ance ma  ni  mace  ne  iri</w:t>
      </w:r>
      <w:r>
        <w:rPr>
          <w:rFonts w:hint="eastAsia"/>
          <w:sz w:val="13"/>
          <w:szCs w:val="13"/>
        </w:rPr>
        <w:t>nka mai  zama  guri  daya,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nifa  pilot  ne  ba  navy  ba  a  sama  nake  yawo  ba  cikin  ruwa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ni  ba  kifin  rafi  irinka  bane   ni  mikiya  ne  mai   hangen  nesa,"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hade  face   Fudhal  ya  karayi yace  " ni sa'anka  ne  Fareed  da  kake  wa</w:t>
      </w:r>
      <w:r>
        <w:rPr>
          <w:rFonts w:hint="eastAsia"/>
          <w:sz w:val="13"/>
          <w:szCs w:val="13"/>
        </w:rPr>
        <w:t xml:space="preserve">  reni,"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tunstirewa  da  dariya  Fareed yayi  harda  rike  ciki  yanaa  ta  babbaka  dariya,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kamar  ya  fashe  dan  haushi   har  wani  jaa  fusakar  shi  tayi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wallahi  zanci  ubanka,"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dakyar ya stagaita da  yin  dariyan  yace  "basa</w:t>
      </w:r>
      <w:r>
        <w:rPr>
          <w:rFonts w:hint="eastAsia"/>
          <w:sz w:val="13"/>
          <w:szCs w:val="13"/>
        </w:rPr>
        <w:t xml:space="preserve">i  kaci  ba  tunda  uban  nawa  sa'anka  ne  marar  kunya  kawai,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wanke wanke  ne  de  sai  kayi  wallahi  ko kaki  Allah,"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kuma  tunstirewa  da  daria  shiko  ba  karamin  kula  yayi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Fareed  bai  ankara  ba  yaji  ya  jefo  mishi  throw  p</w:t>
      </w:r>
      <w:r>
        <w:rPr>
          <w:rFonts w:hint="eastAsia"/>
          <w:sz w:val="13"/>
          <w:szCs w:val="13"/>
        </w:rPr>
        <w:t xml:space="preserve">illow,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jefo  mishi  aiko  ya  mike  da  gudu  yayi hanyan  dakinshi  sanda  ya  tabbatar  ya  isa  sai  ya  juyo  cikin  wani  siririn  murya  wanda  idan  ba  ka  ganshi  ba  bazaka  yadda  shi  yayi  magana  ba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yace  " mai  wanke wanke,"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w:t>
      </w:r>
      <w:r>
        <w:rPr>
          <w:rFonts w:hint="eastAsia"/>
          <w:sz w:val="13"/>
          <w:szCs w:val="13"/>
        </w:rPr>
        <w:t>gudu  yayi  kanshi  shiko  ya  shige  dakin  ya rufe, buga  kofan  yake  da  iya  karfinshi,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Fareed  dake  ciki  yace " wallahi  inka  fasa  musu  kofa  zaka  ci  ubanka dan  sai  ka  biya,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in  hada  ka  da  wannan  yarinyar  dan  naga  alama  storo</w:t>
      </w:r>
      <w:r>
        <w:rPr>
          <w:rFonts w:hint="eastAsia"/>
          <w:sz w:val="13"/>
          <w:szCs w:val="13"/>
        </w:rPr>
        <w:t xml:space="preserve">nta kakeyi,"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ai ko cakk  ya  tsaya  dajin  furucin,</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"kai  Fareed  muna  fiki  ne  har  ya akayi  yasan  tana  bani  storo,"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yayi  maganan  ne  ba tare  da  sanin  ya  fito  fili  ba  don  duk  azanton  shi  aranshi  yayi  bai  barga  ba  sanda  yaji </w:t>
      </w:r>
      <w:r>
        <w:rPr>
          <w:rFonts w:hint="eastAsia"/>
          <w:sz w:val="13"/>
          <w:szCs w:val="13"/>
        </w:rPr>
        <w:t xml:space="preserve"> Fareed  ya  tuntsirewa  da  wani  mugun  dariya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  Fareed  ba  har  Fahreen  sanda  ya  sake  lallausan  murmushi  daya  sani  loosing  control  dina  ni  Queen  Mahirah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 alkalamina  sanda  ya  nemi  daya  fadi  lallai  godiya  da  yabo  sun </w:t>
      </w:r>
      <w:r>
        <w:rPr>
          <w:rFonts w:hint="eastAsia"/>
          <w:sz w:val="13"/>
          <w:szCs w:val="13"/>
        </w:rPr>
        <w:t>tabbata  ga  wanda  yayi wannan  kyakyawan  halittan,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wani  irin  annurin  haske  ne  ya  fito  daga  hakorinshi  dake  fari  tas,</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gasu  ajere  ras  kamar  shi  yayi  abinsa hakan  ya  karamishi  wani  haiba  da  kwarjini na  musamman,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  fannin  Fu</w:t>
      </w:r>
      <w:r>
        <w:rPr>
          <w:rFonts w:hint="eastAsia"/>
          <w:sz w:val="13"/>
          <w:szCs w:val="13"/>
        </w:rPr>
        <w:t>dhal  ya  raasa  ma  mai  zai  yi  kawai  ya  juya  ya  shige  dakinsa,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ayanda  yaga  Fahreen  ma  yayi  murmushi  yasan  tabbas  yaji  inko  ya  cigaba  da  zama  tohh  fahh  kashe  shi  zasuyi  da  bakin   ciki,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shima   gwani  ne  wajen  s</w:t>
      </w:r>
      <w:r>
        <w:rPr>
          <w:rFonts w:hint="eastAsia"/>
          <w:sz w:val="13"/>
          <w:szCs w:val="13"/>
        </w:rPr>
        <w:t xml:space="preserve">tokala  amma  in  ya  ga  dama,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ga  iya  zaran  zance  inya  zaro  ta  kamar  igiyan  taburma  inko  yayi  abu  sai  ya  starai  kamar  ba shi  yayi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ya  iya  stokala  da  neman  magana  amma  inya  stare  ko  kai  daya  stokalan  baka  isa  kace </w:t>
      </w:r>
      <w:r>
        <w:rPr>
          <w:rFonts w:hint="eastAsia"/>
          <w:sz w:val="13"/>
          <w:szCs w:val="13"/>
        </w:rPr>
        <w:t xml:space="preserve"> shi yayi ba  bare  wanda  ka  kaiwa  kara,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  yasa  dayawan  lokaci  laifin  ke  sauka  akan  Fareed  tunda  shi  aka  sani  da  stokala,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Ban  tashi ba  sai  bayan  sallan  azahar,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sallah  nayi   na  fito  falo  na  samu  Innani  da  Islam  na </w:t>
      </w:r>
      <w:r>
        <w:rPr>
          <w:rFonts w:hint="eastAsia"/>
          <w:sz w:val="13"/>
          <w:szCs w:val="13"/>
        </w:rPr>
        <w:t xml:space="preserve"> karasowa  nayi na samu  guri  na zauna  Innani  kamar  ta  cinye  ta  hau  ni  da  tambayoyi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"ya  jikin  shalelena?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akwai  abinda  yake  miki  ciwo  ne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akira  Sheik  yazo  ya  duba  ki?,"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pls  Innani  slow  down  da  wanne  kike  so  na </w:t>
      </w:r>
      <w:r>
        <w:rPr>
          <w:rFonts w:hint="eastAsia"/>
          <w:sz w:val="13"/>
          <w:szCs w:val="13"/>
        </w:rPr>
        <w:t xml:space="preserve"> fara  duka  wannan  tambayoyin  kamar  wadda  daga  ciwon  hauka  na  tashi,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Innani bata kai  ga furta maganan bakinta ba   aka rafka  sallama  abakin farlon,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amsa sallaman tayi ta masa iso, Auwal ne  ya shigo ya gaishe ta cike da ladabi kafun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w:t>
      </w:r>
      <w:r>
        <w:rPr>
          <w:rFonts w:hint="eastAsia"/>
          <w:sz w:val="13"/>
          <w:szCs w:val="13"/>
        </w:rPr>
        <w:t xml:space="preserve"> dama  wani bako ne Malam yace ya shig ciki zakuyi  magana  dashi don  yana da  baki 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"tohh  Auwalu  karaso  dasahi ciki  mana,"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 toh ya amsa  mata ya  fita  ya iso  da  bakon  suka  shigi  falon  bayan  sallaman  da  sukayi  kujera  Innani ta nu</w:t>
      </w:r>
      <w:r>
        <w:rPr>
          <w:rFonts w:hint="eastAsia"/>
          <w:sz w:val="13"/>
          <w:szCs w:val="13"/>
        </w:rPr>
        <w:t xml:space="preserve">na  mas  tace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bissmillah  zauna  bawan  Allah," </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ba musu ya  zauna  akan  lallausan  kujeran  falon  bayan  dannata da  ya  gama  yi  da  hannu  sai  washe  baki  yakeyi,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shi  bai  am  taba  zatan  haka  gidan  yake  ba  kamar  aljannan  duni</w:t>
      </w:r>
      <w:r>
        <w:rPr>
          <w:rFonts w:hint="eastAsia"/>
          <w:sz w:val="13"/>
          <w:szCs w:val="13"/>
        </w:rPr>
        <w:t>ya,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Barira  ne  ta  kawo  masa  lemo  da  snacks  aiko  ba  kunya  yasa  hannu  har  bibbiyu  ya  hau  danna  wannan  hadadden snacks  din  da  lemon  kwalba mai  sanyi,</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can  da  Innani  taga abun  bana  kare  ba  tace " ina  sauraronka  bawon  Allah </w:t>
      </w:r>
      <w:r>
        <w:rPr>
          <w:rFonts w:hint="eastAsia"/>
          <w:sz w:val="13"/>
          <w:szCs w:val="13"/>
        </w:rPr>
        <w:t>mai  ke tafe  da  kai,"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dakyar  ya  iya  hadiye  uban  donut  din  daya  dura  a  bakinsa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karan  jikanunki  na  kawo  hajiya,"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jin  furucin nasa  yasa  Innani  daga  kai  ta  dube  mu  inda  taga  kowa  na  yin  abinda  ke  gabansa   kamar  b</w:t>
      </w:r>
      <w:r>
        <w:rPr>
          <w:rFonts w:hint="eastAsia"/>
          <w:sz w:val="13"/>
          <w:szCs w:val="13"/>
        </w:rPr>
        <w:t>asu  ganshi  bama,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muskutawa  tayi  tace " ina jinka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sanda  ya  kara  kai  wannan  donut  din  baka  kafun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wato  hajiya  albasa   batayi  halin  ruwa ba  a  sanin  Malan  danayi mutumin  kirki  ne  gaki  kema  kina  da  mutunci  dubi  f</w:t>
      </w:r>
      <w:r>
        <w:rPr>
          <w:rFonts w:hint="eastAsia"/>
          <w:sz w:val="13"/>
          <w:szCs w:val="13"/>
        </w:rPr>
        <w:t xml:space="preserve">a  irin  kayan  alatun  da  aka  dankaromun,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amma  wayannan  jikanun  naki  asararru  ne  mayaudara  kuma  maha'inta  sun  cuce ni  sun  lalata  mun  kayan  sana'ata,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wallahi  sun  cimun  mutunci  a  bainan  nasi  su   kirani  kazami,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abun  d</w:t>
      </w:r>
      <w:r>
        <w:rPr>
          <w:rFonts w:hint="eastAsia"/>
          <w:sz w:val="13"/>
          <w:szCs w:val="13"/>
        </w:rPr>
        <w:t>a  suka  mun  bazai  fadu  ba  ni  abinda  na  yanke  wa  kaina  shine  kawai  a  aura  mun  daya  daga  cikinsu,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ko  kuma  dukansu tunda  ba  uwa  daya  uba  daya  bane  suka  haifesu   kin  ga  nima  sai in  dangwala  arziki, ??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kuma  shine  kadai  h</w:t>
      </w:r>
      <w:r>
        <w:rPr>
          <w:rFonts w:hint="eastAsia"/>
          <w:sz w:val="13"/>
          <w:szCs w:val="13"/>
        </w:rPr>
        <w:t>anyan  da  zan  yafe  musu  inba   haka  ba  wallahi  na  barsu  da  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kuma  wallahi  na ringa  musu  addu'a  Allah  ya  hadasu  da  bala'i  da  masifa  ya  hanasu  mijin  aure.....,"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lastRenderedPageBreak/>
        <w:t xml:space="preserve">batare  daya  karasa   zancen  bakinsa  ba  Innani  ta dakatar </w:t>
      </w:r>
      <w:r>
        <w:rPr>
          <w:rFonts w:hint="eastAsia"/>
          <w:sz w:val="13"/>
          <w:szCs w:val="13"/>
        </w:rPr>
        <w:t xml:space="preserve">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dakata  malam  wannan  wani  irin  gidadanci  ne  da  diban  albarka,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kai  harma  da  rashin  ta  fuska  a shigo  da  kai  cikin  gida  har  cikin  falo kazauna  a  kujera bayan  abin  cin  da  aka  baka  kake  ta  faman  durawa  acikin,</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ka </w:t>
      </w:r>
      <w:r>
        <w:rPr>
          <w:rFonts w:hint="eastAsia"/>
          <w:sz w:val="13"/>
          <w:szCs w:val="13"/>
        </w:rPr>
        <w:t>gaa  sanyin  ac  da  kamsahin  turare  ai  ko  wannan  ya  isa  yasa  ka  yafe  musu,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abinda  suka maka  amma  dayake  kai  dan  garin  gaba  gaba  ne  marar  tarbiya  kadubi  stabar  idona  kace  wai  jikanuna  maha'inta,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mayaudara  kuma  asararru  yo</w:t>
      </w:r>
      <w:r>
        <w:rPr>
          <w:rFonts w:hint="eastAsia"/>
          <w:sz w:val="13"/>
          <w:szCs w:val="13"/>
        </w:rPr>
        <w:t xml:space="preserve">h  tohh  in  akwai  babban  asararre  anan  ai  kai  ne,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wai  ma  ba kai  ne  Gabdo dan  ladanin  garin  nan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ai  in  akwai  wanda  za'a  kwasahewa  albarka  tohh  kaine  asarare  wanda  ya  fito  duniya  da  buhun  asara  ubanka  ladani  amma  kai</w:t>
      </w:r>
      <w:r>
        <w:rPr>
          <w:rFonts w:hint="eastAsia"/>
          <w:sz w:val="13"/>
          <w:szCs w:val="13"/>
        </w:rPr>
        <w:t xml:space="preserve">  tantiri,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ahaka  har  kadubi  santala  sanatalan  yan  matan  nan  kace  wai  nabaka  su  Allah  kiyaye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yohh  tohh  ba  gwara  ma  sun  mutu  ba  aure  ba da su  auri  bakin  kazami  irinka,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harwai  baza  ka  yafe  ba  toh  karka  yafe  mana  ka</w:t>
      </w:r>
      <w:r>
        <w:rPr>
          <w:rFonts w:hint="eastAsia"/>
          <w:sz w:val="13"/>
          <w:szCs w:val="13"/>
        </w:rPr>
        <w:t xml:space="preserve">barsu  da  Allah  ai dama dashi  kasamesu,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kai  har  kasan  Allah  nema  naga  wancan  shekarar  aka  kama  ka  ka  dirka  ciki  a  yar  makotanku  kuma   ka  gudu,</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sai  yanzu  ka  dawo  shine  ka  kyalla  idonka  akan  jikanuna  zubin  larabawa  ko,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tohhh  baka  isa  ba  wallahi  inma  da maita  kazo  to  ahir  dinka  wallahi,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don sun sha  tabara  da  lahaula  kaga  ko  sunsha  maganin   mayu  irinka  da  magauta  asararre,"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duk  da  sallaman  da  Chief  da  Fareed  sukayi  suka  shigo  bai  hana</w:t>
      </w:r>
      <w:r>
        <w:rPr>
          <w:rFonts w:hint="eastAsia"/>
          <w:sz w:val="13"/>
          <w:szCs w:val="13"/>
        </w:rPr>
        <w:t xml:space="preserve">  Innani  stagaitawa  da  zazzagawa  mai  dibino  rashin  mutunci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shiko  yayi  kuriii  yana kallonta  yakasa  cewa  komai  bata yi  shiruu  ba  sanda  Chief  ya  fara  mata  kirari  kamar  haka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yi  shiruu  gimbiya  sarautar  mata  kinga  jiya </w:t>
      </w:r>
      <w:r>
        <w:rPr>
          <w:rFonts w:hint="eastAsia"/>
          <w:sz w:val="13"/>
          <w:szCs w:val="13"/>
        </w:rPr>
        <w:t xml:space="preserve"> kinga  yau  kuma  zaki ga  gobe  insha'Allah,</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sabr  Khadijatul  khair mar'atussaliha,"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da  ka  barni  Sheik  na  ci  mutuncin  wannan  marar  mutunci  wanda bashida  ta  ido,"</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sabr kibarshi  da  halinshi," shiruuu  tayi  bata  ce  komai  ba,</w:t>
      </w: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d</w:t>
      </w:r>
      <w:r>
        <w:rPr>
          <w:rFonts w:hint="eastAsia"/>
          <w:sz w:val="13"/>
          <w:szCs w:val="13"/>
        </w:rPr>
        <w:t>ago  kai  yayi  ya  fuskance  ni  yace"  ta'al  Noorul Huda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ba musu  na  taso  nazo  inda  yake  ya zaunar  dani  agefensa  yace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 fadamun  mai  ya  faru  mai  ya  hadaku  dashi,"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xml:space="preserve"> dan  sadda  kaina  nayi  tiryan  tiryan  nabasu  labarin  abinda  </w:t>
      </w:r>
      <w:r>
        <w:rPr>
          <w:rFonts w:hint="eastAsia"/>
          <w:sz w:val="13"/>
          <w:szCs w:val="13"/>
        </w:rPr>
        <w:t>ya  faru  batare  danayi  kari  ko  na  rage  ba,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Chief  yayi  ya  dubi  Islam  yace  " Khadijatul  Islam  haka  ne  abinda  ta  fada,"</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tayi  cikin  nuna  girma  tace  " ehh  Jaddi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ya  kuma  cewa  " Gabdo  haka  akayi,"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w:t>
      </w:r>
      <w:r>
        <w:rPr>
          <w:rFonts w:hint="eastAsia"/>
          <w:sz w:val="13"/>
          <w:szCs w:val="13"/>
        </w:rPr>
        <w:t xml:space="preserve">  kai  yayi  don wani  kwarjini  Chief  ya  masa  na  bala'i  don  ko  ido  ya gagara  hadawa  dashi,</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 Chief  yace  fada  mun  nawa  ne kudin  kayan ka ,"</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cikin rawar  murya  yace " duka  dubu  biyar  ne,"</w:t>
      </w:r>
    </w:p>
    <w:p w:rsidR="00000000" w:rsidRDefault="00F15D5C">
      <w:pPr>
        <w:rPr>
          <w:rFonts w:hint="eastAsia"/>
          <w:sz w:val="13"/>
          <w:szCs w:val="13"/>
        </w:rPr>
      </w:pPr>
    </w:p>
    <w:p w:rsidR="00000000" w:rsidRDefault="00F15D5C">
      <w:pPr>
        <w:rPr>
          <w:rFonts w:hint="eastAsia"/>
          <w:sz w:val="13"/>
          <w:szCs w:val="13"/>
        </w:rPr>
      </w:pPr>
      <w:r>
        <w:rPr>
          <w:rFonts w:hint="eastAsia"/>
          <w:sz w:val="13"/>
          <w:szCs w:val="13"/>
        </w:rPr>
        <w:t>gyada  kai  Chief  yayi  yasa  hannunshi  a  a</w:t>
      </w:r>
      <w:r>
        <w:rPr>
          <w:rFonts w:hint="eastAsia"/>
          <w:sz w:val="13"/>
          <w:szCs w:val="13"/>
        </w:rPr>
        <w:t>ljuhun  riganshi  ya  ciro  rapper  na  dubu  daddaya  ya  bashi  yace</w:t>
      </w:r>
    </w:p>
    <w:p w:rsidR="00000000" w:rsidRDefault="00F15D5C">
      <w:pPr>
        <w:rPr>
          <w:rFonts w:hint="eastAsia"/>
          <w:sz w:val="13"/>
          <w:szCs w:val="13"/>
        </w:rPr>
      </w:pPr>
    </w:p>
    <w:p w:rsidR="00000000" w:rsidRDefault="00F15D5C">
      <w:pPr>
        <w:rPr>
          <w:sz w:val="13"/>
          <w:szCs w:val="13"/>
        </w:rPr>
      </w:pPr>
      <w:r>
        <w:rPr>
          <w:rFonts w:hint="eastAsia"/>
          <w:sz w:val="13"/>
          <w:szCs w:val="13"/>
        </w:rPr>
        <w:t>"  gashi  ban  kuma  ce  kaje  ka  lalat</w:t>
      </w:r>
      <w:r>
        <w:rPr>
          <w:sz w:val="13"/>
          <w:szCs w:val="13"/>
        </w:rPr>
        <w:t xml:space="preserve">llalata  kudin ba  ahanyar  banza  irin yadda  ka  saba nasiha  ya  sahiga  masa  mai  rasata jiki  wanda  ya sa  sahi  zubda  hawaye </w:t>
      </w:r>
    </w:p>
    <w:p w:rsidR="00000000" w:rsidRDefault="00F15D5C">
      <w:pPr>
        <w:rPr>
          <w:sz w:val="13"/>
          <w:szCs w:val="13"/>
        </w:rPr>
      </w:pPr>
    </w:p>
    <w:p w:rsidR="00000000" w:rsidRDefault="00F15D5C">
      <w:pPr>
        <w:rPr>
          <w:sz w:val="13"/>
          <w:szCs w:val="13"/>
        </w:rPr>
      </w:pPr>
      <w:r>
        <w:rPr>
          <w:sz w:val="13"/>
          <w:szCs w:val="13"/>
        </w:rPr>
        <w:t xml:space="preserve">yace </w:t>
      </w:r>
    </w:p>
    <w:p w:rsidR="00000000" w:rsidRDefault="00F15D5C">
      <w:pPr>
        <w:rPr>
          <w:sz w:val="13"/>
          <w:szCs w:val="13"/>
        </w:rPr>
      </w:pPr>
    </w:p>
    <w:p w:rsidR="00000000" w:rsidRDefault="00F15D5C">
      <w:pPr>
        <w:rPr>
          <w:sz w:val="13"/>
          <w:szCs w:val="13"/>
        </w:rPr>
      </w:pPr>
      <w:r>
        <w:rPr>
          <w:sz w:val="13"/>
          <w:szCs w:val="13"/>
        </w:rPr>
        <w:t xml:space="preserve"> </w:t>
      </w:r>
      <w:r>
        <w:rPr>
          <w:sz w:val="13"/>
          <w:szCs w:val="13"/>
        </w:rPr>
        <w:t>" insaha'Allahu  zan yi amfani  dashi  wajen  gina  rayuwata  zan  kuma  dauki  shawaran ka  ya juyo  ya  fuskance  mu  yace  na  gode,</w:t>
      </w:r>
    </w:p>
    <w:p w:rsidR="00000000" w:rsidRDefault="00F15D5C">
      <w:pPr>
        <w:rPr>
          <w:sz w:val="13"/>
          <w:szCs w:val="13"/>
        </w:rPr>
      </w:pPr>
    </w:p>
    <w:p w:rsidR="00000000" w:rsidRDefault="00F15D5C">
      <w:pPr>
        <w:rPr>
          <w:sz w:val="13"/>
          <w:szCs w:val="13"/>
        </w:rPr>
      </w:pPr>
      <w:r>
        <w:rPr>
          <w:sz w:val="13"/>
          <w:szCs w:val="13"/>
        </w:rPr>
        <w:t xml:space="preserve"> Allah  saka  da  alakairi  dan  Allah  kuyi  hakuri  duk  laifi  nane  duk  ni naja  komai,</w:t>
      </w:r>
    </w:p>
    <w:p w:rsidR="00000000" w:rsidRDefault="00F15D5C">
      <w:pPr>
        <w:rPr>
          <w:sz w:val="13"/>
          <w:szCs w:val="13"/>
        </w:rPr>
      </w:pPr>
    </w:p>
    <w:p w:rsidR="00000000" w:rsidRDefault="00F15D5C">
      <w:pPr>
        <w:rPr>
          <w:sz w:val="13"/>
          <w:szCs w:val="13"/>
        </w:rPr>
      </w:pPr>
      <w:r>
        <w:rPr>
          <w:sz w:val="13"/>
          <w:szCs w:val="13"/>
        </w:rPr>
        <w:t xml:space="preserve"> dama  tun  fari  baku  z</w:t>
      </w:r>
      <w:r>
        <w:rPr>
          <w:sz w:val="13"/>
          <w:szCs w:val="13"/>
        </w:rPr>
        <w:t>o  da  fada  ba  ni  na  fara  komai  sharrin  shedan  ne  dana  zuciya,</w:t>
      </w:r>
    </w:p>
    <w:p w:rsidR="00000000" w:rsidRDefault="00F15D5C">
      <w:pPr>
        <w:rPr>
          <w:sz w:val="13"/>
          <w:szCs w:val="13"/>
        </w:rPr>
      </w:pPr>
    </w:p>
    <w:p w:rsidR="00000000" w:rsidRDefault="00F15D5C">
      <w:pPr>
        <w:rPr>
          <w:sz w:val="13"/>
          <w:szCs w:val="13"/>
        </w:rPr>
      </w:pPr>
      <w:r>
        <w:rPr>
          <w:sz w:val="13"/>
          <w:szCs w:val="13"/>
        </w:rPr>
        <w:t xml:space="preserve"> dama  tun ba  yauba  nakeson  wani  kaddara  ya hadani  daku  na  cimma  burina  na  son  zuciya  akanku  amma  Allah  bai  bani  dama  ba,</w:t>
      </w:r>
    </w:p>
    <w:p w:rsidR="00000000" w:rsidRDefault="00F15D5C">
      <w:pPr>
        <w:rPr>
          <w:sz w:val="13"/>
          <w:szCs w:val="13"/>
        </w:rPr>
      </w:pPr>
    </w:p>
    <w:p w:rsidR="00000000" w:rsidRDefault="00F15D5C">
      <w:pPr>
        <w:rPr>
          <w:sz w:val="13"/>
          <w:szCs w:val="13"/>
        </w:rPr>
      </w:pPr>
      <w:r>
        <w:rPr>
          <w:sz w:val="13"/>
          <w:szCs w:val="13"/>
        </w:rPr>
        <w:t xml:space="preserve"> wallahi  tun baku kai  haka  ba  nakeso</w:t>
      </w:r>
      <w:r>
        <w:rPr>
          <w:sz w:val="13"/>
          <w:szCs w:val="13"/>
        </w:rPr>
        <w:t>n yin lalata  daku  sai  de  wannan  yayan  naku  shi  ke storatar  dani  dan  Allah  ku  yafe  mun  nine  babban  asararre  wallahi,"</w:t>
      </w:r>
    </w:p>
    <w:p w:rsidR="00000000" w:rsidRDefault="00F15D5C">
      <w:pPr>
        <w:rPr>
          <w:sz w:val="13"/>
          <w:szCs w:val="13"/>
        </w:rPr>
      </w:pPr>
    </w:p>
    <w:p w:rsidR="00000000" w:rsidRDefault="00F15D5C">
      <w:pPr>
        <w:rPr>
          <w:sz w:val="13"/>
          <w:szCs w:val="13"/>
        </w:rPr>
      </w:pPr>
      <w:r>
        <w:rPr>
          <w:sz w:val="13"/>
          <w:szCs w:val="13"/>
        </w:rPr>
        <w:t>stegege  Innani  tayi  tace " lahaula  kace  shirgegen  azzalumi  ne kai  bamu  sani  ba,</w:t>
      </w:r>
    </w:p>
    <w:p w:rsidR="00000000" w:rsidRDefault="00F15D5C">
      <w:pPr>
        <w:rPr>
          <w:sz w:val="13"/>
          <w:szCs w:val="13"/>
        </w:rPr>
      </w:pPr>
    </w:p>
    <w:p w:rsidR="00000000" w:rsidRDefault="00F15D5C">
      <w:pPr>
        <w:rPr>
          <w:sz w:val="13"/>
          <w:szCs w:val="13"/>
        </w:rPr>
      </w:pPr>
      <w:r>
        <w:rPr>
          <w:sz w:val="13"/>
          <w:szCs w:val="13"/>
        </w:rPr>
        <w:t xml:space="preserve"> ai  ni  sai  yanzu  na  gane</w:t>
      </w:r>
      <w:r>
        <w:rPr>
          <w:sz w:val="13"/>
          <w:szCs w:val="13"/>
        </w:rPr>
        <w:t xml:space="preserve">  ka  wato ma  kaine  wanda  kaso  haike  mun  kan  shalelena  tun bata  fi  shekara  9 ba,</w:t>
      </w:r>
    </w:p>
    <w:p w:rsidR="00000000" w:rsidRDefault="00F15D5C">
      <w:pPr>
        <w:rPr>
          <w:sz w:val="13"/>
          <w:szCs w:val="13"/>
        </w:rPr>
      </w:pPr>
    </w:p>
    <w:p w:rsidR="00000000" w:rsidRDefault="00F15D5C">
      <w:pPr>
        <w:rPr>
          <w:sz w:val="13"/>
          <w:szCs w:val="13"/>
        </w:rPr>
      </w:pPr>
      <w:r>
        <w:rPr>
          <w:sz w:val="13"/>
          <w:szCs w:val="13"/>
        </w:rPr>
        <w:lastRenderedPageBreak/>
        <w:t xml:space="preserve"> bakai  ne  ba  wanda  Sheik  fetel  yamawa  dukan  mutuwa  ranan,"</w:t>
      </w:r>
    </w:p>
    <w:p w:rsidR="00000000" w:rsidRDefault="00F15D5C">
      <w:pPr>
        <w:rPr>
          <w:sz w:val="13"/>
          <w:szCs w:val="13"/>
        </w:rPr>
      </w:pPr>
    </w:p>
    <w:p w:rsidR="00000000" w:rsidRDefault="00F15D5C">
      <w:pPr>
        <w:rPr>
          <w:sz w:val="13"/>
          <w:szCs w:val="13"/>
        </w:rPr>
      </w:pPr>
      <w:r>
        <w:rPr>
          <w:sz w:val="13"/>
          <w:szCs w:val="13"/>
        </w:rPr>
        <w:t xml:space="preserve"> fashewa  Innani  tayi  da  kuka  ashe  ma  kai  kasungumin  azzalumi  ne  bari  in  dauko way</w:t>
      </w:r>
      <w:r>
        <w:rPr>
          <w:sz w:val="13"/>
          <w:szCs w:val="13"/>
        </w:rPr>
        <w:t>ata  saina  kira  Sheik  fetel  yazo  ya  cimun  ubanka dai dai  gwarwado ,"</w:t>
      </w:r>
    </w:p>
    <w:p w:rsidR="00000000" w:rsidRDefault="00F15D5C">
      <w:pPr>
        <w:rPr>
          <w:sz w:val="13"/>
          <w:szCs w:val="13"/>
        </w:rPr>
      </w:pPr>
    </w:p>
    <w:p w:rsidR="00000000" w:rsidRDefault="00F15D5C">
      <w:pPr>
        <w:rPr>
          <w:sz w:val="13"/>
          <w:szCs w:val="13"/>
        </w:rPr>
      </w:pPr>
      <w:r>
        <w:rPr>
          <w:sz w:val="13"/>
          <w:szCs w:val="13"/>
        </w:rPr>
        <w:t>aiko  jin  haka  yasa ya  rarrafa  har  inda  take  ya  kama  kafanta  ya  fashe  da  kuka ??</w:t>
      </w:r>
    </w:p>
    <w:p w:rsidR="00000000" w:rsidRDefault="00F15D5C">
      <w:pPr>
        <w:rPr>
          <w:sz w:val="13"/>
          <w:szCs w:val="13"/>
        </w:rPr>
      </w:pPr>
    </w:p>
    <w:p w:rsidR="00000000" w:rsidRDefault="00F15D5C">
      <w:pPr>
        <w:rPr>
          <w:sz w:val="13"/>
          <w:szCs w:val="13"/>
        </w:rPr>
      </w:pPr>
      <w:r>
        <w:rPr>
          <w:sz w:val="13"/>
          <w:szCs w:val="13"/>
        </w:rPr>
        <w:t xml:space="preserve"> " dan  darajan  annabi  kimun  rai  na  tuba na  bi  Allah  wallahi  jikan  ki  di</w:t>
      </w:r>
      <w:r>
        <w:rPr>
          <w:sz w:val="13"/>
          <w:szCs w:val="13"/>
        </w:rPr>
        <w:t>n nan  sakago  ne,</w:t>
      </w:r>
    </w:p>
    <w:p w:rsidR="00000000" w:rsidRDefault="00F15D5C">
      <w:pPr>
        <w:rPr>
          <w:sz w:val="13"/>
          <w:szCs w:val="13"/>
        </w:rPr>
      </w:pPr>
    </w:p>
    <w:p w:rsidR="00000000" w:rsidRDefault="00F15D5C">
      <w:pPr>
        <w:rPr>
          <w:sz w:val="13"/>
          <w:szCs w:val="13"/>
        </w:rPr>
      </w:pPr>
      <w:r>
        <w:rPr>
          <w:sz w:val="13"/>
          <w:szCs w:val="13"/>
        </w:rPr>
        <w:t xml:space="preserve"> wancan  karan  ma  daya  jibge  ni  sanda  nayi  shekara  ina  jinya ,</w:t>
      </w:r>
    </w:p>
    <w:p w:rsidR="00000000" w:rsidRDefault="00F15D5C">
      <w:pPr>
        <w:rPr>
          <w:sz w:val="13"/>
          <w:szCs w:val="13"/>
        </w:rPr>
      </w:pPr>
    </w:p>
    <w:p w:rsidR="00000000" w:rsidRDefault="00F15D5C">
      <w:pPr>
        <w:rPr>
          <w:sz w:val="13"/>
          <w:szCs w:val="13"/>
        </w:rPr>
      </w:pPr>
      <w:r>
        <w:rPr>
          <w:sz w:val="13"/>
          <w:szCs w:val="13"/>
        </w:rPr>
        <w:t xml:space="preserve"> bare  yanxu  daya  zama  soja  kuma  kato  dan Allah  karki  hadani da  basamuden  jikanki  wallahi  zai  kashe  ni  wancan  karan ma  fa  shekaru  shi  18  ne  b</w:t>
      </w:r>
      <w:r>
        <w:rPr>
          <w:sz w:val="13"/>
          <w:szCs w:val="13"/>
        </w:rPr>
        <w:t>are  yanzu  daya  kai  29,"</w:t>
      </w:r>
    </w:p>
    <w:p w:rsidR="00000000" w:rsidRDefault="00F15D5C">
      <w:pPr>
        <w:rPr>
          <w:sz w:val="13"/>
          <w:szCs w:val="13"/>
        </w:rPr>
      </w:pPr>
    </w:p>
    <w:p w:rsidR="00000000" w:rsidRDefault="00F15D5C">
      <w:pPr>
        <w:rPr>
          <w:sz w:val="13"/>
          <w:szCs w:val="13"/>
        </w:rPr>
      </w:pPr>
      <w:r>
        <w:rPr>
          <w:sz w:val="13"/>
          <w:szCs w:val="13"/>
        </w:rPr>
        <w:t>Chief  yace " yi  hakuri  Nana  Khadijatu  ki barsa  yanzu  na  roki  alfarma  a  maima  konsa,"</w:t>
      </w:r>
    </w:p>
    <w:p w:rsidR="00000000" w:rsidRDefault="00F15D5C">
      <w:pPr>
        <w:rPr>
          <w:sz w:val="13"/>
          <w:szCs w:val="13"/>
        </w:rPr>
      </w:pPr>
    </w:p>
    <w:p w:rsidR="00000000" w:rsidRDefault="00F15D5C">
      <w:pPr>
        <w:rPr>
          <w:sz w:val="13"/>
          <w:szCs w:val="13"/>
        </w:rPr>
      </w:pPr>
      <w:r>
        <w:rPr>
          <w:sz w:val="13"/>
          <w:szCs w:val="13"/>
        </w:rPr>
        <w:t xml:space="preserve">tun  kude  shi  tayi  bata  ce  komai  ba  ta  zauna  sai  huci  takeyi ita  kadai, </w:t>
      </w:r>
    </w:p>
    <w:p w:rsidR="00000000" w:rsidRDefault="00F15D5C">
      <w:pPr>
        <w:rPr>
          <w:sz w:val="13"/>
          <w:szCs w:val="13"/>
        </w:rPr>
      </w:pPr>
    </w:p>
    <w:p w:rsidR="00000000" w:rsidRDefault="00F15D5C">
      <w:pPr>
        <w:rPr>
          <w:sz w:val="13"/>
          <w:szCs w:val="13"/>
        </w:rPr>
      </w:pPr>
      <w:r>
        <w:rPr>
          <w:sz w:val="13"/>
          <w:szCs w:val="13"/>
        </w:rPr>
        <w:t xml:space="preserve"> Chief  yace  " tashi  kaje  sun  yafe maka</w:t>
      </w:r>
      <w:r>
        <w:rPr>
          <w:sz w:val="13"/>
          <w:szCs w:val="13"/>
        </w:rPr>
        <w:t xml:space="preserve">,"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"tohhh na  gode  Allah  saka  muku  da  alkairi  Insha'Allahu  rayuwarku  zatayi  albarka,</w:t>
      </w:r>
    </w:p>
    <w:p w:rsidR="00000000" w:rsidRDefault="00F15D5C">
      <w:pPr>
        <w:rPr>
          <w:sz w:val="13"/>
          <w:szCs w:val="13"/>
        </w:rPr>
      </w:pPr>
    </w:p>
    <w:p w:rsidR="00000000" w:rsidRDefault="00F15D5C">
      <w:pPr>
        <w:rPr>
          <w:sz w:val="13"/>
          <w:szCs w:val="13"/>
        </w:rPr>
      </w:pPr>
      <w:r>
        <w:rPr>
          <w:sz w:val="13"/>
          <w:szCs w:val="13"/>
        </w:rPr>
        <w:t xml:space="preserve"> zaku  ga  da  kyau  makiyanku kuwa  sai  de  su  ganku  da  ido  kunfi  karfinsu  amma  wallahi  da  kunyi  aure don irina  suna  da  yawa  masu  son lalata </w:t>
      </w:r>
      <w:r>
        <w:rPr>
          <w:sz w:val="13"/>
          <w:szCs w:val="13"/>
        </w:rPr>
        <w:t xml:space="preserve"> muku  rayuwa,"</w:t>
      </w:r>
    </w:p>
    <w:p w:rsidR="00000000" w:rsidRDefault="00F15D5C">
      <w:pPr>
        <w:rPr>
          <w:sz w:val="13"/>
          <w:szCs w:val="13"/>
        </w:rPr>
      </w:pPr>
    </w:p>
    <w:p w:rsidR="00000000" w:rsidRDefault="00F15D5C">
      <w:pPr>
        <w:rPr>
          <w:sz w:val="13"/>
          <w:szCs w:val="13"/>
        </w:rPr>
      </w:pPr>
      <w:r>
        <w:rPr>
          <w:sz w:val="13"/>
          <w:szCs w:val="13"/>
        </w:rPr>
        <w:t>"wato bakinka  bai yi  laushi  ba  inji  Innani,"</w:t>
      </w:r>
    </w:p>
    <w:p w:rsidR="00000000" w:rsidRDefault="00F15D5C">
      <w:pPr>
        <w:rPr>
          <w:sz w:val="13"/>
          <w:szCs w:val="13"/>
        </w:rPr>
      </w:pPr>
    </w:p>
    <w:p w:rsidR="00000000" w:rsidRDefault="00F15D5C">
      <w:pPr>
        <w:rPr>
          <w:sz w:val="13"/>
          <w:szCs w:val="13"/>
        </w:rPr>
      </w:pPr>
      <w:r>
        <w:rPr>
          <w:sz w:val="13"/>
          <w:szCs w:val="13"/>
        </w:rPr>
        <w:t>"aa  hajiya  na ma  tafi sai  anjima  har  tuntube yake  ci  yabar  falon"</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murmushi  kawai  Chief yayi  ganin  sai  kumbura  takeyi ita  kadai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END OF PAGE  24</w:t>
      </w:r>
    </w:p>
    <w:p w:rsidR="00000000" w:rsidRDefault="00F15D5C">
      <w:pPr>
        <w:rPr>
          <w:sz w:val="13"/>
          <w:szCs w:val="13"/>
        </w:rPr>
      </w:pPr>
    </w:p>
    <w:p w:rsidR="00000000" w:rsidRDefault="00F15D5C">
      <w:pPr>
        <w:rPr>
          <w:sz w:val="13"/>
          <w:szCs w:val="13"/>
        </w:rPr>
      </w:pPr>
      <w:r>
        <w:rPr>
          <w:sz w:val="13"/>
          <w:szCs w:val="13"/>
        </w:rPr>
        <w:t>Follow this link to j</w:t>
      </w:r>
      <w:r>
        <w:rPr>
          <w:sz w:val="13"/>
          <w:szCs w:val="13"/>
        </w:rPr>
        <w:t>oin my WhatsApp group and shower ?? me with comment and react ????????</w:t>
      </w:r>
    </w:p>
    <w:p w:rsidR="00000000" w:rsidRDefault="00F15D5C">
      <w:pPr>
        <w:rPr>
          <w:sz w:val="13"/>
          <w:szCs w:val="13"/>
        </w:rPr>
      </w:pPr>
    </w:p>
    <w:p w:rsidR="00000000" w:rsidRDefault="00F15D5C">
      <w:pPr>
        <w:rPr>
          <w:sz w:val="13"/>
          <w:szCs w:val="13"/>
        </w:rPr>
      </w:pPr>
      <w:r>
        <w:rPr>
          <w:sz w:val="13"/>
          <w:szCs w:val="13"/>
        </w:rPr>
        <w:t>https://chat.whatsapp.com/DEb6DCrj50r88WN25D5xu9</w:t>
      </w:r>
    </w:p>
    <w:p w:rsidR="00000000" w:rsidRDefault="00F15D5C">
      <w:pPr>
        <w:rPr>
          <w:sz w:val="13"/>
          <w:szCs w:val="13"/>
        </w:rPr>
      </w:pPr>
    </w:p>
    <w:p w:rsidR="00000000" w:rsidRDefault="00F15D5C">
      <w:pPr>
        <w:rPr>
          <w:sz w:val="13"/>
          <w:szCs w:val="13"/>
        </w:rPr>
      </w:pPr>
      <w:r>
        <w:rPr>
          <w:sz w:val="13"/>
          <w:szCs w:val="13"/>
        </w:rPr>
        <w:t>COMMENT AND  SHARE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lastRenderedPageBreak/>
        <w:t>🧚﻿</w:t>
      </w:r>
      <w:r>
        <w:rPr>
          <w:sz w:val="13"/>
          <w:szCs w:val="13"/>
        </w:rPr>
        <w:t>THE TWO LIGHT✨ {RIKICIN GIDAN SARAUTA</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 xml:space="preserve">ADAPTED EXPERT WRITER </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?Thursday, ?February ?29, ?2024</w:t>
      </w:r>
    </w:p>
    <w:p w:rsidR="00000000" w:rsidRDefault="00F15D5C">
      <w:pPr>
        <w:rPr>
          <w:sz w:val="13"/>
          <w:szCs w:val="13"/>
        </w:rPr>
      </w:pPr>
      <w:r>
        <w:rPr>
          <w:sz w:val="13"/>
          <w:szCs w:val="13"/>
        </w:rPr>
        <w:t>12:49:30 Am</w:t>
      </w:r>
    </w:p>
    <w:p w:rsidR="00000000" w:rsidRDefault="00F15D5C">
      <w:pPr>
        <w:rPr>
          <w:sz w:val="13"/>
          <w:szCs w:val="13"/>
        </w:rPr>
      </w:pPr>
    </w:p>
    <w:p w:rsidR="00000000" w:rsidRDefault="00F15D5C">
      <w:pPr>
        <w:rPr>
          <w:sz w:val="13"/>
          <w:szCs w:val="13"/>
        </w:rPr>
      </w:pPr>
      <w:r>
        <w:rPr>
          <w:sz w:val="13"/>
          <w:szCs w:val="13"/>
        </w:rPr>
        <w:t xml:space="preserve">             </w:t>
      </w:r>
      <w:r>
        <w:rPr>
          <w:sz w:val="13"/>
          <w:szCs w:val="13"/>
        </w:rPr>
        <w:t>🧚</w:t>
      </w:r>
      <w:r>
        <w:rPr>
          <w:sz w:val="13"/>
          <w:szCs w:val="13"/>
        </w:rPr>
        <w:t>25</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Murmushi Chief ya  sake  ganin  yadda  Innani  ta hade  rai  sai  tattauna  magani  takeyi  ba  shi  kadai  ba  hatta  Fareed  ma  murmushin  yake  sakewa  akai  akai  wani nis</w:t>
      </w:r>
      <w:r>
        <w:rPr>
          <w:sz w:val="13"/>
          <w:szCs w:val="13"/>
        </w:rPr>
        <w:t>hadi  yakeji  kallonsu  ahaka sun  mugun  dibe  mishi  kewa  sai  yake  ganinsu  kamar  wasu  film rayuwarsu  ya  burgeshi,</w:t>
      </w:r>
    </w:p>
    <w:p w:rsidR="00000000" w:rsidRDefault="00F15D5C">
      <w:pPr>
        <w:rPr>
          <w:sz w:val="13"/>
          <w:szCs w:val="13"/>
        </w:rPr>
      </w:pPr>
    </w:p>
    <w:p w:rsidR="00000000" w:rsidRDefault="00F15D5C">
      <w:pPr>
        <w:rPr>
          <w:sz w:val="13"/>
          <w:szCs w:val="13"/>
        </w:rPr>
      </w:pPr>
      <w:r>
        <w:rPr>
          <w:sz w:val="13"/>
          <w:szCs w:val="13"/>
        </w:rPr>
        <w:t xml:space="preserve">  yanayin  yadda  suke  kaunar  junansu  da  mutunta  juna   abin  burgewa  ne,</w:t>
      </w:r>
    </w:p>
    <w:p w:rsidR="00000000" w:rsidRDefault="00F15D5C">
      <w:pPr>
        <w:rPr>
          <w:sz w:val="13"/>
          <w:szCs w:val="13"/>
        </w:rPr>
      </w:pPr>
    </w:p>
    <w:p w:rsidR="00000000" w:rsidRDefault="00F15D5C">
      <w:pPr>
        <w:rPr>
          <w:sz w:val="13"/>
          <w:szCs w:val="13"/>
        </w:rPr>
      </w:pPr>
      <w:r>
        <w:rPr>
          <w:sz w:val="13"/>
          <w:szCs w:val="13"/>
        </w:rPr>
        <w:t xml:space="preserve">  ga  zallan  kaunar  dake  wanzuwa  a  stakaninsu</w:t>
      </w:r>
      <w:r>
        <w:rPr>
          <w:sz w:val="13"/>
          <w:szCs w:val="13"/>
        </w:rPr>
        <w:t xml:space="preserve">  kallo  daya  zaka  musu  kasaan  suna  mugun kaunar  juna ko  yanayin da  suke mu'amalantan  juna  ma  ya  isa  ka  shaida  hakan, </w:t>
      </w:r>
    </w:p>
    <w:p w:rsidR="00000000" w:rsidRDefault="00F15D5C">
      <w:pPr>
        <w:rPr>
          <w:sz w:val="13"/>
          <w:szCs w:val="13"/>
        </w:rPr>
      </w:pPr>
    </w:p>
    <w:p w:rsidR="00000000" w:rsidRDefault="00F15D5C">
      <w:pPr>
        <w:rPr>
          <w:sz w:val="13"/>
          <w:szCs w:val="13"/>
        </w:rPr>
      </w:pPr>
      <w:r>
        <w:rPr>
          <w:sz w:val="13"/>
          <w:szCs w:val="13"/>
        </w:rPr>
        <w:t xml:space="preserve"> ba  abinda  ya  burgeshi  kamar  yadda  aka  bi  komai  a  sassala  har  aka  war  ware  case  din,</w:t>
      </w:r>
    </w:p>
    <w:p w:rsidR="00000000" w:rsidRDefault="00F15D5C">
      <w:pPr>
        <w:rPr>
          <w:sz w:val="13"/>
          <w:szCs w:val="13"/>
        </w:rPr>
      </w:pPr>
    </w:p>
    <w:p w:rsidR="00000000" w:rsidRDefault="00F15D5C">
      <w:pPr>
        <w:rPr>
          <w:sz w:val="13"/>
          <w:szCs w:val="13"/>
        </w:rPr>
      </w:pPr>
      <w:r>
        <w:rPr>
          <w:sz w:val="13"/>
          <w:szCs w:val="13"/>
        </w:rPr>
        <w:t xml:space="preserve">  yanzu da  a  masa</w:t>
      </w:r>
      <w:r>
        <w:rPr>
          <w:sz w:val="13"/>
          <w:szCs w:val="13"/>
        </w:rPr>
        <w:t>rautar su  ne  ai  da  an  dade  da  yanke musu  hukunci  don abinda  mutumin  ya  fada  dashi  za'ayi  amfani,</w:t>
      </w:r>
    </w:p>
    <w:p w:rsidR="00000000" w:rsidRDefault="00F15D5C">
      <w:pPr>
        <w:rPr>
          <w:sz w:val="13"/>
          <w:szCs w:val="13"/>
        </w:rPr>
      </w:pPr>
    </w:p>
    <w:p w:rsidR="00000000" w:rsidRDefault="00F15D5C">
      <w:pPr>
        <w:rPr>
          <w:sz w:val="13"/>
          <w:szCs w:val="13"/>
        </w:rPr>
      </w:pPr>
      <w:r>
        <w:rPr>
          <w:sz w:val="13"/>
          <w:szCs w:val="13"/>
        </w:rPr>
        <w:t xml:space="preserve"> ya  dube  ni  yace " sannu ya  jikin  naki "</w:t>
      </w:r>
    </w:p>
    <w:p w:rsidR="00000000" w:rsidRDefault="00F15D5C">
      <w:pPr>
        <w:rPr>
          <w:sz w:val="13"/>
          <w:szCs w:val="13"/>
        </w:rPr>
      </w:pPr>
      <w:r>
        <w:rPr>
          <w:sz w:val="13"/>
          <w:szCs w:val="13"/>
        </w:rPr>
        <w:t xml:space="preserve">dago  dara daran  eyeballs  dina  nayi  na  zuba  masa  na yan  seconds  kafun  nace  da  sauki  </w:t>
      </w:r>
      <w:r>
        <w:rPr>
          <w:sz w:val="13"/>
          <w:szCs w:val="13"/>
        </w:rPr>
        <w:t>na   kawar  da kaina  ta  hanyar sadda  shi  danayi,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murmushi  yayi  yace  " tohh  Allah  kara  sauki,"</w:t>
      </w:r>
    </w:p>
    <w:p w:rsidR="00000000" w:rsidRDefault="00F15D5C">
      <w:pPr>
        <w:rPr>
          <w:sz w:val="13"/>
          <w:szCs w:val="13"/>
        </w:rPr>
      </w:pPr>
      <w:r>
        <w:rPr>
          <w:sz w:val="13"/>
          <w:szCs w:val="13"/>
        </w:rPr>
        <w:t>akarkashin  makoshi na   na  amsa  da  ameen</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Innani  ne  ta  tashi  ta  kamoni  kamar  wata  yar  yaye  ta  kaini  dining  area  ta  zuba mun  abinc</w:t>
      </w:r>
      <w:r>
        <w:rPr>
          <w:sz w:val="13"/>
          <w:szCs w:val="13"/>
        </w:rPr>
        <w:t>i  tace  bissimillah ,</w:t>
      </w:r>
    </w:p>
    <w:p w:rsidR="00000000" w:rsidRDefault="00F15D5C">
      <w:pPr>
        <w:rPr>
          <w:sz w:val="13"/>
          <w:szCs w:val="13"/>
        </w:rPr>
      </w:pPr>
    </w:p>
    <w:p w:rsidR="00000000" w:rsidRDefault="00F15D5C">
      <w:pPr>
        <w:rPr>
          <w:sz w:val="13"/>
          <w:szCs w:val="13"/>
        </w:rPr>
      </w:pPr>
      <w:r>
        <w:rPr>
          <w:sz w:val="13"/>
          <w:szCs w:val="13"/>
        </w:rPr>
        <w:t>MASARAUTAR SUHATAJ MUHD { KANO STATE, NIGERIA}</w:t>
      </w:r>
    </w:p>
    <w:p w:rsidR="00000000" w:rsidRDefault="00F15D5C">
      <w:pPr>
        <w:rPr>
          <w:sz w:val="13"/>
          <w:szCs w:val="13"/>
        </w:rPr>
      </w:pPr>
    </w:p>
    <w:p w:rsidR="00000000" w:rsidRDefault="00F15D5C">
      <w:pPr>
        <w:rPr>
          <w:sz w:val="13"/>
          <w:szCs w:val="13"/>
        </w:rPr>
      </w:pPr>
      <w:r>
        <w:rPr>
          <w:sz w:val="13"/>
          <w:szCs w:val="13"/>
        </w:rPr>
        <w:t>Haba  Faddi  ya  isa  mana  haka  kukan  dan  Allah  daga  cewa  akai  ki  Egypht  kidan  huta  shikenan  sai  kihau  kuka,"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cikin  sheshshekar  kuka  tace  zaka fadi  haka  mana  tu</w:t>
      </w:r>
      <w:r>
        <w:rPr>
          <w:sz w:val="13"/>
          <w:szCs w:val="13"/>
        </w:rPr>
        <w:t>nda  ba  kaunata  kakeyi  ba,</w:t>
      </w:r>
    </w:p>
    <w:p w:rsidR="00000000" w:rsidRDefault="00F15D5C">
      <w:pPr>
        <w:rPr>
          <w:sz w:val="13"/>
          <w:szCs w:val="13"/>
        </w:rPr>
      </w:pPr>
    </w:p>
    <w:p w:rsidR="00000000" w:rsidRDefault="00F15D5C">
      <w:pPr>
        <w:rPr>
          <w:sz w:val="13"/>
          <w:szCs w:val="13"/>
        </w:rPr>
      </w:pPr>
      <w:r>
        <w:rPr>
          <w:sz w:val="13"/>
          <w:szCs w:val="13"/>
        </w:rPr>
        <w:t xml:space="preserve">  kun  salwantar  mun  da  dana  shine  yanzu  nima  kake  son  kashe  ni  ko  ba  haka  kukayi  wa  Zulaihat  ba  wai  akaita  Egypht  kafin  komai  ya  lafa  yanzu  ina take,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nifa  na  fahinci  sona  ne  da  kadena  yi </w:t>
      </w:r>
      <w:r>
        <w:rPr>
          <w:sz w:val="13"/>
          <w:szCs w:val="13"/>
        </w:rPr>
        <w:t xml:space="preserve"> nida  'ya'ya  na  intafi  in  bar  Mobina  a  wannan  azzalumar  matar  naka  mai  fuska  biyu  ko  taji  dadin  cinye  mun  ita  da  maitar  ta  dama  ma  ai  yar  tawa  saura  nea duk  tabi  ta  zuke  mata  jini  ta  mai  da  ta  wani  abu  daban  wato </w:t>
      </w:r>
      <w:r>
        <w:rPr>
          <w:sz w:val="13"/>
          <w:szCs w:val="13"/>
        </w:rPr>
        <w:t xml:space="preserve"> intafi  ta  karasata nima  ta  karni  ahanya,"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cikin kunan  rai  da  gajiya  da  zancen  nata  yace  " ya  isa  Faddi  ya  isa  nagaji  da  yadda  kike aibata  mun mata, </w:t>
      </w:r>
    </w:p>
    <w:p w:rsidR="00000000" w:rsidRDefault="00F15D5C">
      <w:pPr>
        <w:rPr>
          <w:sz w:val="13"/>
          <w:szCs w:val="13"/>
        </w:rPr>
      </w:pPr>
    </w:p>
    <w:p w:rsidR="00000000" w:rsidRDefault="00F15D5C">
      <w:pPr>
        <w:rPr>
          <w:sz w:val="13"/>
          <w:szCs w:val="13"/>
        </w:rPr>
      </w:pPr>
      <w:r>
        <w:rPr>
          <w:sz w:val="13"/>
          <w:szCs w:val="13"/>
        </w:rPr>
        <w:t xml:space="preserve"> haka  kawai mai  ta  miki  daga  abun alkairi  shikenan sai ki  hau  sababi  aka</w:t>
      </w:r>
      <w:r>
        <w:rPr>
          <w:sz w:val="13"/>
          <w:szCs w:val="13"/>
        </w:rPr>
        <w:t>nta  ya  isa,"</w:t>
      </w:r>
    </w:p>
    <w:p w:rsidR="00000000" w:rsidRDefault="00F15D5C">
      <w:pPr>
        <w:rPr>
          <w:sz w:val="13"/>
          <w:szCs w:val="13"/>
        </w:rPr>
      </w:pPr>
    </w:p>
    <w:p w:rsidR="00000000" w:rsidRDefault="00F15D5C">
      <w:pPr>
        <w:rPr>
          <w:sz w:val="13"/>
          <w:szCs w:val="13"/>
        </w:rPr>
      </w:pPr>
      <w:r>
        <w:rPr>
          <w:sz w:val="13"/>
          <w:szCs w:val="13"/>
        </w:rPr>
        <w:t>fashewa  tayi  da  kuka  tace  " ni  kake  wa  stawa  haka  Mahbub akan matar  ka,</w:t>
      </w:r>
    </w:p>
    <w:p w:rsidR="00000000" w:rsidRDefault="00F15D5C">
      <w:pPr>
        <w:rPr>
          <w:sz w:val="13"/>
          <w:szCs w:val="13"/>
        </w:rPr>
      </w:pPr>
    </w:p>
    <w:p w:rsidR="00000000" w:rsidRDefault="00F15D5C">
      <w:pPr>
        <w:rPr>
          <w:sz w:val="13"/>
          <w:szCs w:val="13"/>
        </w:rPr>
      </w:pPr>
      <w:r>
        <w:rPr>
          <w:sz w:val="13"/>
          <w:szCs w:val="13"/>
        </w:rPr>
        <w:t xml:space="preserve"> haka  alkawarin ya  yake  zaka  fara  nuna  mun  halinku  na  maza  akan  matarka ni  ko,"</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cikin  wani  yanayi ya kama  hannunta  yace  " is  okay  Faddi</w:t>
      </w:r>
      <w:r>
        <w:rPr>
          <w:sz w:val="13"/>
          <w:szCs w:val="13"/>
        </w:rPr>
        <w:t xml:space="preserve">  am so  sorry  is  all  my  fault  pls  komai  ya  wauce,"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wafce  hannunta  tayi  tace  " ya  wace  fa  kace  sai  kace  agarin  gaba gaba duk  kayan bakin cikin daka   dura  mun, </w:t>
      </w:r>
    </w:p>
    <w:p w:rsidR="00000000" w:rsidRDefault="00F15D5C">
      <w:pPr>
        <w:rPr>
          <w:sz w:val="13"/>
          <w:szCs w:val="13"/>
        </w:rPr>
      </w:pPr>
    </w:p>
    <w:p w:rsidR="00000000" w:rsidRDefault="00F15D5C">
      <w:pPr>
        <w:rPr>
          <w:sz w:val="13"/>
          <w:szCs w:val="13"/>
        </w:rPr>
      </w:pPr>
      <w:r>
        <w:rPr>
          <w:sz w:val="13"/>
          <w:szCs w:val="13"/>
        </w:rPr>
        <w:t xml:space="preserve"> katuna  ko  tarewa  bamuyi  ba  kamun  kishiya  wai  kai  mai  biyayya</w:t>
      </w:r>
      <w:r>
        <w:rPr>
          <w:sz w:val="13"/>
          <w:szCs w:val="13"/>
        </w:rPr>
        <w:t xml:space="preserve">    sarkin  hakuri  ni  kuma  ka  cuce  ni  ka  hadani  da ala  kakai  ka  hadani  da  shegiya  mai  kissar  stiya wallhi  ka  cuce  ni  da  ko  cleaner  bana  sharing,</w:t>
      </w:r>
    </w:p>
    <w:p w:rsidR="00000000" w:rsidRDefault="00F15D5C">
      <w:pPr>
        <w:rPr>
          <w:sz w:val="13"/>
          <w:szCs w:val="13"/>
        </w:rPr>
      </w:pPr>
    </w:p>
    <w:p w:rsidR="00000000" w:rsidRDefault="00F15D5C">
      <w:pPr>
        <w:rPr>
          <w:sz w:val="13"/>
          <w:szCs w:val="13"/>
        </w:rPr>
      </w:pPr>
      <w:r>
        <w:rPr>
          <w:sz w:val="13"/>
          <w:szCs w:val="13"/>
        </w:rPr>
        <w:t xml:space="preserve"> sai  gashi  anwayi  gari  wai  namiji  muke sharing da  wata  banza  marar  asali,"</w:t>
      </w:r>
    </w:p>
    <w:p w:rsidR="00000000" w:rsidRDefault="00F15D5C">
      <w:pPr>
        <w:rPr>
          <w:sz w:val="13"/>
          <w:szCs w:val="13"/>
        </w:rPr>
      </w:pPr>
    </w:p>
    <w:p w:rsidR="00000000" w:rsidRDefault="00F15D5C">
      <w:pPr>
        <w:rPr>
          <w:sz w:val="13"/>
          <w:szCs w:val="13"/>
        </w:rPr>
      </w:pPr>
      <w:r>
        <w:rPr>
          <w:sz w:val="13"/>
          <w:szCs w:val="13"/>
        </w:rPr>
        <w:t xml:space="preserve">murmushi  ya  sake  wanda  ya  bayyanar  da  zallan  kyau  da  imani  hadi da  nustuwa  da  haiba  da  Allah  ya  masa, </w:t>
      </w:r>
    </w:p>
    <w:p w:rsidR="00000000" w:rsidRDefault="00F15D5C">
      <w:pPr>
        <w:rPr>
          <w:sz w:val="13"/>
          <w:szCs w:val="13"/>
        </w:rPr>
      </w:pPr>
    </w:p>
    <w:p w:rsidR="00000000" w:rsidRDefault="00F15D5C">
      <w:pPr>
        <w:rPr>
          <w:sz w:val="13"/>
          <w:szCs w:val="13"/>
        </w:rPr>
      </w:pPr>
      <w:r>
        <w:rPr>
          <w:sz w:val="13"/>
          <w:szCs w:val="13"/>
        </w:rPr>
        <w:t>ko  yanayin  dariayn  zai  nuna maka  bakaramin hakuri  yake  dashi ba,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janyota  yayi  ya mata  kyakkyawan  runguma wanda ta  gagara</w:t>
      </w:r>
      <w:r>
        <w:rPr>
          <w:sz w:val="13"/>
          <w:szCs w:val="13"/>
        </w:rPr>
        <w:t xml:space="preserve">  kwacewa  karshe  lamo  tayi  tana  sauke  ajiyan  zuciya  har bacci mai  nauyi  ya  dauke  ta , </w:t>
      </w:r>
    </w:p>
    <w:p w:rsidR="00000000" w:rsidRDefault="00F15D5C">
      <w:pPr>
        <w:rPr>
          <w:sz w:val="13"/>
          <w:szCs w:val="13"/>
        </w:rPr>
      </w:pPr>
    </w:p>
    <w:p w:rsidR="00000000" w:rsidRDefault="00F15D5C">
      <w:pPr>
        <w:rPr>
          <w:sz w:val="13"/>
          <w:szCs w:val="13"/>
        </w:rPr>
      </w:pPr>
      <w:r>
        <w:rPr>
          <w:sz w:val="13"/>
          <w:szCs w:val="13"/>
        </w:rPr>
        <w:t>ganinta  ajikinshi  ba karamin  farin  ciki  yake  ji  ba  Allah  ya  jarrabesa  da  sonta, wanda  ake  kira  da  mastanancin  so duk da  rigimarta  da abun</w:t>
      </w:r>
      <w:r>
        <w:rPr>
          <w:sz w:val="13"/>
          <w:szCs w:val="13"/>
        </w:rPr>
        <w:t>da  take  masa  bai  sa  yadena  jin sonta ba,</w:t>
      </w:r>
    </w:p>
    <w:p w:rsidR="00000000" w:rsidRDefault="00F15D5C">
      <w:pPr>
        <w:rPr>
          <w:sz w:val="13"/>
          <w:szCs w:val="13"/>
        </w:rPr>
      </w:pPr>
    </w:p>
    <w:p w:rsidR="00000000" w:rsidRDefault="00F15D5C">
      <w:pPr>
        <w:rPr>
          <w:sz w:val="13"/>
          <w:szCs w:val="13"/>
        </w:rPr>
      </w:pPr>
      <w:r>
        <w:rPr>
          <w:sz w:val="13"/>
          <w:szCs w:val="13"/>
        </w:rPr>
        <w:t xml:space="preserve">  yasan  duk  abinda ya  faru  shi  yaja  bai  ga  laifinta  ba  ko  kadan  shi mutum  ne  mai  biyayaya  ga  iyayenshi  da  hakuri  sam  bai  taba  son  GIMBIYA SAUDT ba  kawai biyayya  yayi  ya  aureta,</w:t>
      </w:r>
    </w:p>
    <w:p w:rsidR="00000000" w:rsidRDefault="00F15D5C">
      <w:pPr>
        <w:rPr>
          <w:sz w:val="13"/>
          <w:szCs w:val="13"/>
        </w:rPr>
      </w:pPr>
    </w:p>
    <w:p w:rsidR="00000000" w:rsidRDefault="00F15D5C">
      <w:pPr>
        <w:rPr>
          <w:sz w:val="13"/>
          <w:szCs w:val="13"/>
        </w:rPr>
      </w:pPr>
      <w:r>
        <w:rPr>
          <w:sz w:val="13"/>
          <w:szCs w:val="13"/>
        </w:rPr>
        <w:t xml:space="preserve">  </w:t>
      </w:r>
      <w:r>
        <w:rPr>
          <w:sz w:val="13"/>
          <w:szCs w:val="13"/>
        </w:rPr>
        <w:t>alokacin  da  dan uwan  shi  yaki  auranta,  sai  de  bai  yi  nadama  ba don mace  ce mai  biyayya  da iya  kwantar  wa  miji  hankali da  tarairaya,</w:t>
      </w:r>
    </w:p>
    <w:p w:rsidR="00000000" w:rsidRDefault="00F15D5C">
      <w:pPr>
        <w:rPr>
          <w:sz w:val="13"/>
          <w:szCs w:val="13"/>
        </w:rPr>
      </w:pPr>
    </w:p>
    <w:p w:rsidR="00000000" w:rsidRDefault="00F15D5C">
      <w:pPr>
        <w:rPr>
          <w:sz w:val="13"/>
          <w:szCs w:val="13"/>
        </w:rPr>
      </w:pPr>
      <w:r>
        <w:rPr>
          <w:sz w:val="13"/>
          <w:szCs w:val="13"/>
        </w:rPr>
        <w:t xml:space="preserve">  shine  ma  abinda  yasa  ya  bata  wani  mastayi  a  zuciyarsa , </w:t>
      </w:r>
    </w:p>
    <w:p w:rsidR="00000000" w:rsidRDefault="00F15D5C">
      <w:pPr>
        <w:rPr>
          <w:sz w:val="13"/>
          <w:szCs w:val="13"/>
        </w:rPr>
      </w:pPr>
    </w:p>
    <w:p w:rsidR="00000000" w:rsidRDefault="00F15D5C">
      <w:pPr>
        <w:rPr>
          <w:sz w:val="13"/>
          <w:szCs w:val="13"/>
        </w:rPr>
      </w:pPr>
      <w:r>
        <w:rPr>
          <w:sz w:val="13"/>
          <w:szCs w:val="13"/>
        </w:rPr>
        <w:t>sai  de sam basu  da  hadi  ita  da</w:t>
      </w:r>
      <w:r>
        <w:rPr>
          <w:sz w:val="13"/>
          <w:szCs w:val="13"/>
        </w:rPr>
        <w:t xml:space="preserve">  Gimbiya  Fadila ,  mastayin  Fadila  daban  yake  azuciyarsa,</w:t>
      </w:r>
    </w:p>
    <w:p w:rsidR="00000000" w:rsidRDefault="00F15D5C">
      <w:pPr>
        <w:rPr>
          <w:sz w:val="13"/>
          <w:szCs w:val="13"/>
        </w:rPr>
      </w:pPr>
      <w:r>
        <w:rPr>
          <w:sz w:val="13"/>
          <w:szCs w:val="13"/>
        </w:rPr>
        <w:t>ya  godewa Allah  da  Faddi  bata  nuna  kishinta  a  fili  sai  in  sun  kebe  ita  da  shi  a  daki  take  masa  bala'i  iya  son ranta,</w:t>
      </w:r>
    </w:p>
    <w:p w:rsidR="00000000" w:rsidRDefault="00F15D5C">
      <w:pPr>
        <w:rPr>
          <w:sz w:val="13"/>
          <w:szCs w:val="13"/>
        </w:rPr>
      </w:pPr>
    </w:p>
    <w:p w:rsidR="00000000" w:rsidRDefault="00F15D5C">
      <w:pPr>
        <w:rPr>
          <w:sz w:val="13"/>
          <w:szCs w:val="13"/>
        </w:rPr>
      </w:pPr>
      <w:r>
        <w:rPr>
          <w:sz w:val="13"/>
          <w:szCs w:val="13"/>
        </w:rPr>
        <w:t xml:space="preserve">  cewa  take SAUDAT  bata  kai  tayi  kishi da  ita </w:t>
      </w:r>
      <w:r>
        <w:rPr>
          <w:sz w:val="13"/>
          <w:szCs w:val="13"/>
        </w:rPr>
        <w:t xml:space="preserve"> ba, wanda  haka  yake  azahiri  Saudat  bata  ko kamo  hannunta  a  kyau  ba na fuska  dana  sura, </w:t>
      </w:r>
    </w:p>
    <w:p w:rsidR="00000000" w:rsidRDefault="00F15D5C">
      <w:pPr>
        <w:rPr>
          <w:sz w:val="13"/>
          <w:szCs w:val="13"/>
        </w:rPr>
      </w:pPr>
    </w:p>
    <w:p w:rsidR="00000000" w:rsidRDefault="00F15D5C">
      <w:pPr>
        <w:rPr>
          <w:sz w:val="13"/>
          <w:szCs w:val="13"/>
        </w:rPr>
      </w:pPr>
      <w:r>
        <w:rPr>
          <w:sz w:val="13"/>
          <w:szCs w:val="13"/>
        </w:rPr>
        <w:t>da  kuma  iya  gyara  kanta,   ga  ta  iya  sace  zuciyar  miji  da  sa  shi  ciki  wani  yanayi.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bata  yadda  ko  hanyaa  ya  hadata da Saudat  inko su</w:t>
      </w:r>
      <w:r>
        <w:rPr>
          <w:sz w:val="13"/>
          <w:szCs w:val="13"/>
        </w:rPr>
        <w:t>n  hadu Saudat   zata  kauce, bata  waasa  da ita  bare  har  reni  ko   fada  ya  shiga  stakaninsu,</w:t>
      </w:r>
    </w:p>
    <w:p w:rsidR="00000000" w:rsidRDefault="00F15D5C">
      <w:pPr>
        <w:rPr>
          <w:sz w:val="13"/>
          <w:szCs w:val="13"/>
        </w:rPr>
      </w:pPr>
    </w:p>
    <w:p w:rsidR="00000000" w:rsidRDefault="00F15D5C">
      <w:pPr>
        <w:rPr>
          <w:sz w:val="13"/>
          <w:szCs w:val="13"/>
        </w:rPr>
      </w:pPr>
      <w:r>
        <w:rPr>
          <w:sz w:val="13"/>
          <w:szCs w:val="13"/>
        </w:rPr>
        <w:t xml:space="preserve"> shiyasa  itama  Saudat  take  shakkanta  da  kokarin  toshe  duk  wani  hanya  da  zai  hada  su  tashin  hankali,  tunda  tasan  tafi  karfinta  ako  a</w:t>
      </w:r>
      <w:r>
        <w:rPr>
          <w:sz w:val="13"/>
          <w:szCs w:val="13"/>
        </w:rPr>
        <w:t xml:space="preserve">  komai.</w:t>
      </w:r>
    </w:p>
    <w:p w:rsidR="00000000" w:rsidRDefault="00F15D5C">
      <w:pPr>
        <w:rPr>
          <w:sz w:val="13"/>
          <w:szCs w:val="13"/>
        </w:rPr>
      </w:pPr>
    </w:p>
    <w:p w:rsidR="00000000" w:rsidRDefault="00F15D5C">
      <w:pPr>
        <w:rPr>
          <w:sz w:val="13"/>
          <w:szCs w:val="13"/>
        </w:rPr>
      </w:pPr>
      <w:r>
        <w:rPr>
          <w:sz w:val="13"/>
          <w:szCs w:val="13"/>
        </w:rPr>
        <w:t>kwantar  da  ita  yayi  jin  ana  buga  kofa  yasan  Mobina na ne,  izini  ya  bata  akan  ta shi  bata  wani  bata  lokaci  ba  ta  shi  go  Masha'Allah  starki  da  yabo  ya  tabbata  ga  ubangijin da  yayi wannan  kyakyakwan  halittan,</w:t>
      </w:r>
    </w:p>
    <w:p w:rsidR="00000000" w:rsidRDefault="00F15D5C">
      <w:pPr>
        <w:rPr>
          <w:sz w:val="13"/>
          <w:szCs w:val="13"/>
        </w:rPr>
      </w:pPr>
    </w:p>
    <w:p w:rsidR="00000000" w:rsidRDefault="00F15D5C">
      <w:pPr>
        <w:rPr>
          <w:sz w:val="13"/>
          <w:szCs w:val="13"/>
        </w:rPr>
      </w:pPr>
      <w:r>
        <w:rPr>
          <w:sz w:val="13"/>
          <w:szCs w:val="13"/>
        </w:rPr>
        <w:t xml:space="preserve"> wata </w:t>
      </w:r>
      <w:r>
        <w:rPr>
          <w:sz w:val="13"/>
          <w:szCs w:val="13"/>
        </w:rPr>
        <w:t xml:space="preserve"> kyak'kyawar  diya  ce  da  baza  tafi  shekara 19 ba  aduniya  farace  tas  mai  zubin larabawa tana  da  madaidai  cin  stayi  da  jiki wanda  yake a murje  dashi  mai laushi  da  daukan  ido, </w:t>
      </w:r>
    </w:p>
    <w:p w:rsidR="00000000" w:rsidRDefault="00F15D5C">
      <w:pPr>
        <w:rPr>
          <w:sz w:val="13"/>
          <w:szCs w:val="13"/>
        </w:rPr>
      </w:pPr>
    </w:p>
    <w:p w:rsidR="00000000" w:rsidRDefault="00F15D5C">
      <w:pPr>
        <w:rPr>
          <w:sz w:val="13"/>
          <w:szCs w:val="13"/>
        </w:rPr>
      </w:pPr>
      <w:r>
        <w:rPr>
          <w:sz w:val="13"/>
          <w:szCs w:val="13"/>
        </w:rPr>
        <w:t>fuskanta da  dan  stayi  hadi  da  fadi  kadan,  yana dauke</w:t>
      </w:r>
      <w:r>
        <w:rPr>
          <w:sz w:val="13"/>
          <w:szCs w:val="13"/>
        </w:rPr>
        <w:t xml:space="preserve">  da  manyan  idanunta  masu  daukan ido  da  sheki wanda  suke  dauke  da  brown eyeballs ga  zararan  eyelashes, </w:t>
      </w:r>
    </w:p>
    <w:p w:rsidR="00000000" w:rsidRDefault="00F15D5C">
      <w:pPr>
        <w:rPr>
          <w:sz w:val="13"/>
          <w:szCs w:val="13"/>
        </w:rPr>
      </w:pPr>
    </w:p>
    <w:p w:rsidR="00000000" w:rsidRDefault="00F15D5C">
      <w:pPr>
        <w:rPr>
          <w:sz w:val="13"/>
          <w:szCs w:val="13"/>
        </w:rPr>
      </w:pPr>
      <w:r>
        <w:rPr>
          <w:sz w:val="13"/>
          <w:szCs w:val="13"/>
        </w:rPr>
        <w:t>hancinata  zarattt  dashi  dai  dai  face  nata,  sai  madaidaicin  lips  dinta  wanda  yake  pink  colour  mai  sheki.</w:t>
      </w:r>
    </w:p>
    <w:p w:rsidR="00000000" w:rsidRDefault="00F15D5C">
      <w:pPr>
        <w:rPr>
          <w:sz w:val="13"/>
          <w:szCs w:val="13"/>
        </w:rPr>
      </w:pPr>
    </w:p>
    <w:p w:rsidR="00000000" w:rsidRDefault="00F15D5C">
      <w:pPr>
        <w:rPr>
          <w:sz w:val="13"/>
          <w:szCs w:val="13"/>
        </w:rPr>
      </w:pPr>
      <w:r>
        <w:rPr>
          <w:sz w:val="13"/>
          <w:szCs w:val="13"/>
        </w:rPr>
        <w:t xml:space="preserve"> tana  sanye  da  </w:t>
      </w:r>
      <w:r>
        <w:rPr>
          <w:sz w:val="13"/>
          <w:szCs w:val="13"/>
        </w:rPr>
        <w:t>wani  fitted  gown  na  atamfa  dinkin ya  mugun fidda  asalin  surarta  wanda  zakayi mamaki  in ance ma  shekarunta  19  ne  aduniya  yanayin  jikinta  zaka  ranste  ta kai  23  ko  fiyeda  yadda  ta  ko  ina  yake  dammm  acike  kamar  su   fashe ko  su</w:t>
      </w:r>
      <w:r>
        <w:rPr>
          <w:sz w:val="13"/>
          <w:szCs w:val="13"/>
        </w:rPr>
        <w:t xml:space="preserve"> stole  ido,</w:t>
      </w:r>
    </w:p>
    <w:p w:rsidR="00000000" w:rsidRDefault="00F15D5C">
      <w:pPr>
        <w:rPr>
          <w:sz w:val="13"/>
          <w:szCs w:val="13"/>
        </w:rPr>
      </w:pPr>
    </w:p>
    <w:p w:rsidR="00000000" w:rsidRDefault="00F15D5C">
      <w:pPr>
        <w:rPr>
          <w:sz w:val="13"/>
          <w:szCs w:val="13"/>
        </w:rPr>
      </w:pPr>
      <w:r>
        <w:rPr>
          <w:sz w:val="13"/>
          <w:szCs w:val="13"/>
        </w:rPr>
        <w:t>stabar  yadda  sauka  cika  kayan, kanta  ko  ba  dan  kwali  hakan  ya  bawa  yalwaceccen  gashinta  daman  zubowa  har  kugunta  baki  sidik dashi  mai stansti  da  dauka  ido  sai  tashin  kanshi  yakeyi.</w:t>
      </w:r>
    </w:p>
    <w:p w:rsidR="00000000" w:rsidRDefault="00F15D5C">
      <w:pPr>
        <w:rPr>
          <w:sz w:val="13"/>
          <w:szCs w:val="13"/>
        </w:rPr>
      </w:pPr>
    </w:p>
    <w:p w:rsidR="00000000" w:rsidRDefault="00F15D5C">
      <w:pPr>
        <w:rPr>
          <w:sz w:val="13"/>
          <w:szCs w:val="13"/>
        </w:rPr>
      </w:pPr>
      <w:r>
        <w:rPr>
          <w:sz w:val="13"/>
          <w:szCs w:val="13"/>
        </w:rPr>
        <w:t xml:space="preserve"> </w:t>
      </w:r>
    </w:p>
    <w:p w:rsidR="00000000" w:rsidRDefault="00F15D5C">
      <w:pPr>
        <w:rPr>
          <w:sz w:val="13"/>
          <w:szCs w:val="13"/>
        </w:rPr>
      </w:pPr>
      <w:r>
        <w:rPr>
          <w:sz w:val="13"/>
          <w:szCs w:val="13"/>
        </w:rPr>
        <w:t xml:space="preserve">ahankali  take  tafiya  komai  </w:t>
      </w:r>
      <w:r>
        <w:rPr>
          <w:sz w:val="13"/>
          <w:szCs w:val="13"/>
        </w:rPr>
        <w:t xml:space="preserve">na  jikinta  na  mosti  har ta  iso  cikin  tamfastetsen  dakin, ta  karasa  inda yake  sukayi  pecking  kumatun  juna  kafun  ta  waiga  taga  inda  Gimbiya  Fadila  ke  kwance  cikin  wani  yanayi  na sarewa  da  zallan  damuwa  wanda   ya  bayyanar  da </w:t>
      </w:r>
      <w:r>
        <w:rPr>
          <w:sz w:val="13"/>
          <w:szCs w:val="13"/>
        </w:rPr>
        <w:t xml:space="preserve"> hawaye  dakea  kwance  cikin  farin  idonta  tace</w:t>
      </w:r>
    </w:p>
    <w:p w:rsidR="00000000" w:rsidRDefault="00F15D5C">
      <w:pPr>
        <w:rPr>
          <w:sz w:val="13"/>
          <w:szCs w:val="13"/>
        </w:rPr>
      </w:pPr>
    </w:p>
    <w:p w:rsidR="00000000" w:rsidRDefault="00F15D5C">
      <w:pPr>
        <w:rPr>
          <w:sz w:val="13"/>
          <w:szCs w:val="13"/>
        </w:rPr>
      </w:pPr>
      <w:r>
        <w:rPr>
          <w:sz w:val="13"/>
          <w:szCs w:val="13"/>
        </w:rPr>
        <w:t xml:space="preserve"> " Abbu yaushe  Ammi  zata  samu  lafiya,"</w:t>
      </w:r>
    </w:p>
    <w:p w:rsidR="00000000" w:rsidRDefault="00F15D5C">
      <w:pPr>
        <w:rPr>
          <w:sz w:val="13"/>
          <w:szCs w:val="13"/>
        </w:rPr>
      </w:pPr>
    </w:p>
    <w:p w:rsidR="00000000" w:rsidRDefault="00F15D5C">
      <w:pPr>
        <w:rPr>
          <w:sz w:val="13"/>
          <w:szCs w:val="13"/>
        </w:rPr>
      </w:pPr>
      <w:r>
        <w:rPr>
          <w:sz w:val="13"/>
          <w:szCs w:val="13"/>
        </w:rPr>
        <w:t xml:space="preserve"> tayi  maganan  cikin melodious voice  dinta kaga  kullumm  sai  tayi  kuka  fa  har  bp dinta  ya  hau,"</w:t>
      </w:r>
    </w:p>
    <w:p w:rsidR="00000000" w:rsidRDefault="00F15D5C">
      <w:pPr>
        <w:rPr>
          <w:sz w:val="13"/>
          <w:szCs w:val="13"/>
        </w:rPr>
      </w:pPr>
    </w:p>
    <w:p w:rsidR="00000000" w:rsidRDefault="00F15D5C">
      <w:pPr>
        <w:rPr>
          <w:sz w:val="13"/>
          <w:szCs w:val="13"/>
        </w:rPr>
      </w:pPr>
      <w:r>
        <w:rPr>
          <w:sz w:val="13"/>
          <w:szCs w:val="13"/>
        </w:rPr>
        <w:t xml:space="preserve">ganin  yanayin nata  ne  yasa  shi  rungumota  yace  </w:t>
      </w:r>
      <w:r>
        <w:rPr>
          <w:sz w:val="13"/>
          <w:szCs w:val="13"/>
        </w:rPr>
        <w:t>" shhhhh  Ibnatiii  banda  kuka  Ammi  will  be  alright  insha'allah  tana  bukatar  hutu  ne kinji  yanzu  mu  je  gurin Fulani  tabaki  Fura  kisha  ko  tace  ma tunjiya  baki  je  gunta  ba,"</w:t>
      </w:r>
    </w:p>
    <w:p w:rsidR="00000000" w:rsidRDefault="00F15D5C">
      <w:pPr>
        <w:rPr>
          <w:sz w:val="13"/>
          <w:szCs w:val="13"/>
        </w:rPr>
      </w:pPr>
    </w:p>
    <w:p w:rsidR="00000000" w:rsidRDefault="00F15D5C">
      <w:pPr>
        <w:rPr>
          <w:sz w:val="13"/>
          <w:szCs w:val="13"/>
        </w:rPr>
      </w:pPr>
      <w:r>
        <w:rPr>
          <w:sz w:val="13"/>
          <w:szCs w:val="13"/>
        </w:rPr>
        <w:t xml:space="preserve">gyada  kai  tayi  ya  kama  hannunta  sukayi  hanyar  waje </w:t>
      </w:r>
      <w:r>
        <w:rPr>
          <w:sz w:val="13"/>
          <w:szCs w:val="13"/>
        </w:rPr>
        <w:t xml:space="preserve"> da ita  tamkamemen  faloin suka  futo  bayi  ne  suka  zube  suna  kwasan  gaisuwa  hannu  kawai  ya  daga  musu  ya  umar  ci  daya  daga  cikinsu  data  kawo  alkebban  Sarauniya  Mobina  da kallabinata,</w:t>
      </w:r>
    </w:p>
    <w:p w:rsidR="00000000" w:rsidRDefault="00F15D5C">
      <w:pPr>
        <w:rPr>
          <w:sz w:val="13"/>
          <w:szCs w:val="13"/>
        </w:rPr>
      </w:pPr>
    </w:p>
    <w:p w:rsidR="00000000" w:rsidRDefault="00F15D5C">
      <w:pPr>
        <w:rPr>
          <w:sz w:val="13"/>
          <w:szCs w:val="13"/>
        </w:rPr>
      </w:pPr>
      <w:r>
        <w:rPr>
          <w:sz w:val="13"/>
          <w:szCs w:val="13"/>
        </w:rPr>
        <w:t xml:space="preserve">  ba bata loakci  ta  dauko  aka shiryata  ita  </w:t>
      </w:r>
      <w:r>
        <w:rPr>
          <w:sz w:val="13"/>
          <w:szCs w:val="13"/>
        </w:rPr>
        <w:t>ko  sai  turo  baki  takeyi  tana  tubune  face,</w:t>
      </w:r>
    </w:p>
    <w:p w:rsidR="00000000" w:rsidRDefault="00F15D5C">
      <w:pPr>
        <w:rPr>
          <w:sz w:val="13"/>
          <w:szCs w:val="13"/>
        </w:rPr>
      </w:pPr>
      <w:r>
        <w:rPr>
          <w:sz w:val="13"/>
          <w:szCs w:val="13"/>
        </w:rPr>
        <w:t>"Abbu  akwai  zafi  fahhh  kuma  da  nauyi,"</w:t>
      </w:r>
    </w:p>
    <w:p w:rsidR="00000000" w:rsidRDefault="00F15D5C">
      <w:pPr>
        <w:rPr>
          <w:sz w:val="13"/>
          <w:szCs w:val="13"/>
        </w:rPr>
      </w:pPr>
    </w:p>
    <w:p w:rsidR="00000000" w:rsidRDefault="00F15D5C">
      <w:pPr>
        <w:rPr>
          <w:sz w:val="13"/>
          <w:szCs w:val="13"/>
        </w:rPr>
      </w:pPr>
      <w:r>
        <w:rPr>
          <w:sz w:val="13"/>
          <w:szCs w:val="13"/>
        </w:rPr>
        <w:t>murmushi  ya  sake  ya  lakaci  hancinta  yace " silly girl  to  ahaka  zaki  futa,  karki manta ke princess  ce ,"</w:t>
      </w:r>
    </w:p>
    <w:p w:rsidR="00000000" w:rsidRDefault="00F15D5C">
      <w:pPr>
        <w:rPr>
          <w:sz w:val="13"/>
          <w:szCs w:val="13"/>
        </w:rPr>
      </w:pPr>
    </w:p>
    <w:p w:rsidR="00000000" w:rsidRDefault="00F15D5C">
      <w:pPr>
        <w:rPr>
          <w:sz w:val="13"/>
          <w:szCs w:val="13"/>
        </w:rPr>
      </w:pPr>
      <w:r>
        <w:rPr>
          <w:sz w:val="13"/>
          <w:szCs w:val="13"/>
        </w:rPr>
        <w:t>"but  Abbu is too  heavy i can  endure  it i</w:t>
      </w:r>
      <w:r>
        <w:rPr>
          <w:sz w:val="13"/>
          <w:szCs w:val="13"/>
        </w:rPr>
        <w:t xml:space="preserve">nfact  ana  zafi and  skin nawa  bayaso yanzu  sai  fito  ya da kurajen da   that are  so  painfull ," tana  magana  ne  cikin zallan  shagwaba </w:t>
      </w:r>
    </w:p>
    <w:p w:rsidR="00000000" w:rsidRDefault="00F15D5C">
      <w:pPr>
        <w:rPr>
          <w:sz w:val="13"/>
          <w:szCs w:val="13"/>
        </w:rPr>
      </w:pPr>
    </w:p>
    <w:p w:rsidR="00000000" w:rsidRDefault="00F15D5C">
      <w:pPr>
        <w:rPr>
          <w:sz w:val="13"/>
          <w:szCs w:val="13"/>
        </w:rPr>
      </w:pPr>
      <w:r>
        <w:rPr>
          <w:sz w:val="13"/>
          <w:szCs w:val="13"/>
        </w:rPr>
        <w:t xml:space="preserve">murmushi  yayi  yace okayyy in mun  je  can sai  ki  cire  in  kuma  kin masta  Akhie  Fudhal  yana  nan  kin </w:t>
      </w:r>
      <w:r>
        <w:rPr>
          <w:sz w:val="13"/>
          <w:szCs w:val="13"/>
        </w:rPr>
        <w:t xml:space="preserve"> san  halinsa  sarai,"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narai narai  tayi da  eyes  tace " naji  tohhh muje  tayi  gaba  ta  barshi  abaya,"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murmushi  yayi  yayi  taku  dabai  fi  2 ba  ya  cimmata  abinka  da  dogo,  hannunata ya kama suka  cigaba  da  tafiya har  suka  fito haraban</w:t>
      </w:r>
      <w:r>
        <w:rPr>
          <w:sz w:val="13"/>
          <w:szCs w:val="13"/>
        </w:rPr>
        <w:t xml:space="preserve">  masarauatar  duk  inda  suka  gibta sai  an  gaishe  su  har  suka  isa  sashin  Fulani da  tun da  suka  yo  hanyan  sashin nata  aka  sanar  da  zuwansu.</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suna  shiga  suka  hangota  zaune  bisa  royal  chair  dake  falon  tana  sanye  da  bakar  abay</w:t>
      </w:r>
      <w:r>
        <w:rPr>
          <w:sz w:val="13"/>
          <w:szCs w:val="13"/>
        </w:rPr>
        <w:t>a  daya  fidda  hasken fatarta  kaman  da  sukeyi  da Princes  Mobina  ne ya  bayyana  karara hannunata  dauke  da  carbi  daya  kuma  da  tahzeeb kasancewar  la'asar  tayi  har  ma  anyi  salla  hakan  yasa  takeyin azkar,</w:t>
      </w:r>
    </w:p>
    <w:p w:rsidR="00000000" w:rsidRDefault="00F15D5C">
      <w:pPr>
        <w:rPr>
          <w:sz w:val="13"/>
          <w:szCs w:val="13"/>
        </w:rPr>
      </w:pPr>
    </w:p>
    <w:p w:rsidR="00000000" w:rsidRDefault="00F15D5C">
      <w:pPr>
        <w:rPr>
          <w:sz w:val="13"/>
          <w:szCs w:val="13"/>
        </w:rPr>
      </w:pPr>
      <w:r>
        <w:rPr>
          <w:sz w:val="13"/>
          <w:szCs w:val="13"/>
        </w:rPr>
        <w:t xml:space="preserve"> sallaman sune  yasa  ta  ajiye</w:t>
      </w:r>
      <w:r>
        <w:rPr>
          <w:sz w:val="13"/>
          <w:szCs w:val="13"/>
        </w:rPr>
        <w:t xml:space="preserve">  tahzeeb  din ta dago fararen dara daran eyeballs dinta wanda ke cike da  kwarjini  da  nustuwa da  kyan haiba  zuba musu tana  sakin  murmushi  daya  fidda  zallan  kyanta inda  fararen hakwaranta  wanda  ke  jere  reras  suka   bayyana  cikin muryanta  </w:t>
      </w:r>
      <w:r>
        <w:rPr>
          <w:sz w:val="13"/>
          <w:szCs w:val="13"/>
        </w:rPr>
        <w:t>wanda  ko  ba'a  fada  maka  ba  kasan balarabiya  ce tace</w:t>
      </w:r>
    </w:p>
    <w:p w:rsidR="00000000" w:rsidRDefault="00F15D5C">
      <w:pPr>
        <w:rPr>
          <w:sz w:val="13"/>
          <w:szCs w:val="13"/>
        </w:rPr>
      </w:pPr>
    </w:p>
    <w:p w:rsidR="00000000" w:rsidRDefault="00F15D5C">
      <w:pPr>
        <w:rPr>
          <w:sz w:val="13"/>
          <w:szCs w:val="13"/>
        </w:rPr>
      </w:pPr>
      <w:r>
        <w:rPr>
          <w:sz w:val="13"/>
          <w:szCs w:val="13"/>
        </w:rPr>
        <w:t xml:space="preserve"> " waalaikumus salam, ahlan wa  sahlan ya  hafidatii sagira  taali ilah hun,"</w:t>
      </w:r>
    </w:p>
    <w:p w:rsidR="00000000" w:rsidRDefault="00F15D5C">
      <w:pPr>
        <w:rPr>
          <w:sz w:val="13"/>
          <w:szCs w:val="13"/>
        </w:rPr>
      </w:pPr>
    </w:p>
    <w:p w:rsidR="00000000" w:rsidRDefault="00F15D5C">
      <w:pPr>
        <w:rPr>
          <w:sz w:val="13"/>
          <w:szCs w:val="13"/>
        </w:rPr>
      </w:pPr>
      <w:r>
        <w:rPr>
          <w:sz w:val="13"/>
          <w:szCs w:val="13"/>
        </w:rPr>
        <w:t xml:space="preserve"> Princes  Mobina  kamar  dama  jira  take  tayi  mata  magana da  gudu  taje  ta  rungumeta tace " i miss  you  so  m</w:t>
      </w:r>
      <w:r>
        <w:rPr>
          <w:sz w:val="13"/>
          <w:szCs w:val="13"/>
        </w:rPr>
        <w:t>uch  Jaddatii,"</w:t>
      </w:r>
    </w:p>
    <w:p w:rsidR="00000000" w:rsidRDefault="00F15D5C">
      <w:pPr>
        <w:rPr>
          <w:sz w:val="13"/>
          <w:szCs w:val="13"/>
        </w:rPr>
      </w:pPr>
    </w:p>
    <w:p w:rsidR="00000000" w:rsidRDefault="00F15D5C">
      <w:pPr>
        <w:rPr>
          <w:sz w:val="13"/>
          <w:szCs w:val="13"/>
        </w:rPr>
      </w:pPr>
      <w:r>
        <w:rPr>
          <w:sz w:val="13"/>
          <w:szCs w:val="13"/>
        </w:rPr>
        <w:t>Fulani  breaking  hug  din  nasu  tayi  tace " humm  dube ta mana  kina  nan  amma  kinki  zuwa  ki  duba ni kuma  kike  cewa wani  you  miss  me  so  much,  tohh  naabi  missing  din  da gudu,"</w:t>
      </w:r>
    </w:p>
    <w:p w:rsidR="00000000" w:rsidRDefault="00F15D5C">
      <w:pPr>
        <w:rPr>
          <w:sz w:val="13"/>
          <w:szCs w:val="13"/>
        </w:rPr>
      </w:pPr>
      <w:r>
        <w:rPr>
          <w:sz w:val="13"/>
          <w:szCs w:val="13"/>
        </w:rPr>
        <w:t xml:space="preserve"> </w:t>
      </w:r>
    </w:p>
    <w:p w:rsidR="00000000" w:rsidRDefault="00F15D5C">
      <w:pPr>
        <w:rPr>
          <w:sz w:val="13"/>
          <w:szCs w:val="13"/>
        </w:rPr>
      </w:pPr>
      <w:r>
        <w:rPr>
          <w:sz w:val="13"/>
          <w:szCs w:val="13"/>
        </w:rPr>
        <w:t>kyalkyalewa  Princes  Mobina  tayi  da  da</w:t>
      </w:r>
      <w:r>
        <w:rPr>
          <w:sz w:val="13"/>
          <w:szCs w:val="13"/>
        </w:rPr>
        <w:t xml:space="preserve">riya  ganin  yadda  Fulani  ke  hade  face  shi  kanshi  yadda tayi  maganan  ma  abin  dariya  ne, </w:t>
      </w:r>
    </w:p>
    <w:p w:rsidR="00000000" w:rsidRDefault="00F15D5C">
      <w:pPr>
        <w:rPr>
          <w:sz w:val="13"/>
          <w:szCs w:val="13"/>
        </w:rPr>
      </w:pPr>
    </w:p>
    <w:p w:rsidR="00000000" w:rsidRDefault="00F15D5C">
      <w:pPr>
        <w:rPr>
          <w:sz w:val="13"/>
          <w:szCs w:val="13"/>
        </w:rPr>
      </w:pPr>
      <w:r>
        <w:rPr>
          <w:sz w:val="13"/>
          <w:szCs w:val="13"/>
        </w:rPr>
        <w:t xml:space="preserve"> ta  yishi  cikin  salo  najan  hankali wanda  ke  tare  da  ita  musamman  mai  kananun  shekaru  irin na  Mobina  cos she may  easly find it  funny  kam</w:t>
      </w:r>
      <w:r>
        <w:rPr>
          <w:sz w:val="13"/>
          <w:szCs w:val="13"/>
        </w:rPr>
        <w:t>ar de  yanda  ya  faru  abin  ya bata  dariya,</w:t>
      </w:r>
    </w:p>
    <w:p w:rsidR="00000000" w:rsidRDefault="00F15D5C">
      <w:pPr>
        <w:rPr>
          <w:sz w:val="13"/>
          <w:szCs w:val="13"/>
        </w:rPr>
      </w:pPr>
    </w:p>
    <w:p w:rsidR="00000000" w:rsidRDefault="00F15D5C">
      <w:pPr>
        <w:rPr>
          <w:sz w:val="13"/>
          <w:szCs w:val="13"/>
        </w:rPr>
      </w:pPr>
      <w:r>
        <w:rPr>
          <w:sz w:val="13"/>
          <w:szCs w:val="13"/>
        </w:rPr>
        <w:t>"Jaddatii  da  gaske  nayi  missing  dinki  kinsan  Ammi  bata  da  lafiya  shiyasa  ban  samu daman  zuwa  ba  gashi  muna  shirin      fara  final  exams  namu  2 weeks  zamuyi  mu  gama,"</w:t>
      </w:r>
    </w:p>
    <w:p w:rsidR="00000000" w:rsidRDefault="00F15D5C">
      <w:pPr>
        <w:rPr>
          <w:sz w:val="13"/>
          <w:szCs w:val="13"/>
        </w:rPr>
      </w:pPr>
    </w:p>
    <w:p w:rsidR="00000000" w:rsidRDefault="00F15D5C">
      <w:pPr>
        <w:rPr>
          <w:sz w:val="13"/>
          <w:szCs w:val="13"/>
        </w:rPr>
      </w:pPr>
      <w:r>
        <w:rPr>
          <w:sz w:val="13"/>
          <w:szCs w:val="13"/>
        </w:rPr>
        <w:t>" masha'Allah ki</w:t>
      </w:r>
      <w:r>
        <w:rPr>
          <w:sz w:val="13"/>
          <w:szCs w:val="13"/>
        </w:rPr>
        <w:t>ce  kin  zama  graduate a  degree  holder ,"</w:t>
      </w:r>
    </w:p>
    <w:p w:rsidR="00000000" w:rsidRDefault="00F15D5C">
      <w:pPr>
        <w:rPr>
          <w:sz w:val="13"/>
          <w:szCs w:val="13"/>
        </w:rPr>
      </w:pPr>
    </w:p>
    <w:p w:rsidR="00000000" w:rsidRDefault="00F15D5C">
      <w:pPr>
        <w:rPr>
          <w:sz w:val="13"/>
          <w:szCs w:val="13"/>
        </w:rPr>
      </w:pPr>
      <w:r>
        <w:rPr>
          <w:sz w:val="13"/>
          <w:szCs w:val="13"/>
        </w:rPr>
        <w:t xml:space="preserve">"ehhh  Jaddatii  kinga  yanzu  Akhie Fareed  bazai  na   stokala  na  ba,  </w:t>
      </w:r>
    </w:p>
    <w:p w:rsidR="00000000" w:rsidRDefault="00F15D5C">
      <w:pPr>
        <w:rPr>
          <w:sz w:val="13"/>
          <w:szCs w:val="13"/>
        </w:rPr>
      </w:pPr>
    </w:p>
    <w:p w:rsidR="00000000" w:rsidRDefault="00F15D5C">
      <w:pPr>
        <w:rPr>
          <w:sz w:val="13"/>
          <w:szCs w:val="13"/>
        </w:rPr>
      </w:pPr>
      <w:r>
        <w:rPr>
          <w:sz w:val="13"/>
          <w:szCs w:val="13"/>
        </w:rPr>
        <w:t>wai  fahh  cewa  yakeyi  kafun  nagama  school za'a  rufe  kamfanin  pen  &amp;  book,  kuma  gashi  at  the  end am  gonna  be a  degree</w:t>
      </w:r>
      <w:r>
        <w:rPr>
          <w:sz w:val="13"/>
          <w:szCs w:val="13"/>
        </w:rPr>
        <w:t xml:space="preserve">  holder with just  19 years old, bakaman  shi  ba  da  sai  da  ya  kai  23 years ya gama universty,"</w:t>
      </w:r>
    </w:p>
    <w:p w:rsidR="00000000" w:rsidRDefault="00F15D5C">
      <w:pPr>
        <w:rPr>
          <w:sz w:val="13"/>
          <w:szCs w:val="13"/>
        </w:rPr>
      </w:pPr>
    </w:p>
    <w:p w:rsidR="00000000" w:rsidRDefault="00F15D5C">
      <w:pPr>
        <w:rPr>
          <w:sz w:val="13"/>
          <w:szCs w:val="13"/>
        </w:rPr>
      </w:pPr>
      <w:r>
        <w:rPr>
          <w:sz w:val="13"/>
          <w:szCs w:val="13"/>
        </w:rPr>
        <w:t xml:space="preserve">murmushi  Fulanai ta sake tace " Masha'Allah, kinga yanzu kin kusa  kwace girman daga hannunshi tunda kin gama school sai batun aure shiko gashi har 29 </w:t>
      </w:r>
      <w:r>
        <w:rPr>
          <w:sz w:val="13"/>
          <w:szCs w:val="13"/>
        </w:rPr>
        <w:t>years  ba budurwa  bare asa ran yayi aure,"</w:t>
      </w:r>
    </w:p>
    <w:p w:rsidR="00000000" w:rsidRDefault="00F15D5C">
      <w:pPr>
        <w:rPr>
          <w:sz w:val="13"/>
          <w:szCs w:val="13"/>
        </w:rPr>
      </w:pPr>
    </w:p>
    <w:p w:rsidR="00000000" w:rsidRDefault="00F15D5C">
      <w:pPr>
        <w:rPr>
          <w:sz w:val="13"/>
          <w:szCs w:val="13"/>
        </w:rPr>
      </w:pPr>
      <w:r>
        <w:rPr>
          <w:sz w:val="13"/>
          <w:szCs w:val="13"/>
        </w:rPr>
        <w:t>turbune face Princes  Mobina taayi tace " aure kuma Jaddatiii shekarun nawa 19 nefa ko kin manta,"</w:t>
      </w:r>
    </w:p>
    <w:p w:rsidR="00000000" w:rsidRDefault="00F15D5C">
      <w:pPr>
        <w:rPr>
          <w:sz w:val="13"/>
          <w:szCs w:val="13"/>
        </w:rPr>
      </w:pPr>
    </w:p>
    <w:p w:rsidR="00000000" w:rsidRDefault="00F15D5C">
      <w:pPr>
        <w:rPr>
          <w:sz w:val="13"/>
          <w:szCs w:val="13"/>
        </w:rPr>
      </w:pPr>
      <w:r>
        <w:rPr>
          <w:sz w:val="13"/>
          <w:szCs w:val="13"/>
        </w:rPr>
        <w:t xml:space="preserve">"ko kadaan ban mantaa nasani   ammaa  in ba auren kika  yiba tohh mai zakiyi tunda kin gama degree," </w:t>
      </w:r>
    </w:p>
    <w:p w:rsidR="00000000" w:rsidRDefault="00F15D5C">
      <w:pPr>
        <w:rPr>
          <w:sz w:val="13"/>
          <w:szCs w:val="13"/>
        </w:rPr>
      </w:pPr>
    </w:p>
    <w:p w:rsidR="00000000" w:rsidRDefault="00F15D5C">
      <w:pPr>
        <w:rPr>
          <w:sz w:val="13"/>
          <w:szCs w:val="13"/>
        </w:rPr>
      </w:pPr>
      <w:r>
        <w:rPr>
          <w:sz w:val="13"/>
          <w:szCs w:val="13"/>
        </w:rPr>
        <w:t>"sai nay</w:t>
      </w:r>
      <w:r>
        <w:rPr>
          <w:sz w:val="13"/>
          <w:szCs w:val="13"/>
        </w:rPr>
        <w:t>i masters daga nan nayi   phd  kingaa kafun  nan  nakara  girma,"</w:t>
      </w:r>
    </w:p>
    <w:p w:rsidR="00000000" w:rsidRDefault="00F15D5C">
      <w:pPr>
        <w:rPr>
          <w:sz w:val="13"/>
          <w:szCs w:val="13"/>
        </w:rPr>
      </w:pPr>
    </w:p>
    <w:p w:rsidR="00000000" w:rsidRDefault="00F15D5C">
      <w:pPr>
        <w:rPr>
          <w:sz w:val="13"/>
          <w:szCs w:val="13"/>
        </w:rPr>
      </w:pPr>
      <w:r>
        <w:rPr>
          <w:sz w:val="13"/>
          <w:szCs w:val="13"/>
        </w:rPr>
        <w:t>"tohhh  fahh kina  ganin hka   mai  yuwu wa  ne da  alkawarin  aure ahh akanki ko kin manta  ne,"</w:t>
      </w:r>
    </w:p>
    <w:p w:rsidR="00000000" w:rsidRDefault="00F15D5C">
      <w:pPr>
        <w:rPr>
          <w:sz w:val="13"/>
          <w:szCs w:val="13"/>
        </w:rPr>
      </w:pPr>
    </w:p>
    <w:p w:rsidR="00000000" w:rsidRDefault="00F15D5C">
      <w:pPr>
        <w:rPr>
          <w:sz w:val="13"/>
          <w:szCs w:val="13"/>
        </w:rPr>
      </w:pPr>
      <w:r>
        <w:rPr>
          <w:sz w:val="13"/>
          <w:szCs w:val="13"/>
        </w:rPr>
        <w:t>hade giran sama da kasa  tayi tace " ban manta ba kawai  ni  bana  son  shi  ne  yanzu,"</w:t>
      </w:r>
    </w:p>
    <w:p w:rsidR="00000000" w:rsidRDefault="00F15D5C">
      <w:pPr>
        <w:rPr>
          <w:sz w:val="13"/>
          <w:szCs w:val="13"/>
        </w:rPr>
      </w:pPr>
    </w:p>
    <w:p w:rsidR="00000000" w:rsidRDefault="00F15D5C">
      <w:pPr>
        <w:rPr>
          <w:sz w:val="13"/>
          <w:szCs w:val="13"/>
        </w:rPr>
      </w:pPr>
      <w:r>
        <w:rPr>
          <w:sz w:val="13"/>
          <w:szCs w:val="13"/>
        </w:rPr>
        <w:t>murmushin  manya Fulani tayi  tace " dama  ana  dena  so  ne,"</w:t>
      </w:r>
    </w:p>
    <w:p w:rsidR="00000000" w:rsidRDefault="00F15D5C">
      <w:pPr>
        <w:rPr>
          <w:sz w:val="13"/>
          <w:szCs w:val="13"/>
        </w:rPr>
      </w:pPr>
    </w:p>
    <w:p w:rsidR="00000000" w:rsidRDefault="00F15D5C">
      <w:pPr>
        <w:rPr>
          <w:sz w:val="13"/>
          <w:szCs w:val="13"/>
        </w:rPr>
      </w:pPr>
      <w:r>
        <w:rPr>
          <w:sz w:val="13"/>
          <w:szCs w:val="13"/>
        </w:rPr>
        <w:t>" tohhh ni  de  na  dena  son  Mubeen,"</w:t>
      </w:r>
    </w:p>
    <w:p w:rsidR="00000000" w:rsidRDefault="00F15D5C">
      <w:pPr>
        <w:rPr>
          <w:sz w:val="13"/>
          <w:szCs w:val="13"/>
        </w:rPr>
      </w:pPr>
    </w:p>
    <w:p w:rsidR="00000000" w:rsidRDefault="00F15D5C">
      <w:pPr>
        <w:rPr>
          <w:sz w:val="13"/>
          <w:szCs w:val="13"/>
        </w:rPr>
      </w:pPr>
      <w:r>
        <w:rPr>
          <w:sz w:val="13"/>
          <w:szCs w:val="13"/>
        </w:rPr>
        <w:t>"hmmm  fada  mun  ko  ya  miki  laifi  ne sai  a  masa  magana  ya gyara,"</w:t>
      </w:r>
    </w:p>
    <w:p w:rsidR="00000000" w:rsidRDefault="00F15D5C">
      <w:pPr>
        <w:rPr>
          <w:sz w:val="13"/>
          <w:szCs w:val="13"/>
        </w:rPr>
      </w:pPr>
    </w:p>
    <w:p w:rsidR="00000000" w:rsidRDefault="00F15D5C">
      <w:pPr>
        <w:rPr>
          <w:sz w:val="13"/>
          <w:szCs w:val="13"/>
        </w:rPr>
      </w:pPr>
      <w:r>
        <w:rPr>
          <w:sz w:val="13"/>
          <w:szCs w:val="13"/>
        </w:rPr>
        <w:t xml:space="preserve">" kohh  ya  gyara  ma  ni  bana  son  shi   dama  ma  tun  can  ba sonshi  </w:t>
      </w:r>
      <w:r>
        <w:rPr>
          <w:sz w:val="13"/>
          <w:szCs w:val="13"/>
        </w:rPr>
        <w:t>nake  ba,  kawai  dan  yana  kulawa da  ni  ne  yasa  nake  son  yadda  yake  nuna  kamar  da  gaske  yake  sona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"ikon  Allah  nikam  ban  gane  ba  cire  ni  a  duhu,"</w:t>
      </w:r>
    </w:p>
    <w:p w:rsidR="00000000" w:rsidRDefault="00F15D5C">
      <w:pPr>
        <w:rPr>
          <w:sz w:val="13"/>
          <w:szCs w:val="13"/>
        </w:rPr>
      </w:pPr>
    </w:p>
    <w:p w:rsidR="00000000" w:rsidRDefault="00F15D5C">
      <w:pPr>
        <w:rPr>
          <w:sz w:val="13"/>
          <w:szCs w:val="13"/>
        </w:rPr>
      </w:pPr>
      <w:r>
        <w:rPr>
          <w:sz w:val="13"/>
          <w:szCs w:val="13"/>
        </w:rPr>
        <w:t xml:space="preserve">"hmm  wallahi  nikam  na  fita  rakiyarsa  mayaudari  ne  kuma  fahh  har  neman </w:t>
      </w:r>
      <w:r>
        <w:rPr>
          <w:sz w:val="13"/>
          <w:szCs w:val="13"/>
        </w:rPr>
        <w:t xml:space="preserve"> mata  yana  yi kuma  wallahi  shi  pregnenting  zuwaira  kuma  ba ita  kadai  ba  bayin  masarautan  nan  da  yawa  ya  musau  hka, </w:t>
      </w:r>
    </w:p>
    <w:p w:rsidR="00000000" w:rsidRDefault="00F15D5C">
      <w:pPr>
        <w:rPr>
          <w:sz w:val="13"/>
          <w:szCs w:val="13"/>
        </w:rPr>
      </w:pPr>
    </w:p>
    <w:p w:rsidR="00000000" w:rsidRDefault="00F15D5C">
      <w:pPr>
        <w:rPr>
          <w:sz w:val="13"/>
          <w:szCs w:val="13"/>
        </w:rPr>
      </w:pPr>
      <w:r>
        <w:rPr>
          <w:sz w:val="13"/>
          <w:szCs w:val="13"/>
        </w:rPr>
        <w:t xml:space="preserve"> shine  aka  daura  laifin  a  Akhie Fareed, in  baki  yadda  bama  zan  iya  proving  miki,  cos  ina  da  prove,"</w:t>
      </w:r>
    </w:p>
    <w:p w:rsidR="00000000" w:rsidRDefault="00F15D5C">
      <w:pPr>
        <w:rPr>
          <w:sz w:val="13"/>
          <w:szCs w:val="13"/>
        </w:rPr>
      </w:pPr>
    </w:p>
    <w:p w:rsidR="00000000" w:rsidRDefault="00F15D5C">
      <w:pPr>
        <w:rPr>
          <w:sz w:val="13"/>
          <w:szCs w:val="13"/>
        </w:rPr>
      </w:pPr>
      <w:r>
        <w:rPr>
          <w:sz w:val="13"/>
          <w:szCs w:val="13"/>
        </w:rPr>
        <w:t xml:space="preserve">ba  </w:t>
      </w:r>
      <w:r>
        <w:rPr>
          <w:sz w:val="13"/>
          <w:szCs w:val="13"/>
        </w:rPr>
        <w:t xml:space="preserve">Fulani  ba  har  Suhataj  shiruuu  sukayi  sauna  sauraran  Mobina  da  zancen   bakinta   daya  sasu  a  wani  yana  yii </w:t>
      </w:r>
    </w:p>
    <w:p w:rsidR="00000000" w:rsidRDefault="00F15D5C">
      <w:pPr>
        <w:rPr>
          <w:sz w:val="13"/>
          <w:szCs w:val="13"/>
        </w:rPr>
      </w:pPr>
    </w:p>
    <w:p w:rsidR="00000000" w:rsidRDefault="00F15D5C">
      <w:pPr>
        <w:rPr>
          <w:sz w:val="13"/>
          <w:szCs w:val="13"/>
        </w:rPr>
      </w:pPr>
      <w:r>
        <w:rPr>
          <w:sz w:val="13"/>
          <w:szCs w:val="13"/>
        </w:rPr>
        <w:t>" Fulani  tace  lemme  see  it,  ina  prove  din,"</w:t>
      </w:r>
    </w:p>
    <w:p w:rsidR="00000000" w:rsidRDefault="00F15D5C">
      <w:pPr>
        <w:rPr>
          <w:sz w:val="13"/>
          <w:szCs w:val="13"/>
        </w:rPr>
      </w:pPr>
    </w:p>
    <w:p w:rsidR="00000000" w:rsidRDefault="00F15D5C">
      <w:pPr>
        <w:rPr>
          <w:sz w:val="13"/>
          <w:szCs w:val="13"/>
        </w:rPr>
      </w:pPr>
      <w:r>
        <w:rPr>
          <w:sz w:val="13"/>
          <w:szCs w:val="13"/>
        </w:rPr>
        <w:t>ba  tare da  wani shakka  ba  ta  daauko   phone  dinta  dake  hannunta  tayi  w</w:t>
      </w:r>
      <w:r>
        <w:rPr>
          <w:sz w:val="13"/>
          <w:szCs w:val="13"/>
        </w:rPr>
        <w:t>ani  yan  danne  dannen  ta  ta  mika  wa   Fulani,</w:t>
      </w:r>
    </w:p>
    <w:p w:rsidR="00000000" w:rsidRDefault="00F15D5C">
      <w:pPr>
        <w:rPr>
          <w:sz w:val="13"/>
          <w:szCs w:val="13"/>
        </w:rPr>
      </w:pPr>
    </w:p>
    <w:p w:rsidR="00000000" w:rsidRDefault="00F15D5C">
      <w:pPr>
        <w:rPr>
          <w:sz w:val="13"/>
          <w:szCs w:val="13"/>
        </w:rPr>
      </w:pPr>
      <w:r>
        <w:rPr>
          <w:sz w:val="13"/>
          <w:szCs w:val="13"/>
        </w:rPr>
        <w:t xml:space="preserve">cikin   zallan  mamaki  daya  bayyana  karara  a  face  nata  ta  mikawa Suhataj  wayan  don  abun  yafi  karfin  kwaanyar  ta,   daaga   nasa  ban  garen  shima  ya  girgiza  sosai da  saurara  sannan  </w:t>
      </w:r>
      <w:r>
        <w:rPr>
          <w:sz w:val="13"/>
          <w:szCs w:val="13"/>
        </w:rPr>
        <w:t>kuma  da  ganin  abun   da  ke  faruwa,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ba  abinda  Fulani  keayi  sai salati  kawai  ta  fashea  da  kuka  "  ashe  tun  da  zaluntar  yaron  nan  kukeyi  ashe   da  gaskiyarsa  a  banza  kuka  masa  hukunci  har  bulala   80  nin  ba  kuka  masa  ashea</w:t>
      </w:r>
      <w:r>
        <w:rPr>
          <w:sz w:val="13"/>
          <w:szCs w:val="13"/>
        </w:rPr>
        <w:t xml:space="preserve">  hakkinsa  kuka  dauka,</w:t>
      </w:r>
    </w:p>
    <w:p w:rsidR="00000000" w:rsidRDefault="00F15D5C">
      <w:pPr>
        <w:rPr>
          <w:sz w:val="13"/>
          <w:szCs w:val="13"/>
        </w:rPr>
      </w:pPr>
      <w:r>
        <w:rPr>
          <w:sz w:val="13"/>
          <w:szCs w:val="13"/>
        </w:rPr>
        <w:t xml:space="preserve">   shiyasa  kullum  nake  ce  wa  Baba  sarki  yayi  bin  cike  mai  zurfi  kafun  ya  yanke  hukunci amma  samm   baya   ji  ba  so   daya  ba  ba  so  biyu  ba wannan  na  uku  kenan  fahhh ,"</w:t>
      </w:r>
    </w:p>
    <w:p w:rsidR="00000000" w:rsidRDefault="00F15D5C">
      <w:pPr>
        <w:rPr>
          <w:sz w:val="13"/>
          <w:szCs w:val="13"/>
        </w:rPr>
      </w:pPr>
    </w:p>
    <w:p w:rsidR="00000000" w:rsidRDefault="00F15D5C">
      <w:pPr>
        <w:rPr>
          <w:sz w:val="13"/>
          <w:szCs w:val="13"/>
        </w:rPr>
      </w:pPr>
      <w:r>
        <w:rPr>
          <w:sz w:val="13"/>
          <w:szCs w:val="13"/>
        </w:rPr>
        <w:t>shiruuuu  Suhataj  yayi  yana  saua</w:t>
      </w:r>
      <w:r>
        <w:rPr>
          <w:sz w:val="13"/>
          <w:szCs w:val="13"/>
        </w:rPr>
        <w:t>raron  mahaifiyar  tasa  tabbas   abunda  ta  fada  haka  ne  Allah   ya  rufa  asiri  basu  yi  exacuting  nashi  ba  don  rikicin  da  Fulanin  tayi  na   cewa  sai  de  su  bar  masarautar  tare  dashi  don  baza  ta  lamunci  haka  baahh.</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mikewa  yay</w:t>
      </w:r>
      <w:r>
        <w:rPr>
          <w:sz w:val="13"/>
          <w:szCs w:val="13"/>
        </w:rPr>
        <w:t xml:space="preserve">i da  niyan  mata  sallama  zai  tafi  tace  "  ina  kuma  zaka  je  ai  aikin  gama  ya  riga  da  ya  gama,  kazo  kai  da uban  naka  ku  warware  wannan  auren  da  kuka   hada  ban  isa  jikata  kwalli  daya  ta  auri  mazina  ci  ba  wallahi , </w:t>
      </w:r>
    </w:p>
    <w:p w:rsidR="00000000" w:rsidRDefault="00F15D5C">
      <w:pPr>
        <w:rPr>
          <w:sz w:val="13"/>
          <w:szCs w:val="13"/>
        </w:rPr>
      </w:pPr>
    </w:p>
    <w:p w:rsidR="00000000" w:rsidRDefault="00F15D5C">
      <w:pPr>
        <w:rPr>
          <w:sz w:val="13"/>
          <w:szCs w:val="13"/>
        </w:rPr>
      </w:pPr>
      <w:r>
        <w:rPr>
          <w:sz w:val="13"/>
          <w:szCs w:val="13"/>
        </w:rPr>
        <w:t xml:space="preserve"> kum</w:t>
      </w:r>
      <w:r>
        <w:rPr>
          <w:sz w:val="13"/>
          <w:szCs w:val="13"/>
        </w:rPr>
        <w:t>a  wallahi  ku  tabbatar  kun  wanke  mun  sunan  jikana  adena  masa  kallon  mazina  ci , ku  kuma  hukunta  mai  laifi,</w:t>
      </w:r>
    </w:p>
    <w:p w:rsidR="00000000" w:rsidRDefault="00F15D5C">
      <w:pPr>
        <w:rPr>
          <w:sz w:val="13"/>
          <w:szCs w:val="13"/>
        </w:rPr>
      </w:pPr>
      <w:r>
        <w:rPr>
          <w:sz w:val="13"/>
          <w:szCs w:val="13"/>
        </w:rPr>
        <w:t>in  tattara  kayana  na  koma  gidan  ubana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cikin  girmamawa  ya  sadda  kanshi  yace  " kiyi  hakuri  Ummi  insha'Allahu  zaayi</w:t>
      </w:r>
      <w:r>
        <w:rPr>
          <w:sz w:val="13"/>
          <w:szCs w:val="13"/>
        </w:rPr>
        <w:t xml:space="preserve">  abin  da  kika  ce  yanzu ma  zanje  na same  shine  muyi  magana,"</w:t>
      </w:r>
    </w:p>
    <w:p w:rsidR="00000000" w:rsidRDefault="00F15D5C">
      <w:pPr>
        <w:rPr>
          <w:sz w:val="13"/>
          <w:szCs w:val="13"/>
        </w:rPr>
      </w:pPr>
    </w:p>
    <w:p w:rsidR="00000000" w:rsidRDefault="00F15D5C">
      <w:pPr>
        <w:rPr>
          <w:sz w:val="13"/>
          <w:szCs w:val="13"/>
        </w:rPr>
      </w:pPr>
      <w:r>
        <w:rPr>
          <w:sz w:val="13"/>
          <w:szCs w:val="13"/>
        </w:rPr>
        <w:t>" kai  de  kasani  kai  da shi  din  kuyi  ko  inbar  muku  masarautar  taku  kuma  wallahi dauke  diyata  da  jikata  zanyi  in  tafi  dasu  don  bazan  yadda  magauta  su  hallaka  mu</w:t>
      </w:r>
      <w:r>
        <w:rPr>
          <w:sz w:val="13"/>
          <w:szCs w:val="13"/>
        </w:rPr>
        <w:t>n  su  ba  da  raina."</w:t>
      </w:r>
    </w:p>
    <w:p w:rsidR="00000000" w:rsidRDefault="00F15D5C">
      <w:pPr>
        <w:rPr>
          <w:sz w:val="13"/>
          <w:szCs w:val="13"/>
        </w:rPr>
      </w:pPr>
    </w:p>
    <w:p w:rsidR="00000000" w:rsidRDefault="00F15D5C">
      <w:pPr>
        <w:rPr>
          <w:sz w:val="13"/>
          <w:szCs w:val="13"/>
        </w:rPr>
      </w:pPr>
      <w:r>
        <w:rPr>
          <w:sz w:val="13"/>
          <w:szCs w:val="13"/>
        </w:rPr>
        <w:t>" ki  huta  lafiya  Ummi ,"</w:t>
      </w:r>
    </w:p>
    <w:p w:rsidR="00000000" w:rsidRDefault="00F15D5C">
      <w:pPr>
        <w:rPr>
          <w:sz w:val="13"/>
          <w:szCs w:val="13"/>
        </w:rPr>
      </w:pPr>
    </w:p>
    <w:p w:rsidR="00000000" w:rsidRDefault="00F15D5C">
      <w:pPr>
        <w:rPr>
          <w:sz w:val="13"/>
          <w:szCs w:val="13"/>
        </w:rPr>
      </w:pPr>
      <w:r>
        <w:rPr>
          <w:sz w:val="13"/>
          <w:szCs w:val="13"/>
        </w:rPr>
        <w:t>ya  fadi  haka  yayin  da  ya sadda  kan  sa  kasa  kafun  ya  fara tafiya  cikin  isa  da  takamaa  ya  fita  daga  tamkamemen  sashen  wanda  yake  gurn shakatawa  ne,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juyo  wa  tayi  ta  fuskan  ci </w:t>
      </w:r>
      <w:r>
        <w:rPr>
          <w:sz w:val="13"/>
          <w:szCs w:val="13"/>
        </w:rPr>
        <w:t xml:space="preserve"> Mobinaa  tace "  ke  kuma  ya  akayi  kika  samu  wannan   video  diyar  alkairi,"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hmm  ranan  ne fahh  na  gagara  bacci  da  dare  kuma  Ummi  na  plat  din  Abie  don  ranan  girkinta  ne  shine  na  fito  nace  zanzo  nan  na  kwana  dake, </w:t>
      </w:r>
    </w:p>
    <w:p w:rsidR="00000000" w:rsidRDefault="00F15D5C">
      <w:pPr>
        <w:rPr>
          <w:sz w:val="13"/>
          <w:szCs w:val="13"/>
        </w:rPr>
      </w:pPr>
      <w:r>
        <w:rPr>
          <w:sz w:val="13"/>
          <w:szCs w:val="13"/>
        </w:rPr>
        <w:t xml:space="preserve"> har  </w:t>
      </w:r>
      <w:r>
        <w:rPr>
          <w:sz w:val="13"/>
          <w:szCs w:val="13"/>
        </w:rPr>
        <w:t>na  kamo  hanya  sai  na  fasa  nace nari  naje  gun  Akhie  Mubeen  ya  rako  ni   sabida  lokacin  bayi  na  sashin  su,</w:t>
      </w:r>
    </w:p>
    <w:p w:rsidR="00000000" w:rsidRDefault="00F15D5C">
      <w:pPr>
        <w:rPr>
          <w:sz w:val="13"/>
          <w:szCs w:val="13"/>
        </w:rPr>
      </w:pPr>
    </w:p>
    <w:p w:rsidR="00000000" w:rsidRDefault="00F15D5C">
      <w:pPr>
        <w:rPr>
          <w:sz w:val="13"/>
          <w:szCs w:val="13"/>
        </w:rPr>
      </w:pPr>
      <w:r>
        <w:rPr>
          <w:sz w:val="13"/>
          <w:szCs w:val="13"/>
        </w:rPr>
        <w:t>shine  naje  plat  dinsa na  shiga  farlon   naga  ba kowa  nayi  ta sallama  shiruuu  baa  amsa  ba  haar  zan  tafi  sai  naaji  k</w:t>
      </w:r>
      <w:r>
        <w:rPr>
          <w:sz w:val="13"/>
          <w:szCs w:val="13"/>
        </w:rPr>
        <w:t>amar  karan  mutane shine  naje  na  duba  ko  shine,</w:t>
      </w:r>
    </w:p>
    <w:p w:rsidR="00000000" w:rsidRDefault="00F15D5C">
      <w:pPr>
        <w:rPr>
          <w:sz w:val="13"/>
          <w:szCs w:val="13"/>
        </w:rPr>
      </w:pPr>
      <w:r>
        <w:rPr>
          <w:sz w:val="13"/>
          <w:szCs w:val="13"/>
        </w:rPr>
        <w:t>na  daga  labulen  sai  na  hango  shi  a   staye  a  garden  dinsa  ban  ga  kowa  ba  alokacin shiyasa  na fara   sanda  don  na  storatar  dashi  sabida  mun  saba  irin  wasan  dashi,</w:t>
      </w:r>
    </w:p>
    <w:p w:rsidR="00000000" w:rsidRDefault="00F15D5C">
      <w:pPr>
        <w:rPr>
          <w:sz w:val="13"/>
          <w:szCs w:val="13"/>
        </w:rPr>
      </w:pPr>
    </w:p>
    <w:p w:rsidR="00000000" w:rsidRDefault="00F15D5C">
      <w:pPr>
        <w:rPr>
          <w:sz w:val="13"/>
          <w:szCs w:val="13"/>
        </w:rPr>
      </w:pPr>
      <w:r>
        <w:rPr>
          <w:sz w:val="13"/>
          <w:szCs w:val="13"/>
        </w:rPr>
        <w:t>shine  na  fa</w:t>
      </w:r>
      <w:r>
        <w:rPr>
          <w:sz w:val="13"/>
          <w:szCs w:val="13"/>
        </w:rPr>
        <w:t>ra  sanda  amma  ina  karasawa  sai  naga  alaman  mutun sai  de  bka  kallon  komai  ajikin  mutumin,  dana kara  sa  ido  sai   naga  ashe  mace  ne  da  abaya  ajikinta  fuskanta da  nikab  hatta  hannunta  da  hand socks baka  iya  kallon  komai  ajiki</w:t>
      </w:r>
      <w:r>
        <w:rPr>
          <w:sz w:val="13"/>
          <w:szCs w:val="13"/>
        </w:rPr>
        <w:t>nta,</w:t>
      </w:r>
    </w:p>
    <w:p w:rsidR="00000000" w:rsidRDefault="00F15D5C">
      <w:pPr>
        <w:rPr>
          <w:sz w:val="13"/>
          <w:szCs w:val="13"/>
        </w:rPr>
      </w:pPr>
    </w:p>
    <w:p w:rsidR="00000000" w:rsidRDefault="00F15D5C">
      <w:pPr>
        <w:rPr>
          <w:sz w:val="13"/>
          <w:szCs w:val="13"/>
        </w:rPr>
      </w:pPr>
      <w:r>
        <w:rPr>
          <w:sz w:val="13"/>
          <w:szCs w:val="13"/>
        </w:rPr>
        <w:t>shine  naji  suna  wannan  maganan  ganin  yafi  karfin  brain  dina  ne  yasa  ni  fara  video  a  wayata ,</w:t>
      </w:r>
    </w:p>
    <w:p w:rsidR="00000000" w:rsidRDefault="00F15D5C">
      <w:pPr>
        <w:rPr>
          <w:sz w:val="13"/>
          <w:szCs w:val="13"/>
        </w:rPr>
      </w:pPr>
    </w:p>
    <w:p w:rsidR="00000000" w:rsidRDefault="00F15D5C">
      <w:pPr>
        <w:rPr>
          <w:sz w:val="13"/>
          <w:szCs w:val="13"/>
        </w:rPr>
      </w:pPr>
      <w:r>
        <w:rPr>
          <w:sz w:val="13"/>
          <w:szCs w:val="13"/>
        </w:rPr>
        <w:t>FLASH  BACK</w:t>
      </w:r>
    </w:p>
    <w:p w:rsidR="00000000" w:rsidRDefault="00F15D5C">
      <w:pPr>
        <w:rPr>
          <w:sz w:val="13"/>
          <w:szCs w:val="13"/>
        </w:rPr>
      </w:pPr>
    </w:p>
    <w:p w:rsidR="00000000" w:rsidRDefault="00F15D5C">
      <w:pPr>
        <w:rPr>
          <w:sz w:val="13"/>
          <w:szCs w:val="13"/>
        </w:rPr>
      </w:pPr>
      <w:r>
        <w:rPr>
          <w:sz w:val="13"/>
          <w:szCs w:val="13"/>
        </w:rPr>
        <w:t xml:space="preserve">Mubeen " nifa  gaskiya  nagaji  da  waannan  juya  ni  da  kike  yi  hakurina  ya  fara  karewa  wallahi  gaba  daya  yarinyan </w:t>
      </w:r>
      <w:r>
        <w:rPr>
          <w:sz w:val="13"/>
          <w:szCs w:val="13"/>
        </w:rPr>
        <w:t xml:space="preserve"> na  cika  mun  ido,</w:t>
      </w:r>
    </w:p>
    <w:p w:rsidR="00000000" w:rsidRDefault="00F15D5C">
      <w:pPr>
        <w:rPr>
          <w:sz w:val="13"/>
          <w:szCs w:val="13"/>
        </w:rPr>
      </w:pPr>
      <w:r>
        <w:rPr>
          <w:sz w:val="13"/>
          <w:szCs w:val="13"/>
        </w:rPr>
        <w:t xml:space="preserve">  komai  nata  mai  daukan  hankali  ne  wai  sai  yaushe  zaa  gamaa  aikin ne  na  far  mata  a  wuce  gurin ,  tunda  de  kince  bakya  so na  aureta,"</w:t>
      </w:r>
    </w:p>
    <w:p w:rsidR="00000000" w:rsidRDefault="00F15D5C">
      <w:pPr>
        <w:rPr>
          <w:sz w:val="13"/>
          <w:szCs w:val="13"/>
        </w:rPr>
      </w:pPr>
    </w:p>
    <w:p w:rsidR="00000000" w:rsidRDefault="00F15D5C">
      <w:pPr>
        <w:rPr>
          <w:sz w:val="13"/>
          <w:szCs w:val="13"/>
        </w:rPr>
      </w:pPr>
      <w:r>
        <w:rPr>
          <w:sz w:val="13"/>
          <w:szCs w:val="13"/>
        </w:rPr>
        <w:t xml:space="preserve">"kul  karma  ka  fara  lokaci  bai  yi  ba tukunna  da  saura,  kuma  naga ai  </w:t>
      </w:r>
      <w:r>
        <w:rPr>
          <w:sz w:val="13"/>
          <w:szCs w:val="13"/>
        </w:rPr>
        <w:t>kana  rage  zafi  da  slaves  din,"</w:t>
      </w:r>
    </w:p>
    <w:p w:rsidR="00000000" w:rsidRDefault="00F15D5C">
      <w:pPr>
        <w:rPr>
          <w:sz w:val="13"/>
          <w:szCs w:val="13"/>
        </w:rPr>
      </w:pPr>
    </w:p>
    <w:p w:rsidR="00000000" w:rsidRDefault="00F15D5C">
      <w:pPr>
        <w:rPr>
          <w:sz w:val="13"/>
          <w:szCs w:val="13"/>
        </w:rPr>
      </w:pPr>
      <w:r>
        <w:rPr>
          <w:sz w:val="13"/>
          <w:szCs w:val="13"/>
        </w:rPr>
        <w:t>tabe  baki  yayi  yace  " nifaa  na gaji  dasu  gaba  daya  basu da  taste duk  sun  stofe  ni   sabuwa  nakea  so  inason  hottt  chick,"</w:t>
      </w:r>
    </w:p>
    <w:p w:rsidR="00000000" w:rsidRDefault="00F15D5C">
      <w:pPr>
        <w:rPr>
          <w:sz w:val="13"/>
          <w:szCs w:val="13"/>
        </w:rPr>
      </w:pPr>
    </w:p>
    <w:p w:rsidR="00000000" w:rsidRDefault="00F15D5C">
      <w:pPr>
        <w:rPr>
          <w:sz w:val="13"/>
          <w:szCs w:val="13"/>
        </w:rPr>
      </w:pPr>
      <w:r>
        <w:rPr>
          <w:sz w:val="13"/>
          <w:szCs w:val="13"/>
        </w:rPr>
        <w:t xml:space="preserve">" shikenan  akwaai  wanda  zan samo  maka  yaanzu  amma  katabbatar  ka  kula  </w:t>
      </w:r>
      <w:r>
        <w:rPr>
          <w:sz w:val="13"/>
          <w:szCs w:val="13"/>
        </w:rPr>
        <w:t>kaga  an  samu  mastala  a  kan  Zuwaira  duk  da  munyi  nasaran  kaba  wa  Yarima  Fareed,</w:t>
      </w:r>
    </w:p>
    <w:p w:rsidR="00000000" w:rsidRDefault="00F15D5C">
      <w:pPr>
        <w:rPr>
          <w:sz w:val="13"/>
          <w:szCs w:val="13"/>
        </w:rPr>
      </w:pPr>
    </w:p>
    <w:p w:rsidR="00000000" w:rsidRDefault="00F15D5C">
      <w:pPr>
        <w:rPr>
          <w:sz w:val="13"/>
          <w:szCs w:val="13"/>
        </w:rPr>
      </w:pPr>
      <w:r>
        <w:rPr>
          <w:sz w:val="13"/>
          <w:szCs w:val="13"/>
        </w:rPr>
        <w:t>ina  so  kamai  da  hankalin  ka  ita  kuma  Mobina  akwai  shirin  da  nakeyi  akanta  bai kare  ba  tukunna  ka  mai  da  hankalinka  saan.......,"</w:t>
      </w:r>
    </w:p>
    <w:p w:rsidR="00000000" w:rsidRDefault="00F15D5C">
      <w:pPr>
        <w:rPr>
          <w:sz w:val="13"/>
          <w:szCs w:val="13"/>
        </w:rPr>
      </w:pPr>
    </w:p>
    <w:p w:rsidR="00000000" w:rsidRDefault="00F15D5C">
      <w:pPr>
        <w:rPr>
          <w:sz w:val="13"/>
          <w:szCs w:val="13"/>
        </w:rPr>
      </w:pPr>
      <w:r>
        <w:rPr>
          <w:sz w:val="13"/>
          <w:szCs w:val="13"/>
        </w:rPr>
        <w:t xml:space="preserve">bata  gama </w:t>
      </w:r>
      <w:r>
        <w:rPr>
          <w:sz w:val="13"/>
          <w:szCs w:val="13"/>
        </w:rPr>
        <w:t xml:space="preserve"> zancen  bakinta  ba  sanadin  karan  da saukaji  wani  abu  ya  fadi  alamaan  akwai  mutum.</w:t>
      </w:r>
    </w:p>
    <w:p w:rsidR="00000000" w:rsidRDefault="00F15D5C">
      <w:pPr>
        <w:rPr>
          <w:sz w:val="13"/>
          <w:szCs w:val="13"/>
        </w:rPr>
      </w:pPr>
    </w:p>
    <w:p w:rsidR="00000000" w:rsidRDefault="00F15D5C">
      <w:pPr>
        <w:rPr>
          <w:sz w:val="13"/>
          <w:szCs w:val="13"/>
        </w:rPr>
      </w:pPr>
      <w:r>
        <w:rPr>
          <w:sz w:val="13"/>
          <w:szCs w:val="13"/>
        </w:rPr>
        <w:t xml:space="preserve">cike  da  fargabaa  Mubeen  yace "  waaye  ne amma  shiruu  baa  amsa  ba  sai  ma  karan  gudun  da saukaji  anayi, kafun  su  fito  ta  riga  da  ta gudu  ba  </w:t>
      </w:r>
      <w:r>
        <w:rPr>
          <w:sz w:val="13"/>
          <w:szCs w:val="13"/>
        </w:rPr>
        <w:t>tare  a  sanin  ta  bar  dan  kunnenta  ba  wanda  Mubeen  yayi  nasaran  stintaa.</w:t>
      </w:r>
    </w:p>
    <w:p w:rsidR="00000000" w:rsidRDefault="00F15D5C">
      <w:pPr>
        <w:rPr>
          <w:sz w:val="13"/>
          <w:szCs w:val="13"/>
        </w:rPr>
      </w:pPr>
    </w:p>
    <w:p w:rsidR="00000000" w:rsidRDefault="00F15D5C">
      <w:pPr>
        <w:rPr>
          <w:sz w:val="13"/>
          <w:szCs w:val="13"/>
        </w:rPr>
      </w:pPr>
      <w:r>
        <w:rPr>
          <w:sz w:val="13"/>
          <w:szCs w:val="13"/>
        </w:rPr>
        <w:t>cikin  rawar  murya  "  moo... bi...na   ce,"</w:t>
      </w:r>
    </w:p>
    <w:p w:rsidR="00000000" w:rsidRDefault="00F15D5C">
      <w:pPr>
        <w:rPr>
          <w:sz w:val="13"/>
          <w:szCs w:val="13"/>
        </w:rPr>
      </w:pPr>
    </w:p>
    <w:p w:rsidR="00000000" w:rsidRDefault="00F15D5C">
      <w:pPr>
        <w:rPr>
          <w:sz w:val="13"/>
          <w:szCs w:val="13"/>
        </w:rPr>
      </w:pPr>
      <w:r>
        <w:rPr>
          <w:sz w:val="13"/>
          <w:szCs w:val="13"/>
        </w:rPr>
        <w:t>amsaar  dan  kunnen  tayi  tace " kar  ka  damu  ba  abinda  zata  iya  yi ,"</w:t>
      </w:r>
    </w:p>
    <w:p w:rsidR="00000000" w:rsidRDefault="00F15D5C">
      <w:pPr>
        <w:rPr>
          <w:sz w:val="13"/>
          <w:szCs w:val="13"/>
        </w:rPr>
      </w:pPr>
    </w:p>
    <w:p w:rsidR="00000000" w:rsidRDefault="00F15D5C">
      <w:pPr>
        <w:rPr>
          <w:sz w:val="13"/>
          <w:szCs w:val="13"/>
        </w:rPr>
      </w:pPr>
      <w:r>
        <w:rPr>
          <w:sz w:val="13"/>
          <w:szCs w:val="13"/>
        </w:rPr>
        <w:t xml:space="preserve">" kamar  yaya  zaki  fadi  haka  ko  dan  ke  </w:t>
      </w:r>
      <w:r>
        <w:rPr>
          <w:sz w:val="13"/>
          <w:szCs w:val="13"/>
        </w:rPr>
        <w:t>kin  san  bata  ga  face  naki  ba  shine  zaki  ce  hka,"</w:t>
      </w:r>
    </w:p>
    <w:p w:rsidR="00000000" w:rsidRDefault="00F15D5C">
      <w:pPr>
        <w:rPr>
          <w:sz w:val="13"/>
          <w:szCs w:val="13"/>
        </w:rPr>
      </w:pPr>
    </w:p>
    <w:p w:rsidR="00000000" w:rsidRDefault="00F15D5C">
      <w:pPr>
        <w:rPr>
          <w:sz w:val="13"/>
          <w:szCs w:val="13"/>
        </w:rPr>
      </w:pPr>
      <w:r>
        <w:rPr>
          <w:sz w:val="13"/>
          <w:szCs w:val="13"/>
        </w:rPr>
        <w:t>" ko  kadan  ba  haka  nake nufiii  ba  nasan   de  ba abinda  zata  iya  yiii  she  is  just  19  years  old,"</w:t>
      </w:r>
    </w:p>
    <w:p w:rsidR="00000000" w:rsidRDefault="00F15D5C">
      <w:pPr>
        <w:rPr>
          <w:sz w:val="13"/>
          <w:szCs w:val="13"/>
        </w:rPr>
      </w:pPr>
    </w:p>
    <w:p w:rsidR="00000000" w:rsidRDefault="00F15D5C">
      <w:pPr>
        <w:rPr>
          <w:sz w:val="13"/>
          <w:szCs w:val="13"/>
        </w:rPr>
      </w:pPr>
      <w:r>
        <w:rPr>
          <w:sz w:val="13"/>
          <w:szCs w:val="13"/>
        </w:rPr>
        <w:t>" i  think  you  forget  that  Mobina  Law  take  karanta  she  is  capable  of  do</w:t>
      </w:r>
      <w:r>
        <w:rPr>
          <w:sz w:val="13"/>
          <w:szCs w:val="13"/>
        </w:rPr>
        <w:t>ing  many  things  infact  ta  wuce  inda  kike  stammani  she is very   clever,"</w:t>
      </w:r>
    </w:p>
    <w:p w:rsidR="00000000" w:rsidRDefault="00F15D5C">
      <w:pPr>
        <w:rPr>
          <w:sz w:val="13"/>
          <w:szCs w:val="13"/>
        </w:rPr>
      </w:pPr>
    </w:p>
    <w:p w:rsidR="00000000" w:rsidRDefault="00F15D5C">
      <w:pPr>
        <w:rPr>
          <w:sz w:val="13"/>
          <w:szCs w:val="13"/>
        </w:rPr>
      </w:pPr>
      <w:r>
        <w:rPr>
          <w:sz w:val="13"/>
          <w:szCs w:val="13"/>
        </w:rPr>
        <w:t xml:space="preserve">" in  this  case muna  da  bukatar  komawa  plan  3  which  means  the last  step kar  ta  mana  kwaba, don't  worry  zanyi  arranging  komai,  but  for  know  kacigaba  da </w:t>
      </w:r>
      <w:r>
        <w:rPr>
          <w:sz w:val="13"/>
          <w:szCs w:val="13"/>
        </w:rPr>
        <w:t xml:space="preserve"> binta  cikin  lumana  don mu  samu  cikan  burin  mu,"</w:t>
      </w:r>
    </w:p>
    <w:p w:rsidR="00000000" w:rsidRDefault="00F15D5C">
      <w:pPr>
        <w:rPr>
          <w:sz w:val="13"/>
          <w:szCs w:val="13"/>
        </w:rPr>
      </w:pPr>
    </w:p>
    <w:p w:rsidR="00000000" w:rsidRDefault="00F15D5C">
      <w:pPr>
        <w:rPr>
          <w:sz w:val="13"/>
          <w:szCs w:val="13"/>
        </w:rPr>
      </w:pPr>
      <w:r>
        <w:rPr>
          <w:sz w:val="13"/>
          <w:szCs w:val="13"/>
        </w:rPr>
        <w:t>"okayyy  but  you  have  to  know  that  in  aka  kamani  zanyi  mentioning  name  naki  without any  hesitation,"</w:t>
      </w:r>
    </w:p>
    <w:p w:rsidR="00000000" w:rsidRDefault="00F15D5C">
      <w:pPr>
        <w:rPr>
          <w:sz w:val="13"/>
          <w:szCs w:val="13"/>
        </w:rPr>
      </w:pPr>
    </w:p>
    <w:p w:rsidR="00000000" w:rsidRDefault="00F15D5C">
      <w:pPr>
        <w:rPr>
          <w:sz w:val="13"/>
          <w:szCs w:val="13"/>
        </w:rPr>
      </w:pPr>
      <w:r>
        <w:rPr>
          <w:sz w:val="13"/>
          <w:szCs w:val="13"/>
        </w:rPr>
        <w:t>" murmushi  ta  sake  tace  then i  wish  you  goodluck since  you  think  is  poss</w:t>
      </w:r>
      <w:r>
        <w:rPr>
          <w:sz w:val="13"/>
          <w:szCs w:val="13"/>
        </w:rPr>
        <w:t>ible  a  yarda  da  abinda  zaka  ce  akaina,"</w:t>
      </w:r>
    </w:p>
    <w:p w:rsidR="00000000" w:rsidRDefault="00F15D5C">
      <w:pPr>
        <w:rPr>
          <w:sz w:val="13"/>
          <w:szCs w:val="13"/>
        </w:rPr>
      </w:pPr>
    </w:p>
    <w:p w:rsidR="00000000" w:rsidRDefault="00F15D5C">
      <w:pPr>
        <w:rPr>
          <w:sz w:val="13"/>
          <w:szCs w:val="13"/>
        </w:rPr>
      </w:pPr>
      <w:r>
        <w:rPr>
          <w:sz w:val="13"/>
          <w:szCs w:val="13"/>
        </w:rPr>
        <w:t>murmushi  yayi  yace  " thesame to  you  Queen,"</w:t>
      </w:r>
    </w:p>
    <w:p w:rsidR="00000000" w:rsidRDefault="00F15D5C">
      <w:pPr>
        <w:rPr>
          <w:sz w:val="13"/>
          <w:szCs w:val="13"/>
        </w:rPr>
      </w:pPr>
    </w:p>
    <w:p w:rsidR="00000000" w:rsidRDefault="00F15D5C">
      <w:pPr>
        <w:rPr>
          <w:sz w:val="13"/>
          <w:szCs w:val="13"/>
        </w:rPr>
      </w:pPr>
      <w:r>
        <w:rPr>
          <w:sz w:val="13"/>
          <w:szCs w:val="13"/>
        </w:rPr>
        <w:t xml:space="preserve">juyawa  tayi  ta  kama  hanya  tafiya  inda  ta  fito  while  a  heart  nata  tana  cewa " yaro  baisan  wuta  ba  sai  ya  taka  bakan   San waye CAMELION   </w:t>
      </w:r>
      <w:r>
        <w:rPr>
          <w:sz w:val="13"/>
          <w:szCs w:val="13"/>
        </w:rPr>
        <w:t>(hawainiya)  bane  mai  canja  kala  a  duk  lokacin  dana  so,  kana  gama  mun  aikina  zan  tura  ka  barza'u,"</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"hmmm  gimbiya  kenan  you  think  am fool  nasani  ina  gama  maki  aiki  zakiyi  dumping  nawa  aside  koma  ki  kashe  ni,  shiyasa  nay</w:t>
      </w:r>
      <w:r>
        <w:rPr>
          <w:sz w:val="13"/>
          <w:szCs w:val="13"/>
        </w:rPr>
        <w:t>i  miki  tana di mai  kyau  ba  yadda  zanyi  wahalan  banza  da  zaran  mun  kore  duka  'ya'yan  sarkin nan  nasan  mijin  Mobina  ne  zai  zaama  sarki ni  ba  wawa  bane  zanyi  maganin  ki  ne"</w:t>
      </w:r>
    </w:p>
    <w:p w:rsidR="00000000" w:rsidRDefault="00F15D5C">
      <w:pPr>
        <w:rPr>
          <w:sz w:val="13"/>
          <w:szCs w:val="13"/>
        </w:rPr>
      </w:pPr>
    </w:p>
    <w:p w:rsidR="00000000" w:rsidRDefault="00F15D5C">
      <w:pPr>
        <w:rPr>
          <w:sz w:val="13"/>
          <w:szCs w:val="13"/>
        </w:rPr>
      </w:pPr>
      <w:r>
        <w:rPr>
          <w:sz w:val="13"/>
          <w:szCs w:val="13"/>
        </w:rPr>
        <w:t>abinda  ya  fadiii  a  heart  nashi  kenan,</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{tohhh  da</w:t>
      </w:r>
      <w:r>
        <w:rPr>
          <w:sz w:val="13"/>
          <w:szCs w:val="13"/>
        </w:rPr>
        <w:t>n  dan  dan  dadndan an  yinta  ku  cigaba  da  biyoni  don  ganin  ya  xata  kaya,}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BACK TO  NORMAL  LABARI</w:t>
      </w:r>
    </w:p>
    <w:p w:rsidR="00000000" w:rsidRDefault="00F15D5C">
      <w:pPr>
        <w:rPr>
          <w:sz w:val="13"/>
          <w:szCs w:val="13"/>
        </w:rPr>
      </w:pPr>
    </w:p>
    <w:p w:rsidR="00000000" w:rsidRDefault="00F15D5C">
      <w:pPr>
        <w:rPr>
          <w:sz w:val="13"/>
          <w:szCs w:val="13"/>
        </w:rPr>
      </w:pPr>
      <w:r>
        <w:rPr>
          <w:sz w:val="13"/>
          <w:szCs w:val="13"/>
        </w:rPr>
        <w:t xml:space="preserve"> " ikon  Allah  ina  fatan  basu  ganki  ba  Mobina  karsu  cutar  dake,"</w:t>
      </w:r>
    </w:p>
    <w:p w:rsidR="00000000" w:rsidRDefault="00F15D5C">
      <w:pPr>
        <w:rPr>
          <w:sz w:val="13"/>
          <w:szCs w:val="13"/>
        </w:rPr>
      </w:pPr>
    </w:p>
    <w:p w:rsidR="00000000" w:rsidRDefault="00F15D5C">
      <w:pPr>
        <w:rPr>
          <w:sz w:val="13"/>
          <w:szCs w:val="13"/>
        </w:rPr>
      </w:pPr>
      <w:r>
        <w:rPr>
          <w:sz w:val="13"/>
          <w:szCs w:val="13"/>
        </w:rPr>
        <w:t>" nima  ban  sani  ba amma  ina  da  tabbacin  basu  ganni  ba ,"</w:t>
      </w:r>
    </w:p>
    <w:p w:rsidR="00000000" w:rsidRDefault="00F15D5C">
      <w:pPr>
        <w:rPr>
          <w:sz w:val="13"/>
          <w:szCs w:val="13"/>
        </w:rPr>
      </w:pPr>
    </w:p>
    <w:p w:rsidR="00000000" w:rsidRDefault="00F15D5C">
      <w:pPr>
        <w:rPr>
          <w:sz w:val="13"/>
          <w:szCs w:val="13"/>
        </w:rPr>
      </w:pPr>
      <w:r>
        <w:rPr>
          <w:sz w:val="13"/>
          <w:szCs w:val="13"/>
        </w:rPr>
        <w:t>"t</w:t>
      </w:r>
      <w:r>
        <w:rPr>
          <w:sz w:val="13"/>
          <w:szCs w:val="13"/>
        </w:rPr>
        <w:t>ohhh  amma  mai  yasa baki  sanar da  wuri  ba ,"</w:t>
      </w:r>
    </w:p>
    <w:p w:rsidR="00000000" w:rsidRDefault="00F15D5C">
      <w:pPr>
        <w:rPr>
          <w:sz w:val="13"/>
          <w:szCs w:val="13"/>
        </w:rPr>
      </w:pPr>
    </w:p>
    <w:p w:rsidR="00000000" w:rsidRDefault="00F15D5C">
      <w:pPr>
        <w:rPr>
          <w:sz w:val="13"/>
          <w:szCs w:val="13"/>
        </w:rPr>
      </w:pPr>
      <w:r>
        <w:rPr>
          <w:sz w:val="13"/>
          <w:szCs w:val="13"/>
        </w:rPr>
        <w:t xml:space="preserve">" ina so  sai  na  samu  hujja  mai karfi  ne  shiyasa  na  yi  kokarin sanar  da  Akhie  Fareed  amma  ban  same  shi  ba  kuma  sai  batan  Akhie  Fahreen  ya  sako  kai,  shine  ba  bari  gudu   kar na </w:t>
      </w:r>
      <w:r>
        <w:rPr>
          <w:sz w:val="13"/>
          <w:szCs w:val="13"/>
        </w:rPr>
        <w:t xml:space="preserve"> kara  tada  wani  kuran,"</w:t>
      </w:r>
    </w:p>
    <w:p w:rsidR="00000000" w:rsidRDefault="00F15D5C">
      <w:pPr>
        <w:rPr>
          <w:sz w:val="13"/>
          <w:szCs w:val="13"/>
        </w:rPr>
      </w:pPr>
    </w:p>
    <w:p w:rsidR="00000000" w:rsidRDefault="00F15D5C">
      <w:pPr>
        <w:rPr>
          <w:sz w:val="13"/>
          <w:szCs w:val="13"/>
        </w:rPr>
      </w:pPr>
      <w:r>
        <w:rPr>
          <w:sz w:val="13"/>
          <w:szCs w:val="13"/>
        </w:rPr>
        <w:t>" hmmm  to  Allah  sa  mu  dace  nikam  kina  gama  Exams  zan  tura  ki  Egypht  dan  ban  yadda  da  zaman  ki  anan  ba  yanzu  ma  sai  an  kara  miki  staro  sosai ,"</w:t>
      </w:r>
    </w:p>
    <w:p w:rsidR="00000000" w:rsidRDefault="00F15D5C">
      <w:pPr>
        <w:rPr>
          <w:sz w:val="13"/>
          <w:szCs w:val="13"/>
        </w:rPr>
      </w:pPr>
    </w:p>
    <w:p w:rsidR="00000000" w:rsidRDefault="00F15D5C">
      <w:pPr>
        <w:rPr>
          <w:sz w:val="13"/>
          <w:szCs w:val="13"/>
        </w:rPr>
      </w:pPr>
      <w:r>
        <w:rPr>
          <w:sz w:val="13"/>
          <w:szCs w:val="13"/>
        </w:rPr>
        <w:t xml:space="preserve">dan  turabune  baki  tayi  sai  kuma  ta  sake a fuska </w:t>
      </w:r>
      <w:r>
        <w:rPr>
          <w:sz w:val="13"/>
          <w:szCs w:val="13"/>
        </w:rPr>
        <w:t xml:space="preserve"> tace  " uhmmm  nikam  ba  Akhie  Mahbeer  zaiyi  aure  ba  naga  har   a  tv  a  nuna  sai  de  har  yanzu  ba  cikakken  bayani  akan  amaryar,"</w:t>
      </w:r>
    </w:p>
    <w:p w:rsidR="00000000" w:rsidRDefault="00F15D5C">
      <w:pPr>
        <w:rPr>
          <w:sz w:val="13"/>
          <w:szCs w:val="13"/>
        </w:rPr>
      </w:pPr>
    </w:p>
    <w:p w:rsidR="00000000" w:rsidRDefault="00F15D5C">
      <w:pPr>
        <w:rPr>
          <w:sz w:val="13"/>
          <w:szCs w:val="13"/>
        </w:rPr>
      </w:pPr>
      <w:r>
        <w:rPr>
          <w:sz w:val="13"/>
          <w:szCs w:val="13"/>
        </w:rPr>
        <w:t>murmushi  Fulani  tayi  tace " ni  har  na manta  ma  wallahi  naso  naje  auren  amma  ba  hali  irin  wann</w:t>
      </w:r>
      <w:r>
        <w:rPr>
          <w:sz w:val="13"/>
          <w:szCs w:val="13"/>
        </w:rPr>
        <w:t>na  tasahin  hankalin  da  muke  ciki ma  bazai  bar  mutum  zuwa  ba,"</w:t>
      </w:r>
    </w:p>
    <w:p w:rsidR="00000000" w:rsidRDefault="00F15D5C">
      <w:pPr>
        <w:rPr>
          <w:sz w:val="13"/>
          <w:szCs w:val="13"/>
        </w:rPr>
      </w:pPr>
    </w:p>
    <w:p w:rsidR="00000000" w:rsidRDefault="00F15D5C">
      <w:pPr>
        <w:rPr>
          <w:sz w:val="13"/>
          <w:szCs w:val="13"/>
        </w:rPr>
      </w:pPr>
      <w:r>
        <w:rPr>
          <w:sz w:val="13"/>
          <w:szCs w:val="13"/>
        </w:rPr>
        <w:t>" gaskiya  kam  amma  mai  yasa  ake  boye  amaryan ,"</w:t>
      </w:r>
    </w:p>
    <w:p w:rsidR="00000000" w:rsidRDefault="00F15D5C">
      <w:pPr>
        <w:rPr>
          <w:sz w:val="13"/>
          <w:szCs w:val="13"/>
        </w:rPr>
      </w:pPr>
    </w:p>
    <w:p w:rsidR="00000000" w:rsidRDefault="00F15D5C">
      <w:pPr>
        <w:rPr>
          <w:sz w:val="13"/>
          <w:szCs w:val="13"/>
        </w:rPr>
      </w:pPr>
      <w:r>
        <w:rPr>
          <w:sz w:val="13"/>
          <w:szCs w:val="13"/>
        </w:rPr>
        <w:t>" aladace  da  dokan  masarautar  ba  wanda  ke  ganin  fuskan  amarya  har  sai  mamallakinta  ya  ganta, wani lokacin  ma  ha</w:t>
      </w:r>
      <w:r>
        <w:rPr>
          <w:sz w:val="13"/>
          <w:szCs w:val="13"/>
        </w:rPr>
        <w:t>r  sai  kin  haihu  kafun  duniya  ta  shaida  fuskan  ki, anan  zaaa  kira  ki  da  SULTANA ko   MALIKAT don  kin  haiho  magaji.</w:t>
      </w:r>
    </w:p>
    <w:p w:rsidR="00000000" w:rsidRDefault="00F15D5C">
      <w:pPr>
        <w:rPr>
          <w:sz w:val="13"/>
          <w:szCs w:val="13"/>
        </w:rPr>
      </w:pPr>
    </w:p>
    <w:p w:rsidR="00000000" w:rsidRDefault="00F15D5C">
      <w:pPr>
        <w:rPr>
          <w:sz w:val="13"/>
          <w:szCs w:val="13"/>
        </w:rPr>
      </w:pPr>
      <w:r>
        <w:rPr>
          <w:sz w:val="13"/>
          <w:szCs w:val="13"/>
        </w:rPr>
        <w:t>amma  in  baki  haihu  ba  ZAWAJATUL  AMEER ne  sunanki  haka  shima  da  AMEER ko  WALIU ALEAHD  { ana  nufin  crown  princ</w:t>
      </w:r>
      <w:r>
        <w:rPr>
          <w:sz w:val="13"/>
          <w:szCs w:val="13"/>
        </w:rPr>
        <w:t>e}</w:t>
      </w:r>
    </w:p>
    <w:p w:rsidR="00000000" w:rsidRDefault="00F15D5C">
      <w:pPr>
        <w:rPr>
          <w:sz w:val="13"/>
          <w:szCs w:val="13"/>
        </w:rPr>
      </w:pPr>
    </w:p>
    <w:p w:rsidR="00000000" w:rsidRDefault="00F15D5C">
      <w:pPr>
        <w:rPr>
          <w:sz w:val="13"/>
          <w:szCs w:val="13"/>
        </w:rPr>
      </w:pPr>
      <w:r>
        <w:rPr>
          <w:sz w:val="13"/>
          <w:szCs w:val="13"/>
        </w:rPr>
        <w:t>" kai  Jaddatiii  wannan  dokan  naku  baiyi  stauri  ba,"</w:t>
      </w:r>
    </w:p>
    <w:p w:rsidR="00000000" w:rsidRDefault="00F15D5C">
      <w:pPr>
        <w:rPr>
          <w:sz w:val="13"/>
          <w:szCs w:val="13"/>
        </w:rPr>
      </w:pPr>
    </w:p>
    <w:p w:rsidR="00000000" w:rsidRDefault="00F15D5C">
      <w:pPr>
        <w:rPr>
          <w:sz w:val="13"/>
          <w:szCs w:val="13"/>
        </w:rPr>
      </w:pPr>
      <w:r>
        <w:rPr>
          <w:sz w:val="13"/>
          <w:szCs w:val="13"/>
        </w:rPr>
        <w:t>"yarinya  kenan  wannan  ma  kadan  kikaji  a  masarauatar  Egypht  da  ke  Cairo  kallon  fuskan  sarki  kayi  matayinka  naa hadimi  hukuncin  ka  bulala  50.</w:t>
      </w:r>
    </w:p>
    <w:p w:rsidR="00000000" w:rsidRDefault="00F15D5C">
      <w:pPr>
        <w:rPr>
          <w:sz w:val="13"/>
          <w:szCs w:val="13"/>
        </w:rPr>
      </w:pPr>
    </w:p>
    <w:p w:rsidR="00000000" w:rsidRDefault="00F15D5C">
      <w:pPr>
        <w:rPr>
          <w:sz w:val="13"/>
          <w:szCs w:val="13"/>
        </w:rPr>
      </w:pPr>
      <w:r>
        <w:rPr>
          <w:sz w:val="13"/>
          <w:szCs w:val="13"/>
        </w:rPr>
        <w:t>sannan  akawai  inda  aka  har</w:t>
      </w:r>
      <w:r>
        <w:rPr>
          <w:sz w:val="13"/>
          <w:szCs w:val="13"/>
        </w:rPr>
        <w:t>amtawa bayi  shiga  ko  Dr  sai  jinin  sarauta  ke  duba  sarki  in  bashi  da  lafiya, kuma  ko  yau  aka  haifi  Ameer  dole  ku  bashi  girma  ko  gemunka  ya  kai  kasa  don  stufa  dole  ka  sadda  kai  inka  ganshi.</w:t>
      </w:r>
    </w:p>
    <w:p w:rsidR="00000000" w:rsidRDefault="00F15D5C">
      <w:pPr>
        <w:rPr>
          <w:sz w:val="13"/>
          <w:szCs w:val="13"/>
        </w:rPr>
      </w:pPr>
    </w:p>
    <w:p w:rsidR="00000000" w:rsidRDefault="00F15D5C">
      <w:pPr>
        <w:rPr>
          <w:sz w:val="13"/>
          <w:szCs w:val="13"/>
        </w:rPr>
      </w:pPr>
      <w:r>
        <w:rPr>
          <w:sz w:val="13"/>
          <w:szCs w:val="13"/>
        </w:rPr>
        <w:t xml:space="preserve">   idan  akayi  aure  ana  samo </w:t>
      </w:r>
      <w:r>
        <w:rPr>
          <w:sz w:val="13"/>
          <w:szCs w:val="13"/>
        </w:rPr>
        <w:t xml:space="preserve"> MAHZIA  { concubine} anan  ana  ce  da  ita  kwarkwara  ku  anan  Nigeria  kuna  daukanta  mastayin  matar  da  sarki  ke  muamala  da  ita ba  tare  da  aure ba,</w:t>
      </w:r>
    </w:p>
    <w:p w:rsidR="00000000" w:rsidRDefault="00F15D5C">
      <w:pPr>
        <w:rPr>
          <w:sz w:val="13"/>
          <w:szCs w:val="13"/>
        </w:rPr>
      </w:pPr>
    </w:p>
    <w:p w:rsidR="00000000" w:rsidRDefault="00F15D5C">
      <w:pPr>
        <w:rPr>
          <w:sz w:val="13"/>
          <w:szCs w:val="13"/>
        </w:rPr>
      </w:pPr>
      <w:r>
        <w:rPr>
          <w:sz w:val="13"/>
          <w:szCs w:val="13"/>
        </w:rPr>
        <w:t>acan  ko  itace  JAKADIYA,  ita  zata  na  koyawa  matar  yadda  zata  dauka  hankalin miji</w:t>
      </w:r>
      <w:r>
        <w:rPr>
          <w:sz w:val="13"/>
          <w:szCs w:val="13"/>
        </w:rPr>
        <w:t>nta  da  yanayin  rayuwar  aure,  shiyasa   ake  koyar  da  hakan  ga  bayin  masarautan yadda  zasau  zama  MAHZIA,   su  acan  komai  gada  akeyi ko  limanci  gadanta  akeyi  da  zaki  duba  masarautan  kafff  ba  bare  duka  yan  uwa  ne,"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zaroo  ido </w:t>
      </w:r>
      <w:r>
        <w:rPr>
          <w:sz w:val="13"/>
          <w:szCs w:val="13"/>
        </w:rPr>
        <w:t xml:space="preserve"> Princes  Mobina  tayi  da  jin   zan cen " kai  wannan  irin  karfin  iko  haka  mulkin  batayi  yawa  ba,"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"wannan  fahh  ba komai  na  fada  miki  ba inaga  dan  baki  taba  zuwa  Kingdom  na  Cairo  bane  shiyasa  kin  staya  anan  Egypht,"</w:t>
      </w:r>
    </w:p>
    <w:p w:rsidR="00000000" w:rsidRDefault="00F15D5C">
      <w:pPr>
        <w:rPr>
          <w:sz w:val="13"/>
          <w:szCs w:val="13"/>
        </w:rPr>
      </w:pPr>
    </w:p>
    <w:p w:rsidR="00000000" w:rsidRDefault="00F15D5C">
      <w:pPr>
        <w:rPr>
          <w:sz w:val="13"/>
          <w:szCs w:val="13"/>
        </w:rPr>
      </w:pPr>
      <w:r>
        <w:rPr>
          <w:sz w:val="13"/>
          <w:szCs w:val="13"/>
        </w:rPr>
        <w:t>"ni  yar</w:t>
      </w:r>
      <w:r>
        <w:rPr>
          <w:sz w:val="13"/>
          <w:szCs w:val="13"/>
        </w:rPr>
        <w:t xml:space="preserve">  gidan  wahh  naje  can  abinda  sai  kana  da  appointment ahanu  kafun  kake  zuwa  gwara  mun  Egypht  shima  innaje  kullum  sai na  rena  kai  na  ina  mamakin  yadda  satarin  mulkin  ku  yake  ko  wucewa  fahh  mutum  zaaiyi  kan bayin  nan  akasa </w:t>
      </w:r>
      <w:r>
        <w:rPr>
          <w:sz w:val="13"/>
          <w:szCs w:val="13"/>
        </w:rPr>
        <w:t xml:space="preserve"> basa  taba  dagowa,</w:t>
      </w:r>
    </w:p>
    <w:p w:rsidR="00000000" w:rsidRDefault="00F15D5C">
      <w:pPr>
        <w:rPr>
          <w:sz w:val="13"/>
          <w:szCs w:val="13"/>
        </w:rPr>
      </w:pPr>
    </w:p>
    <w:p w:rsidR="00000000" w:rsidRDefault="00F15D5C">
      <w:pPr>
        <w:rPr>
          <w:sz w:val="13"/>
          <w:szCs w:val="13"/>
        </w:rPr>
      </w:pPr>
      <w:r>
        <w:rPr>
          <w:sz w:val="13"/>
          <w:szCs w:val="13"/>
        </w:rPr>
        <w:t>ga  wani  uban  dukiya  da  aka  narka  wassu  abubuwan  fahh   da  gold  akayi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to  ai  EGYPHT  ba  komai  anan  ko  kadan  bai  kamo  hanun  Cairo  a  komai  ba  wajen  haduwa  da  karfin  mulki,"</w:t>
      </w:r>
    </w:p>
    <w:p w:rsidR="00000000" w:rsidRDefault="00F15D5C">
      <w:pPr>
        <w:rPr>
          <w:sz w:val="13"/>
          <w:szCs w:val="13"/>
        </w:rPr>
      </w:pPr>
    </w:p>
    <w:p w:rsidR="00000000" w:rsidRDefault="00F15D5C">
      <w:pPr>
        <w:rPr>
          <w:sz w:val="13"/>
          <w:szCs w:val="13"/>
        </w:rPr>
      </w:pPr>
      <w:r>
        <w:rPr>
          <w:sz w:val="13"/>
          <w:szCs w:val="13"/>
        </w:rPr>
        <w:t>gyada  kai  Mobina  tayi  ta</w:t>
      </w:r>
      <w:r>
        <w:rPr>
          <w:sz w:val="13"/>
          <w:szCs w:val="13"/>
        </w:rPr>
        <w:t>ce " tabbb  nikam  anan  ma  gani  nake  ana  takura  mun  daya  wa  wallahi  komai  sai  mai  aiki  ne  zata  maka,"</w:t>
      </w:r>
    </w:p>
    <w:p w:rsidR="00000000" w:rsidRDefault="00F15D5C">
      <w:pPr>
        <w:rPr>
          <w:sz w:val="13"/>
          <w:szCs w:val="13"/>
        </w:rPr>
      </w:pPr>
    </w:p>
    <w:p w:rsidR="00000000" w:rsidRDefault="00F15D5C">
      <w:pPr>
        <w:rPr>
          <w:sz w:val="13"/>
          <w:szCs w:val="13"/>
        </w:rPr>
      </w:pPr>
      <w:r>
        <w:rPr>
          <w:sz w:val="13"/>
          <w:szCs w:val="13"/>
        </w:rPr>
        <w:t>"tohhh  ai  a  Cairo  ko  wanka  MAHZIA  ne  zata  miki,"</w:t>
      </w:r>
    </w:p>
    <w:p w:rsidR="00000000" w:rsidRDefault="00F15D5C">
      <w:pPr>
        <w:rPr>
          <w:sz w:val="13"/>
          <w:szCs w:val="13"/>
        </w:rPr>
      </w:pPr>
    </w:p>
    <w:p w:rsidR="00000000" w:rsidRDefault="00F15D5C">
      <w:pPr>
        <w:rPr>
          <w:sz w:val="13"/>
          <w:szCs w:val="13"/>
        </w:rPr>
      </w:pPr>
      <w:r>
        <w:rPr>
          <w:sz w:val="13"/>
          <w:szCs w:val="13"/>
        </w:rPr>
        <w:t xml:space="preserve">"subahanallahi  abun  kuma  yayi  yawa   yanzu har  wanka  kai  kuma  sai  ki </w:t>
      </w:r>
      <w:r>
        <w:rPr>
          <w:sz w:val="13"/>
          <w:szCs w:val="13"/>
        </w:rPr>
        <w:t xml:space="preserve"> zauna,"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tohhh  ya  zakiyi  kina  amarya  kam  ai  dole  ki  zauna  amiki  acan  kina  da  mai  miki  kwalliya saka  miki  kaya  gyara  miki  gashi inkina  so  har  abinci  ma  zaa  baki  abakinki  kuma ko  cewa  kikayi  su  kwanta  ki  taka  su  zasu </w:t>
      </w:r>
      <w:r>
        <w:rPr>
          <w:sz w:val="13"/>
          <w:szCs w:val="13"/>
        </w:rPr>
        <w:t xml:space="preserve"> kwanta,"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"wayyohh  ni  Mobina  gasakiya  larabawan   nan  kuna  zuba  mulki iya  son  ranku,  amma  ita  MAHZIA ina  ne  bataa  shiga,"</w:t>
      </w:r>
    </w:p>
    <w:p w:rsidR="00000000" w:rsidRDefault="00F15D5C">
      <w:pPr>
        <w:rPr>
          <w:sz w:val="13"/>
          <w:szCs w:val="13"/>
        </w:rPr>
      </w:pPr>
    </w:p>
    <w:p w:rsidR="00000000" w:rsidRDefault="00F15D5C">
      <w:pPr>
        <w:rPr>
          <w:sz w:val="13"/>
          <w:szCs w:val="13"/>
        </w:rPr>
      </w:pPr>
      <w:r>
        <w:rPr>
          <w:sz w:val="13"/>
          <w:szCs w:val="13"/>
        </w:rPr>
        <w:t xml:space="preserve">" MAHZIA  bata  shiga  dakin  Sultan  sannan  iyakarta  farlo  na  biyu  kinsan  ako  wani  part  akwai  farlo  uku </w:t>
      </w:r>
      <w:r>
        <w:rPr>
          <w:sz w:val="13"/>
          <w:szCs w:val="13"/>
        </w:rPr>
        <w:t xml:space="preserve"> tohh  falon  karshe  Sultana  ne  kadai  zata  shiga  sai  daki  wanna  huruminta  ne  gyaransa.</w:t>
      </w:r>
    </w:p>
    <w:p w:rsidR="00000000" w:rsidRDefault="00F15D5C">
      <w:pPr>
        <w:rPr>
          <w:sz w:val="13"/>
          <w:szCs w:val="13"/>
        </w:rPr>
      </w:pPr>
    </w:p>
    <w:p w:rsidR="00000000" w:rsidRDefault="00F15D5C">
      <w:pPr>
        <w:rPr>
          <w:sz w:val="13"/>
          <w:szCs w:val="13"/>
        </w:rPr>
      </w:pPr>
      <w:r>
        <w:rPr>
          <w:sz w:val="13"/>
          <w:szCs w:val="13"/>
        </w:rPr>
        <w:t>kuma  ko  mahaifiyarka  bata  da  ikon  shiga  wanna  gurin  sai  matar  sarki  kadai,"</w:t>
      </w:r>
    </w:p>
    <w:p w:rsidR="00000000" w:rsidRDefault="00F15D5C">
      <w:pPr>
        <w:rPr>
          <w:sz w:val="13"/>
          <w:szCs w:val="13"/>
        </w:rPr>
      </w:pPr>
    </w:p>
    <w:p w:rsidR="00000000" w:rsidRDefault="00F15D5C">
      <w:pPr>
        <w:rPr>
          <w:sz w:val="13"/>
          <w:szCs w:val="13"/>
        </w:rPr>
      </w:pPr>
      <w:r>
        <w:rPr>
          <w:sz w:val="13"/>
          <w:szCs w:val="13"/>
        </w:rPr>
        <w:t>"shiyasa  Ammi  bata  yadda  bayi  su  shiga  mata  falonta  na  kar</w:t>
      </w:r>
      <w:r>
        <w:rPr>
          <w:sz w:val="13"/>
          <w:szCs w:val="13"/>
        </w:rPr>
        <w:t>she  da  daki  ko  dakin  Abbu  ma  bata  yadda  su shiga,"</w:t>
      </w:r>
    </w:p>
    <w:p w:rsidR="00000000" w:rsidRDefault="00F15D5C">
      <w:pPr>
        <w:rPr>
          <w:sz w:val="13"/>
          <w:szCs w:val="13"/>
        </w:rPr>
      </w:pPr>
    </w:p>
    <w:p w:rsidR="00000000" w:rsidRDefault="00F15D5C">
      <w:pPr>
        <w:rPr>
          <w:sz w:val="13"/>
          <w:szCs w:val="13"/>
        </w:rPr>
      </w:pPr>
      <w:r>
        <w:rPr>
          <w:sz w:val="13"/>
          <w:szCs w:val="13"/>
        </w:rPr>
        <w:t>" ehh  ai  taga  anayi  a  gidansu  ne  shiyasa,  yauwa  zaki  dawo  nan  da  zama  kuma  zanayi  magana  da Sarkin Dogarai da kuma asamo mun guard don ba dogarai nake so sunyi kanana  wannan  ji</w:t>
      </w:r>
      <w:r>
        <w:rPr>
          <w:sz w:val="13"/>
          <w:szCs w:val="13"/>
        </w:rPr>
        <w:t>bga jibgan nakeso zasu fi yin aiki  da   kyau,"</w:t>
      </w:r>
    </w:p>
    <w:p w:rsidR="00000000" w:rsidRDefault="00F15D5C">
      <w:pPr>
        <w:rPr>
          <w:sz w:val="13"/>
          <w:szCs w:val="13"/>
        </w:rPr>
      </w:pPr>
    </w:p>
    <w:p w:rsidR="00000000" w:rsidRDefault="00F15D5C">
      <w:pPr>
        <w:rPr>
          <w:sz w:val="13"/>
          <w:szCs w:val="13"/>
        </w:rPr>
      </w:pPr>
      <w:r>
        <w:rPr>
          <w:sz w:val="13"/>
          <w:szCs w:val="13"/>
        </w:rPr>
        <w:t>Princes Mobina  shiruuu  tayi  bata  ce kala  ba  don gani  take  tamakar  zaa takura  mata  rayuwarta.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QUEEN ZUNNURA'S CHAMBER  {KILISA}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kishingide  take a  dakin  huta  warta  bayi  na  zagaye  da  i</w:t>
      </w:r>
      <w:r>
        <w:rPr>
          <w:sz w:val="13"/>
          <w:szCs w:val="13"/>
        </w:rPr>
        <w:t>ta  ta  ko  ina  suna  ta  faman  hidima  da  ita.</w:t>
      </w:r>
    </w:p>
    <w:p w:rsidR="00000000" w:rsidRDefault="00F15D5C">
      <w:pPr>
        <w:rPr>
          <w:sz w:val="13"/>
          <w:szCs w:val="13"/>
        </w:rPr>
      </w:pPr>
    </w:p>
    <w:p w:rsidR="00000000" w:rsidRDefault="00F15D5C">
      <w:pPr>
        <w:rPr>
          <w:sz w:val="13"/>
          <w:szCs w:val="13"/>
        </w:rPr>
      </w:pPr>
      <w:r>
        <w:rPr>
          <w:sz w:val="13"/>
          <w:szCs w:val="13"/>
        </w:rPr>
        <w:t>kallo  daya  zaka  mata a ka  hango  zallan  izza da  isa  da  ke  tattare  da  ita  duk  da  sanyi  fanka  da  a/c  dake  rest room  bai  hana   daya  daga  cikin   bayinta  yi  mata  fifita  ba  daya  k</w:t>
      </w:r>
      <w:r>
        <w:rPr>
          <w:sz w:val="13"/>
          <w:szCs w:val="13"/>
        </w:rPr>
        <w:t>o  na  yayyanka mata  fruit   tana  bata  da  daddaya  daya  kuma  na  bata  labarai  masu  nishadantarwa.</w:t>
      </w:r>
    </w:p>
    <w:p w:rsidR="00000000" w:rsidRDefault="00F15D5C">
      <w:pPr>
        <w:rPr>
          <w:sz w:val="13"/>
          <w:szCs w:val="13"/>
        </w:rPr>
      </w:pPr>
    </w:p>
    <w:p w:rsidR="00000000" w:rsidRDefault="00F15D5C">
      <w:pPr>
        <w:rPr>
          <w:sz w:val="13"/>
          <w:szCs w:val="13"/>
        </w:rPr>
      </w:pPr>
      <w:r>
        <w:rPr>
          <w:sz w:val="13"/>
          <w:szCs w:val="13"/>
        </w:rPr>
        <w:t>sanarwan  da  akayi  Princes  Sareena  na  zuwa  nae  yasa  bayin  kamewaa    agu  daya  suka  saha  ruwan  jikinsu   sanin  halin  Princes  Sareena</w:t>
      </w:r>
      <w:r>
        <w:rPr>
          <w:sz w:val="13"/>
          <w:szCs w:val="13"/>
        </w:rPr>
        <w:t xml:space="preserve">  na  rasahin  mutunci  da  kyamar  na  kasa  da  ita  ga  dan  banzan  son  girma  abu  kadn  zaka  mata  tasa  a  maka  mugun  hukunci  ita  bata  dauki  bayi  a  komai  ba  bata  ma  sasu  a  jearin  mutane  shiyasa  bayin  dakea  sashen  ta  keshan  wa</w:t>
      </w:r>
      <w:r>
        <w:rPr>
          <w:sz w:val="13"/>
          <w:szCs w:val="13"/>
        </w:rPr>
        <w:t>haala  sosai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shigowa  tayi  cike a da  isa  gadara  da  zallan  takama  da  nuna  ita  dain  wataa  cea  kuam  daolae  abata  girma, bayi  biyu    ne  ke  tafe  da  ita  daya  da  bangarean  dama  daya  ta  haagu  tana  shigowa  bayin  cikin  rest room</w:t>
      </w:r>
      <w:r>
        <w:rPr>
          <w:sz w:val="13"/>
          <w:szCs w:val="13"/>
        </w:rPr>
        <w:t xml:space="preserve">  din  suka  zube  tamkar  zasau mata  sujjada  suna  mata  gaisuwa amma  ko  kallon  banza  basu  isheta  ba  ta  samu  guri  ta  zauna  a  gefen  mahaifiyarta.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alama  Kilisa  ta  mawa  bayinta dasu   basau  guri   ganin  yadda  Princes  Sreena  ke  cik</w:t>
      </w:r>
      <w:r>
        <w:rPr>
          <w:sz w:val="13"/>
          <w:szCs w:val="13"/>
        </w:rPr>
        <w:t>a  tana  bastewa tasan  da  zance  abakinta ,</w:t>
      </w:r>
    </w:p>
    <w:p w:rsidR="00000000" w:rsidRDefault="00F15D5C">
      <w:pPr>
        <w:rPr>
          <w:sz w:val="13"/>
          <w:szCs w:val="13"/>
        </w:rPr>
      </w:pPr>
    </w:p>
    <w:p w:rsidR="00000000" w:rsidRDefault="00F15D5C">
      <w:pPr>
        <w:rPr>
          <w:sz w:val="13"/>
          <w:szCs w:val="13"/>
        </w:rPr>
      </w:pPr>
      <w:r>
        <w:rPr>
          <w:sz w:val="13"/>
          <w:szCs w:val="13"/>
        </w:rPr>
        <w:t xml:space="preserve">suna  futa  Gimbiyaa   Zunnura  ta  dawao  da  hankalinta  kan  Sarauniya  Sareena  tayi  murmushin  manya  tace " wa  kuma  ya  tabo  ki  shalelen  Kilisa  da  Suhataj  kuma  sirka  agun  Suhataj  da  yaddar </w:t>
      </w:r>
      <w:r>
        <w:rPr>
          <w:sz w:val="13"/>
          <w:szCs w:val="13"/>
        </w:rPr>
        <w:t xml:space="preserve"> Allah,"</w:t>
      </w:r>
    </w:p>
    <w:p w:rsidR="00000000" w:rsidRDefault="00F15D5C">
      <w:pPr>
        <w:rPr>
          <w:sz w:val="13"/>
          <w:szCs w:val="13"/>
        </w:rPr>
      </w:pPr>
    </w:p>
    <w:p w:rsidR="00000000" w:rsidRDefault="00F15D5C">
      <w:pPr>
        <w:rPr>
          <w:sz w:val="13"/>
          <w:szCs w:val="13"/>
        </w:rPr>
      </w:pPr>
      <w:r>
        <w:rPr>
          <w:sz w:val="13"/>
          <w:szCs w:val="13"/>
        </w:rPr>
        <w:t xml:space="preserve">dogon  numfashi  taja  kafun  tace " nayi  wayaa  da  Mal. Dan kande gamea  da  mastalan  Yarima  Fahreen  ya  kuma  tabbatar  mun  da  cewa  kurciya  aka  masa, ina  ada  tabbacin  ba  kowa  zai  yi  hkan  ba  sai  ke  Momy  nasan  kea  zakiyi  </w:t>
      </w:r>
      <w:r>
        <w:rPr>
          <w:sz w:val="13"/>
          <w:szCs w:val="13"/>
        </w:rPr>
        <w:t>haka,"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tayi  maganan  tana  stareta  da  ido, murmushi  Kilisa  ta  sake  kafun  tace " a  kaff  mutanaean  masarautan  nan  ni  kadai  kike  tunanin  zan  zame  maki  bangon  da  zai  hanaki  cika  burinki,"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ai  ba  abun  mamaki  bane  idan  hakan  </w:t>
      </w:r>
      <w:r>
        <w:rPr>
          <w:sz w:val="13"/>
          <w:szCs w:val="13"/>
        </w:rPr>
        <w:t>ta  faruu  tunda  tun  bankai  haka  ba  nasan  irin  stanan  da  kikayi  wa  Fulani  Nashwa  da  duk  wani  abun  da  ya  fito  a  staton  ta  sannan  kinsaha  daukan  alwashin  cewa  muddin  kina  da rai  baza  su  tabaa  jin  dadin  rayuwarsu  ba,"</w:t>
      </w:r>
    </w:p>
    <w:p w:rsidR="00000000" w:rsidRDefault="00F15D5C">
      <w:pPr>
        <w:rPr>
          <w:sz w:val="13"/>
          <w:szCs w:val="13"/>
        </w:rPr>
      </w:pPr>
    </w:p>
    <w:p w:rsidR="00000000" w:rsidRDefault="00F15D5C">
      <w:pPr>
        <w:rPr>
          <w:sz w:val="13"/>
          <w:szCs w:val="13"/>
        </w:rPr>
      </w:pPr>
      <w:r>
        <w:rPr>
          <w:sz w:val="13"/>
          <w:szCs w:val="13"/>
        </w:rPr>
        <w:t>wan</w:t>
      </w:r>
      <w:r>
        <w:rPr>
          <w:sz w:val="13"/>
          <w:szCs w:val="13"/>
        </w:rPr>
        <w:t>i  munafukin  murmushi  ta  kara  sakewa  kafun  tace " laa  shakka  fiiiii  wannan  haka  yake ni  Zunnura  na  fada  kuma  zan  kara  fadi  in  ina  da  rai  Nashwa  da  'yayanta  da  jikokinta  baza  su  taba  jin  dadin  rayuwarsu  ba,"</w:t>
      </w:r>
    </w:p>
    <w:p w:rsidR="00000000" w:rsidRDefault="00F15D5C">
      <w:pPr>
        <w:rPr>
          <w:sz w:val="13"/>
          <w:szCs w:val="13"/>
        </w:rPr>
      </w:pPr>
    </w:p>
    <w:p w:rsidR="00000000" w:rsidRDefault="00F15D5C">
      <w:pPr>
        <w:rPr>
          <w:sz w:val="13"/>
          <w:szCs w:val="13"/>
        </w:rPr>
      </w:pPr>
      <w:r>
        <w:rPr>
          <w:sz w:val="13"/>
          <w:szCs w:val="13"/>
        </w:rPr>
        <w:t>zabura  Saraun</w:t>
      </w:r>
      <w:r>
        <w:rPr>
          <w:sz w:val="13"/>
          <w:szCs w:val="13"/>
        </w:rPr>
        <w:t>iya  Sareena  tayi   cike  da  bacin  rai  tace  " kina  nufin  hatta  'yata  ma  baza  ki  barta  ta  samu  abinda  take a so  dan  zallan  sonkai  irin  naki, haka  kawai  kina  kokarin  hanani  cika  burin da  ke  kika  taso  dani  akai  kin  samun  sha</w:t>
      </w:r>
      <w:r>
        <w:rPr>
          <w:sz w:val="13"/>
          <w:szCs w:val="13"/>
        </w:rPr>
        <w:t>awan  da  saon  mulkan  wannan  masarautan  shine  yanzu  kike  so  ki  ruguza  komai.</w:t>
      </w:r>
    </w:p>
    <w:p w:rsidR="00000000" w:rsidRDefault="00F15D5C">
      <w:pPr>
        <w:rPr>
          <w:sz w:val="13"/>
          <w:szCs w:val="13"/>
        </w:rPr>
      </w:pPr>
    </w:p>
    <w:p w:rsidR="00000000" w:rsidRDefault="00F15D5C">
      <w:pPr>
        <w:rPr>
          <w:sz w:val="13"/>
          <w:szCs w:val="13"/>
        </w:rPr>
      </w:pPr>
      <w:r>
        <w:rPr>
          <w:sz w:val="13"/>
          <w:szCs w:val="13"/>
        </w:rPr>
        <w:t>inaa  bazan  lamunci  rugujewar  mafarkin  danayi  saheakaru  ina  gina  w a ba  bazai  yiwu  ba  muddin  nawa  burin  bai  cika  ba  tohhh  sai  de kowa  ya  rasa  zan</w:t>
      </w:r>
      <w:r>
        <w:rPr>
          <w:sz w:val="13"/>
          <w:szCs w:val="13"/>
        </w:rPr>
        <w:t xml:space="preserve">  tauna  sirrin  da  aka  dade  ana  binnewa  sai  de ayi  mutuwan  kwasko  kowa  ma  ya  rasa."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gyada  kai  Kilisa  tayi  bayan  gama  sauraronta  da  tayi  tace  " kina  ga  inkinyi  hakan  zata  shafe  ni ne  ke  zata  shafa  ke  zaki  kwana  ciki, ku</w:t>
      </w:r>
      <w:r>
        <w:rPr>
          <w:sz w:val="13"/>
          <w:szCs w:val="13"/>
        </w:rPr>
        <w:t>ma  kina  tunanin  'yarki  da  kika  haifa  bata  hanyan  aure  ba  zata  zama  Gimbiya  a  wannan  masarautar  da  alama  kin  mnata  yadda  satarin  yake,"</w:t>
      </w:r>
    </w:p>
    <w:p w:rsidR="00000000" w:rsidRDefault="00F15D5C">
      <w:pPr>
        <w:rPr>
          <w:sz w:val="13"/>
          <w:szCs w:val="13"/>
        </w:rPr>
      </w:pPr>
    </w:p>
    <w:p w:rsidR="00000000" w:rsidRDefault="00F15D5C">
      <w:pPr>
        <w:rPr>
          <w:sz w:val="13"/>
          <w:szCs w:val="13"/>
        </w:rPr>
      </w:pPr>
      <w:r>
        <w:rPr>
          <w:sz w:val="13"/>
          <w:szCs w:val="13"/>
        </w:rPr>
        <w:t>"idan  bake  ba  wa  yasan  cewa  Fanan  bata  hanyan  aure  na  haifeta  ba  kuma  in ma  ansani</w:t>
      </w:r>
      <w:r>
        <w:rPr>
          <w:sz w:val="13"/>
          <w:szCs w:val="13"/>
        </w:rPr>
        <w:t xml:space="preserve">  laifin  na  waye  ne???</w:t>
      </w:r>
    </w:p>
    <w:p w:rsidR="00000000" w:rsidRDefault="00F15D5C">
      <w:pPr>
        <w:rPr>
          <w:sz w:val="13"/>
          <w:szCs w:val="13"/>
        </w:rPr>
      </w:pPr>
      <w:r>
        <w:rPr>
          <w:sz w:val="13"/>
          <w:szCs w:val="13"/>
        </w:rPr>
        <w:t>ina  kea  kika  daurani  a  wannan  hanyan  kika  nuna  mun  ita  ce  dadin  rayuwa  kika  turani  turai  nayi  rayuwa  irin  tasu,  kuma  fahhh  ke  kika  bani  shawaran  kashe  Ishaq don  kar ya  tauna  mun   asiri  bayan  ya  g</w:t>
      </w:r>
      <w:r>
        <w:rPr>
          <w:sz w:val="13"/>
          <w:szCs w:val="13"/>
        </w:rPr>
        <w:t>ano   Fanan  ba 'yarsa  bace,</w:t>
      </w:r>
    </w:p>
    <w:p w:rsidR="00000000" w:rsidRDefault="00F15D5C">
      <w:pPr>
        <w:rPr>
          <w:sz w:val="13"/>
          <w:szCs w:val="13"/>
        </w:rPr>
      </w:pPr>
    </w:p>
    <w:p w:rsidR="00000000" w:rsidRDefault="00F15D5C">
      <w:pPr>
        <w:rPr>
          <w:sz w:val="13"/>
          <w:szCs w:val="13"/>
        </w:rPr>
      </w:pPr>
      <w:r>
        <w:rPr>
          <w:sz w:val="13"/>
          <w:szCs w:val="13"/>
        </w:rPr>
        <w:t>shine  yanzu  zaki  zo  kina mun  barazana  ko  kina  tunanin  bani da  prove  ne  inaso  kisan  barewa  bazata  tayi  gudu  danta  yayi  rarrafe  baa,  gado  kuma  ba karan  bani  bane.</w:t>
      </w:r>
    </w:p>
    <w:p w:rsidR="00000000" w:rsidRDefault="00F15D5C">
      <w:pPr>
        <w:rPr>
          <w:sz w:val="13"/>
          <w:szCs w:val="13"/>
        </w:rPr>
      </w:pPr>
    </w:p>
    <w:p w:rsidR="00000000" w:rsidRDefault="00F15D5C">
      <w:pPr>
        <w:rPr>
          <w:sz w:val="13"/>
          <w:szCs w:val="13"/>
        </w:rPr>
      </w:pPr>
      <w:r>
        <w:rPr>
          <w:sz w:val="13"/>
          <w:szCs w:val="13"/>
        </w:rPr>
        <w:t xml:space="preserve">tuggu da  munafurci  da  biye  biyen </w:t>
      </w:r>
      <w:r>
        <w:rPr>
          <w:sz w:val="13"/>
          <w:szCs w:val="13"/>
        </w:rPr>
        <w:t xml:space="preserve"> malamai  duk  aikin  kine  tun  bankai  ko ina  ba nasan  da  hakan  kuma  na  koya  ya  zame  mun kyan  saawa  kuma abincin  ci  inaso  kisa  aaranki  duk  randa  kika  mun  kuskure  wallahi  mutuwan  kosko  zaayi  sannan  kiyi  gaggaawan  war ware wanna</w:t>
      </w:r>
      <w:r>
        <w:rPr>
          <w:sz w:val="13"/>
          <w:szCs w:val="13"/>
        </w:rPr>
        <w:t>n  sihirin  kitaba  kowa  amma  banda  YARIMA  FAHREEN   shidin  nawa  ne  ni  kadai."</w:t>
      </w:r>
    </w:p>
    <w:p w:rsidR="00000000" w:rsidRDefault="00F15D5C">
      <w:pPr>
        <w:rPr>
          <w:sz w:val="13"/>
          <w:szCs w:val="13"/>
        </w:rPr>
      </w:pPr>
    </w:p>
    <w:p w:rsidR="00000000" w:rsidRDefault="00F15D5C">
      <w:pPr>
        <w:rPr>
          <w:sz w:val="13"/>
          <w:szCs w:val="13"/>
        </w:rPr>
      </w:pPr>
      <w:r>
        <w:rPr>
          <w:sz w:val="13"/>
          <w:szCs w:val="13"/>
        </w:rPr>
        <w:t>tana  gama  fadan  haka  ta  yi  ficewarta  tabar  Kilisa  cikin  rudu  don  ta  rude,  wani  makirin  miurmushi  ta  sake  tace  yaro  yaro  ne  yaro  baisan  wuta  ba</w:t>
      </w:r>
      <w:r>
        <w:rPr>
          <w:sz w:val="13"/>
          <w:szCs w:val="13"/>
        </w:rPr>
        <w:t xml:space="preserve"> sai  ya  taka  mu  zuba  nida  ke  bakisan  waye  BLACK COBRA</w:t>
      </w:r>
      <w:r>
        <w:rPr>
          <w:sz w:val="13"/>
          <w:szCs w:val="13"/>
        </w:rPr>
        <w:t>🐍</w:t>
      </w:r>
      <w:r>
        <w:rPr>
          <w:sz w:val="13"/>
          <w:szCs w:val="13"/>
        </w:rPr>
        <w:t xml:space="preserve">    bane wani  murmushin  ta  kara  sakewa.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END OF PAGE  25</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QUEEN MAHIRAH</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THE TWO LIGHTS ✨(RIKICIN GIDAN SARAUTA</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Story and written by </w:t>
      </w:r>
    </w:p>
    <w:p w:rsidR="00000000" w:rsidRDefault="00F15D5C">
      <w:pPr>
        <w:rPr>
          <w:sz w:val="13"/>
          <w:szCs w:val="13"/>
        </w:rPr>
      </w:pPr>
      <w:r>
        <w:rPr>
          <w:sz w:val="13"/>
          <w:szCs w:val="13"/>
        </w:rPr>
        <w:t>Queen Mahirah</w:t>
      </w:r>
    </w:p>
    <w:p w:rsidR="00000000" w:rsidRDefault="00F15D5C">
      <w:pPr>
        <w:rPr>
          <w:sz w:val="13"/>
          <w:szCs w:val="13"/>
        </w:rPr>
      </w:pPr>
      <w:r>
        <w:rPr>
          <w:sz w:val="13"/>
          <w:szCs w:val="13"/>
        </w:rPr>
        <w:t>ADAPTED EXPERT WRITER</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 xml:space="preserve">        2</w:t>
      </w:r>
      <w:r>
        <w:rPr>
          <w:sz w:val="13"/>
          <w:szCs w:val="13"/>
        </w:rPr>
        <w:t>️</w:t>
      </w:r>
      <w:r>
        <w:rPr>
          <w:sz w:val="13"/>
          <w:szCs w:val="13"/>
        </w:rPr>
        <w:t>⃣</w:t>
      </w:r>
      <w:r>
        <w:rPr>
          <w:sz w:val="13"/>
          <w:szCs w:val="13"/>
        </w:rPr>
        <w:t>6</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SULTAN ABDUL MALIK ROYAL ESTATE.</w:t>
      </w:r>
    </w:p>
    <w:p w:rsidR="00000000" w:rsidRDefault="00F15D5C">
      <w:pPr>
        <w:rPr>
          <w:sz w:val="13"/>
          <w:szCs w:val="13"/>
        </w:rPr>
      </w:pPr>
      <w:r>
        <w:rPr>
          <w:sz w:val="13"/>
          <w:szCs w:val="13"/>
        </w:rPr>
        <w:t>Kamar kullum ma'aikata nata faman kwasan aiki kowa da aikinsa, sai de yau aikin na daban ne kasancewar za'ayi babban bako Wanda yau akalla shekara 20 rabonsa da kasar Egypt.</w:t>
      </w:r>
    </w:p>
    <w:p w:rsidR="00000000" w:rsidRDefault="00F15D5C">
      <w:pPr>
        <w:rPr>
          <w:sz w:val="13"/>
          <w:szCs w:val="13"/>
        </w:rPr>
      </w:pPr>
    </w:p>
    <w:p w:rsidR="00000000" w:rsidRDefault="00F15D5C">
      <w:pPr>
        <w:rPr>
          <w:sz w:val="13"/>
          <w:szCs w:val="13"/>
        </w:rPr>
      </w:pPr>
      <w:r>
        <w:rPr>
          <w:sz w:val="13"/>
          <w:szCs w:val="13"/>
        </w:rPr>
        <w:t>Wani mashahuri</w:t>
      </w:r>
      <w:r>
        <w:rPr>
          <w:sz w:val="13"/>
          <w:szCs w:val="13"/>
        </w:rPr>
        <w:t>n gyara ake wa Estate din zaka ranste SARFARAZ (King) ne zai zo.</w:t>
      </w:r>
    </w:p>
    <w:p w:rsidR="00000000" w:rsidRDefault="00F15D5C">
      <w:pPr>
        <w:rPr>
          <w:sz w:val="13"/>
          <w:szCs w:val="13"/>
        </w:rPr>
      </w:pPr>
    </w:p>
    <w:p w:rsidR="00000000" w:rsidRDefault="00F15D5C">
      <w:pPr>
        <w:rPr>
          <w:sz w:val="13"/>
          <w:szCs w:val="13"/>
        </w:rPr>
      </w:pPr>
      <w:r>
        <w:rPr>
          <w:sz w:val="13"/>
          <w:szCs w:val="13"/>
        </w:rPr>
        <w:t>Daga cikin kuwa wato sashin Malikat Nubia da Malik Sultan kamar su zuba ruwa akasa susha Dan murna, zuciya da gangar jikinsu na marari da muradin ganin sirkinsu Kuma da' agaresu farin cikins</w:t>
      </w:r>
      <w:r>
        <w:rPr>
          <w:sz w:val="13"/>
          <w:szCs w:val="13"/>
        </w:rPr>
        <w:t>u ya gagara buya duk da wani bangaren na zuciyoyinsu na shakkan ganin sa gudun kar ya tuno musu da abinda suka dau shekaru suna kokarin manta shi.</w:t>
      </w:r>
    </w:p>
    <w:p w:rsidR="00000000" w:rsidRDefault="00F15D5C">
      <w:pPr>
        <w:rPr>
          <w:sz w:val="13"/>
          <w:szCs w:val="13"/>
        </w:rPr>
      </w:pPr>
    </w:p>
    <w:p w:rsidR="00000000" w:rsidRDefault="00F15D5C">
      <w:pPr>
        <w:rPr>
          <w:sz w:val="13"/>
          <w:szCs w:val="13"/>
        </w:rPr>
      </w:pPr>
      <w:r>
        <w:rPr>
          <w:sz w:val="13"/>
          <w:szCs w:val="13"/>
        </w:rPr>
        <w:t>A bangaren Sultan Habibullah da Sultana Maryama ko suna shakkan zuwan jikan nasu sabida abubuwa da yawa said</w:t>
      </w:r>
      <w:r>
        <w:rPr>
          <w:sz w:val="13"/>
          <w:szCs w:val="13"/>
        </w:rPr>
        <w:t>e Hakan ne kadai mafitan da suke dashi wato hanyar da zata warware musu kullin da suke ciki.</w:t>
      </w:r>
    </w:p>
    <w:p w:rsidR="00000000" w:rsidRDefault="00F15D5C">
      <w:pPr>
        <w:rPr>
          <w:sz w:val="13"/>
          <w:szCs w:val="13"/>
        </w:rPr>
      </w:pPr>
    </w:p>
    <w:p w:rsidR="00000000" w:rsidRDefault="00F15D5C">
      <w:pPr>
        <w:rPr>
          <w:sz w:val="13"/>
          <w:szCs w:val="13"/>
        </w:rPr>
      </w:pPr>
      <w:r>
        <w:rPr>
          <w:sz w:val="13"/>
          <w:szCs w:val="13"/>
        </w:rPr>
        <w:t>Daga fannin mutanen estate din kuwa kowa yasha ruwan jikinshi musamman Munafukai, zuciyoyinsu da abubuwan da suke kissimawa.</w:t>
      </w:r>
    </w:p>
    <w:p w:rsidR="00000000" w:rsidRDefault="00F15D5C">
      <w:pPr>
        <w:rPr>
          <w:sz w:val="13"/>
          <w:szCs w:val="13"/>
        </w:rPr>
      </w:pPr>
    </w:p>
    <w:p w:rsidR="00000000" w:rsidRDefault="00F15D5C">
      <w:pPr>
        <w:rPr>
          <w:sz w:val="13"/>
          <w:szCs w:val="13"/>
        </w:rPr>
      </w:pPr>
      <w:r>
        <w:rPr>
          <w:sz w:val="13"/>
          <w:szCs w:val="13"/>
        </w:rPr>
        <w:t>EGYPT INTERNATIONAL AIRPORT</w:t>
      </w:r>
    </w:p>
    <w:p w:rsidR="00000000" w:rsidRDefault="00F15D5C">
      <w:pPr>
        <w:rPr>
          <w:sz w:val="13"/>
          <w:szCs w:val="13"/>
        </w:rPr>
      </w:pPr>
      <w:r>
        <w:rPr>
          <w:sz w:val="13"/>
          <w:szCs w:val="13"/>
        </w:rPr>
        <w:t>Securiti</w:t>
      </w:r>
      <w:r>
        <w:rPr>
          <w:sz w:val="13"/>
          <w:szCs w:val="13"/>
        </w:rPr>
        <w:t>es ne jibge a bakin airport din ga cars na alfarma jere akalla sunkai goma vakake wuluk, Daya ne kadai fari wanda ya kasance a stakiya yanayin yadda aka bawa gurin staro zaka tabbatar da cewa yau zaayi babban bako a kasar Egypt.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Daga cikn airport kuwa wa</w:t>
      </w:r>
      <w:r>
        <w:rPr>
          <w:sz w:val="13"/>
          <w:szCs w:val="13"/>
        </w:rPr>
        <w:t>ni Dan kareren mashahurin jet ne ya sauka Mai dauke da kakin sojoji, Jet din na landing dandazon soldiers sukayi kawanya suna sanye da kakin su na Nigerian Army.</w:t>
      </w:r>
    </w:p>
    <w:p w:rsidR="00000000" w:rsidRDefault="00F15D5C">
      <w:pPr>
        <w:rPr>
          <w:sz w:val="13"/>
          <w:szCs w:val="13"/>
        </w:rPr>
      </w:pPr>
    </w:p>
    <w:p w:rsidR="00000000" w:rsidRDefault="00F15D5C">
      <w:pPr>
        <w:rPr>
          <w:sz w:val="13"/>
          <w:szCs w:val="13"/>
        </w:rPr>
      </w:pPr>
      <w:r>
        <w:rPr>
          <w:sz w:val="13"/>
          <w:szCs w:val="13"/>
        </w:rPr>
        <w:t>About five minutes kafun aka bude cab din jet din inda wassu kyawawan halitta suka bayya na s</w:t>
      </w:r>
      <w:r>
        <w:rPr>
          <w:sz w:val="13"/>
          <w:szCs w:val="13"/>
        </w:rPr>
        <w:t xml:space="preserve">u biyu masu stananin kama Wanda azahiri shekarunsu ya ban banta kasancewar kallo Daya zakyiwa dayan kasan matashin dattijo ne Mai ji da naira Wanda Hutu ya Rasta jikinsa ya haifarwa fatansa wani sheki da daukan hankali na musamman azahiri Babu abinda zamu </w:t>
      </w:r>
      <w:r>
        <w:rPr>
          <w:sz w:val="13"/>
          <w:szCs w:val="13"/>
        </w:rPr>
        <w:t>ce sai de Mashaallah yabo da daukaka sun tabbata ga ubangijin talikai Wanda yayi wannan kyakyawan halittan.</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Sanye yake da Ralph Lauren black suit Wanda ya amshi fatar jikinsa sosai ya Kuma haska kasancewarsa fari tas mai capturing attention, dogo ne Mai </w:t>
      </w:r>
      <w:r>
        <w:rPr>
          <w:sz w:val="13"/>
          <w:szCs w:val="13"/>
        </w:rPr>
        <w:t>kira irin ta samudawan larabawa hannunsa ko Yana sakale da agogo na kamfamin Gucci haka kafansa sanye cikin Black cover shoe kirar Gucci.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Fuskar sa ko dauke yake da hadaddiyar man's pride dinshi Wanda yake tamkar an zuba ruwa a kan tiles sai sheki take t</w:t>
      </w:r>
      <w:r>
        <w:rPr>
          <w:sz w:val="13"/>
          <w:szCs w:val="13"/>
        </w:rPr>
        <w:t>ana walwali , dogon hancinsa ya karawa face nashi kyau haka lips nashi daidai face dinshi idonshi kuwa Yana sanye da designer dark space bakaramin kyau ya masa ba duk da fuskanshi ba annurin fara'a ko kadan sai Taron kwarjini dake shimfide.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Kallon farko </w:t>
      </w:r>
      <w:r>
        <w:rPr>
          <w:sz w:val="13"/>
          <w:szCs w:val="13"/>
        </w:rPr>
        <w:t>baka isa ka kira shi da dattijo ba kasancewar Babu Alamar Hakan atattare dashi sabida yawan mosta jiki dayakeyi da Kuma Hutu da yake samu da naira dayabi ko Ina na jikinsa ya zauna Haka kallo Daya zaka mishi ka hango zallan IZZA da MULKI Hadi da zallan KAR</w:t>
      </w:r>
      <w:r>
        <w:rPr>
          <w:sz w:val="13"/>
          <w:szCs w:val="13"/>
        </w:rPr>
        <w:t>FIN IKO dake tattare dashi, daga gefensa ko matashin saurayi ne Wanda bazaifi 30 years ba.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Zallan kaman da sukayi ne ya tabbatar mun da cewa  sun hada jini da wannan matashin dattijon Babu abinda ya bari ajikinsa yanayin stayinsu, haskensu da kamewarsu d</w:t>
      </w:r>
      <w:r>
        <w:rPr>
          <w:sz w:val="13"/>
          <w:szCs w:val="13"/>
        </w:rPr>
        <w:t>uk Daya ne sai de kun San ance Dan na gada yafi Dan koyo zan iya cewa yafi wannan matashin dattijon kyau da daukan ido duba da karancin shekarunsa, Shima Yana sanye da Hermes black suit Wanda azahiri shi ya haskata ba ita ta haskashi ba Kasancewar sa mutum</w:t>
      </w:r>
      <w:r>
        <w:rPr>
          <w:sz w:val="13"/>
          <w:szCs w:val="13"/>
        </w:rPr>
        <w:t xml:space="preserve"> Mai stananin kyau da hasken fata ya kasance mutum Wanda shi ke haska kaya ya fidda ita da kyanta ba ita ke fidda shi ba.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Batun stayi ko baa magana don har yaso yafi matashin dattijon stayi da Fadi Hadi da murdewa, haka fuskarsa zagaye yake da kwanceccen</w:t>
      </w:r>
      <w:r>
        <w:rPr>
          <w:sz w:val="13"/>
          <w:szCs w:val="13"/>
        </w:rPr>
        <w:t xml:space="preserve"> saje Mai balain daukan eyes Hannusa sakale da agogo kirar Rolex haka kafansa sanye da Black cover shoe kirar Gucci tana Kuma sanye da Black ankle socks.</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Dogon hancinsa ya karawa face nashi stananin kyau haka pink  lips nashi are so moist and succulent e</w:t>
      </w:r>
      <w:r>
        <w:rPr>
          <w:sz w:val="13"/>
          <w:szCs w:val="13"/>
        </w:rPr>
        <w:t>yes nashi were so sexy  suna dauke da zararan eyelashes, eyeballs dinshi kuwa grey colour ne wato (ruwan Toka), eyelashes nayi kuwa kamar shi ya zana abun shi they were well shaped, gashin kanshi kuwa MashaAllah shine abin Fadi acike yake tam gashi baki wu</w:t>
      </w:r>
      <w:r>
        <w:rPr>
          <w:sz w:val="13"/>
          <w:szCs w:val="13"/>
        </w:rPr>
        <w:t>luk Mai sheki da stansti Babu abinda yake sai tashin kanshi atakaice perfume nasu ya gauraye gurin gaba daya.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Cike da ISA, IZZA mazantaka suke saukowa daga stairs na private jet din nasu Wanda ke shinfide da white royal centre carpet Wanda yayi leading n</w:t>
      </w:r>
      <w:r>
        <w:rPr>
          <w:sz w:val="13"/>
          <w:szCs w:val="13"/>
        </w:rPr>
        <w:t>asu har balconyn airport din ga soldiers dake both right and left side nasu Wanda sunkai 20 koma fiyeda.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PRINCE MUHD KAHTER IBN ABDALLAH IBN MUHD KAHTER IBN ABDUL MALIK IBN ABDUL FATAH IBN ABDUL JALAL, known as FIELD MARSHAL MD KAHTER Wanda yake rike da </w:t>
      </w:r>
      <w:r>
        <w:rPr>
          <w:sz w:val="13"/>
          <w:szCs w:val="13"/>
        </w:rPr>
        <w:t>highest rank in Nigeria 5 star general.</w:t>
      </w:r>
    </w:p>
    <w:p w:rsidR="00000000" w:rsidRDefault="00F15D5C">
      <w:pPr>
        <w:rPr>
          <w:sz w:val="13"/>
          <w:szCs w:val="13"/>
        </w:rPr>
      </w:pPr>
      <w:r>
        <w:rPr>
          <w:sz w:val="13"/>
          <w:szCs w:val="13"/>
        </w:rPr>
        <w:t>Da' ga SUHATAJ ABDALLAH the former King of Fulani in Nigeria and also the famous business man  in whole wide world he is also known widely and called MASTER.</w:t>
      </w:r>
    </w:p>
    <w:p w:rsidR="00000000" w:rsidRDefault="00F15D5C">
      <w:pPr>
        <w:rPr>
          <w:sz w:val="13"/>
          <w:szCs w:val="13"/>
        </w:rPr>
      </w:pPr>
    </w:p>
    <w:p w:rsidR="00000000" w:rsidRDefault="00F15D5C">
      <w:pPr>
        <w:rPr>
          <w:sz w:val="13"/>
          <w:szCs w:val="13"/>
        </w:rPr>
      </w:pPr>
      <w:r>
        <w:rPr>
          <w:sz w:val="13"/>
          <w:szCs w:val="13"/>
        </w:rPr>
        <w:t>Sai kuma dansa wato MUHD MUBARAQ IBN MUHD KAHTER IBN ABDA</w:t>
      </w:r>
      <w:r>
        <w:rPr>
          <w:sz w:val="13"/>
          <w:szCs w:val="13"/>
        </w:rPr>
        <w:t>LLAH IBN MUHD KAHTER IBN ABDUL MALIK IBN ABDUL FATAH officially known as LIEUTENANT GENERAL MUHD BARAQ and also the 3 star general.</w:t>
      </w:r>
    </w:p>
    <w:p w:rsidR="00000000" w:rsidRDefault="00F15D5C">
      <w:pPr>
        <w:rPr>
          <w:sz w:val="13"/>
          <w:szCs w:val="13"/>
        </w:rPr>
      </w:pPr>
    </w:p>
    <w:p w:rsidR="00000000" w:rsidRDefault="00F15D5C">
      <w:pPr>
        <w:rPr>
          <w:sz w:val="13"/>
          <w:szCs w:val="13"/>
        </w:rPr>
      </w:pPr>
      <w:r>
        <w:rPr>
          <w:sz w:val="13"/>
          <w:szCs w:val="13"/>
        </w:rPr>
        <w:t>Da' ga FIELD MARSHAL MD KAHTER the famous business man also the prince of Fulani,</w:t>
      </w:r>
    </w:p>
    <w:p w:rsidR="00000000" w:rsidRDefault="00F15D5C">
      <w:pPr>
        <w:rPr>
          <w:sz w:val="13"/>
          <w:szCs w:val="13"/>
        </w:rPr>
      </w:pPr>
      <w:r>
        <w:rPr>
          <w:sz w:val="13"/>
          <w:szCs w:val="13"/>
        </w:rPr>
        <w:t>LIEUTENANT GENERAL MUHD BARAQ is  known a</w:t>
      </w:r>
      <w:r>
        <w:rPr>
          <w:sz w:val="13"/>
          <w:szCs w:val="13"/>
        </w:rPr>
        <w:t>s the famous GYNECOLOGIST he is being call as  YOUNG MASTER.</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Sun cigaba da tafiya cike da takama har suka iso balconyn airport din wannan soldiers din sukayi gaggawan  bude musu wannan galleliyar farar car din Mai sheki da daukan eyes Suna shiga aka bawa</w:t>
      </w:r>
      <w:r>
        <w:rPr>
          <w:sz w:val="13"/>
          <w:szCs w:val="13"/>
        </w:rPr>
        <w:t xml:space="preserve"> motocin wuta suka fara tafiya bisa shinfidadden kwaltan suna tafiya da zallan isa Tamkar Dan su kadai akayi kwaltan Wanda ta kasance ba kowa sanin cewa yau zaayi babban bako.</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Basu staya ako Ina ba sai bakin tamkamemen gate din ABDUL MALIK ROYAL ESTATE W</w:t>
      </w:r>
      <w:r>
        <w:rPr>
          <w:sz w:val="13"/>
          <w:szCs w:val="13"/>
        </w:rPr>
        <w:t>anda tun da suka kaeyo kwana aka wangale musu gate suka kusta kansu ciki sun dauki wani diguwar hanya Wanda ta SADA su da wani jibgegen Building Wanda yasha ginin zamani ya mugun staruwa Wanda staya wa misaltashi ma Bata time ne ba Bata lokaci akayi parkin</w:t>
      </w:r>
      <w:r>
        <w:rPr>
          <w:sz w:val="13"/>
          <w:szCs w:val="13"/>
        </w:rPr>
        <w:t>g gallagallan cars din a inda aka tana da don parking wato parking lot.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Securities ne suka zagaye motocin havu da dama inda aka bude cab din motan stakiyan cike da IZZA, mazantaka da zallan isa suka futo daga motan wayan daukan lokaci da sukayi Mai stayi</w:t>
      </w:r>
      <w:r>
        <w:rPr>
          <w:sz w:val="13"/>
          <w:szCs w:val="13"/>
        </w:rPr>
        <w:t>,</w:t>
      </w:r>
    </w:p>
    <w:p w:rsidR="00000000" w:rsidRDefault="00F15D5C">
      <w:pPr>
        <w:rPr>
          <w:sz w:val="13"/>
          <w:szCs w:val="13"/>
        </w:rPr>
      </w:pPr>
      <w:r>
        <w:rPr>
          <w:sz w:val="13"/>
          <w:szCs w:val="13"/>
        </w:rPr>
        <w:t>Ba tare da Bata time ba suka cigaba da tafiya bisa shinfidadden center carpet dake gun Wansa yayi leading nasu har kofan hadadden part din nasu Mai daukan hankali Wanda yasha renovation suna zuwa suka staya a bakin kofan,</w:t>
      </w:r>
    </w:p>
    <w:p w:rsidR="00000000" w:rsidRDefault="00F15D5C">
      <w:pPr>
        <w:rPr>
          <w:sz w:val="13"/>
          <w:szCs w:val="13"/>
        </w:rPr>
      </w:pPr>
    </w:p>
    <w:p w:rsidR="00000000" w:rsidRDefault="00F15D5C">
      <w:pPr>
        <w:rPr>
          <w:sz w:val="13"/>
          <w:szCs w:val="13"/>
        </w:rPr>
      </w:pPr>
      <w:r>
        <w:rPr>
          <w:sz w:val="13"/>
          <w:szCs w:val="13"/>
        </w:rPr>
        <w:t>Wani dogon numfashi Field Marsh</w:t>
      </w:r>
      <w:r>
        <w:rPr>
          <w:sz w:val="13"/>
          <w:szCs w:val="13"/>
        </w:rPr>
        <w:t>al MD Kahter (Master) yaja ya lumshe idonsa dake cikin dark space abubuwa dayawa ke dawo masa cikin brain dinsa.</w:t>
      </w:r>
    </w:p>
    <w:p w:rsidR="00000000" w:rsidRDefault="00F15D5C">
      <w:pPr>
        <w:rPr>
          <w:sz w:val="13"/>
          <w:szCs w:val="13"/>
        </w:rPr>
      </w:pPr>
    </w:p>
    <w:p w:rsidR="00000000" w:rsidRDefault="00F15D5C">
      <w:pPr>
        <w:rPr>
          <w:sz w:val="13"/>
          <w:szCs w:val="13"/>
        </w:rPr>
      </w:pPr>
      <w:r>
        <w:rPr>
          <w:sz w:val="13"/>
          <w:szCs w:val="13"/>
        </w:rPr>
        <w:t xml:space="preserve"> After 20 years gashi cikin Africa kasar Egypt kasar uwa da ubansa kuma jigon rayuwarsa wato asalin kakanninsa Masomar rayuwarsa kasar da yayi</w:t>
      </w:r>
      <w:r>
        <w:rPr>
          <w:sz w:val="13"/>
          <w:szCs w:val="13"/>
        </w:rPr>
        <w:t xml:space="preserve"> bankwana da ita sabida wassu dalilai masu karfi,</w:t>
      </w:r>
    </w:p>
    <w:p w:rsidR="00000000" w:rsidRDefault="00F15D5C">
      <w:pPr>
        <w:rPr>
          <w:sz w:val="13"/>
          <w:szCs w:val="13"/>
        </w:rPr>
      </w:pPr>
      <w:r>
        <w:rPr>
          <w:sz w:val="13"/>
          <w:szCs w:val="13"/>
        </w:rPr>
        <w:t>Yau da kafansa ya Tako cikinta badan an tursasa Shiba sai Dan wani dalili Mai karfi da aka masa albishir dashi Wanda yake fatan Hakan ya kasance gaskiya duk da yasani Wanda ya mutu baya dawowa Amma wani Abu</w:t>
      </w:r>
      <w:r>
        <w:rPr>
          <w:sz w:val="13"/>
          <w:szCs w:val="13"/>
        </w:rPr>
        <w:t xml:space="preserve"> na stikaransa da sasa Jin kamar akwai alamun gaskiya.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Wani dogon numfashi ya Kara ja kafun yasa hannunsa ta bangaren dama ajikin kofan da Babu handle sai wani scanning machine cikin kankanin time yayi scanning hannunsa wani Dan Kara yayi kafun kofan ya </w:t>
      </w:r>
      <w:r>
        <w:rPr>
          <w:sz w:val="13"/>
          <w:szCs w:val="13"/>
        </w:rPr>
        <w:t>bude da kansa, kamshin da sanyin farlon ne ya bigi hancinsa Wanda ya sashin saurin jefa kafarsa cikin hadadden Royal farlon Wanda ya kawatu da kayan alfarma kayan kudi sai walwali yake ta ko Ina da gani ba tambaya kasan Naira ta koka anan,</w:t>
      </w:r>
    </w:p>
    <w:p w:rsidR="00000000" w:rsidRDefault="00F15D5C">
      <w:pPr>
        <w:rPr>
          <w:sz w:val="13"/>
          <w:szCs w:val="13"/>
        </w:rPr>
      </w:pPr>
    </w:p>
    <w:p w:rsidR="00000000" w:rsidRDefault="00F15D5C">
      <w:pPr>
        <w:rPr>
          <w:sz w:val="13"/>
          <w:szCs w:val="13"/>
        </w:rPr>
      </w:pPr>
      <w:r>
        <w:rPr>
          <w:sz w:val="13"/>
          <w:szCs w:val="13"/>
        </w:rPr>
        <w:t>Da Bismillah ab</w:t>
      </w:r>
      <w:r>
        <w:rPr>
          <w:sz w:val="13"/>
          <w:szCs w:val="13"/>
        </w:rPr>
        <w:t>akinsa ya shiga ciki wani sanyi yaji ya mamaye ko wani sashin na jikinsa Wanda ya tursasa cewa "hmmm no place like home,"</w:t>
      </w:r>
    </w:p>
    <w:p w:rsidR="00000000" w:rsidRDefault="00F15D5C">
      <w:pPr>
        <w:rPr>
          <w:sz w:val="13"/>
          <w:szCs w:val="13"/>
        </w:rPr>
      </w:pPr>
      <w:r>
        <w:rPr>
          <w:sz w:val="13"/>
          <w:szCs w:val="13"/>
        </w:rPr>
        <w:t>Yayi magana ne cikin voice nashi Mai taushi da amon sauti wacce da zaran anyi magana da ita dole ka saurareta wata iriyar LION VOICE n</w:t>
      </w:r>
      <w:r>
        <w:rPr>
          <w:sz w:val="13"/>
          <w:szCs w:val="13"/>
        </w:rPr>
        <w:t>e dashi mai wargaza taro yasa mara gaskiya ya koka.</w:t>
      </w:r>
    </w:p>
    <w:p w:rsidR="00000000" w:rsidRDefault="00F15D5C">
      <w:pPr>
        <w:rPr>
          <w:sz w:val="13"/>
          <w:szCs w:val="13"/>
        </w:rPr>
      </w:pPr>
    </w:p>
    <w:p w:rsidR="00000000" w:rsidRDefault="00F15D5C">
      <w:pPr>
        <w:rPr>
          <w:sz w:val="13"/>
          <w:szCs w:val="13"/>
        </w:rPr>
      </w:pPr>
      <w:r>
        <w:rPr>
          <w:sz w:val="13"/>
          <w:szCs w:val="13"/>
        </w:rPr>
        <w:t>Ahankali ya juyar da kanshi bangaren da lieutenant MUHD Baraq yake ya kamo hannunsa yace " Baraq,"</w:t>
      </w:r>
    </w:p>
    <w:p w:rsidR="00000000" w:rsidRDefault="00F15D5C">
      <w:pPr>
        <w:rPr>
          <w:sz w:val="13"/>
          <w:szCs w:val="13"/>
        </w:rPr>
      </w:pPr>
      <w:r>
        <w:rPr>
          <w:sz w:val="13"/>
          <w:szCs w:val="13"/>
        </w:rPr>
        <w:t xml:space="preserve">Ahankali ya dago oily eyes nashi ya zubawa mahaifin nashi kafun yace "POPS," </w:t>
      </w:r>
    </w:p>
    <w:p w:rsidR="00000000" w:rsidRDefault="00F15D5C">
      <w:pPr>
        <w:rPr>
          <w:sz w:val="13"/>
          <w:szCs w:val="13"/>
        </w:rPr>
      </w:pPr>
      <w:r>
        <w:rPr>
          <w:sz w:val="13"/>
          <w:szCs w:val="13"/>
        </w:rPr>
        <w:t>Batare da ya Kara cewa kom</w:t>
      </w:r>
      <w:r>
        <w:rPr>
          <w:sz w:val="13"/>
          <w:szCs w:val="13"/>
        </w:rPr>
        <w:t>ai ba ya buga kafadan shi kawai don maganan ta masa nauyi bazai iya furta komai ba sake shi yayi ya bi hanyan wani stairs ya hau wani dakin ya shiga ya rufe kofan,</w:t>
      </w:r>
    </w:p>
    <w:p w:rsidR="00000000" w:rsidRDefault="00F15D5C">
      <w:pPr>
        <w:rPr>
          <w:sz w:val="13"/>
          <w:szCs w:val="13"/>
        </w:rPr>
      </w:pPr>
      <w:r>
        <w:rPr>
          <w:sz w:val="13"/>
          <w:szCs w:val="13"/>
        </w:rPr>
        <w:t>Anasa bangaren wato MUHD MUBARAQ wucewa yayi wani dakin da yake akasa ya shiga dukda Tarin d</w:t>
      </w:r>
      <w:r>
        <w:rPr>
          <w:sz w:val="13"/>
          <w:szCs w:val="13"/>
        </w:rPr>
        <w:t>amuwan da yake ciki da bugawan da zuciyanshi keyi Bai sa ya zauna ba shirin wanka kawai yayi, ya Kai akalla 6 minutes a bathroom kafun ya futo Yana daure da towel a waist nashi hannunshi ko dauke da wani towel din yana stane gashin kanshi dake digan ruwa B</w:t>
      </w:r>
      <w:r>
        <w:rPr>
          <w:sz w:val="13"/>
          <w:szCs w:val="13"/>
        </w:rPr>
        <w:t>ai staya wasting time ba ya shiga dressing room ya shirya cikin farin jallabiya ya futo ba ko hirami akansa, sai baza kanshi yakeyi Babu abinda yake buri da son gani ayanzu da ya wuce yarinyar da aka kira da sunan Yar uwarsa ta jini wato kanwar sa Daya ras</w:t>
      </w:r>
      <w:r>
        <w:rPr>
          <w:sz w:val="13"/>
          <w:szCs w:val="13"/>
        </w:rPr>
        <w:t>a tun Yana da shekara 9 aduniya jiyake tamkar duk wani mastalolinsa sunzo karshe gani yake  tamkar ance mahaifiyar sa zai gani wacce yau kimanin shekara 20 da Yan watanni rabonsa da Jin dumin jikinta.</w:t>
      </w:r>
    </w:p>
    <w:p w:rsidR="00000000" w:rsidRDefault="00F15D5C">
      <w:pPr>
        <w:rPr>
          <w:sz w:val="13"/>
          <w:szCs w:val="13"/>
        </w:rPr>
      </w:pPr>
    </w:p>
    <w:p w:rsidR="00000000" w:rsidRDefault="00F15D5C">
      <w:pPr>
        <w:rPr>
          <w:sz w:val="13"/>
          <w:szCs w:val="13"/>
        </w:rPr>
      </w:pPr>
      <w:r>
        <w:rPr>
          <w:sz w:val="13"/>
          <w:szCs w:val="13"/>
        </w:rPr>
        <w:t>Cike da sauri ya futo daga dakin a iya tunaninsa zai s</w:t>
      </w:r>
      <w:r>
        <w:rPr>
          <w:sz w:val="13"/>
          <w:szCs w:val="13"/>
        </w:rPr>
        <w:t>amu Pops ya shirya Yana jiransa Amma da mamakinsa bako alamunsa Dan furzar da iska yayi yayi hanyan stairs din cike da mazantaka yake hawa da sauri sauri cikin kankanin lokaci ya karasa hawa ba Bata lokaci ya shiga dakin bakinsa dauke da sallama ba wani ha</w:t>
      </w:r>
      <w:r>
        <w:rPr>
          <w:sz w:val="13"/>
          <w:szCs w:val="13"/>
        </w:rPr>
        <w:t>sken kirki adakin sai wassu dimmm light, hangoshi yayi zaune akan King size bed din dakin hannunshi dauke da wani Abu Wanda Yana da tabbacin pic din Mom dinshi ne wato matar field Marshal MD Kahter</w:t>
      </w:r>
    </w:p>
    <w:p w:rsidR="00000000" w:rsidRDefault="00F15D5C">
      <w:pPr>
        <w:rPr>
          <w:sz w:val="13"/>
          <w:szCs w:val="13"/>
        </w:rPr>
      </w:pPr>
    </w:p>
    <w:p w:rsidR="00000000" w:rsidRDefault="00F15D5C">
      <w:pPr>
        <w:rPr>
          <w:sz w:val="13"/>
          <w:szCs w:val="13"/>
        </w:rPr>
      </w:pPr>
      <w:r>
        <w:rPr>
          <w:sz w:val="13"/>
          <w:szCs w:val="13"/>
        </w:rPr>
        <w:t>Ya zubawa frame din photo ido yana Kallo ahankali ya kara</w:t>
      </w:r>
      <w:r>
        <w:rPr>
          <w:sz w:val="13"/>
          <w:szCs w:val="13"/>
        </w:rPr>
        <w:t>sa ya zauna kusa da shi hannunsa yasa ya Karbi pic din ya zuba mata oily eyes nashi wani dogon numfashi yaja kafun ya yace " Mom where are you??</w:t>
      </w:r>
    </w:p>
    <w:p w:rsidR="00000000" w:rsidRDefault="00F15D5C">
      <w:pPr>
        <w:rPr>
          <w:sz w:val="13"/>
          <w:szCs w:val="13"/>
        </w:rPr>
      </w:pPr>
      <w:r>
        <w:rPr>
          <w:sz w:val="13"/>
          <w:szCs w:val="13"/>
        </w:rPr>
        <w:t>Why do you choose to leave us??</w:t>
      </w:r>
    </w:p>
    <w:p w:rsidR="00000000" w:rsidRDefault="00F15D5C">
      <w:pPr>
        <w:rPr>
          <w:sz w:val="13"/>
          <w:szCs w:val="13"/>
        </w:rPr>
      </w:pPr>
      <w:r>
        <w:rPr>
          <w:sz w:val="13"/>
          <w:szCs w:val="13"/>
        </w:rPr>
        <w:t>Pls come back we are in need of you, we really miss you</w:t>
      </w:r>
    </w:p>
    <w:p w:rsidR="00000000" w:rsidRDefault="00F15D5C">
      <w:pPr>
        <w:rPr>
          <w:sz w:val="13"/>
          <w:szCs w:val="13"/>
        </w:rPr>
      </w:pPr>
      <w:r>
        <w:rPr>
          <w:sz w:val="13"/>
          <w:szCs w:val="13"/>
        </w:rPr>
        <w:t>We miss you so much mom</w:t>
      </w:r>
      <w:r>
        <w:rPr>
          <w:sz w:val="13"/>
          <w:szCs w:val="13"/>
        </w:rPr>
        <w:t xml:space="preserve"> look at how Pops change he badly miss you more than I did,"</w:t>
      </w:r>
    </w:p>
    <w:p w:rsidR="00000000" w:rsidRDefault="00F15D5C">
      <w:pPr>
        <w:rPr>
          <w:sz w:val="13"/>
          <w:szCs w:val="13"/>
        </w:rPr>
      </w:pPr>
    </w:p>
    <w:p w:rsidR="00000000" w:rsidRDefault="00F15D5C">
      <w:pPr>
        <w:rPr>
          <w:sz w:val="13"/>
          <w:szCs w:val="13"/>
        </w:rPr>
      </w:pPr>
      <w:r>
        <w:rPr>
          <w:sz w:val="13"/>
          <w:szCs w:val="13"/>
        </w:rPr>
        <w:t>Dogon numfashi yaja ya cigaba da magana ya Kara kurrawa pic ido kamar Mai son gani wani Abu aciki kafun ya Maida duban sa ga mahaifinsa yace " Pops kashirya muje muji Mai zasu ce I badly wanna s</w:t>
      </w:r>
      <w:r>
        <w:rPr>
          <w:sz w:val="13"/>
          <w:szCs w:val="13"/>
        </w:rPr>
        <w:t>ee her I feel like mom zan gani pls pops let's go,"</w:t>
      </w:r>
    </w:p>
    <w:p w:rsidR="00000000" w:rsidRDefault="00F15D5C">
      <w:pPr>
        <w:rPr>
          <w:sz w:val="13"/>
          <w:szCs w:val="13"/>
        </w:rPr>
      </w:pPr>
    </w:p>
    <w:p w:rsidR="00000000" w:rsidRDefault="00F15D5C">
      <w:pPr>
        <w:rPr>
          <w:sz w:val="13"/>
          <w:szCs w:val="13"/>
        </w:rPr>
      </w:pPr>
      <w:r>
        <w:rPr>
          <w:sz w:val="13"/>
          <w:szCs w:val="13"/>
        </w:rPr>
        <w:t>Dogon numfashi yaja badan yaso ba sai Dan kaunar da yakewa gudan jinin nasa Wanda ayanzu kallo yake tamkar shine kadai abinda ya rage masa aduniya, mikewaa yayi akan kafansa ya shiga cikin jibgegen bathr</w:t>
      </w:r>
      <w:r>
        <w:rPr>
          <w:sz w:val="13"/>
          <w:szCs w:val="13"/>
        </w:rPr>
        <w:t>oom din don yin wanka Bai wani Bata lokaci ba ya futo ya wuce dressing room ya shirya cikin well iron jallabiya Wanda yake fari tas Mai tashin kanshi ko hirami baisa ba ya futo suka kama hanyar futa, balcony part din suka futo jikin securities har rawan ya</w:t>
      </w:r>
      <w:r>
        <w:rPr>
          <w:sz w:val="13"/>
          <w:szCs w:val="13"/>
        </w:rPr>
        <w:t xml:space="preserve">keyi wajen tambayan su inda zaa kaisu kamar bazaiyi magana ba sanda ya mula dan kansa kafun yace </w:t>
      </w:r>
    </w:p>
    <w:p w:rsidR="00000000" w:rsidRDefault="00F15D5C">
      <w:pPr>
        <w:rPr>
          <w:sz w:val="13"/>
          <w:szCs w:val="13"/>
        </w:rPr>
      </w:pPr>
      <w:r>
        <w:rPr>
          <w:sz w:val="13"/>
          <w:szCs w:val="13"/>
        </w:rPr>
        <w:t>"Sultan Malik chamber,"</w:t>
      </w:r>
    </w:p>
    <w:p w:rsidR="00000000" w:rsidRDefault="00F15D5C">
      <w:pPr>
        <w:rPr>
          <w:sz w:val="13"/>
          <w:szCs w:val="13"/>
        </w:rPr>
      </w:pPr>
      <w:r>
        <w:rPr>
          <w:sz w:val="13"/>
          <w:szCs w:val="13"/>
        </w:rPr>
        <w:t xml:space="preserve">Ba Bata lokaci driver ya dauko wata hadadden Royal car ya faka a gabansu aka bude musu cab din motan suka shiga cike da kulawa driver </w:t>
      </w:r>
      <w:r>
        <w:rPr>
          <w:sz w:val="13"/>
          <w:szCs w:val="13"/>
        </w:rPr>
        <w:t>ke tuki har suka iso  Sultan Malik Chamber Wanda tunkafun su iso aka sanar da zuwansu suna isa aka baza musu hadadden center carpet ga securities Tako Ina har ila yau cike da IZZA suka Rasta kan wannan royal center carpet din har ya sada su da tafkeken kof</w:t>
      </w:r>
      <w:r>
        <w:rPr>
          <w:sz w:val="13"/>
          <w:szCs w:val="13"/>
        </w:rPr>
        <w:t>an  hadadden farlon Wanda securities suka wangale musu shiga sukayi yayin da securities suka stattaya abakin hanyar suka karasa cikin farlon inda suka hango Su Sultan da Malik da Kuma matan su stayawa yayi cakk Yana kare musu kallo Daya bayan Daya kamar ma</w:t>
      </w:r>
      <w:r>
        <w:rPr>
          <w:sz w:val="13"/>
          <w:szCs w:val="13"/>
        </w:rPr>
        <w:t>ison gano wani Abu acikinsu Wanda shine maka sudin zuwansa ganin baiga komai bane yasa ya juya zai futa batare dayace komai ba sai de muryan Daya ji yahana shi yin Hakan,</w:t>
      </w:r>
    </w:p>
    <w:p w:rsidR="00000000" w:rsidRDefault="00F15D5C">
      <w:pPr>
        <w:rPr>
          <w:sz w:val="13"/>
          <w:szCs w:val="13"/>
        </w:rPr>
      </w:pPr>
    </w:p>
    <w:p w:rsidR="00000000" w:rsidRDefault="00F15D5C">
      <w:pPr>
        <w:rPr>
          <w:sz w:val="13"/>
          <w:szCs w:val="13"/>
        </w:rPr>
      </w:pPr>
      <w:r>
        <w:rPr>
          <w:sz w:val="13"/>
          <w:szCs w:val="13"/>
        </w:rPr>
        <w:t>Cikcikin muryanta Mai cike da tausayi rauni da Kuma zallan hakuri tace "ibnii,"</w:t>
      </w:r>
    </w:p>
    <w:p w:rsidR="00000000" w:rsidRDefault="00F15D5C">
      <w:pPr>
        <w:rPr>
          <w:sz w:val="13"/>
          <w:szCs w:val="13"/>
        </w:rPr>
      </w:pPr>
    </w:p>
    <w:p w:rsidR="00000000" w:rsidRDefault="00F15D5C">
      <w:pPr>
        <w:rPr>
          <w:sz w:val="13"/>
          <w:szCs w:val="13"/>
        </w:rPr>
      </w:pPr>
      <w:r>
        <w:rPr>
          <w:sz w:val="13"/>
          <w:szCs w:val="13"/>
        </w:rPr>
        <w:t>Cak</w:t>
      </w:r>
      <w:r>
        <w:rPr>
          <w:sz w:val="13"/>
          <w:szCs w:val="13"/>
        </w:rPr>
        <w:t>k ya staya yaja dogon numfashi kafun ya juyo baice kala ba sai kare mata kallo da yayi abinda ya hango a idonta ne yasa jikinsa yin sanyi Babu komai cikin idonta sai zallan kauna , tausayi , rauni bege da Kuma zallan storo.</w:t>
      </w:r>
    </w:p>
    <w:p w:rsidR="00000000" w:rsidRDefault="00F15D5C">
      <w:pPr>
        <w:rPr>
          <w:sz w:val="13"/>
          <w:szCs w:val="13"/>
        </w:rPr>
      </w:pPr>
      <w:r>
        <w:rPr>
          <w:sz w:val="13"/>
          <w:szCs w:val="13"/>
        </w:rPr>
        <w:t>Jikinsa ne yayi sanyi yasa ya ka</w:t>
      </w:r>
      <w:r>
        <w:rPr>
          <w:sz w:val="13"/>
          <w:szCs w:val="13"/>
        </w:rPr>
        <w:t>ma hannun Mubaraq suka karasa har inda suke wato stakiyan farlon suna staye curko curko Bai staya ako ina ba sai agaban Malikat Nubia sadda kanshi yayi kasa Bai ce mata komai ba sai janyo Mubaraq da yayi ya Mika mata shi kamar jariri  dauke idonta tayi dag</w:t>
      </w:r>
      <w:r>
        <w:rPr>
          <w:sz w:val="13"/>
          <w:szCs w:val="13"/>
        </w:rPr>
        <w:t>a kanshi ta Mai da shi kan Mubaraq wanda take hawayen dake makale a idonta ya zubo hannunta har rawan yakei wajen folding face dinshi rasa abinda zatayi ne yasa ta fashewa da kuka Mai ban tausayi shiko Mubaraq hannu yasa ya goge mata hawayen Yana jijjiga m</w:t>
      </w:r>
      <w:r>
        <w:rPr>
          <w:sz w:val="13"/>
          <w:szCs w:val="13"/>
        </w:rPr>
        <w:t>ata Kai alaman tadena rungumota yayi ya shiga rarrashinta cikin nustuwa har tadena kukan.</w:t>
      </w:r>
    </w:p>
    <w:p w:rsidR="00000000" w:rsidRDefault="00F15D5C">
      <w:pPr>
        <w:rPr>
          <w:sz w:val="13"/>
          <w:szCs w:val="13"/>
        </w:rPr>
      </w:pPr>
    </w:p>
    <w:p w:rsidR="00000000" w:rsidRDefault="00F15D5C">
      <w:pPr>
        <w:rPr>
          <w:sz w:val="13"/>
          <w:szCs w:val="13"/>
        </w:rPr>
      </w:pPr>
      <w:r>
        <w:rPr>
          <w:sz w:val="13"/>
          <w:szCs w:val="13"/>
        </w:rPr>
        <w:t>Sauran mutanen farlon ko sunyi shiru kamar ruwa ya cinye su sai de duka sun zauna ganin shi Mai gayya Mai aikin ya bawa kansa mazauni batare da ya kula kowa ba.</w:t>
      </w:r>
    </w:p>
    <w:p w:rsidR="00000000" w:rsidRDefault="00F15D5C">
      <w:pPr>
        <w:rPr>
          <w:sz w:val="13"/>
          <w:szCs w:val="13"/>
        </w:rPr>
      </w:pPr>
    </w:p>
    <w:p w:rsidR="00000000" w:rsidRDefault="00F15D5C">
      <w:pPr>
        <w:rPr>
          <w:sz w:val="13"/>
          <w:szCs w:val="13"/>
        </w:rPr>
      </w:pPr>
      <w:r>
        <w:rPr>
          <w:sz w:val="13"/>
          <w:szCs w:val="13"/>
        </w:rPr>
        <w:t>SAR</w:t>
      </w:r>
      <w:r>
        <w:rPr>
          <w:sz w:val="13"/>
          <w:szCs w:val="13"/>
        </w:rPr>
        <w:t>FARAZ (king) wato Sultan Habibullah ne yayi gyaran murya yace "Alhamdulillah Babu Abun da zamu ce ga Allah sai godiya mun Dade Muna jiran wannan ranan da zamu gyara kuskuren mu duk da mun San ba Mai gyaruwa bane,..</w:t>
      </w:r>
    </w:p>
    <w:p w:rsidR="00000000" w:rsidRDefault="00F15D5C">
      <w:pPr>
        <w:rPr>
          <w:sz w:val="13"/>
          <w:szCs w:val="13"/>
        </w:rPr>
      </w:pPr>
      <w:r>
        <w:rPr>
          <w:sz w:val="13"/>
          <w:szCs w:val="13"/>
        </w:rPr>
        <w:t>Sai de Muna Neman afuwarka bisa yanke huk</w:t>
      </w:r>
      <w:r>
        <w:rPr>
          <w:sz w:val="13"/>
          <w:szCs w:val="13"/>
        </w:rPr>
        <w:t>uncin da mukayi ba tare da mun sanar dakai ba haka kazalika bamuyi dogon bincike VA munyi amfani da karfin iKon mu mun zartar da hukuncin da har ilah yau Muna kuka dashi,</w:t>
      </w:r>
    </w:p>
    <w:p w:rsidR="00000000" w:rsidRDefault="00F15D5C">
      <w:pPr>
        <w:rPr>
          <w:sz w:val="13"/>
          <w:szCs w:val="13"/>
        </w:rPr>
      </w:pPr>
      <w:r>
        <w:rPr>
          <w:sz w:val="13"/>
          <w:szCs w:val="13"/>
        </w:rPr>
        <w:t xml:space="preserve">hmmm tohhh Alhamdulillah wai kana naka Allah na nashi bamu zata ba bamu stammanta ba </w:t>
      </w:r>
      <w:r>
        <w:rPr>
          <w:sz w:val="13"/>
          <w:szCs w:val="13"/>
        </w:rPr>
        <w:t>muka samu wannan  diyar duk da bamu da tabbacin abinda muke hasashe sai de Muna sa ran  gaskiya ne kasancewar lokacin da aka sameta mun yanke hukuncin hadata aure da Ameer Mahbeer duba da yadda starin family yake nayin bincike kafun aure da Neman zabin uba</w:t>
      </w:r>
      <w:r>
        <w:rPr>
          <w:sz w:val="13"/>
          <w:szCs w:val="13"/>
        </w:rPr>
        <w:t>ngiji yasa muka dage da addu'a akan wannan lamarin,</w:t>
      </w:r>
    </w:p>
    <w:p w:rsidR="00000000" w:rsidRDefault="00F15D5C">
      <w:pPr>
        <w:rPr>
          <w:sz w:val="13"/>
          <w:szCs w:val="13"/>
        </w:rPr>
      </w:pPr>
    </w:p>
    <w:p w:rsidR="00000000" w:rsidRDefault="00F15D5C">
      <w:pPr>
        <w:rPr>
          <w:sz w:val="13"/>
          <w:szCs w:val="13"/>
        </w:rPr>
      </w:pPr>
      <w:r>
        <w:rPr>
          <w:sz w:val="13"/>
          <w:szCs w:val="13"/>
        </w:rPr>
        <w:t>Tohhhh Alhamdulillah abinda muka ganii ya bamu mamaki munga abinda bamu Yi zato ba domin anawa bangaren mafarkinnayi da Zulaihat tana bani wannan yarinyar amastayin amana na bukaci data fada mun inda tak</w:t>
      </w:r>
      <w:r>
        <w:rPr>
          <w:sz w:val="13"/>
          <w:szCs w:val="13"/>
        </w:rPr>
        <w:t>e Amma batayi Hakan ba sai de tace dani wannan yarinyar  itace makulli Kuma hanyar dazai sadamu da ita domin ita din jininta ne sannan zata warware mana wassu kulli da muka Dade Muna Kokarin warwarewa Sannan tasanar dani sunan yarinyar wato MEHNOOR.</w:t>
      </w:r>
    </w:p>
    <w:p w:rsidR="00000000" w:rsidRDefault="00F15D5C">
      <w:pPr>
        <w:rPr>
          <w:sz w:val="13"/>
          <w:szCs w:val="13"/>
        </w:rPr>
      </w:pPr>
    </w:p>
    <w:p w:rsidR="00000000" w:rsidRDefault="00F15D5C">
      <w:pPr>
        <w:rPr>
          <w:sz w:val="13"/>
          <w:szCs w:val="13"/>
        </w:rPr>
      </w:pPr>
      <w:r>
        <w:rPr>
          <w:sz w:val="13"/>
          <w:szCs w:val="13"/>
        </w:rPr>
        <w:t>Bayan</w:t>
      </w:r>
      <w:r>
        <w:rPr>
          <w:sz w:val="13"/>
          <w:szCs w:val="13"/>
        </w:rPr>
        <w:t xml:space="preserve"> na tashi daga baccin da bana raba dayan biyu na iKon Allah ne don da kwanciya na da tashi duk nayi su cikin minti Daya,</w:t>
      </w:r>
    </w:p>
    <w:p w:rsidR="00000000" w:rsidRDefault="00F15D5C">
      <w:pPr>
        <w:rPr>
          <w:sz w:val="13"/>
          <w:szCs w:val="13"/>
        </w:rPr>
      </w:pPr>
      <w:r>
        <w:rPr>
          <w:sz w:val="13"/>
          <w:szCs w:val="13"/>
        </w:rPr>
        <w:t xml:space="preserve"> batare Dana Bata lokaci ba na Tara sauran iyalin na tambayesu Mai suka gani Suma abinda suka sanar dani kenan da wannan na samu karfin</w:t>
      </w:r>
      <w:r>
        <w:rPr>
          <w:sz w:val="13"/>
          <w:szCs w:val="13"/>
        </w:rPr>
        <w:t xml:space="preserve"> guiwan daura musu aure ita da Ameer Mahbeer Wanda ayanzu ta tashi daga SHAZANA MEHNOOR (princes mehnoor) ta zama ZAWJATUL AMEER,"</w:t>
      </w:r>
    </w:p>
    <w:p w:rsidR="00000000" w:rsidRDefault="00F15D5C">
      <w:pPr>
        <w:rPr>
          <w:sz w:val="13"/>
          <w:szCs w:val="13"/>
        </w:rPr>
      </w:pPr>
      <w:r>
        <w:rPr>
          <w:sz w:val="13"/>
          <w:szCs w:val="13"/>
        </w:rPr>
        <w:t>Shiruu ne ya mamaye gurin ba Wanda yace kala suna jiran Master yace wani Abu sai de kamar yadda sukayi zato baice kala ba kam</w:t>
      </w:r>
      <w:r>
        <w:rPr>
          <w:sz w:val="13"/>
          <w:szCs w:val="13"/>
        </w:rPr>
        <w:t>ar yadda baiko nuna alamun yaji Mai suka ce ba,</w:t>
      </w:r>
    </w:p>
    <w:p w:rsidR="00000000" w:rsidRDefault="00F15D5C">
      <w:pPr>
        <w:rPr>
          <w:sz w:val="13"/>
          <w:szCs w:val="13"/>
        </w:rPr>
      </w:pPr>
    </w:p>
    <w:p w:rsidR="00000000" w:rsidRDefault="00F15D5C">
      <w:pPr>
        <w:rPr>
          <w:sz w:val="13"/>
          <w:szCs w:val="13"/>
        </w:rPr>
      </w:pPr>
      <w:r>
        <w:rPr>
          <w:sz w:val="13"/>
          <w:szCs w:val="13"/>
        </w:rPr>
        <w:t>Mubaraq ne yace" Jaaddii pls let us see her first,"</w:t>
      </w:r>
    </w:p>
    <w:p w:rsidR="00000000" w:rsidRDefault="00F15D5C">
      <w:pPr>
        <w:rPr>
          <w:sz w:val="13"/>
          <w:szCs w:val="13"/>
        </w:rPr>
      </w:pPr>
      <w:r>
        <w:rPr>
          <w:sz w:val="13"/>
          <w:szCs w:val="13"/>
        </w:rPr>
        <w:t>Dan gyada Kai Sarfaraz yayi yace wa Shahana (Queen) " kira Najda ta kawota ,"</w:t>
      </w:r>
    </w:p>
    <w:p w:rsidR="00000000" w:rsidRDefault="00F15D5C">
      <w:pPr>
        <w:rPr>
          <w:sz w:val="13"/>
          <w:szCs w:val="13"/>
        </w:rPr>
      </w:pPr>
    </w:p>
    <w:p w:rsidR="00000000" w:rsidRDefault="00F15D5C">
      <w:pPr>
        <w:rPr>
          <w:sz w:val="13"/>
          <w:szCs w:val="13"/>
        </w:rPr>
      </w:pPr>
      <w:r>
        <w:rPr>
          <w:sz w:val="13"/>
          <w:szCs w:val="13"/>
        </w:rPr>
        <w:t xml:space="preserve">Gyada masa Kai tayi kafun ta Yi abinda ya umarceta, ba Bata lokaci aka bude </w:t>
      </w:r>
      <w:r>
        <w:rPr>
          <w:sz w:val="13"/>
          <w:szCs w:val="13"/>
        </w:rPr>
        <w:t>kofar farlo na biyu,</w:t>
      </w:r>
    </w:p>
    <w:p w:rsidR="00000000" w:rsidRDefault="00F15D5C">
      <w:pPr>
        <w:rPr>
          <w:sz w:val="13"/>
          <w:szCs w:val="13"/>
        </w:rPr>
      </w:pPr>
      <w:r>
        <w:rPr>
          <w:sz w:val="13"/>
          <w:szCs w:val="13"/>
        </w:rPr>
        <w:t xml:space="preserve"> ba kowa bane face Sultana Najda da Zawjatul Ameer Wanda take sanye cikin kayan alfarma yau fuskanta Babu burka an bar mata shi abude gefen hagun ta ko Ameer Mahbeer ne shima yayi kyau cikin normal outfit nasu na larabawa wato jallabiy</w:t>
      </w:r>
      <w:r>
        <w:rPr>
          <w:sz w:val="13"/>
          <w:szCs w:val="13"/>
        </w:rPr>
        <w:t>a da hirami.</w:t>
      </w:r>
    </w:p>
    <w:p w:rsidR="00000000" w:rsidRDefault="00F15D5C">
      <w:pPr>
        <w:rPr>
          <w:sz w:val="13"/>
          <w:szCs w:val="13"/>
        </w:rPr>
      </w:pPr>
    </w:p>
    <w:p w:rsidR="00000000" w:rsidRDefault="00F15D5C">
      <w:pPr>
        <w:rPr>
          <w:sz w:val="13"/>
          <w:szCs w:val="13"/>
        </w:rPr>
      </w:pPr>
      <w:r>
        <w:rPr>
          <w:sz w:val="13"/>
          <w:szCs w:val="13"/>
        </w:rPr>
        <w:t>Tafiya suka fara Yi cike da nustuwa batare da sanin illar da suke haifar wa Master ba wato ko wani taku Daya nasu Yana tafiya da bugun ❤</w:t>
      </w:r>
      <w:r>
        <w:rPr>
          <w:sz w:val="13"/>
          <w:szCs w:val="13"/>
        </w:rPr>
        <w:t>️</w:t>
      </w:r>
      <w:r>
        <w:rPr>
          <w:sz w:val="13"/>
          <w:szCs w:val="13"/>
        </w:rPr>
        <w:t xml:space="preserve"> heart nashi Wanda ke barazanar fasowa sai de samm ya gagara dago kansa bare yaga Mai ke faruwa.</w:t>
      </w:r>
    </w:p>
    <w:p w:rsidR="00000000" w:rsidRDefault="00F15D5C">
      <w:pPr>
        <w:rPr>
          <w:sz w:val="13"/>
          <w:szCs w:val="13"/>
        </w:rPr>
      </w:pPr>
    </w:p>
    <w:p w:rsidR="00000000" w:rsidRDefault="00F15D5C">
      <w:pPr>
        <w:rPr>
          <w:sz w:val="13"/>
          <w:szCs w:val="13"/>
        </w:rPr>
      </w:pPr>
      <w:r>
        <w:rPr>
          <w:sz w:val="13"/>
          <w:szCs w:val="13"/>
        </w:rPr>
        <w:t>Mubaraq</w:t>
      </w:r>
      <w:r>
        <w:rPr>
          <w:sz w:val="13"/>
          <w:szCs w:val="13"/>
        </w:rPr>
        <w:t xml:space="preserve"> dake zaune ne yayi gaggawan mikewa yace " mommmmcyyy,"</w:t>
      </w:r>
    </w:p>
    <w:p w:rsidR="00000000" w:rsidRDefault="00F15D5C">
      <w:pPr>
        <w:rPr>
          <w:sz w:val="13"/>
          <w:szCs w:val="13"/>
        </w:rPr>
      </w:pPr>
      <w:r>
        <w:rPr>
          <w:sz w:val="13"/>
          <w:szCs w:val="13"/>
        </w:rPr>
        <w:t>Jin wannan furucin ne yasa field Marshal MD Kahter dago oily grey eyes nashi ya zubawa fuskan Zawjatul Ameer...........</w:t>
      </w:r>
    </w:p>
    <w:p w:rsidR="00000000" w:rsidRDefault="00F15D5C">
      <w:pPr>
        <w:rPr>
          <w:sz w:val="13"/>
          <w:szCs w:val="13"/>
        </w:rPr>
      </w:pPr>
    </w:p>
    <w:p w:rsidR="00000000" w:rsidRDefault="00F15D5C">
      <w:pPr>
        <w:rPr>
          <w:sz w:val="13"/>
          <w:szCs w:val="13"/>
        </w:rPr>
      </w:pPr>
      <w:r>
        <w:rPr>
          <w:sz w:val="13"/>
          <w:szCs w:val="13"/>
        </w:rPr>
        <w:t xml:space="preserve">Queen Mahirah </w:t>
      </w:r>
    </w:p>
    <w:p w:rsidR="00000000" w:rsidRDefault="00F15D5C">
      <w:pPr>
        <w:rPr>
          <w:sz w:val="13"/>
          <w:szCs w:val="13"/>
        </w:rPr>
      </w:pPr>
      <w:r>
        <w:rPr>
          <w:sz w:val="13"/>
          <w:szCs w:val="13"/>
        </w:rPr>
        <w:t>Comment and share pls</w:t>
      </w:r>
    </w:p>
    <w:p w:rsidR="00000000" w:rsidRDefault="00F15D5C">
      <w:pPr>
        <w:rPr>
          <w:sz w:val="13"/>
          <w:szCs w:val="13"/>
        </w:rPr>
      </w:pPr>
    </w:p>
    <w:p w:rsidR="00000000" w:rsidRDefault="00F15D5C">
      <w:pPr>
        <w:rPr>
          <w:sz w:val="13"/>
          <w:szCs w:val="13"/>
        </w:rPr>
      </w:pPr>
      <w:r>
        <w:rPr>
          <w:sz w:val="13"/>
          <w:szCs w:val="13"/>
        </w:rPr>
        <w:t>Kuna mun sharhi Hakan zai sa na fahinci l</w:t>
      </w:r>
      <w:r>
        <w:rPr>
          <w:sz w:val="13"/>
          <w:szCs w:val="13"/>
        </w:rPr>
        <w:t xml:space="preserve">abarin na shiga </w:t>
      </w:r>
    </w:p>
    <w:p w:rsidR="00000000" w:rsidRDefault="00F15D5C">
      <w:pPr>
        <w:rPr>
          <w:sz w:val="13"/>
          <w:szCs w:val="13"/>
        </w:rPr>
      </w:pPr>
      <w:r>
        <w:rPr>
          <w:sz w:val="13"/>
          <w:szCs w:val="13"/>
        </w:rPr>
        <w:t xml:space="preserve">Zaku iya mun  comment ta group dina HV BY QUEEN MAHIRAH </w:t>
      </w:r>
    </w:p>
    <w:p w:rsidR="00000000" w:rsidRDefault="00F15D5C">
      <w:pPr>
        <w:rPr>
          <w:sz w:val="13"/>
          <w:szCs w:val="13"/>
        </w:rPr>
      </w:pPr>
      <w:r>
        <w:rPr>
          <w:sz w:val="13"/>
          <w:szCs w:val="13"/>
        </w:rPr>
        <w:t>Ga Wanda baya group din ko yayi gaggawan shiga don samun update akai akai zaku iya tin tuba na  akan wannan lambar 09168962485 a WhatsApp</w:t>
      </w:r>
    </w:p>
    <w:p w:rsidR="00000000" w:rsidRDefault="00F15D5C">
      <w:pPr>
        <w:rPr>
          <w:sz w:val="13"/>
          <w:szCs w:val="13"/>
        </w:rPr>
      </w:pPr>
    </w:p>
    <w:p w:rsidR="00000000" w:rsidRDefault="00F15D5C">
      <w:pPr>
        <w:rPr>
          <w:sz w:val="13"/>
          <w:szCs w:val="13"/>
        </w:rPr>
      </w:pPr>
      <w:r>
        <w:rPr>
          <w:sz w:val="13"/>
          <w:szCs w:val="13"/>
        </w:rPr>
        <w:t>Ko kadannan wanna link din zai Kai ka har g</w:t>
      </w:r>
      <w:r>
        <w:rPr>
          <w:sz w:val="13"/>
          <w:szCs w:val="13"/>
        </w:rPr>
        <w:t xml:space="preserve">roup din </w:t>
      </w:r>
    </w:p>
    <w:p w:rsidR="00000000" w:rsidRDefault="00F15D5C">
      <w:pPr>
        <w:rPr>
          <w:sz w:val="13"/>
          <w:szCs w:val="13"/>
        </w:rPr>
      </w:pPr>
      <w:r>
        <w:rPr>
          <w:sz w:val="13"/>
          <w:szCs w:val="13"/>
        </w:rPr>
        <w:t>https://chat.whatsapp.com/DEb6DCrj50r88WN25D5xu9</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THE TWO LIGHT✨ (RIKICIN GIDAN SARAUTA</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Story and written </w:t>
      </w:r>
    </w:p>
    <w:p w:rsidR="00000000" w:rsidRDefault="00F15D5C">
      <w:pPr>
        <w:rPr>
          <w:sz w:val="13"/>
          <w:szCs w:val="13"/>
        </w:rPr>
      </w:pPr>
    </w:p>
    <w:p w:rsidR="00000000" w:rsidRDefault="00F15D5C">
      <w:pPr>
        <w:rPr>
          <w:sz w:val="13"/>
          <w:szCs w:val="13"/>
        </w:rPr>
      </w:pPr>
      <w:r>
        <w:rPr>
          <w:sz w:val="13"/>
          <w:szCs w:val="13"/>
        </w:rPr>
        <w:t>BY QUEEN MAHIRAH❤</w:t>
      </w:r>
    </w:p>
    <w:p w:rsidR="00000000" w:rsidRDefault="00F15D5C">
      <w:pPr>
        <w:rPr>
          <w:sz w:val="13"/>
          <w:szCs w:val="13"/>
        </w:rPr>
      </w:pPr>
      <w:r>
        <w:rPr>
          <w:sz w:val="13"/>
          <w:szCs w:val="13"/>
        </w:rPr>
        <w:t>ADAPTED EXPERT WRITER</w:t>
      </w:r>
      <w:r>
        <w:rPr>
          <w:sz w:val="13"/>
          <w:szCs w:val="13"/>
        </w:rPr>
        <w:t>📖🖊</w:t>
      </w:r>
      <w:r>
        <w:rPr>
          <w:sz w:val="13"/>
          <w:szCs w:val="13"/>
        </w:rPr>
        <w:t>️</w:t>
      </w:r>
    </w:p>
    <w:p w:rsidR="00000000" w:rsidRDefault="00F15D5C">
      <w:pPr>
        <w:rPr>
          <w:sz w:val="13"/>
          <w:szCs w:val="13"/>
        </w:rPr>
      </w:pPr>
      <w:r>
        <w:rPr>
          <w:sz w:val="13"/>
          <w:szCs w:val="13"/>
        </w:rPr>
        <w:t>️</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PAGE         2</w:t>
      </w:r>
      <w:r>
        <w:rPr>
          <w:sz w:val="13"/>
          <w:szCs w:val="13"/>
        </w:rPr>
        <w:t>️</w:t>
      </w:r>
      <w:r>
        <w:rPr>
          <w:sz w:val="13"/>
          <w:szCs w:val="13"/>
        </w:rPr>
        <w:t>⃣</w:t>
      </w:r>
      <w:r>
        <w:rPr>
          <w:sz w:val="13"/>
          <w:szCs w:val="13"/>
        </w:rPr>
        <w:t>7⃣</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Wani irin bugu ❤</w:t>
      </w:r>
      <w:r>
        <w:rPr>
          <w:sz w:val="13"/>
          <w:szCs w:val="13"/>
        </w:rPr>
        <w:t>️</w:t>
      </w:r>
      <w:r>
        <w:rPr>
          <w:sz w:val="13"/>
          <w:szCs w:val="13"/>
        </w:rPr>
        <w:t xml:space="preserve"> heart nashi yayi Jin</w:t>
      </w:r>
      <w:r>
        <w:rPr>
          <w:sz w:val="13"/>
          <w:szCs w:val="13"/>
        </w:rPr>
        <w:t xml:space="preserve"> abinda Mubaraq yace Wanda yasa shi dago da oily grey eyes nashi ya zubawa Zawjatul Ameer su ko mostin kirki ya gagarayi wani irin shock ne ya dirar masa lokaci Daya Wanda dazaa staga jikinsa da baza a samu jini ko digo daya ba amma dayake soja ne  mai kar</w:t>
      </w:r>
      <w:r>
        <w:rPr>
          <w:sz w:val="13"/>
          <w:szCs w:val="13"/>
        </w:rPr>
        <w:t>fin Hali da jarumta yasa baka isa kafahimci halin da ya shiga ba ko tantance wani yanayi yake ciki.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Sun cigaba da tafiya har suka iso cikin farlon idonta Yana kan Mubaraq Daya kafe ta da oily eyes nashi tana mishi kallon kamar na sanka kokarin tunowa tak</w:t>
      </w:r>
      <w:r>
        <w:rPr>
          <w:sz w:val="13"/>
          <w:szCs w:val="13"/>
        </w:rPr>
        <w:t>e amma ta kasa Hakan ne yasa ta cuno baki gaba ta Kalli Sultana Najda tace  "Mima who is that guy??,"</w:t>
      </w:r>
    </w:p>
    <w:p w:rsidR="00000000" w:rsidRDefault="00F15D5C">
      <w:pPr>
        <w:rPr>
          <w:sz w:val="13"/>
          <w:szCs w:val="13"/>
        </w:rPr>
      </w:pPr>
    </w:p>
    <w:p w:rsidR="00000000" w:rsidRDefault="00F15D5C">
      <w:pPr>
        <w:rPr>
          <w:sz w:val="13"/>
          <w:szCs w:val="13"/>
        </w:rPr>
      </w:pPr>
      <w:r>
        <w:rPr>
          <w:sz w:val="13"/>
          <w:szCs w:val="13"/>
        </w:rPr>
        <w:t>And why is he starring at me like this??"</w:t>
      </w:r>
    </w:p>
    <w:p w:rsidR="00000000" w:rsidRDefault="00F15D5C">
      <w:pPr>
        <w:rPr>
          <w:sz w:val="13"/>
          <w:szCs w:val="13"/>
        </w:rPr>
      </w:pPr>
    </w:p>
    <w:p w:rsidR="00000000" w:rsidRDefault="00F15D5C">
      <w:pPr>
        <w:rPr>
          <w:sz w:val="13"/>
          <w:szCs w:val="13"/>
        </w:rPr>
      </w:pPr>
      <w:r>
        <w:rPr>
          <w:sz w:val="13"/>
          <w:szCs w:val="13"/>
        </w:rPr>
        <w:t>Saurin kama hannunta tayi ahankali tace "keep quiet Hooriyya??,"</w:t>
      </w:r>
    </w:p>
    <w:p w:rsidR="00000000" w:rsidRDefault="00F15D5C">
      <w:pPr>
        <w:rPr>
          <w:sz w:val="13"/>
          <w:szCs w:val="13"/>
        </w:rPr>
      </w:pPr>
    </w:p>
    <w:p w:rsidR="00000000" w:rsidRDefault="00F15D5C">
      <w:pPr>
        <w:rPr>
          <w:sz w:val="13"/>
          <w:szCs w:val="13"/>
        </w:rPr>
      </w:pPr>
      <w:r>
        <w:rPr>
          <w:sz w:val="13"/>
          <w:szCs w:val="13"/>
        </w:rPr>
        <w:t xml:space="preserve">Cuno bakinta ta karayi ta kwabe face zaunar </w:t>
      </w:r>
      <w:r>
        <w:rPr>
          <w:sz w:val="13"/>
          <w:szCs w:val="13"/>
        </w:rPr>
        <w:t xml:space="preserve">da ita Sultana Najda tayi kafun itama ta samu guri ta zauna a gefenta sai suka sata a stakiya ita da Ameer Mahbeer Dan gyaran murya Sarfaraz yayi yace </w:t>
      </w:r>
    </w:p>
    <w:p w:rsidR="00000000" w:rsidRDefault="00F15D5C">
      <w:pPr>
        <w:rPr>
          <w:sz w:val="13"/>
          <w:szCs w:val="13"/>
        </w:rPr>
      </w:pPr>
    </w:p>
    <w:p w:rsidR="00000000" w:rsidRDefault="00F15D5C">
      <w:pPr>
        <w:rPr>
          <w:sz w:val="13"/>
          <w:szCs w:val="13"/>
        </w:rPr>
      </w:pPr>
      <w:r>
        <w:rPr>
          <w:sz w:val="13"/>
          <w:szCs w:val="13"/>
        </w:rPr>
        <w:t>" Kahter ga diyarka Mehnoor duk da har yanzu bamu da tabbacin Hakan Amma Muna fatan zaka bamu Hadin Kai</w:t>
      </w:r>
      <w:r>
        <w:rPr>
          <w:sz w:val="13"/>
          <w:szCs w:val="13"/>
        </w:rPr>
        <w:t xml:space="preserve"> wajen tabbatar da Hakan ta hanyar bincike har mukai ga gyara kuskuren mu,"</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Sai a sannan ya Mai hanakalinsa wajen Sarfaraz yace "where did you find her,"</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Sarfaraz ya kira sunan Sultana Najda sannan ya gyada mata Kai alamun tamasa bayani tunda ance Waka</w:t>
      </w:r>
      <w:r>
        <w:rPr>
          <w:sz w:val="13"/>
          <w:szCs w:val="13"/>
        </w:rPr>
        <w:t xml:space="preserve"> abakin Mai shi yafi dadin sauraro.</w:t>
      </w:r>
    </w:p>
    <w:p w:rsidR="00000000" w:rsidRDefault="00F15D5C">
      <w:pPr>
        <w:rPr>
          <w:sz w:val="13"/>
          <w:szCs w:val="13"/>
        </w:rPr>
      </w:pPr>
    </w:p>
    <w:p w:rsidR="00000000" w:rsidRDefault="00F15D5C">
      <w:pPr>
        <w:rPr>
          <w:sz w:val="13"/>
          <w:szCs w:val="13"/>
        </w:rPr>
      </w:pPr>
      <w:r>
        <w:rPr>
          <w:sz w:val="13"/>
          <w:szCs w:val="13"/>
        </w:rPr>
        <w:t xml:space="preserve">Dan gyaran murya tayi cike da nustuwa tace " ranar wata Jumaa a kasar Cairo na fita don ziyartar kabarin Safeera kamar yadda nasaba, a hanyata ta dawowa ne Daya daga cikin car din dake convoy nawa ya bige yarinya Hakan </w:t>
      </w:r>
      <w:r>
        <w:rPr>
          <w:sz w:val="13"/>
          <w:szCs w:val="13"/>
        </w:rPr>
        <w:t>ya tilasta mana stayawa kasancewar Muna gabb da shiga Estate yasa na umarci driver Daya dauketa asa ta a car mu kaita hospital dake Kingdom din kafun daga baya a nemo iyayenta,</w:t>
      </w:r>
    </w:p>
    <w:p w:rsidR="00000000" w:rsidRDefault="00F15D5C">
      <w:pPr>
        <w:rPr>
          <w:sz w:val="13"/>
          <w:szCs w:val="13"/>
        </w:rPr>
      </w:pPr>
    </w:p>
    <w:p w:rsidR="00000000" w:rsidRDefault="00F15D5C">
      <w:pPr>
        <w:rPr>
          <w:sz w:val="13"/>
          <w:szCs w:val="13"/>
        </w:rPr>
      </w:pPr>
      <w:r>
        <w:rPr>
          <w:sz w:val="13"/>
          <w:szCs w:val="13"/>
        </w:rPr>
        <w:t>Hakan kuwa akayi har an wuce dani  ciki sai naji bazan iya tafiya ba batare Da</w:t>
      </w:r>
      <w:r>
        <w:rPr>
          <w:sz w:val="13"/>
          <w:szCs w:val="13"/>
        </w:rPr>
        <w:t>na ga wa aka bige ba, nayi saa baa shiga da ita theater room ba Hakan yasa aka bani daman ganinta Wanda ya haifar mun da stayawan numfashi na na wucen gadi ganin fuskan da bazan taba manatawa ba wato Safeera ƴata data rasu,"</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Dan jinkirtawa tayi tana dogo</w:t>
      </w:r>
      <w:r>
        <w:rPr>
          <w:sz w:val="13"/>
          <w:szCs w:val="13"/>
        </w:rPr>
        <w:t xml:space="preserve">n numfashi kafun ta cigaba da cewa </w:t>
      </w:r>
    </w:p>
    <w:p w:rsidR="00000000" w:rsidRDefault="00F15D5C">
      <w:pPr>
        <w:rPr>
          <w:sz w:val="13"/>
          <w:szCs w:val="13"/>
        </w:rPr>
      </w:pPr>
    </w:p>
    <w:p w:rsidR="00000000" w:rsidRDefault="00F15D5C">
      <w:pPr>
        <w:rPr>
          <w:sz w:val="13"/>
          <w:szCs w:val="13"/>
        </w:rPr>
      </w:pPr>
      <w:r>
        <w:rPr>
          <w:sz w:val="13"/>
          <w:szCs w:val="13"/>
        </w:rPr>
        <w:t>"Bayan na farfado ne Dr ya sanar dani an shiga da ita theater room tana da bukatar amata aiki a Kanta sabida buguwan da tayi,</w:t>
      </w:r>
    </w:p>
    <w:p w:rsidR="00000000" w:rsidRDefault="00F15D5C">
      <w:pPr>
        <w:rPr>
          <w:sz w:val="13"/>
          <w:szCs w:val="13"/>
        </w:rPr>
      </w:pPr>
    </w:p>
    <w:p w:rsidR="00000000" w:rsidRDefault="00F15D5C">
      <w:pPr>
        <w:rPr>
          <w:sz w:val="13"/>
          <w:szCs w:val="13"/>
        </w:rPr>
      </w:pPr>
      <w:r>
        <w:rPr>
          <w:sz w:val="13"/>
          <w:szCs w:val="13"/>
        </w:rPr>
        <w:t>Cike da tashin hankali nacewa wa Dr ya tabbatar anyi aiki yadda ya dace sannan a maidata Roy</w:t>
      </w:r>
      <w:r>
        <w:rPr>
          <w:sz w:val="13"/>
          <w:szCs w:val="13"/>
        </w:rPr>
        <w:t>al Apartment ya amsa mun da tohh kafun ya futa  don ya aikata abinda na bashi umarnin yi.</w:t>
      </w:r>
    </w:p>
    <w:p w:rsidR="00000000" w:rsidRDefault="00F15D5C">
      <w:pPr>
        <w:rPr>
          <w:sz w:val="13"/>
          <w:szCs w:val="13"/>
        </w:rPr>
      </w:pPr>
    </w:p>
    <w:p w:rsidR="00000000" w:rsidRDefault="00F15D5C">
      <w:pPr>
        <w:rPr>
          <w:sz w:val="13"/>
          <w:szCs w:val="13"/>
        </w:rPr>
      </w:pPr>
      <w:r>
        <w:rPr>
          <w:sz w:val="13"/>
          <w:szCs w:val="13"/>
        </w:rPr>
        <w:t>After four hours suka futo daga theater room Kuma Alhamdulillah an samu nasara Nan aka Mai data  R.B.A sai de Bata farfado ba.</w:t>
      </w:r>
    </w:p>
    <w:p w:rsidR="00000000" w:rsidRDefault="00F15D5C">
      <w:pPr>
        <w:rPr>
          <w:sz w:val="13"/>
          <w:szCs w:val="13"/>
        </w:rPr>
      </w:pPr>
    </w:p>
    <w:p w:rsidR="00000000" w:rsidRDefault="00F15D5C">
      <w:pPr>
        <w:rPr>
          <w:sz w:val="13"/>
          <w:szCs w:val="13"/>
        </w:rPr>
      </w:pPr>
      <w:r>
        <w:rPr>
          <w:sz w:val="13"/>
          <w:szCs w:val="13"/>
        </w:rPr>
        <w:t>Nan na bada umarnin a nemomin iyayent</w:t>
      </w:r>
      <w:r>
        <w:rPr>
          <w:sz w:val="13"/>
          <w:szCs w:val="13"/>
        </w:rPr>
        <w:t>a sai de da mamakina an gama binciken duniyan baa same suba infact she is not our citizen,</w:t>
      </w:r>
    </w:p>
    <w:p w:rsidR="00000000" w:rsidRDefault="00F15D5C">
      <w:pPr>
        <w:rPr>
          <w:sz w:val="13"/>
          <w:szCs w:val="13"/>
        </w:rPr>
      </w:pPr>
    </w:p>
    <w:p w:rsidR="00000000" w:rsidRDefault="00F15D5C">
      <w:pPr>
        <w:rPr>
          <w:sz w:val="13"/>
          <w:szCs w:val="13"/>
        </w:rPr>
      </w:pPr>
      <w:r>
        <w:rPr>
          <w:sz w:val="13"/>
          <w:szCs w:val="13"/>
        </w:rPr>
        <w:t xml:space="preserve"> airport aka koma don yin bincike ko yawon bude ido tazo sai de to my own surprise Trafficking nata akayi sai tayi kokarin escaping anan ne car ya bigeta,</w:t>
      </w:r>
    </w:p>
    <w:p w:rsidR="00000000" w:rsidRDefault="00F15D5C">
      <w:pPr>
        <w:rPr>
          <w:sz w:val="13"/>
          <w:szCs w:val="13"/>
        </w:rPr>
      </w:pPr>
    </w:p>
    <w:p w:rsidR="00000000" w:rsidRDefault="00F15D5C">
      <w:pPr>
        <w:rPr>
          <w:sz w:val="13"/>
          <w:szCs w:val="13"/>
        </w:rPr>
      </w:pPr>
      <w:r>
        <w:rPr>
          <w:sz w:val="13"/>
          <w:szCs w:val="13"/>
        </w:rPr>
        <w:t>An dauki</w:t>
      </w:r>
      <w:r>
        <w:rPr>
          <w:sz w:val="13"/>
          <w:szCs w:val="13"/>
        </w:rPr>
        <w:t xml:space="preserve"> kwanaki ana bincike Amma  babu wani improvement cos mutanen dasukayi trafficking nata sun gudu and the worse part shine jirgin nasu yayi  hastari karshe sun mutu batare da ansamu kwakkwaran shaida akansu ba kasancewar Komen su na bogi ne passport nasu da </w:t>
      </w:r>
      <w:r>
        <w:rPr>
          <w:sz w:val="13"/>
          <w:szCs w:val="13"/>
        </w:rPr>
        <w:t>indigin duk na karya ne.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An cigaba da Bata kulawa sanda takai good 2 weeks Bata farfado ba har na soma cire Rai ranar Dr Salman ya sanar dani cewa ta farfado ba Bata lokaci na tafi  hospital din Nan na sameta ta tashi a firkice Dr yace tayi loosing memor</w:t>
      </w:r>
      <w:r>
        <w:rPr>
          <w:sz w:val="13"/>
          <w:szCs w:val="13"/>
        </w:rPr>
        <w:t xml:space="preserve">y dinta and she is suffering from Agoraphobia shine abinda ya haifar mata da storon mutane she hate seeing crowds of people but da yake God is wonderful and blood is thicker than water Bata kini ba. Infact she  called me Momy ta yadda dani mastayin uwa na </w:t>
      </w:r>
      <w:r>
        <w:rPr>
          <w:sz w:val="13"/>
          <w:szCs w:val="13"/>
        </w:rPr>
        <w:t>dauketa muka koma Chamber na da ita aranar na sanar da Sultan abunda ake ciki kasancewar ban sanar dashi ba na Kuma nemi alfarma Daya yadda nayi adopting dinta, anan  yace dani sai mun zo Egypt duk abinda su Sarfaraz suka yanke shi zamuyi.</w:t>
      </w:r>
    </w:p>
    <w:p w:rsidR="00000000" w:rsidRDefault="00F15D5C">
      <w:pPr>
        <w:rPr>
          <w:sz w:val="13"/>
          <w:szCs w:val="13"/>
        </w:rPr>
      </w:pPr>
    </w:p>
    <w:p w:rsidR="00000000" w:rsidRDefault="00F15D5C">
      <w:pPr>
        <w:rPr>
          <w:sz w:val="13"/>
          <w:szCs w:val="13"/>
        </w:rPr>
      </w:pPr>
      <w:r>
        <w:rPr>
          <w:sz w:val="13"/>
          <w:szCs w:val="13"/>
        </w:rPr>
        <w:t>Alhamdulillah s</w:t>
      </w:r>
      <w:r>
        <w:rPr>
          <w:sz w:val="13"/>
          <w:szCs w:val="13"/>
        </w:rPr>
        <w:t>un yadda an Kuma yanke hukuncin hada aure stakanin ta da Ameer Mahbeer anan akayi bincike da Neman zabin ubangiji tohh akarshe mun samu  wani muhimmin bayani game da ita Wanda muke fatan ya kasance gaskiya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Furzar da iska yayi kafun yace</w:t>
      </w:r>
    </w:p>
    <w:p w:rsidR="00000000" w:rsidRDefault="00F15D5C">
      <w:pPr>
        <w:rPr>
          <w:sz w:val="13"/>
          <w:szCs w:val="13"/>
        </w:rPr>
      </w:pPr>
      <w:r>
        <w:rPr>
          <w:sz w:val="13"/>
          <w:szCs w:val="13"/>
        </w:rPr>
        <w:t xml:space="preserve"> " how about t</w:t>
      </w:r>
      <w:r>
        <w:rPr>
          <w:sz w:val="13"/>
          <w:szCs w:val="13"/>
        </w:rPr>
        <w:t>he health issue,"</w:t>
      </w:r>
    </w:p>
    <w:p w:rsidR="00000000" w:rsidRDefault="00F15D5C">
      <w:pPr>
        <w:rPr>
          <w:sz w:val="13"/>
          <w:szCs w:val="13"/>
        </w:rPr>
      </w:pPr>
    </w:p>
    <w:p w:rsidR="00000000" w:rsidRDefault="00F15D5C">
      <w:pPr>
        <w:rPr>
          <w:sz w:val="13"/>
          <w:szCs w:val="13"/>
        </w:rPr>
      </w:pPr>
      <w:r>
        <w:rPr>
          <w:sz w:val="13"/>
          <w:szCs w:val="13"/>
        </w:rPr>
        <w:t>"Dr yace widing two to three weeks brain dinta zai fara functioning Mai kyau she may be able to remember wasu fact a rayuwarta muddin Taga abinda ta sani and ta fara Hakan yanzu cos jiya taji ana HAUSA itama tayi ta Kuma ce ta iya dn yan</w:t>
      </w:r>
      <w:r>
        <w:rPr>
          <w:sz w:val="13"/>
          <w:szCs w:val="13"/>
        </w:rPr>
        <w:t>zu tana Yi but  of to know da sauranta,"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Dago da kanshi yayi ya zuba mata oily eyes nashi kafun ya kauda kanshi yace " I need to investigate by my self I need to blood tested her first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Ahankali tace " UKHTIE, TWEENY,"</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Hankalinsa ne ya dawo Kanta </w:t>
      </w:r>
      <w:r>
        <w:rPr>
          <w:sz w:val="13"/>
          <w:szCs w:val="13"/>
        </w:rPr>
        <w:t>Jin abinda take Fadi Wanda azahiri Mubaraq take Kallo,</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 hannu ta fara pointing nashi tana cewa " I know him Mima he is my TWEENY my UKHTIE,"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Dan juya ido Sultana Najda tayi tace " Ukhtie Kuma Hooriyya he is  not a girl he is a guy NAMIJI ne shi,"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w:t>
      </w:r>
      <w:r>
        <w:rPr>
          <w:sz w:val="13"/>
          <w:szCs w:val="13"/>
        </w:rPr>
        <w:t>umburo baki tayi tace " but he is  my  TWEENY,"</w:t>
      </w:r>
    </w:p>
    <w:p w:rsidR="00000000" w:rsidRDefault="00F15D5C">
      <w:pPr>
        <w:rPr>
          <w:sz w:val="13"/>
          <w:szCs w:val="13"/>
        </w:rPr>
      </w:pPr>
    </w:p>
    <w:p w:rsidR="00000000" w:rsidRDefault="00F15D5C">
      <w:pPr>
        <w:rPr>
          <w:sz w:val="13"/>
          <w:szCs w:val="13"/>
        </w:rPr>
      </w:pPr>
      <w:r>
        <w:rPr>
          <w:sz w:val="13"/>
          <w:szCs w:val="13"/>
        </w:rPr>
        <w:t>Shahana  ( Queen) tace "dama ke Yan biyu ne ,"</w:t>
      </w:r>
    </w:p>
    <w:p w:rsidR="00000000" w:rsidRDefault="00F15D5C">
      <w:pPr>
        <w:rPr>
          <w:sz w:val="13"/>
          <w:szCs w:val="13"/>
        </w:rPr>
      </w:pPr>
    </w:p>
    <w:p w:rsidR="00000000" w:rsidRDefault="00F15D5C">
      <w:pPr>
        <w:rPr>
          <w:sz w:val="13"/>
          <w:szCs w:val="13"/>
        </w:rPr>
      </w:pPr>
      <w:r>
        <w:rPr>
          <w:sz w:val="13"/>
          <w:szCs w:val="13"/>
        </w:rPr>
        <w:t>Dan jimmm tayi ta juya eyes dinta kafun tayo folding face dinta da both hand dinta  "hmmm I don't know, all I know here is he is my TWEENY,"</w:t>
      </w:r>
    </w:p>
    <w:p w:rsidR="00000000" w:rsidRDefault="00F15D5C">
      <w:pPr>
        <w:rPr>
          <w:sz w:val="13"/>
          <w:szCs w:val="13"/>
        </w:rPr>
      </w:pPr>
    </w:p>
    <w:p w:rsidR="00000000" w:rsidRDefault="00F15D5C">
      <w:pPr>
        <w:rPr>
          <w:sz w:val="13"/>
          <w:szCs w:val="13"/>
        </w:rPr>
      </w:pPr>
      <w:r>
        <w:rPr>
          <w:sz w:val="13"/>
          <w:szCs w:val="13"/>
        </w:rPr>
        <w:t>tana fadin haka t</w:t>
      </w:r>
      <w:r>
        <w:rPr>
          <w:sz w:val="13"/>
          <w:szCs w:val="13"/>
        </w:rPr>
        <w:t>a koma inda Mubaraq yake ta zauna ta kama hannunshi tace" tweeny tell them kace ka sanni Kaga basu yadda dani ba Kuma gaskiya nake fada kagani Kaine ga grey eyes naka ma ga pointed nose,"</w:t>
      </w:r>
    </w:p>
    <w:p w:rsidR="00000000" w:rsidRDefault="00F15D5C">
      <w:pPr>
        <w:rPr>
          <w:sz w:val="13"/>
          <w:szCs w:val="13"/>
        </w:rPr>
      </w:pPr>
    </w:p>
    <w:p w:rsidR="00000000" w:rsidRDefault="00F15D5C">
      <w:pPr>
        <w:rPr>
          <w:sz w:val="13"/>
          <w:szCs w:val="13"/>
        </w:rPr>
      </w:pPr>
      <w:r>
        <w:rPr>
          <w:sz w:val="13"/>
          <w:szCs w:val="13"/>
        </w:rPr>
        <w:t>tana magana yayin da take Jan hanacin nashi murmushi ya sake Mai ka</w:t>
      </w:r>
      <w:r>
        <w:rPr>
          <w:sz w:val="13"/>
          <w:szCs w:val="13"/>
        </w:rPr>
        <w:t xml:space="preserve">yatar wa daya sata yin karamin ihu in such a way da kana ganin kasan na jubilation ne </w:t>
      </w:r>
    </w:p>
    <w:p w:rsidR="00000000" w:rsidRDefault="00F15D5C">
      <w:pPr>
        <w:rPr>
          <w:sz w:val="13"/>
          <w:szCs w:val="13"/>
        </w:rPr>
      </w:pPr>
    </w:p>
    <w:p w:rsidR="00000000" w:rsidRDefault="00F15D5C">
      <w:pPr>
        <w:rPr>
          <w:sz w:val="13"/>
          <w:szCs w:val="13"/>
        </w:rPr>
      </w:pPr>
      <w:r>
        <w:rPr>
          <w:sz w:val="13"/>
          <w:szCs w:val="13"/>
        </w:rPr>
        <w:t xml:space="preserve">"Is you, you are the one pls don't leave me again kaga Zawjy ma shine  Hamma na Amma yace wai shi sunan shi Mahbeer Umar ba Hamma Faruq ba Amma Kai ka yadda Kai Ukhtie </w:t>
      </w:r>
      <w:r>
        <w:rPr>
          <w:sz w:val="13"/>
          <w:szCs w:val="13"/>
        </w:rPr>
        <w:t>na ne ko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Gyada mata Kai yayi itako ganin haka ta rungumeshi tace " I love you Tweeny karka Kara barina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"Gyada Kai yayi yace I love you too sister bazan barki ba daga Nan har gaban abada Muna tare ba Mai Kara rabamu but promise kema baza ki manta </w:t>
      </w:r>
      <w:r>
        <w:rPr>
          <w:sz w:val="13"/>
          <w:szCs w:val="13"/>
        </w:rPr>
        <w:t>dani ba and zaki kaini wajen momy da Mahnoor,"</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Cike da rashin fahimta tace "ai Kaine Mahnoor momy kuma ban San inda take ba ko taje Ina ma ma ohhh Hospital can taje ,"</w:t>
      </w:r>
    </w:p>
    <w:p w:rsidR="00000000" w:rsidRDefault="00F15D5C">
      <w:pPr>
        <w:rPr>
          <w:sz w:val="13"/>
          <w:szCs w:val="13"/>
        </w:rPr>
      </w:pPr>
    </w:p>
    <w:p w:rsidR="00000000" w:rsidRDefault="00F15D5C">
      <w:pPr>
        <w:rPr>
          <w:sz w:val="13"/>
          <w:szCs w:val="13"/>
        </w:rPr>
      </w:pPr>
      <w:r>
        <w:rPr>
          <w:sz w:val="13"/>
          <w:szCs w:val="13"/>
        </w:rPr>
        <w:t xml:space="preserve"> " Pops she is the one kaji ta kirani da Mahnoor Kuma tace Momy na Hospital that mean</w:t>
      </w:r>
      <w:r>
        <w:rPr>
          <w:sz w:val="13"/>
          <w:szCs w:val="13"/>
        </w:rPr>
        <w:t>s she is still working as a gyne doctor,"</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 need Her blood group and genotype the biggest part I need both of you to under go DNA test,"</w:t>
      </w:r>
    </w:p>
    <w:p w:rsidR="00000000" w:rsidRDefault="00F15D5C">
      <w:pPr>
        <w:rPr>
          <w:sz w:val="13"/>
          <w:szCs w:val="13"/>
        </w:rPr>
      </w:pPr>
    </w:p>
    <w:p w:rsidR="00000000" w:rsidRDefault="00F15D5C">
      <w:pPr>
        <w:rPr>
          <w:sz w:val="13"/>
          <w:szCs w:val="13"/>
        </w:rPr>
      </w:pPr>
      <w:r>
        <w:rPr>
          <w:sz w:val="13"/>
          <w:szCs w:val="13"/>
        </w:rPr>
        <w:t xml:space="preserve">Dan daga gira daya Mubaraq yayi in disbelief yace "ni din ne baka yadda ce wa ni danka bane ko ita da ko makaho ya </w:t>
      </w:r>
      <w:r>
        <w:rPr>
          <w:sz w:val="13"/>
          <w:szCs w:val="13"/>
        </w:rPr>
        <w:t>laluma yasan wannan jininka ne kaga yadda take kama da Momy Kuma Kafi kowa  sanin cewa Mahnoor na kama da Kai Mehnoor Kuma da momy ke kama,"</w:t>
      </w:r>
    </w:p>
    <w:p w:rsidR="00000000" w:rsidRDefault="00F15D5C">
      <w:pPr>
        <w:rPr>
          <w:sz w:val="13"/>
          <w:szCs w:val="13"/>
        </w:rPr>
      </w:pPr>
    </w:p>
    <w:p w:rsidR="00000000" w:rsidRDefault="00F15D5C">
      <w:pPr>
        <w:rPr>
          <w:sz w:val="13"/>
          <w:szCs w:val="13"/>
        </w:rPr>
      </w:pPr>
      <w:r>
        <w:rPr>
          <w:sz w:val="13"/>
          <w:szCs w:val="13"/>
        </w:rPr>
        <w:t>Master ido ya zubawa Dan nashi Wanda tamkar an staga Kara a stakaninsu hatta halayyar su ta miskilanci , taurinkai</w:t>
      </w:r>
      <w:r>
        <w:rPr>
          <w:sz w:val="13"/>
          <w:szCs w:val="13"/>
        </w:rPr>
        <w:t xml:space="preserve"> , kafiya , da zuciya suke iri Daya kauda kanshi yayi Bai ce mishi kala ba abunda yasani Babu Wanda ya isa ya canja mishi kudirinsa nayin DNA test,</w:t>
      </w:r>
    </w:p>
    <w:p w:rsidR="00000000" w:rsidRDefault="00F15D5C">
      <w:pPr>
        <w:rPr>
          <w:sz w:val="13"/>
          <w:szCs w:val="13"/>
        </w:rPr>
      </w:pPr>
    </w:p>
    <w:p w:rsidR="00000000" w:rsidRDefault="00F15D5C">
      <w:pPr>
        <w:rPr>
          <w:sz w:val="13"/>
          <w:szCs w:val="13"/>
        </w:rPr>
      </w:pPr>
      <w:r>
        <w:rPr>
          <w:sz w:val="13"/>
          <w:szCs w:val="13"/>
        </w:rPr>
        <w:t xml:space="preserve">Malik Sultan yace "Baraq ya isa he is your father you are not supposed to talk to him like this you should </w:t>
      </w:r>
      <w:r>
        <w:rPr>
          <w:sz w:val="13"/>
          <w:szCs w:val="13"/>
        </w:rPr>
        <w:t>show some respect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"But grandpa kanajin abinda ya fada ko for all this years Yana nufin kallon shege yake mun kenan ,"</w:t>
      </w:r>
    </w:p>
    <w:p w:rsidR="00000000" w:rsidRDefault="00F15D5C">
      <w:pPr>
        <w:rPr>
          <w:sz w:val="13"/>
          <w:szCs w:val="13"/>
        </w:rPr>
      </w:pPr>
    </w:p>
    <w:p w:rsidR="00000000" w:rsidRDefault="00F15D5C">
      <w:pPr>
        <w:rPr>
          <w:sz w:val="13"/>
          <w:szCs w:val="13"/>
        </w:rPr>
      </w:pPr>
      <w:r>
        <w:rPr>
          <w:sz w:val="13"/>
          <w:szCs w:val="13"/>
        </w:rPr>
        <w:t>" Mubaraq ka fahimci mahaifinka ba abinda yake nufi ba kenan I know right now he is confused kasan fa yau good 20 years kenan da muk</w:t>
      </w:r>
      <w:r>
        <w:rPr>
          <w:sz w:val="13"/>
          <w:szCs w:val="13"/>
        </w:rPr>
        <w:t>a samu labarin rasuwar momynka da twins Amma kwatsam a samu daya daga cikinsu kaga akwai sarkakiya let him investigate,"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Shiru Mubaraq yayi Bai Kara cewa komai ba , Sarfaraz ya dauki waya ya kira Dr Salman yace yazo yanzu suna bukatan shi,</w:t>
      </w:r>
    </w:p>
    <w:p w:rsidR="00000000" w:rsidRDefault="00F15D5C">
      <w:pPr>
        <w:rPr>
          <w:sz w:val="13"/>
          <w:szCs w:val="13"/>
        </w:rPr>
      </w:pPr>
    </w:p>
    <w:p w:rsidR="00000000" w:rsidRDefault="00F15D5C">
      <w:pPr>
        <w:rPr>
          <w:sz w:val="13"/>
          <w:szCs w:val="13"/>
        </w:rPr>
      </w:pPr>
      <w:r>
        <w:rPr>
          <w:sz w:val="13"/>
          <w:szCs w:val="13"/>
        </w:rPr>
        <w:t xml:space="preserve">Cikin kan ka </w:t>
      </w:r>
      <w:r>
        <w:rPr>
          <w:sz w:val="13"/>
          <w:szCs w:val="13"/>
        </w:rPr>
        <w:t>nin lokaci sai gashi ya iso aka masa iso ya shigo bayan gaisar dasu da yayi Sarfaraz ya sanar dashi abinda zaiyi cikin kankanin lokaci ya fara gudanar da abinda ya kawosa sanda aka sha Daru kafun aka Diba jinin Mehnoor kamar zata mutu kallo Daya zakayiwa M</w:t>
      </w:r>
      <w:r>
        <w:rPr>
          <w:sz w:val="13"/>
          <w:szCs w:val="13"/>
        </w:rPr>
        <w:t>aster ka hango zallan kauna ganin yadda take ta kuka ne yasa ya cewa Dr "ka mata ahankali,"</w:t>
      </w:r>
    </w:p>
    <w:p w:rsidR="00000000" w:rsidRDefault="00F15D5C">
      <w:pPr>
        <w:rPr>
          <w:sz w:val="13"/>
          <w:szCs w:val="13"/>
        </w:rPr>
      </w:pPr>
    </w:p>
    <w:p w:rsidR="00000000" w:rsidRDefault="00F15D5C">
      <w:pPr>
        <w:rPr>
          <w:sz w:val="13"/>
          <w:szCs w:val="13"/>
        </w:rPr>
      </w:pPr>
      <w:r>
        <w:rPr>
          <w:sz w:val="13"/>
          <w:szCs w:val="13"/>
        </w:rPr>
        <w:t>Kowa na farlon sanda ya daga Kai ya gansa Jin yadda ya sassauta muryansa Wanda Hakan ya kasance sabon Abu a garesu sanin halinsa na nuna halin  ko in kula ga kowa.</w:t>
      </w:r>
    </w:p>
    <w:p w:rsidR="00000000" w:rsidRDefault="00F15D5C">
      <w:pPr>
        <w:rPr>
          <w:sz w:val="13"/>
          <w:szCs w:val="13"/>
        </w:rPr>
      </w:pPr>
    </w:p>
    <w:p w:rsidR="00000000" w:rsidRDefault="00F15D5C">
      <w:pPr>
        <w:rPr>
          <w:sz w:val="13"/>
          <w:szCs w:val="13"/>
        </w:rPr>
      </w:pPr>
      <w:r>
        <w:rPr>
          <w:sz w:val="13"/>
          <w:szCs w:val="13"/>
        </w:rPr>
        <w:t>Cikin kankanin lokaci aka Kai blood din lap aka fara test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RUGAR HARDO BELLO (KANO, NIGERIA)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zaune nake ni Mahnoor a falo ni kadai nayi zurfi cikin kogin tunanin abinda ya faru dazu wanda nake gani tamkar mafarki nayi saide da alama ba hakan bane k</w:t>
      </w:r>
      <w:r>
        <w:rPr>
          <w:sz w:val="13"/>
          <w:szCs w:val="13"/>
        </w:rPr>
        <w:t>asancewar mun gaisa da daya daga cikin bakin da mukayi hakan ne ya tabbatar mun da cewa ba mafarki nakeyi ba hmm!!! dogon numfashi naja na lumshe narkakkun eyes dina masu kama da ruwan madara.</w:t>
      </w:r>
    </w:p>
    <w:p w:rsidR="00000000" w:rsidRDefault="00F15D5C">
      <w:pPr>
        <w:rPr>
          <w:sz w:val="13"/>
          <w:szCs w:val="13"/>
        </w:rPr>
      </w:pPr>
    </w:p>
    <w:p w:rsidR="00000000" w:rsidRDefault="00F15D5C">
      <w:pPr>
        <w:rPr>
          <w:sz w:val="13"/>
          <w:szCs w:val="13"/>
        </w:rPr>
      </w:pPr>
      <w:r>
        <w:rPr>
          <w:sz w:val="13"/>
          <w:szCs w:val="13"/>
        </w:rPr>
        <w:t>na dau akalla minti shabiyar ahaka batare da na mosta ba sai d</w:t>
      </w:r>
      <w:r>
        <w:rPr>
          <w:sz w:val="13"/>
          <w:szCs w:val="13"/>
        </w:rPr>
        <w:t>e zuciyata yana cike da tambayoyi da dama wanda ni kaina ban san wa zai ban amsa ba .</w:t>
      </w:r>
    </w:p>
    <w:p w:rsidR="00000000" w:rsidRDefault="00F15D5C">
      <w:pPr>
        <w:rPr>
          <w:sz w:val="13"/>
          <w:szCs w:val="13"/>
        </w:rPr>
      </w:pPr>
    </w:p>
    <w:p w:rsidR="00000000" w:rsidRDefault="00F15D5C">
      <w:pPr>
        <w:rPr>
          <w:sz w:val="13"/>
          <w:szCs w:val="13"/>
        </w:rPr>
      </w:pPr>
      <w:r>
        <w:rPr>
          <w:sz w:val="13"/>
          <w:szCs w:val="13"/>
        </w:rPr>
        <w:t xml:space="preserve">sallaman da Islam tayi ne yasa na ware manyan lulu eyes nawa akasan makoshina na amsa mata sallaman da tayi gefena tazo ta zauna ta dafa sholder na "how are you feeling </w:t>
      </w:r>
      <w:r>
        <w:rPr>
          <w:sz w:val="13"/>
          <w:szCs w:val="13"/>
        </w:rPr>
        <w:t>know ?,"</w:t>
      </w:r>
    </w:p>
    <w:p w:rsidR="00000000" w:rsidRDefault="00F15D5C">
      <w:pPr>
        <w:rPr>
          <w:sz w:val="13"/>
          <w:szCs w:val="13"/>
        </w:rPr>
      </w:pPr>
    </w:p>
    <w:p w:rsidR="00000000" w:rsidRDefault="00F15D5C">
      <w:pPr>
        <w:rPr>
          <w:sz w:val="13"/>
          <w:szCs w:val="13"/>
        </w:rPr>
      </w:pPr>
      <w:r>
        <w:rPr>
          <w:sz w:val="13"/>
          <w:szCs w:val="13"/>
        </w:rPr>
        <w:t xml:space="preserve">murmushin yake na sake mata kafin na bata amsa da am feeling fine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"okay yanzu mai kike so kici sai na dafa miki ,"</w:t>
      </w:r>
    </w:p>
    <w:p w:rsidR="00000000" w:rsidRDefault="00F15D5C">
      <w:pPr>
        <w:rPr>
          <w:sz w:val="13"/>
          <w:szCs w:val="13"/>
        </w:rPr>
      </w:pPr>
    </w:p>
    <w:p w:rsidR="00000000" w:rsidRDefault="00F15D5C">
      <w:pPr>
        <w:rPr>
          <w:sz w:val="13"/>
          <w:szCs w:val="13"/>
        </w:rPr>
      </w:pPr>
      <w:r>
        <w:rPr>
          <w:sz w:val="13"/>
          <w:szCs w:val="13"/>
        </w:rPr>
        <w:t>dan turbune face  nayi nace  don't stress your self  am okay</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"you most be joking tun breakfast fa da mukayi baki kara cin kom</w:t>
      </w:r>
      <w:r>
        <w:rPr>
          <w:sz w:val="13"/>
          <w:szCs w:val="13"/>
        </w:rPr>
        <w:t>ai ba kuma ina lura dake ko breakfast din ma baki ci sosai ba and now you are telling me wai you are okay as how?</w:t>
      </w:r>
    </w:p>
    <w:p w:rsidR="00000000" w:rsidRDefault="00F15D5C">
      <w:pPr>
        <w:rPr>
          <w:sz w:val="13"/>
          <w:szCs w:val="13"/>
        </w:rPr>
      </w:pPr>
      <w:r>
        <w:rPr>
          <w:sz w:val="13"/>
          <w:szCs w:val="13"/>
        </w:rPr>
        <w:t xml:space="preserve"> yanzu fah karfe hudu yayi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Cuno baki na nayi gaba nace nifa na koshi bana Jin zan iya cin komai a yanzu infact bani dama appetite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Oka</w:t>
      </w:r>
      <w:r>
        <w:rPr>
          <w:sz w:val="13"/>
          <w:szCs w:val="13"/>
        </w:rPr>
        <w:t>y naji but tell me Mai yake damunki yanzu naga kamar akwai abinda ke scattering brain dinki ,"</w:t>
      </w:r>
    </w:p>
    <w:p w:rsidR="00000000" w:rsidRDefault="00F15D5C">
      <w:pPr>
        <w:rPr>
          <w:sz w:val="13"/>
          <w:szCs w:val="13"/>
        </w:rPr>
      </w:pPr>
    </w:p>
    <w:p w:rsidR="00000000" w:rsidRDefault="00F15D5C">
      <w:pPr>
        <w:rPr>
          <w:sz w:val="13"/>
          <w:szCs w:val="13"/>
        </w:rPr>
      </w:pPr>
      <w:r>
        <w:rPr>
          <w:sz w:val="13"/>
          <w:szCs w:val="13"/>
        </w:rPr>
        <w:t xml:space="preserve">Dogon numfashi naja kafun nace I don't know  sis ban sani ba kawai inaji kamar an kulle ni inaji kamar an daura Abu Mai nauyi a heart nawa, Ina da tambayoyi da </w:t>
      </w:r>
      <w:r>
        <w:rPr>
          <w:sz w:val="13"/>
          <w:szCs w:val="13"/>
        </w:rPr>
        <w:t xml:space="preserve">dama na rasa wa zai amsa mun su, na karasa zancen nawa cikin kunan rai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"In baki manta ba kafun zuwan wannan lokacin Jaddi y sanar dake cewa duk abinda zai faru dake cikin kwanakin Nan ki dauke shi a mastayin jarabawar ki kinsan ko wani bawa da nashi jar</w:t>
      </w:r>
      <w:r>
        <w:rPr>
          <w:sz w:val="13"/>
          <w:szCs w:val="13"/>
        </w:rPr>
        <w:t>bawan ,"</w:t>
      </w:r>
    </w:p>
    <w:p w:rsidR="00000000" w:rsidRDefault="00F15D5C">
      <w:pPr>
        <w:rPr>
          <w:sz w:val="13"/>
          <w:szCs w:val="13"/>
        </w:rPr>
      </w:pPr>
    </w:p>
    <w:p w:rsidR="00000000" w:rsidRDefault="00F15D5C">
      <w:pPr>
        <w:rPr>
          <w:sz w:val="13"/>
          <w:szCs w:val="13"/>
        </w:rPr>
      </w:pPr>
      <w:r>
        <w:rPr>
          <w:sz w:val="13"/>
          <w:szCs w:val="13"/>
        </w:rPr>
        <w:t xml:space="preserve">ban mantaba Islam Amma Ina da tambayoyi da dama Wanda nakeson abani amsar su ko naji saukin abinda ke damuna </w:t>
      </w:r>
    </w:p>
    <w:p w:rsidR="00000000" w:rsidRDefault="00F15D5C">
      <w:pPr>
        <w:rPr>
          <w:sz w:val="13"/>
          <w:szCs w:val="13"/>
        </w:rPr>
      </w:pPr>
    </w:p>
    <w:p w:rsidR="00000000" w:rsidRDefault="00F15D5C">
      <w:pPr>
        <w:rPr>
          <w:sz w:val="13"/>
          <w:szCs w:val="13"/>
        </w:rPr>
      </w:pPr>
      <w:r>
        <w:rPr>
          <w:sz w:val="13"/>
          <w:szCs w:val="13"/>
        </w:rPr>
        <w:t>"Ina so kisan ayanzu ba Wanda zai amsa miki wannan tambayan naki infact ko an amsa miki ba lalle ki fahimci abinda ke wakana ba kede ka</w:t>
      </w:r>
      <w:r>
        <w:rPr>
          <w:sz w:val="13"/>
          <w:szCs w:val="13"/>
        </w:rPr>
        <w:t>wai ki bar komai ki mika komai ga ubangijin ki shi zai magance miki komai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dogon numfashi naja kafun nace Islam da gaske ne munyi </w:t>
      </w:r>
      <w:r>
        <w:rPr>
          <w:sz w:val="13"/>
          <w:szCs w:val="13"/>
        </w:rPr>
        <w:t>ɓ</w:t>
      </w:r>
      <w:r>
        <w:rPr>
          <w:sz w:val="13"/>
          <w:szCs w:val="13"/>
        </w:rPr>
        <w:t>aki ko mafarki nakeyi abinda ya faru dazu gaskiya ne, na Kai karshen zance nane yayin da na zuba mata oily grey eyes nawa</w:t>
      </w:r>
      <w:r>
        <w:rPr>
          <w:sz w:val="13"/>
          <w:szCs w:val="13"/>
        </w:rPr>
        <w:t xml:space="preserve"> </w:t>
      </w:r>
    </w:p>
    <w:p w:rsidR="00000000" w:rsidRDefault="00F15D5C">
      <w:pPr>
        <w:rPr>
          <w:sz w:val="13"/>
          <w:szCs w:val="13"/>
        </w:rPr>
      </w:pPr>
    </w:p>
    <w:p w:rsidR="00000000" w:rsidRDefault="00F15D5C">
      <w:pPr>
        <w:rPr>
          <w:sz w:val="13"/>
          <w:szCs w:val="13"/>
        </w:rPr>
      </w:pPr>
      <w:r>
        <w:rPr>
          <w:sz w:val="13"/>
          <w:szCs w:val="13"/>
        </w:rPr>
        <w:t>gyada mun Kai tayi "ehh munyi baki ƴaƴan Suhataj ne suka zo sun kawo Dan uwansu bashi da lafiya,"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kina nufin Wanda mukayi karo dashi dazu </w:t>
      </w:r>
    </w:p>
    <w:p w:rsidR="00000000" w:rsidRDefault="00F15D5C">
      <w:pPr>
        <w:rPr>
          <w:sz w:val="13"/>
          <w:szCs w:val="13"/>
        </w:rPr>
      </w:pPr>
    </w:p>
    <w:p w:rsidR="00000000" w:rsidRDefault="00F15D5C">
      <w:pPr>
        <w:rPr>
          <w:sz w:val="13"/>
          <w:szCs w:val="13"/>
        </w:rPr>
      </w:pPr>
      <w:r>
        <w:rPr>
          <w:sz w:val="13"/>
          <w:szCs w:val="13"/>
        </w:rPr>
        <w:t>gyada Kanta tayi wato alaman ehh</w:t>
      </w:r>
    </w:p>
    <w:p w:rsidR="00000000" w:rsidRDefault="00F15D5C">
      <w:pPr>
        <w:rPr>
          <w:sz w:val="13"/>
          <w:szCs w:val="13"/>
        </w:rPr>
      </w:pPr>
    </w:p>
    <w:p w:rsidR="00000000" w:rsidRDefault="00F15D5C">
      <w:pPr>
        <w:rPr>
          <w:sz w:val="13"/>
          <w:szCs w:val="13"/>
        </w:rPr>
      </w:pPr>
      <w:r>
        <w:rPr>
          <w:sz w:val="13"/>
          <w:szCs w:val="13"/>
        </w:rPr>
        <w:t>dogon numfashi naja yah Allah how could this be possible</w:t>
      </w:r>
    </w:p>
    <w:p w:rsidR="00000000" w:rsidRDefault="00F15D5C">
      <w:pPr>
        <w:rPr>
          <w:sz w:val="13"/>
          <w:szCs w:val="13"/>
        </w:rPr>
      </w:pPr>
    </w:p>
    <w:p w:rsidR="00000000" w:rsidRDefault="00F15D5C">
      <w:pPr>
        <w:rPr>
          <w:sz w:val="13"/>
          <w:szCs w:val="13"/>
        </w:rPr>
      </w:pPr>
      <w:r>
        <w:rPr>
          <w:sz w:val="13"/>
          <w:szCs w:val="13"/>
        </w:rPr>
        <w:t>"what happened Noor</w:t>
      </w:r>
      <w:r>
        <w:rPr>
          <w:sz w:val="13"/>
          <w:szCs w:val="13"/>
        </w:rPr>
        <w:t>?,"</w:t>
      </w:r>
    </w:p>
    <w:p w:rsidR="00000000" w:rsidRDefault="00F15D5C">
      <w:pPr>
        <w:rPr>
          <w:sz w:val="13"/>
          <w:szCs w:val="13"/>
        </w:rPr>
      </w:pPr>
    </w:p>
    <w:p w:rsidR="00000000" w:rsidRDefault="00F15D5C">
      <w:pPr>
        <w:rPr>
          <w:sz w:val="13"/>
          <w:szCs w:val="13"/>
        </w:rPr>
      </w:pPr>
      <w:r>
        <w:rPr>
          <w:sz w:val="13"/>
          <w:szCs w:val="13"/>
        </w:rPr>
        <w:t>girgiza kaina nayi I don't know?</w:t>
      </w:r>
    </w:p>
    <w:p w:rsidR="00000000" w:rsidRDefault="00F15D5C">
      <w:pPr>
        <w:rPr>
          <w:sz w:val="13"/>
          <w:szCs w:val="13"/>
        </w:rPr>
      </w:pPr>
    </w:p>
    <w:p w:rsidR="00000000" w:rsidRDefault="00F15D5C">
      <w:pPr>
        <w:rPr>
          <w:sz w:val="13"/>
          <w:szCs w:val="13"/>
        </w:rPr>
      </w:pPr>
      <w:r>
        <w:rPr>
          <w:sz w:val="13"/>
          <w:szCs w:val="13"/>
        </w:rPr>
        <w:t>But definitely akwai abinda ke shirin faruwa dani Islam bazan boye Miki ba all my life inajin kamar akwai wani bangare Wanda Babu ajikina and heart nawa Bai taba bugawa haka ba dayawan lokaci Ina tunanin bani da zuciy</w:t>
      </w:r>
      <w:r>
        <w:rPr>
          <w:sz w:val="13"/>
          <w:szCs w:val="13"/>
        </w:rPr>
        <w:t>a ne at all duk da nasan is impossible mutum ya rayu Babu zuciya but for me Ina rayuwa ne batare da zuciyata tana bugawa ba,</w:t>
      </w:r>
    </w:p>
    <w:p w:rsidR="00000000" w:rsidRDefault="00F15D5C">
      <w:pPr>
        <w:rPr>
          <w:sz w:val="13"/>
          <w:szCs w:val="13"/>
        </w:rPr>
      </w:pPr>
      <w:r>
        <w:rPr>
          <w:sz w:val="13"/>
          <w:szCs w:val="13"/>
        </w:rPr>
        <w:t>but today for the first time naji heart nawa yayi bugu Mai karfi Wanda yasa nayi loosing control dina I feel like yau na shiga wani</w:t>
      </w:r>
      <w:r>
        <w:rPr>
          <w:sz w:val="13"/>
          <w:szCs w:val="13"/>
        </w:rPr>
        <w:t xml:space="preserve"> Sabin rayuwa Mai cike da kalubale da dama Wanda kunnuwa baza su ya sauraronta  ba yau naji inason sanin wace ce ni ?</w:t>
      </w:r>
    </w:p>
    <w:p w:rsidR="00000000" w:rsidRDefault="00F15D5C">
      <w:pPr>
        <w:rPr>
          <w:sz w:val="13"/>
          <w:szCs w:val="13"/>
        </w:rPr>
      </w:pPr>
      <w:r>
        <w:rPr>
          <w:sz w:val="13"/>
          <w:szCs w:val="13"/>
        </w:rPr>
        <w:t>Waye mahaifina ?</w:t>
      </w:r>
    </w:p>
    <w:p w:rsidR="00000000" w:rsidRDefault="00F15D5C">
      <w:pPr>
        <w:rPr>
          <w:sz w:val="13"/>
          <w:szCs w:val="13"/>
        </w:rPr>
      </w:pPr>
      <w:r>
        <w:rPr>
          <w:sz w:val="13"/>
          <w:szCs w:val="13"/>
        </w:rPr>
        <w:t>Ina Yan uwan mahaifiyata suke?</w:t>
      </w:r>
    </w:p>
    <w:p w:rsidR="00000000" w:rsidRDefault="00F15D5C">
      <w:pPr>
        <w:rPr>
          <w:sz w:val="13"/>
          <w:szCs w:val="13"/>
        </w:rPr>
      </w:pPr>
      <w:r>
        <w:rPr>
          <w:sz w:val="13"/>
          <w:szCs w:val="13"/>
        </w:rPr>
        <w:t>Kuma Mai Nene sanadin barinta gida?</w:t>
      </w:r>
    </w:p>
    <w:p w:rsidR="00000000" w:rsidRDefault="00F15D5C">
      <w:pPr>
        <w:rPr>
          <w:sz w:val="13"/>
          <w:szCs w:val="13"/>
        </w:rPr>
      </w:pPr>
    </w:p>
    <w:p w:rsidR="00000000" w:rsidRDefault="00F15D5C">
      <w:pPr>
        <w:rPr>
          <w:sz w:val="13"/>
          <w:szCs w:val="13"/>
        </w:rPr>
      </w:pPr>
      <w:r>
        <w:rPr>
          <w:sz w:val="13"/>
          <w:szCs w:val="13"/>
        </w:rPr>
        <w:t xml:space="preserve">Innani dake bakin kofan ne zuciyanta yayi wani wawan </w:t>
      </w:r>
      <w:r>
        <w:rPr>
          <w:sz w:val="13"/>
          <w:szCs w:val="13"/>
        </w:rPr>
        <w:t>bugu Wanda yasa tayi saurin dafe setin  zuciyanta Jin yanda yake barazanan fitowa waje,</w:t>
      </w:r>
    </w:p>
    <w:p w:rsidR="00000000" w:rsidRDefault="00F15D5C">
      <w:pPr>
        <w:rPr>
          <w:sz w:val="13"/>
          <w:szCs w:val="13"/>
        </w:rPr>
      </w:pPr>
    </w:p>
    <w:p w:rsidR="00000000" w:rsidRDefault="00F15D5C">
      <w:pPr>
        <w:rPr>
          <w:sz w:val="13"/>
          <w:szCs w:val="13"/>
        </w:rPr>
      </w:pPr>
      <w:r>
        <w:rPr>
          <w:sz w:val="13"/>
          <w:szCs w:val="13"/>
        </w:rPr>
        <w:t xml:space="preserve"> wannan shine abinda take storo ranar data ke barazanan zuwanta lokacin da baza ta iya juran gani da sauraro ba wato lokacin da gaskiya zatayi halinta lokacin da Mahno</w:t>
      </w:r>
      <w:r>
        <w:rPr>
          <w:sz w:val="13"/>
          <w:szCs w:val="13"/>
        </w:rPr>
        <w:t>or zata so komawa gun ahalinta Wanda Hakan bakaramin hastari bane da barazanan ga rayuwarta domin bakin da ya furta Kalmar ƙi afari ko ya dawo ya furta so to ba abun yadda bane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END OF PAGE 2</w:t>
      </w:r>
      <w:r>
        <w:rPr>
          <w:sz w:val="13"/>
          <w:szCs w:val="13"/>
        </w:rPr>
        <w:t>️</w:t>
      </w:r>
      <w:r>
        <w:rPr>
          <w:sz w:val="13"/>
          <w:szCs w:val="13"/>
        </w:rPr>
        <w:t>⃣</w:t>
      </w:r>
      <w:r>
        <w:rPr>
          <w:sz w:val="13"/>
          <w:szCs w:val="13"/>
        </w:rPr>
        <w:t>6</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    QUEEN MAHIRAH ❤</w:t>
      </w:r>
      <w:r>
        <w:rPr>
          <w:sz w:val="13"/>
          <w:szCs w:val="13"/>
        </w:rPr>
        <w:t>️</w:t>
      </w:r>
    </w:p>
    <w:p w:rsidR="00000000" w:rsidRDefault="00F15D5C">
      <w:pPr>
        <w:rPr>
          <w:sz w:val="13"/>
          <w:szCs w:val="13"/>
        </w:rPr>
      </w:pPr>
      <w:r>
        <w:rPr>
          <w:sz w:val="13"/>
          <w:szCs w:val="13"/>
        </w:rPr>
        <w:t>ADAPTED EXP</w:t>
      </w:r>
      <w:r>
        <w:rPr>
          <w:sz w:val="13"/>
          <w:szCs w:val="13"/>
        </w:rPr>
        <w:t>ERT WRITER</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THE TWO LIGHTS ✨ ( RIKICIN GIDAN SARAUTA </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 xml:space="preserve">ADAPTED EXPERT WRITER </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2⃣8⃣.</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RUGAR HARDO BELLO (KANO , NIGERIA)</w:t>
      </w:r>
    </w:p>
    <w:p w:rsidR="00000000" w:rsidRDefault="00F15D5C">
      <w:pPr>
        <w:rPr>
          <w:sz w:val="13"/>
          <w:szCs w:val="13"/>
        </w:rPr>
      </w:pPr>
    </w:p>
    <w:p w:rsidR="00000000" w:rsidRDefault="00F15D5C">
      <w:pPr>
        <w:rPr>
          <w:sz w:val="13"/>
          <w:szCs w:val="13"/>
        </w:rPr>
      </w:pPr>
      <w:r>
        <w:rPr>
          <w:sz w:val="13"/>
          <w:szCs w:val="13"/>
        </w:rPr>
        <w:t xml:space="preserve">Dogon numfashi Islam taja "do you think </w:t>
      </w:r>
      <w:r>
        <w:rPr>
          <w:sz w:val="13"/>
          <w:szCs w:val="13"/>
        </w:rPr>
        <w:t>sanin hakan zai gyara abunda ya dade da afkuwa ne ?</w:t>
      </w:r>
    </w:p>
    <w:p w:rsidR="00000000" w:rsidRDefault="00F15D5C">
      <w:pPr>
        <w:rPr>
          <w:sz w:val="13"/>
          <w:szCs w:val="13"/>
        </w:rPr>
      </w:pPr>
    </w:p>
    <w:p w:rsidR="00000000" w:rsidRDefault="00F15D5C">
      <w:pPr>
        <w:rPr>
          <w:sz w:val="13"/>
          <w:szCs w:val="13"/>
        </w:rPr>
      </w:pPr>
      <w:r>
        <w:rPr>
          <w:sz w:val="13"/>
          <w:szCs w:val="13"/>
        </w:rPr>
        <w:t>babu abinda Hakan zai amfane mu dashi ayanzu Daya wuce bacin rai da tashin hankali, ni kaina a wassu lokutan nakan ji  Ina bukatan sanin asalin mahaifin mu badan komai ba sai Dan wassu irin kalamai da ak</w:t>
      </w:r>
      <w:r>
        <w:rPr>
          <w:sz w:val="13"/>
          <w:szCs w:val="13"/>
        </w:rPr>
        <w:t>e jifan mu dashi musamman in muka je gidan Hardo,</w:t>
      </w:r>
    </w:p>
    <w:p w:rsidR="00000000" w:rsidRDefault="00F15D5C">
      <w:pPr>
        <w:rPr>
          <w:sz w:val="13"/>
          <w:szCs w:val="13"/>
        </w:rPr>
      </w:pPr>
    </w:p>
    <w:p w:rsidR="00000000" w:rsidRDefault="00F15D5C">
      <w:pPr>
        <w:rPr>
          <w:sz w:val="13"/>
          <w:szCs w:val="13"/>
        </w:rPr>
      </w:pPr>
      <w:r>
        <w:rPr>
          <w:sz w:val="13"/>
          <w:szCs w:val="13"/>
        </w:rPr>
        <w:t xml:space="preserve"> nakanji Ina bukatan sanin wacece ni ?"</w:t>
      </w:r>
    </w:p>
    <w:p w:rsidR="00000000" w:rsidRDefault="00F15D5C">
      <w:pPr>
        <w:rPr>
          <w:sz w:val="13"/>
          <w:szCs w:val="13"/>
        </w:rPr>
      </w:pPr>
    </w:p>
    <w:p w:rsidR="00000000" w:rsidRDefault="00F15D5C">
      <w:pPr>
        <w:rPr>
          <w:sz w:val="13"/>
          <w:szCs w:val="13"/>
        </w:rPr>
      </w:pPr>
      <w:r>
        <w:rPr>
          <w:sz w:val="13"/>
          <w:szCs w:val="13"/>
        </w:rPr>
        <w:t>folding both hand dina tayi da nata soft hand din  ta cigaba da cewa "aduk lokacin dana daga Kai naganku inajin wani kwanciyar hankali Ko ba komai Ina daku mastayin</w:t>
      </w:r>
      <w:r>
        <w:rPr>
          <w:sz w:val="13"/>
          <w:szCs w:val="13"/>
        </w:rPr>
        <w:t xml:space="preserve"> Yan uwa Kuma ta bangaren mahaifina, </w:t>
      </w:r>
    </w:p>
    <w:p w:rsidR="00000000" w:rsidRDefault="00F15D5C">
      <w:pPr>
        <w:rPr>
          <w:sz w:val="13"/>
          <w:szCs w:val="13"/>
        </w:rPr>
      </w:pPr>
    </w:p>
    <w:p w:rsidR="00000000" w:rsidRDefault="00F15D5C">
      <w:pPr>
        <w:rPr>
          <w:sz w:val="13"/>
          <w:szCs w:val="13"/>
        </w:rPr>
      </w:pPr>
      <w:r>
        <w:rPr>
          <w:sz w:val="13"/>
          <w:szCs w:val="13"/>
        </w:rPr>
        <w:t>Noor ayanzu bani da wassu Yan uwan Daya wuce ku, duk da Ina bukatan sanin asalin mahaifina da dalilin barin ahalinsa sai de idan nayi la'akari da wassu abubuwa nakanji komai ya futa daga raina,</w:t>
      </w:r>
    </w:p>
    <w:p w:rsidR="00000000" w:rsidRDefault="00F15D5C">
      <w:pPr>
        <w:rPr>
          <w:sz w:val="13"/>
          <w:szCs w:val="13"/>
        </w:rPr>
      </w:pPr>
    </w:p>
    <w:p w:rsidR="00000000" w:rsidRDefault="00F15D5C">
      <w:pPr>
        <w:rPr>
          <w:sz w:val="13"/>
          <w:szCs w:val="13"/>
        </w:rPr>
      </w:pPr>
      <w:r>
        <w:rPr>
          <w:sz w:val="13"/>
          <w:szCs w:val="13"/>
        </w:rPr>
        <w:t xml:space="preserve">duk da cewa acikin mu </w:t>
      </w:r>
      <w:r>
        <w:rPr>
          <w:sz w:val="13"/>
          <w:szCs w:val="13"/>
        </w:rPr>
        <w:t>ba Wanda yasan dalilin da yasa iyayen mu barin ahalinsu kasancewar basu sanar damu ba har ilah yau Kinga Hakan na nufin bamu Kai sani ba ko lokaci bai yi ba ko Kuma sanin hakan bashi da wani amfani agaremu."</w:t>
      </w:r>
    </w:p>
    <w:p w:rsidR="00000000" w:rsidRDefault="00F15D5C">
      <w:pPr>
        <w:rPr>
          <w:sz w:val="13"/>
          <w:szCs w:val="13"/>
        </w:rPr>
      </w:pPr>
    </w:p>
    <w:p w:rsidR="00000000" w:rsidRDefault="00F15D5C">
      <w:pPr>
        <w:rPr>
          <w:sz w:val="13"/>
          <w:szCs w:val="13"/>
        </w:rPr>
      </w:pPr>
      <w:r>
        <w:rPr>
          <w:sz w:val="13"/>
          <w:szCs w:val="13"/>
        </w:rPr>
        <w:t>Huhmm Islam I understand what you are saying bu</w:t>
      </w:r>
      <w:r>
        <w:rPr>
          <w:sz w:val="13"/>
          <w:szCs w:val="13"/>
        </w:rPr>
        <w:t>t don't you think is high time  for Mom and Abie su sanar damu suwaye su ?</w:t>
      </w:r>
    </w:p>
    <w:p w:rsidR="00000000" w:rsidRDefault="00F15D5C">
      <w:pPr>
        <w:rPr>
          <w:sz w:val="13"/>
          <w:szCs w:val="13"/>
        </w:rPr>
      </w:pPr>
    </w:p>
    <w:p w:rsidR="00000000" w:rsidRDefault="00F15D5C">
      <w:pPr>
        <w:rPr>
          <w:sz w:val="13"/>
          <w:szCs w:val="13"/>
        </w:rPr>
      </w:pPr>
      <w:r>
        <w:rPr>
          <w:sz w:val="13"/>
          <w:szCs w:val="13"/>
        </w:rPr>
        <w:t>We spend about 18 years without knowing our identity , look Islam idan mun  nemi da musan asalin iyayen mu doesn't mean that munyi betraying su Innani sanin su baya na nufin zamu k</w:t>
      </w:r>
      <w:r>
        <w:rPr>
          <w:sz w:val="13"/>
          <w:szCs w:val="13"/>
        </w:rPr>
        <w:t>oma gurin su  da zama ko mu manta halaccin dasu Innani suka mana ba sun riga da sun nuna bamu da mutunci a idon su basu Kuma Kaunar mu.</w:t>
      </w:r>
    </w:p>
    <w:p w:rsidR="00000000" w:rsidRDefault="00F15D5C">
      <w:pPr>
        <w:rPr>
          <w:sz w:val="13"/>
          <w:szCs w:val="13"/>
        </w:rPr>
      </w:pPr>
    </w:p>
    <w:p w:rsidR="00000000" w:rsidRDefault="00F15D5C">
      <w:pPr>
        <w:rPr>
          <w:sz w:val="13"/>
          <w:szCs w:val="13"/>
        </w:rPr>
      </w:pPr>
      <w:r>
        <w:rPr>
          <w:sz w:val="13"/>
          <w:szCs w:val="13"/>
        </w:rPr>
        <w:t>"Hakane gaskiya kika fada Noor Nima bawai  ina nufin zamu Yi betraying su Innani bane kawai banason mu fara abinda  zam</w:t>
      </w:r>
      <w:r>
        <w:rPr>
          <w:sz w:val="13"/>
          <w:szCs w:val="13"/>
        </w:rPr>
        <w:t>uyi Dana sani ne kuma kinsan mu mata ne baza mu dauwama agida ba watarana dole muyi aure shiko kinsan dole sai da asali akeyinsa in basu fada mana yanzu ba gaba zasu fada,"</w:t>
      </w:r>
    </w:p>
    <w:p w:rsidR="00000000" w:rsidRDefault="00F15D5C">
      <w:pPr>
        <w:rPr>
          <w:sz w:val="13"/>
          <w:szCs w:val="13"/>
        </w:rPr>
      </w:pPr>
    </w:p>
    <w:p w:rsidR="00000000" w:rsidRDefault="00F15D5C">
      <w:pPr>
        <w:rPr>
          <w:sz w:val="13"/>
          <w:szCs w:val="13"/>
        </w:rPr>
      </w:pPr>
      <w:r>
        <w:rPr>
          <w:sz w:val="13"/>
          <w:szCs w:val="13"/>
        </w:rPr>
        <w:t>Hakane maganan ki gaskiya ne amma de duk  da haka munci kwakwa mun Sha wiya duk da</w:t>
      </w:r>
      <w:r>
        <w:rPr>
          <w:sz w:val="13"/>
          <w:szCs w:val="13"/>
        </w:rPr>
        <w:t xml:space="preserve"> ma mudin ba kanwan lasa bane,</w:t>
      </w:r>
    </w:p>
    <w:p w:rsidR="00000000" w:rsidRDefault="00F15D5C">
      <w:pPr>
        <w:rPr>
          <w:sz w:val="13"/>
          <w:szCs w:val="13"/>
        </w:rPr>
      </w:pPr>
    </w:p>
    <w:p w:rsidR="00000000" w:rsidRDefault="00F15D5C">
      <w:pPr>
        <w:rPr>
          <w:sz w:val="13"/>
          <w:szCs w:val="13"/>
        </w:rPr>
      </w:pPr>
      <w:r>
        <w:rPr>
          <w:sz w:val="13"/>
          <w:szCs w:val="13"/>
        </w:rPr>
        <w:t>"Ahh toh ba dole mu zama mafadata ba irin  stangwaman da mutane ke nuna mana  bamu fa isa mu shiga cikin Yara Yan uwan mu muyi wasa ba sai an ci zalin mu wassu ma gudun mu sukeyi wai bil Jinnu ne mu ba bil Adama ba,"</w:t>
      </w:r>
    </w:p>
    <w:p w:rsidR="00000000" w:rsidRDefault="00F15D5C">
      <w:pPr>
        <w:rPr>
          <w:sz w:val="13"/>
          <w:szCs w:val="13"/>
        </w:rPr>
      </w:pPr>
    </w:p>
    <w:p w:rsidR="00000000" w:rsidRDefault="00F15D5C">
      <w:pPr>
        <w:rPr>
          <w:sz w:val="13"/>
          <w:szCs w:val="13"/>
        </w:rPr>
      </w:pPr>
      <w:r>
        <w:rPr>
          <w:sz w:val="13"/>
          <w:szCs w:val="13"/>
        </w:rPr>
        <w:t>har ki</w:t>
      </w:r>
      <w:r>
        <w:rPr>
          <w:sz w:val="13"/>
          <w:szCs w:val="13"/>
        </w:rPr>
        <w:t>n tuno mun yanda na gurda Bodado Kai Amma taji jiki,</w:t>
      </w:r>
    </w:p>
    <w:p w:rsidR="00000000" w:rsidRDefault="00F15D5C">
      <w:pPr>
        <w:rPr>
          <w:sz w:val="13"/>
          <w:szCs w:val="13"/>
        </w:rPr>
      </w:pPr>
    </w:p>
    <w:p w:rsidR="00000000" w:rsidRDefault="00F15D5C">
      <w:pPr>
        <w:rPr>
          <w:sz w:val="13"/>
          <w:szCs w:val="13"/>
        </w:rPr>
      </w:pPr>
      <w:r>
        <w:rPr>
          <w:sz w:val="13"/>
          <w:szCs w:val="13"/>
        </w:rPr>
        <w:t>"ai ni naso da  Surrayya kika gurda ita data  yi Hadin munafukar yarinya ni haushi take ban wallahi da ita da uwarta ,"</w:t>
      </w:r>
    </w:p>
    <w:p w:rsidR="00000000" w:rsidRDefault="00F15D5C">
      <w:pPr>
        <w:rPr>
          <w:sz w:val="13"/>
          <w:szCs w:val="13"/>
        </w:rPr>
      </w:pPr>
    </w:p>
    <w:p w:rsidR="00000000" w:rsidRDefault="00F15D5C">
      <w:pPr>
        <w:rPr>
          <w:sz w:val="13"/>
          <w:szCs w:val="13"/>
        </w:rPr>
      </w:pPr>
      <w:r>
        <w:rPr>
          <w:sz w:val="13"/>
          <w:szCs w:val="13"/>
        </w:rPr>
        <w:t>Murmushi na sake mai cike da ma'anoni masu yawa ,</w:t>
      </w:r>
    </w:p>
    <w:p w:rsidR="00000000" w:rsidRDefault="00F15D5C">
      <w:pPr>
        <w:rPr>
          <w:sz w:val="13"/>
          <w:szCs w:val="13"/>
        </w:rPr>
      </w:pPr>
    </w:p>
    <w:p w:rsidR="00000000" w:rsidRDefault="00F15D5C">
      <w:pPr>
        <w:rPr>
          <w:sz w:val="13"/>
          <w:szCs w:val="13"/>
        </w:rPr>
      </w:pPr>
      <w:r>
        <w:rPr>
          <w:sz w:val="13"/>
          <w:szCs w:val="13"/>
        </w:rPr>
        <w:t>Hmmm ni yarinyar ma tausayi ta</w:t>
      </w:r>
      <w:r>
        <w:rPr>
          <w:sz w:val="13"/>
          <w:szCs w:val="13"/>
        </w:rPr>
        <w:t>ke bani yadda sam uwarta ta sangarta ta sam Bata da tarbiyya haka wai take son Hamma Faruq,</w:t>
      </w:r>
    </w:p>
    <w:p w:rsidR="00000000" w:rsidRDefault="00F15D5C">
      <w:pPr>
        <w:rPr>
          <w:sz w:val="13"/>
          <w:szCs w:val="13"/>
        </w:rPr>
      </w:pPr>
    </w:p>
    <w:p w:rsidR="00000000" w:rsidRDefault="00F15D5C">
      <w:pPr>
        <w:rPr>
          <w:sz w:val="13"/>
          <w:szCs w:val="13"/>
        </w:rPr>
      </w:pPr>
      <w:r>
        <w:rPr>
          <w:sz w:val="13"/>
          <w:szCs w:val="13"/>
        </w:rPr>
        <w:t>"Mtchww hmm Aiko iska Yana wahalar da Mai kayan Kara wahalar da Kanta da zuciyanta takeyi a banza don ruwa ba sa'an kwando bane toh ma Banda abinta Mai Hamma Faruq</w:t>
      </w:r>
      <w:r>
        <w:rPr>
          <w:sz w:val="13"/>
          <w:szCs w:val="13"/>
        </w:rPr>
        <w:t xml:space="preserve"> zaiyi da marar tarbiyya irin ta ita fa Bata ganin darajan kowa Bata kallon kan kowa da gashi ko kadan Umaima bata yi  tarbiyya Mai kyau agareta ba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ni na rasa wassu iyayen Mai yasa suke haka  wallahi sai subi su sangarta yaransu  Dan su kadai Allah ya</w:t>
      </w:r>
      <w:r>
        <w:rPr>
          <w:sz w:val="13"/>
          <w:szCs w:val="13"/>
        </w:rPr>
        <w:t xml:space="preserve"> basu suki basu tarbiyya Mai kyau sai de suyi ta nuna musu hanyar Jin Dadi  ko waya ce musu Hakan tarbiyya ne oho,</w:t>
      </w:r>
    </w:p>
    <w:p w:rsidR="00000000" w:rsidRDefault="00F15D5C">
      <w:pPr>
        <w:rPr>
          <w:sz w:val="13"/>
          <w:szCs w:val="13"/>
        </w:rPr>
      </w:pPr>
    </w:p>
    <w:p w:rsidR="00000000" w:rsidRDefault="00F15D5C">
      <w:pPr>
        <w:rPr>
          <w:sz w:val="13"/>
          <w:szCs w:val="13"/>
        </w:rPr>
      </w:pPr>
      <w:r>
        <w:rPr>
          <w:sz w:val="13"/>
          <w:szCs w:val="13"/>
        </w:rPr>
        <w:t xml:space="preserve">basa tuna tar dasu game da tashin kiyama da hadarin rayuwa dadin duniyan kawai suke sanar dasu sun manta cewa ita duniyan ba matabbata bace </w:t>
      </w:r>
      <w:r>
        <w:rPr>
          <w:sz w:val="13"/>
          <w:szCs w:val="13"/>
        </w:rPr>
        <w:t>,</w:t>
      </w:r>
    </w:p>
    <w:p w:rsidR="00000000" w:rsidRDefault="00F15D5C">
      <w:pPr>
        <w:rPr>
          <w:sz w:val="13"/>
          <w:szCs w:val="13"/>
        </w:rPr>
      </w:pPr>
    </w:p>
    <w:p w:rsidR="00000000" w:rsidRDefault="00F15D5C">
      <w:pPr>
        <w:rPr>
          <w:sz w:val="13"/>
          <w:szCs w:val="13"/>
        </w:rPr>
      </w:pPr>
      <w:r>
        <w:rPr>
          <w:sz w:val="13"/>
          <w:szCs w:val="13"/>
        </w:rPr>
        <w:t>sun manta cewa rayuwar duniya aro ce komai na cikinta aro ne Kuma haka zaka mutu ka barsa akai ka kabarinka ko Dan kanfai Babu sai likkafani akuma binne ka acikin kasa karkashin kasa.</w:t>
      </w:r>
    </w:p>
    <w:p w:rsidR="00000000" w:rsidRDefault="00F15D5C">
      <w:pPr>
        <w:rPr>
          <w:sz w:val="13"/>
          <w:szCs w:val="13"/>
        </w:rPr>
      </w:pPr>
    </w:p>
    <w:p w:rsidR="00000000" w:rsidRDefault="00F15D5C">
      <w:pPr>
        <w:rPr>
          <w:sz w:val="13"/>
          <w:szCs w:val="13"/>
        </w:rPr>
      </w:pPr>
      <w:r>
        <w:rPr>
          <w:sz w:val="13"/>
          <w:szCs w:val="13"/>
        </w:rPr>
        <w:t>"Su Ina suke tuna haka su dadin duniyan kawai suka sani ,"</w:t>
      </w:r>
    </w:p>
    <w:p w:rsidR="00000000" w:rsidRDefault="00F15D5C">
      <w:pPr>
        <w:rPr>
          <w:sz w:val="13"/>
          <w:szCs w:val="13"/>
        </w:rPr>
      </w:pPr>
    </w:p>
    <w:p w:rsidR="00000000" w:rsidRDefault="00F15D5C">
      <w:pPr>
        <w:rPr>
          <w:sz w:val="13"/>
          <w:szCs w:val="13"/>
        </w:rPr>
      </w:pPr>
      <w:r>
        <w:rPr>
          <w:sz w:val="13"/>
          <w:szCs w:val="13"/>
        </w:rPr>
        <w:t>Tohh All</w:t>
      </w:r>
      <w:r>
        <w:rPr>
          <w:sz w:val="13"/>
          <w:szCs w:val="13"/>
        </w:rPr>
        <w:t>ah kyauta ya kare mu da kariyarsa ya Kuma sa mufinkarfin zukatan mu,</w:t>
      </w:r>
    </w:p>
    <w:p w:rsidR="00000000" w:rsidRDefault="00F15D5C">
      <w:pPr>
        <w:rPr>
          <w:sz w:val="13"/>
          <w:szCs w:val="13"/>
        </w:rPr>
      </w:pPr>
    </w:p>
    <w:p w:rsidR="00000000" w:rsidRDefault="00F15D5C">
      <w:pPr>
        <w:rPr>
          <w:sz w:val="13"/>
          <w:szCs w:val="13"/>
        </w:rPr>
      </w:pPr>
      <w:r>
        <w:rPr>
          <w:sz w:val="13"/>
          <w:szCs w:val="13"/>
        </w:rPr>
        <w:t>"Amin,"</w:t>
      </w:r>
    </w:p>
    <w:p w:rsidR="00000000" w:rsidRDefault="00F15D5C">
      <w:pPr>
        <w:rPr>
          <w:sz w:val="13"/>
          <w:szCs w:val="13"/>
        </w:rPr>
      </w:pPr>
    </w:p>
    <w:p w:rsidR="00000000" w:rsidRDefault="00F15D5C">
      <w:pPr>
        <w:rPr>
          <w:sz w:val="13"/>
          <w:szCs w:val="13"/>
        </w:rPr>
      </w:pPr>
      <w:r>
        <w:rPr>
          <w:sz w:val="13"/>
          <w:szCs w:val="13"/>
        </w:rPr>
        <w:t>Innani da zuciyanta ke lugude ne ta sauke wani nauyayyen ajiAn zuciya tayi hamdala ga ubangiji kafun ta juya ta bar gurin tama fasa shiga farlon.</w:t>
      </w:r>
    </w:p>
    <w:p w:rsidR="00000000" w:rsidRDefault="00F15D5C">
      <w:pPr>
        <w:rPr>
          <w:sz w:val="13"/>
          <w:szCs w:val="13"/>
        </w:rPr>
      </w:pPr>
    </w:p>
    <w:p w:rsidR="00000000" w:rsidRDefault="00F15D5C">
      <w:pPr>
        <w:rPr>
          <w:sz w:val="13"/>
          <w:szCs w:val="13"/>
        </w:rPr>
      </w:pPr>
      <w:r>
        <w:rPr>
          <w:sz w:val="13"/>
          <w:szCs w:val="13"/>
        </w:rPr>
        <w:t>Bayan sallahn magarib Innani t</w:t>
      </w:r>
      <w:r>
        <w:rPr>
          <w:sz w:val="13"/>
          <w:szCs w:val="13"/>
        </w:rPr>
        <w:t>a umarci Islam data zo ta Kaiwa bakin abinci ba musu tazo ta dauki abincin da aka jera akan wani hadadden basket ko ince cikin basket cike da nustuwa da Kamala ta kama hanyar data San zata sada  ta da guest room abakin kofan ta dire basket din tayi knockin</w:t>
      </w:r>
      <w:r>
        <w:rPr>
          <w:sz w:val="13"/>
          <w:szCs w:val="13"/>
        </w:rPr>
        <w:t>g kofan ba'a wani dauki dogon lokaci ba aka bude mata tare da Bata izinin shigowa.</w:t>
      </w:r>
    </w:p>
    <w:p w:rsidR="00000000" w:rsidRDefault="00F15D5C">
      <w:pPr>
        <w:rPr>
          <w:sz w:val="13"/>
          <w:szCs w:val="13"/>
        </w:rPr>
      </w:pPr>
    </w:p>
    <w:p w:rsidR="00000000" w:rsidRDefault="00F15D5C">
      <w:pPr>
        <w:rPr>
          <w:sz w:val="13"/>
          <w:szCs w:val="13"/>
        </w:rPr>
      </w:pPr>
      <w:r>
        <w:rPr>
          <w:sz w:val="13"/>
          <w:szCs w:val="13"/>
        </w:rPr>
        <w:t>Cikin siririya voice dinta tayi sallama Daya sa su Mai da hankalinsu ga Wanda yayi sallaman, cikin su biyu da suke zaune a farlon Fareed ne kawai yayi karfin halin amsa mat</w:t>
      </w:r>
      <w:r>
        <w:rPr>
          <w:sz w:val="13"/>
          <w:szCs w:val="13"/>
        </w:rPr>
        <w:t>a as always face nashi shinfide da fara'ar dake Kara masa kwarjini da kyan haiba,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"Sannu da aiki uhm I guess Islam ko ,"</w:t>
      </w:r>
    </w:p>
    <w:p w:rsidR="00000000" w:rsidRDefault="00F15D5C">
      <w:pPr>
        <w:rPr>
          <w:sz w:val="13"/>
          <w:szCs w:val="13"/>
        </w:rPr>
      </w:pPr>
    </w:p>
    <w:p w:rsidR="00000000" w:rsidRDefault="00F15D5C">
      <w:pPr>
        <w:rPr>
          <w:sz w:val="13"/>
          <w:szCs w:val="13"/>
        </w:rPr>
      </w:pPr>
      <w:r>
        <w:rPr>
          <w:sz w:val="13"/>
          <w:szCs w:val="13"/>
        </w:rPr>
        <w:t>gyada masa Kai tayi alaman ehh cikin yanayi na rashin son magana Mai stayi musamman da wayanda Bata saba dasu ba ,</w:t>
      </w:r>
    </w:p>
    <w:p w:rsidR="00000000" w:rsidRDefault="00F15D5C">
      <w:pPr>
        <w:rPr>
          <w:sz w:val="13"/>
          <w:szCs w:val="13"/>
        </w:rPr>
      </w:pPr>
    </w:p>
    <w:p w:rsidR="00000000" w:rsidRDefault="00F15D5C">
      <w:pPr>
        <w:rPr>
          <w:sz w:val="13"/>
          <w:szCs w:val="13"/>
        </w:rPr>
      </w:pPr>
      <w:r>
        <w:rPr>
          <w:sz w:val="13"/>
          <w:szCs w:val="13"/>
        </w:rPr>
        <w:t>Murmushi ya Kara</w:t>
      </w:r>
      <w:r>
        <w:rPr>
          <w:sz w:val="13"/>
          <w:szCs w:val="13"/>
        </w:rPr>
        <w:t xml:space="preserve"> sakewa "Masha'Allah mun gode Allah yayi Albarka ya saka da alkairi,"</w:t>
      </w:r>
    </w:p>
    <w:p w:rsidR="00000000" w:rsidRDefault="00F15D5C">
      <w:pPr>
        <w:rPr>
          <w:sz w:val="13"/>
          <w:szCs w:val="13"/>
        </w:rPr>
      </w:pPr>
    </w:p>
    <w:p w:rsidR="00000000" w:rsidRDefault="00F15D5C">
      <w:pPr>
        <w:rPr>
          <w:sz w:val="13"/>
          <w:szCs w:val="13"/>
        </w:rPr>
      </w:pPr>
      <w:r>
        <w:rPr>
          <w:sz w:val="13"/>
          <w:szCs w:val="13"/>
        </w:rPr>
        <w:t xml:space="preserve">Kai ta Kara gyada masa kamar kullum da face nata da Babu fara'a , har ta juya da niyan futa sai ta dawo cike da miskilanci tace "you guys should check out the food ko akwai Wanda bakwa </w:t>
      </w:r>
      <w:r>
        <w:rPr>
          <w:sz w:val="13"/>
          <w:szCs w:val="13"/>
        </w:rPr>
        <w:t>so sai a canja ,"</w:t>
      </w:r>
    </w:p>
    <w:p w:rsidR="00000000" w:rsidRDefault="00F15D5C">
      <w:pPr>
        <w:rPr>
          <w:sz w:val="13"/>
          <w:szCs w:val="13"/>
        </w:rPr>
      </w:pPr>
    </w:p>
    <w:p w:rsidR="00000000" w:rsidRDefault="00F15D5C">
      <w:pPr>
        <w:rPr>
          <w:sz w:val="13"/>
          <w:szCs w:val="13"/>
        </w:rPr>
      </w:pPr>
      <w:r>
        <w:rPr>
          <w:sz w:val="13"/>
          <w:szCs w:val="13"/>
        </w:rPr>
        <w:t xml:space="preserve">tayi maganan ne a miskilanci sannan hannunta na cikin Pocket din track suit nata Wanda yake da kalan sojoji ajiki ma'ana Yana Nan kamar kakin sojoji </w:t>
      </w:r>
    </w:p>
    <w:p w:rsidR="00000000" w:rsidRDefault="00F15D5C">
      <w:pPr>
        <w:rPr>
          <w:sz w:val="13"/>
          <w:szCs w:val="13"/>
        </w:rPr>
      </w:pPr>
    </w:p>
    <w:p w:rsidR="00000000" w:rsidRDefault="00F15D5C">
      <w:pPr>
        <w:rPr>
          <w:sz w:val="13"/>
          <w:szCs w:val="13"/>
        </w:rPr>
      </w:pPr>
      <w:r>
        <w:rPr>
          <w:sz w:val="13"/>
          <w:szCs w:val="13"/>
        </w:rPr>
        <w:t>"Okay"</w:t>
      </w:r>
    </w:p>
    <w:p w:rsidR="00000000" w:rsidRDefault="00F15D5C">
      <w:pPr>
        <w:rPr>
          <w:sz w:val="13"/>
          <w:szCs w:val="13"/>
        </w:rPr>
      </w:pPr>
    </w:p>
    <w:p w:rsidR="00000000" w:rsidRDefault="00F15D5C">
      <w:pPr>
        <w:rPr>
          <w:sz w:val="13"/>
          <w:szCs w:val="13"/>
        </w:rPr>
      </w:pPr>
      <w:r>
        <w:rPr>
          <w:sz w:val="13"/>
          <w:szCs w:val="13"/>
        </w:rPr>
        <w:t>shine abinda Fareed yace kafun ya sauko  ya bude hadaddun warmers din da  suke</w:t>
      </w:r>
      <w:r>
        <w:rPr>
          <w:sz w:val="13"/>
          <w:szCs w:val="13"/>
        </w:rPr>
        <w:t xml:space="preserve"> dauke da abinci na farkon ya bude tuwo ne aciki na semo wanda ke sanye  acikin fararen leda,</w:t>
      </w:r>
    </w:p>
    <w:p w:rsidR="00000000" w:rsidRDefault="00F15D5C">
      <w:pPr>
        <w:rPr>
          <w:sz w:val="13"/>
          <w:szCs w:val="13"/>
        </w:rPr>
      </w:pPr>
      <w:r>
        <w:rPr>
          <w:sz w:val="13"/>
          <w:szCs w:val="13"/>
        </w:rPr>
        <w:t>na biyun  ya bude  miyan egusi ne aciki Wanda yasha stock fish da nama zubu zubu  ga kamshin cray fish dake tashi da alayyaho Daya karawa miyan kyau , har wani lu</w:t>
      </w:r>
      <w:r>
        <w:rPr>
          <w:sz w:val="13"/>
          <w:szCs w:val="13"/>
        </w:rPr>
        <w:t>mshe idonshi yayi Jin wani daddadan  kamshin dake tashi Mai sanyaya rai da zuciya,</w:t>
      </w:r>
    </w:p>
    <w:p w:rsidR="00000000" w:rsidRDefault="00F15D5C">
      <w:pPr>
        <w:rPr>
          <w:sz w:val="13"/>
          <w:szCs w:val="13"/>
        </w:rPr>
      </w:pPr>
    </w:p>
    <w:p w:rsidR="00000000" w:rsidRDefault="00F15D5C">
      <w:pPr>
        <w:rPr>
          <w:sz w:val="13"/>
          <w:szCs w:val="13"/>
        </w:rPr>
      </w:pPr>
      <w:r>
        <w:rPr>
          <w:sz w:val="13"/>
          <w:szCs w:val="13"/>
        </w:rPr>
        <w:t>Rufewa yayi ya bude dayan warmer shiko yana dauke  da dabjen kaza wanda yasha hadi na musamman sai tashin kanshi yakeyi na tafarnuwa da correander hadaddiyar Jug din ya bud</w:t>
      </w:r>
      <w:r>
        <w:rPr>
          <w:sz w:val="13"/>
          <w:szCs w:val="13"/>
        </w:rPr>
        <w:t xml:space="preserve">e wanda ke dauke da damu na fura sai kuma wani glass bowl Mai murfi shima dauke yake da fruit salad, wani kayaceccen murmushi Fareed ya sake </w:t>
      </w:r>
    </w:p>
    <w:p w:rsidR="00000000" w:rsidRDefault="00F15D5C">
      <w:pPr>
        <w:rPr>
          <w:sz w:val="13"/>
          <w:szCs w:val="13"/>
        </w:rPr>
      </w:pPr>
    </w:p>
    <w:p w:rsidR="00000000" w:rsidRDefault="00F15D5C">
      <w:pPr>
        <w:rPr>
          <w:sz w:val="13"/>
          <w:szCs w:val="13"/>
        </w:rPr>
      </w:pPr>
      <w:r>
        <w:rPr>
          <w:sz w:val="13"/>
          <w:szCs w:val="13"/>
        </w:rPr>
        <w:t>"Masha'allah komai yayi bamu da abin fadi sai de muce Allah saka da alkairi ,"</w:t>
      </w:r>
    </w:p>
    <w:p w:rsidR="00000000" w:rsidRDefault="00F15D5C">
      <w:pPr>
        <w:rPr>
          <w:sz w:val="13"/>
          <w:szCs w:val="13"/>
        </w:rPr>
      </w:pPr>
    </w:p>
    <w:p w:rsidR="00000000" w:rsidRDefault="00F15D5C">
      <w:pPr>
        <w:rPr>
          <w:sz w:val="13"/>
          <w:szCs w:val="13"/>
        </w:rPr>
      </w:pPr>
      <w:r>
        <w:rPr>
          <w:sz w:val="13"/>
          <w:szCs w:val="13"/>
        </w:rPr>
        <w:t>kai ta kuma gyada wa ta juya da n</w:t>
      </w:r>
      <w:r>
        <w:rPr>
          <w:sz w:val="13"/>
          <w:szCs w:val="13"/>
        </w:rPr>
        <w:t>iyan tafiya sai kuma ta juyo dara  daran eyes nata ta zuba a fuskar Captain Fudhal ta gyara stayuwanta mai kyau ta fuskance shi da kyau,</w:t>
      </w:r>
    </w:p>
    <w:p w:rsidR="00000000" w:rsidRDefault="00F15D5C">
      <w:pPr>
        <w:rPr>
          <w:sz w:val="13"/>
          <w:szCs w:val="13"/>
        </w:rPr>
      </w:pPr>
    </w:p>
    <w:p w:rsidR="00000000" w:rsidRDefault="00F15D5C">
      <w:pPr>
        <w:rPr>
          <w:sz w:val="13"/>
          <w:szCs w:val="13"/>
        </w:rPr>
      </w:pPr>
      <w:r>
        <w:rPr>
          <w:sz w:val="13"/>
          <w:szCs w:val="13"/>
        </w:rPr>
        <w:t xml:space="preserve"> " hey Mr grumpy idan mutum yayi sallama amsawa ake yi ba a hade rai ba, inka amsa sallama ba yana nufin girma ka bawa</w:t>
      </w:r>
      <w:r>
        <w:rPr>
          <w:sz w:val="13"/>
          <w:szCs w:val="13"/>
        </w:rPr>
        <w:t xml:space="preserve"> mutum ba sannan ba zubar da girma bane,</w:t>
      </w:r>
    </w:p>
    <w:p w:rsidR="00000000" w:rsidRDefault="00F15D5C">
      <w:pPr>
        <w:rPr>
          <w:sz w:val="13"/>
          <w:szCs w:val="13"/>
        </w:rPr>
      </w:pPr>
    </w:p>
    <w:p w:rsidR="00000000" w:rsidRDefault="00F15D5C">
      <w:pPr>
        <w:rPr>
          <w:sz w:val="13"/>
          <w:szCs w:val="13"/>
        </w:rPr>
      </w:pPr>
      <w:r>
        <w:rPr>
          <w:sz w:val="13"/>
          <w:szCs w:val="13"/>
        </w:rPr>
        <w:t xml:space="preserve"> ita sallama wajibi ne ga Musulmi in kuma yayi ta yakan samu lada kaga kenan inka amsa sallama ba faduwa bane ko zubar da girma you should take extra careful of this your behavior cos bazai kaika ko ina ba ,"</w:t>
      </w:r>
    </w:p>
    <w:p w:rsidR="00000000" w:rsidRDefault="00F15D5C">
      <w:pPr>
        <w:rPr>
          <w:sz w:val="13"/>
          <w:szCs w:val="13"/>
        </w:rPr>
      </w:pPr>
    </w:p>
    <w:p w:rsidR="00000000" w:rsidRDefault="00F15D5C">
      <w:pPr>
        <w:rPr>
          <w:sz w:val="13"/>
          <w:szCs w:val="13"/>
        </w:rPr>
      </w:pPr>
      <w:r>
        <w:rPr>
          <w:sz w:val="13"/>
          <w:szCs w:val="13"/>
        </w:rPr>
        <w:t>tana</w:t>
      </w:r>
      <w:r>
        <w:rPr>
          <w:sz w:val="13"/>
          <w:szCs w:val="13"/>
        </w:rPr>
        <w:t xml:space="preserve"> gama fadan haka ta juya tayi tafiyar ta  cike da isa da takama taku take daya bayan daya har ta fita daga farlon inda tabar Captain Fudhal cikin zullumi da tunanin wani irin gida Allah ya kawo su daga zuwan su zuwa yanzu yaga abubuwan da suka charger masa</w:t>
      </w:r>
      <w:r>
        <w:rPr>
          <w:sz w:val="13"/>
          <w:szCs w:val="13"/>
        </w:rPr>
        <w:t xml:space="preserve"> brain har ya fara zargin anya ba aljanu bane.</w:t>
      </w:r>
    </w:p>
    <w:p w:rsidR="00000000" w:rsidRDefault="00F15D5C">
      <w:pPr>
        <w:rPr>
          <w:sz w:val="13"/>
          <w:szCs w:val="13"/>
        </w:rPr>
      </w:pPr>
    </w:p>
    <w:p w:rsidR="00000000" w:rsidRDefault="00F15D5C">
      <w:pPr>
        <w:rPr>
          <w:sz w:val="13"/>
          <w:szCs w:val="13"/>
        </w:rPr>
      </w:pPr>
      <w:r>
        <w:rPr>
          <w:sz w:val="13"/>
          <w:szCs w:val="13"/>
        </w:rPr>
        <w:t>Gyaran murya Fareed yayi "uhhumm Bismillah Captain sauko ga abinci ,"</w:t>
      </w:r>
    </w:p>
    <w:p w:rsidR="00000000" w:rsidRDefault="00F15D5C">
      <w:pPr>
        <w:rPr>
          <w:sz w:val="13"/>
          <w:szCs w:val="13"/>
        </w:rPr>
      </w:pPr>
    </w:p>
    <w:p w:rsidR="00000000" w:rsidRDefault="00F15D5C">
      <w:pPr>
        <w:rPr>
          <w:sz w:val="13"/>
          <w:szCs w:val="13"/>
        </w:rPr>
      </w:pPr>
      <w:r>
        <w:rPr>
          <w:sz w:val="13"/>
          <w:szCs w:val="13"/>
        </w:rPr>
        <w:t xml:space="preserve">yayi magana ne cike da neman magana da zallan stokala , shiko Fudhal hade face yayi kamar anyi masa bushara da an bashi sarautar iblisai </w:t>
      </w:r>
      <w:r>
        <w:rPr>
          <w:sz w:val="13"/>
          <w:szCs w:val="13"/>
        </w:rPr>
        <w:t>,</w:t>
      </w:r>
    </w:p>
    <w:p w:rsidR="00000000" w:rsidRDefault="00F15D5C">
      <w:pPr>
        <w:rPr>
          <w:sz w:val="13"/>
          <w:szCs w:val="13"/>
        </w:rPr>
      </w:pPr>
    </w:p>
    <w:p w:rsidR="00000000" w:rsidRDefault="00F15D5C">
      <w:pPr>
        <w:rPr>
          <w:sz w:val="13"/>
          <w:szCs w:val="13"/>
        </w:rPr>
      </w:pPr>
      <w:r>
        <w:rPr>
          <w:sz w:val="13"/>
          <w:szCs w:val="13"/>
        </w:rPr>
        <w:t>"Mtchww,"</w:t>
      </w:r>
    </w:p>
    <w:p w:rsidR="00000000" w:rsidRDefault="00F15D5C">
      <w:pPr>
        <w:rPr>
          <w:sz w:val="13"/>
          <w:szCs w:val="13"/>
        </w:rPr>
      </w:pPr>
    </w:p>
    <w:p w:rsidR="00000000" w:rsidRDefault="00F15D5C">
      <w:pPr>
        <w:rPr>
          <w:sz w:val="13"/>
          <w:szCs w:val="13"/>
        </w:rPr>
      </w:pPr>
      <w:r>
        <w:rPr>
          <w:sz w:val="13"/>
          <w:szCs w:val="13"/>
        </w:rPr>
        <w:t>dogon stuka yaja yayin da ya mike ya wuce bedroom dinshi , shiko Fareed tunstirewa yayi da dariya sanda yayi mai isan sa kafin ya zuba abinci a plate da komai  ya kai bedroom din Fahreen ya iske sa zaune akan lallausan bed ya mikar da santala</w:t>
      </w:r>
      <w:r>
        <w:rPr>
          <w:sz w:val="13"/>
          <w:szCs w:val="13"/>
        </w:rPr>
        <w:t xml:space="preserve"> santalan kafansa idinsa alunumshe yana ta daman tasbihi ga Allah.</w:t>
      </w:r>
    </w:p>
    <w:p w:rsidR="00000000" w:rsidRDefault="00F15D5C">
      <w:pPr>
        <w:rPr>
          <w:sz w:val="13"/>
          <w:szCs w:val="13"/>
        </w:rPr>
      </w:pPr>
    </w:p>
    <w:p w:rsidR="00000000" w:rsidRDefault="00F15D5C">
      <w:pPr>
        <w:rPr>
          <w:sz w:val="13"/>
          <w:szCs w:val="13"/>
        </w:rPr>
      </w:pPr>
      <w:r>
        <w:rPr>
          <w:sz w:val="13"/>
          <w:szCs w:val="13"/>
        </w:rPr>
        <w:t>Da sallama  a bakinsa ya shiga dakin amsa masa sallaman yayi akasan makoshinsa shiga karasawa yayi ya ajiye abincin akan bed side drawer dake dakin shiko ya zauna bakin gadon</w:t>
      </w:r>
    </w:p>
    <w:p w:rsidR="00000000" w:rsidRDefault="00F15D5C">
      <w:pPr>
        <w:rPr>
          <w:sz w:val="13"/>
          <w:szCs w:val="13"/>
        </w:rPr>
      </w:pPr>
    </w:p>
    <w:p w:rsidR="00000000" w:rsidRDefault="00F15D5C">
      <w:pPr>
        <w:rPr>
          <w:sz w:val="13"/>
          <w:szCs w:val="13"/>
        </w:rPr>
      </w:pPr>
      <w:r>
        <w:rPr>
          <w:sz w:val="13"/>
          <w:szCs w:val="13"/>
        </w:rPr>
        <w:t>"Akhie tashi</w:t>
      </w:r>
      <w:r>
        <w:rPr>
          <w:sz w:val="13"/>
          <w:szCs w:val="13"/>
        </w:rPr>
        <w:t xml:space="preserve"> Kaci abinci kar yayi sanyi ,"</w:t>
      </w:r>
    </w:p>
    <w:p w:rsidR="00000000" w:rsidRDefault="00F15D5C">
      <w:pPr>
        <w:rPr>
          <w:sz w:val="13"/>
          <w:szCs w:val="13"/>
        </w:rPr>
      </w:pPr>
    </w:p>
    <w:p w:rsidR="00000000" w:rsidRDefault="00F15D5C">
      <w:pPr>
        <w:rPr>
          <w:sz w:val="13"/>
          <w:szCs w:val="13"/>
        </w:rPr>
      </w:pPr>
      <w:r>
        <w:rPr>
          <w:sz w:val="13"/>
          <w:szCs w:val="13"/>
        </w:rPr>
        <w:t xml:space="preserve">ware lulu eyes nashi yayi ya zuba su a face din Commandore Fareed bai ce dashi kala ba sai gyara zaman sa da yayi yanda zai ji dadin cin abincin , shiko Fareed ganin haka yasan mai yake nufi  </w:t>
      </w:r>
      <w:r>
        <w:rPr>
          <w:sz w:val="13"/>
          <w:szCs w:val="13"/>
        </w:rPr>
        <w:t>ɗ</w:t>
      </w:r>
      <w:r>
        <w:rPr>
          <w:sz w:val="13"/>
          <w:szCs w:val="13"/>
        </w:rPr>
        <w:t>aukan plate din yayi wanda yake</w:t>
      </w:r>
      <w:r>
        <w:rPr>
          <w:sz w:val="13"/>
          <w:szCs w:val="13"/>
        </w:rPr>
        <w:t xml:space="preserve"> dauke da tuwo da miyan egusi ya mika masa  kamar baya so ya karba ya zubawa abincin na mujiya kamar wadda aka bawa stusta  yaci ko yaron da aka mawa dole yaci .</w:t>
      </w:r>
    </w:p>
    <w:p w:rsidR="00000000" w:rsidRDefault="00F15D5C">
      <w:pPr>
        <w:rPr>
          <w:sz w:val="13"/>
          <w:szCs w:val="13"/>
        </w:rPr>
      </w:pPr>
    </w:p>
    <w:p w:rsidR="00000000" w:rsidRDefault="00F15D5C">
      <w:pPr>
        <w:rPr>
          <w:sz w:val="13"/>
          <w:szCs w:val="13"/>
        </w:rPr>
      </w:pPr>
      <w:r>
        <w:rPr>
          <w:sz w:val="13"/>
          <w:szCs w:val="13"/>
        </w:rPr>
        <w:t>"Ko in baka abakin ka ,"</w:t>
      </w:r>
    </w:p>
    <w:p w:rsidR="00000000" w:rsidRDefault="00F15D5C">
      <w:pPr>
        <w:rPr>
          <w:sz w:val="13"/>
          <w:szCs w:val="13"/>
        </w:rPr>
      </w:pPr>
    </w:p>
    <w:p w:rsidR="00000000" w:rsidRDefault="00F15D5C">
      <w:pPr>
        <w:rPr>
          <w:sz w:val="13"/>
          <w:szCs w:val="13"/>
        </w:rPr>
      </w:pPr>
      <w:r>
        <w:rPr>
          <w:sz w:val="13"/>
          <w:szCs w:val="13"/>
        </w:rPr>
        <w:t>Harara ya watsa masa ya dauki spoon din ya fara kai abincin  a baki</w:t>
      </w:r>
      <w:r>
        <w:rPr>
          <w:sz w:val="13"/>
          <w:szCs w:val="13"/>
        </w:rPr>
        <w:t xml:space="preserve">nsa wanda bai san sanda ya lumshe idonsa ba har kwanyarsa sanda ya amsa dadin abincin </w:t>
      </w:r>
    </w:p>
    <w:p w:rsidR="00000000" w:rsidRDefault="00F15D5C">
      <w:pPr>
        <w:rPr>
          <w:sz w:val="13"/>
          <w:szCs w:val="13"/>
        </w:rPr>
      </w:pPr>
      <w:r>
        <w:rPr>
          <w:sz w:val="13"/>
          <w:szCs w:val="13"/>
        </w:rPr>
        <w:t>shiko Fareed zuba masa eyes yayi yana kallon sa ya manta when last ya gansa yana cin abinci haka , lura yayi da kallon da Fareed ke masa cikin husky voice nashi yace " s</w:t>
      </w:r>
      <w:r>
        <w:rPr>
          <w:sz w:val="13"/>
          <w:szCs w:val="13"/>
        </w:rPr>
        <w:t>top starring at me like this so kake na kware ne ?,"</w:t>
      </w:r>
    </w:p>
    <w:p w:rsidR="00000000" w:rsidRDefault="00F15D5C">
      <w:pPr>
        <w:rPr>
          <w:sz w:val="13"/>
          <w:szCs w:val="13"/>
        </w:rPr>
      </w:pPr>
    </w:p>
    <w:p w:rsidR="00000000" w:rsidRDefault="00F15D5C">
      <w:pPr>
        <w:rPr>
          <w:sz w:val="13"/>
          <w:szCs w:val="13"/>
        </w:rPr>
      </w:pPr>
      <w:r>
        <w:rPr>
          <w:sz w:val="13"/>
          <w:szCs w:val="13"/>
        </w:rPr>
        <w:t>murmushi Fareed ya sake"a'a kawai ina farin ciki ne da yadda kake cin abinci yau  ba tare da an ma dole ba ,"</w:t>
      </w:r>
    </w:p>
    <w:p w:rsidR="00000000" w:rsidRDefault="00F15D5C">
      <w:pPr>
        <w:rPr>
          <w:sz w:val="13"/>
          <w:szCs w:val="13"/>
        </w:rPr>
      </w:pPr>
    </w:p>
    <w:p w:rsidR="00000000" w:rsidRDefault="00F15D5C">
      <w:pPr>
        <w:rPr>
          <w:sz w:val="13"/>
          <w:szCs w:val="13"/>
        </w:rPr>
      </w:pPr>
      <w:r>
        <w:rPr>
          <w:sz w:val="13"/>
          <w:szCs w:val="13"/>
        </w:rPr>
        <w:t>Tabe bakinsa yayi cikin halin ko in kula"Kai Kaci abincin ne ,"</w:t>
      </w:r>
    </w:p>
    <w:p w:rsidR="00000000" w:rsidRDefault="00F15D5C">
      <w:pPr>
        <w:rPr>
          <w:sz w:val="13"/>
          <w:szCs w:val="13"/>
        </w:rPr>
      </w:pPr>
    </w:p>
    <w:p w:rsidR="00000000" w:rsidRDefault="00F15D5C">
      <w:pPr>
        <w:rPr>
          <w:sz w:val="13"/>
          <w:szCs w:val="13"/>
        </w:rPr>
      </w:pPr>
      <w:r>
        <w:rPr>
          <w:sz w:val="13"/>
          <w:szCs w:val="13"/>
        </w:rPr>
        <w:t>girgiza kai yayi "a'a so n</w:t>
      </w:r>
      <w:r>
        <w:rPr>
          <w:sz w:val="13"/>
          <w:szCs w:val="13"/>
        </w:rPr>
        <w:t>ake sai ka koshi tukunna na,"</w:t>
      </w:r>
    </w:p>
    <w:p w:rsidR="00000000" w:rsidRDefault="00F15D5C">
      <w:pPr>
        <w:rPr>
          <w:sz w:val="13"/>
          <w:szCs w:val="13"/>
        </w:rPr>
      </w:pPr>
    </w:p>
    <w:p w:rsidR="00000000" w:rsidRDefault="00F15D5C">
      <w:pPr>
        <w:rPr>
          <w:sz w:val="13"/>
          <w:szCs w:val="13"/>
        </w:rPr>
      </w:pPr>
      <w:r>
        <w:rPr>
          <w:sz w:val="13"/>
          <w:szCs w:val="13"/>
        </w:rPr>
        <w:t>Hade girmansa yayi "ni yaro ne ,"</w:t>
      </w:r>
    </w:p>
    <w:p w:rsidR="00000000" w:rsidRDefault="00F15D5C">
      <w:pPr>
        <w:rPr>
          <w:sz w:val="13"/>
          <w:szCs w:val="13"/>
        </w:rPr>
      </w:pPr>
    </w:p>
    <w:p w:rsidR="00000000" w:rsidRDefault="00F15D5C">
      <w:pPr>
        <w:rPr>
          <w:sz w:val="13"/>
          <w:szCs w:val="13"/>
        </w:rPr>
      </w:pPr>
      <w:r>
        <w:rPr>
          <w:sz w:val="13"/>
          <w:szCs w:val="13"/>
        </w:rPr>
        <w:t>"a'a kai marar lafiya ne wanda yake bukatan a kula dashi ,"</w:t>
      </w:r>
    </w:p>
    <w:p w:rsidR="00000000" w:rsidRDefault="00F15D5C">
      <w:pPr>
        <w:rPr>
          <w:sz w:val="13"/>
          <w:szCs w:val="13"/>
        </w:rPr>
      </w:pPr>
    </w:p>
    <w:p w:rsidR="00000000" w:rsidRDefault="00F15D5C">
      <w:pPr>
        <w:rPr>
          <w:sz w:val="13"/>
          <w:szCs w:val="13"/>
        </w:rPr>
      </w:pPr>
      <w:r>
        <w:rPr>
          <w:sz w:val="13"/>
          <w:szCs w:val="13"/>
        </w:rPr>
        <w:t>tabe baki yayi yana mai daga kai kadan "uhmn naji tashi kaje ka debo abinci kazo Kaci , Fudhal yaci ne ,"</w:t>
      </w:r>
    </w:p>
    <w:p w:rsidR="00000000" w:rsidRDefault="00F15D5C">
      <w:pPr>
        <w:rPr>
          <w:sz w:val="13"/>
          <w:szCs w:val="13"/>
        </w:rPr>
      </w:pPr>
    </w:p>
    <w:p w:rsidR="00000000" w:rsidRDefault="00F15D5C">
      <w:pPr>
        <w:rPr>
          <w:sz w:val="13"/>
          <w:szCs w:val="13"/>
        </w:rPr>
      </w:pPr>
      <w:r>
        <w:rPr>
          <w:sz w:val="13"/>
          <w:szCs w:val="13"/>
        </w:rPr>
        <w:t>"Nopp Bai ci ba ,"</w:t>
      </w:r>
    </w:p>
    <w:p w:rsidR="00000000" w:rsidRDefault="00F15D5C">
      <w:pPr>
        <w:rPr>
          <w:sz w:val="13"/>
          <w:szCs w:val="13"/>
        </w:rPr>
      </w:pPr>
    </w:p>
    <w:p w:rsidR="00000000" w:rsidRDefault="00F15D5C">
      <w:pPr>
        <w:rPr>
          <w:sz w:val="13"/>
          <w:szCs w:val="13"/>
        </w:rPr>
      </w:pPr>
      <w:r>
        <w:rPr>
          <w:sz w:val="13"/>
          <w:szCs w:val="13"/>
        </w:rPr>
        <w:t>Da</w:t>
      </w:r>
      <w:r>
        <w:rPr>
          <w:sz w:val="13"/>
          <w:szCs w:val="13"/>
        </w:rPr>
        <w:t>ga kai yayi a  takaice yace Why</w:t>
      </w:r>
    </w:p>
    <w:p w:rsidR="00000000" w:rsidRDefault="00F15D5C">
      <w:pPr>
        <w:rPr>
          <w:sz w:val="13"/>
          <w:szCs w:val="13"/>
        </w:rPr>
      </w:pPr>
    </w:p>
    <w:p w:rsidR="00000000" w:rsidRDefault="00F15D5C">
      <w:pPr>
        <w:rPr>
          <w:sz w:val="13"/>
          <w:szCs w:val="13"/>
        </w:rPr>
      </w:pPr>
      <w:r>
        <w:rPr>
          <w:sz w:val="13"/>
          <w:szCs w:val="13"/>
        </w:rPr>
        <w:t>"Zuciya yayi dan Islam ta mishi wa'azi akan amsa sallama ,"</w:t>
      </w:r>
    </w:p>
    <w:p w:rsidR="00000000" w:rsidRDefault="00F15D5C">
      <w:pPr>
        <w:rPr>
          <w:sz w:val="13"/>
          <w:szCs w:val="13"/>
        </w:rPr>
      </w:pPr>
    </w:p>
    <w:p w:rsidR="00000000" w:rsidRDefault="00F15D5C">
      <w:pPr>
        <w:rPr>
          <w:sz w:val="13"/>
          <w:szCs w:val="13"/>
        </w:rPr>
      </w:pPr>
      <w:r>
        <w:rPr>
          <w:sz w:val="13"/>
          <w:szCs w:val="13"/>
        </w:rPr>
        <w:t>girgiza kai yayi cikin wani yanayi "fudhal har yanzu bai canja ba da wannan saurin fushin nashi ba dama a fada maka gaskiya sai kafara fushi ,"</w:t>
      </w:r>
    </w:p>
    <w:p w:rsidR="00000000" w:rsidRDefault="00F15D5C">
      <w:pPr>
        <w:rPr>
          <w:sz w:val="13"/>
          <w:szCs w:val="13"/>
        </w:rPr>
      </w:pPr>
    </w:p>
    <w:p w:rsidR="00000000" w:rsidRDefault="00F15D5C">
      <w:pPr>
        <w:rPr>
          <w:sz w:val="13"/>
          <w:szCs w:val="13"/>
        </w:rPr>
      </w:pPr>
      <w:r>
        <w:rPr>
          <w:sz w:val="13"/>
          <w:szCs w:val="13"/>
        </w:rPr>
        <w:t>"I guess anan zai</w:t>
      </w:r>
      <w:r>
        <w:rPr>
          <w:sz w:val="13"/>
          <w:szCs w:val="13"/>
        </w:rPr>
        <w:t xml:space="preserve"> samu mai seta sa cos that girl ba storo a idonta ko kadan baka ga yadda ta stare shiba Mr grumpy mafa take ce masa ,"</w:t>
      </w:r>
    </w:p>
    <w:p w:rsidR="00000000" w:rsidRDefault="00F15D5C">
      <w:pPr>
        <w:rPr>
          <w:sz w:val="13"/>
          <w:szCs w:val="13"/>
        </w:rPr>
      </w:pPr>
    </w:p>
    <w:p w:rsidR="00000000" w:rsidRDefault="00F15D5C">
      <w:pPr>
        <w:rPr>
          <w:sz w:val="13"/>
          <w:szCs w:val="13"/>
        </w:rPr>
      </w:pPr>
      <w:r>
        <w:rPr>
          <w:sz w:val="13"/>
          <w:szCs w:val="13"/>
        </w:rPr>
        <w:t>gyada Kai MG Fareed yayi "je ka debo abincin kazo Kaci ,"</w:t>
      </w:r>
    </w:p>
    <w:p w:rsidR="00000000" w:rsidRDefault="00F15D5C">
      <w:pPr>
        <w:rPr>
          <w:sz w:val="13"/>
          <w:szCs w:val="13"/>
        </w:rPr>
      </w:pPr>
    </w:p>
    <w:p w:rsidR="00000000" w:rsidRDefault="00F15D5C">
      <w:pPr>
        <w:rPr>
          <w:sz w:val="13"/>
          <w:szCs w:val="13"/>
        </w:rPr>
      </w:pPr>
      <w:r>
        <w:rPr>
          <w:sz w:val="13"/>
          <w:szCs w:val="13"/>
        </w:rPr>
        <w:t xml:space="preserve">Murmushi yayi yace okay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EGYPT</w:t>
      </w:r>
    </w:p>
    <w:p w:rsidR="00000000" w:rsidRDefault="00F15D5C">
      <w:pPr>
        <w:rPr>
          <w:sz w:val="13"/>
          <w:szCs w:val="13"/>
        </w:rPr>
      </w:pPr>
      <w:r>
        <w:rPr>
          <w:sz w:val="13"/>
          <w:szCs w:val="13"/>
        </w:rPr>
        <w:t>ABDUL MALIK ROYAL ESTATE</w:t>
      </w:r>
    </w:p>
    <w:p w:rsidR="00000000" w:rsidRDefault="00F15D5C">
      <w:pPr>
        <w:rPr>
          <w:sz w:val="13"/>
          <w:szCs w:val="13"/>
        </w:rPr>
      </w:pPr>
    </w:p>
    <w:p w:rsidR="00000000" w:rsidRDefault="00F15D5C">
      <w:pPr>
        <w:rPr>
          <w:sz w:val="13"/>
          <w:szCs w:val="13"/>
        </w:rPr>
      </w:pPr>
      <w:r>
        <w:rPr>
          <w:sz w:val="13"/>
          <w:szCs w:val="13"/>
        </w:rPr>
        <w:t>Zaune suke cikin</w:t>
      </w:r>
      <w:r>
        <w:rPr>
          <w:sz w:val="13"/>
          <w:szCs w:val="13"/>
        </w:rPr>
        <w:t xml:space="preserve"> kayaceccen farlo mai girman gaske mai kuma dauke da abubuwan ban al'ajabi na ado da </w:t>
      </w:r>
      <w:r>
        <w:rPr>
          <w:sz w:val="13"/>
          <w:szCs w:val="13"/>
        </w:rPr>
        <w:t>ɗ</w:t>
      </w:r>
      <w:r>
        <w:rPr>
          <w:sz w:val="13"/>
          <w:szCs w:val="13"/>
        </w:rPr>
        <w:t xml:space="preserve">aukan hankali kayan marmari ne zube cikin wani hadadden tire wacce kamar da gold akayi shi yana ajiye bisa wani Centre table na stakiyan farlon wanda royal chairs sukayi </w:t>
      </w:r>
      <w:r>
        <w:rPr>
          <w:sz w:val="13"/>
          <w:szCs w:val="13"/>
        </w:rPr>
        <w:t>kawanya a farlon .</w:t>
      </w:r>
    </w:p>
    <w:p w:rsidR="00000000" w:rsidRDefault="00F15D5C">
      <w:pPr>
        <w:rPr>
          <w:sz w:val="13"/>
          <w:szCs w:val="13"/>
        </w:rPr>
      </w:pPr>
    </w:p>
    <w:p w:rsidR="00000000" w:rsidRDefault="00F15D5C">
      <w:pPr>
        <w:rPr>
          <w:sz w:val="13"/>
          <w:szCs w:val="13"/>
        </w:rPr>
      </w:pPr>
      <w:r>
        <w:rPr>
          <w:sz w:val="13"/>
          <w:szCs w:val="13"/>
        </w:rPr>
        <w:t>Sarfaraz ne akan 2 Seater shida Shahana  sai Master dake Hakim ce akan one Seater yayi Crossing leg din sa gefensa ko Young Master ne shima akan one Seater yake zaune sai 3 Seater wanda Malik Sultan da Malikat Nubia ke zaune.</w:t>
      </w:r>
    </w:p>
    <w:p w:rsidR="00000000" w:rsidRDefault="00F15D5C">
      <w:pPr>
        <w:rPr>
          <w:sz w:val="13"/>
          <w:szCs w:val="13"/>
        </w:rPr>
      </w:pPr>
    </w:p>
    <w:p w:rsidR="00000000" w:rsidRDefault="00F15D5C">
      <w:pPr>
        <w:rPr>
          <w:sz w:val="13"/>
          <w:szCs w:val="13"/>
        </w:rPr>
      </w:pPr>
      <w:r>
        <w:rPr>
          <w:sz w:val="13"/>
          <w:szCs w:val="13"/>
        </w:rPr>
        <w:t xml:space="preserve">Shiru ne </w:t>
      </w:r>
      <w:r>
        <w:rPr>
          <w:sz w:val="13"/>
          <w:szCs w:val="13"/>
        </w:rPr>
        <w:t>ya Rasta farlon na yan mintina shigowa daya daga cikin hadiman da aka bawa ikon shigowa ne yayi breaking silence din cike da girmamawa ya dukar da kanshi kasa ya nemawa Dr Salman izinin shigowa wanda dama tun da tun shi  suke jira, ba'a dauki wani lokaci b</w:t>
      </w:r>
      <w:r>
        <w:rPr>
          <w:sz w:val="13"/>
          <w:szCs w:val="13"/>
        </w:rPr>
        <w:t>a sai ga Dr Salman ya shigo cikin girmamawa wa ya gaishe su kafin ya sallamar da yar paper dake hannun shi wanda dama ita ce maƙa sudin zuwan</w:t>
      </w:r>
    </w:p>
    <w:p w:rsidR="00000000" w:rsidRDefault="00F15D5C">
      <w:pPr>
        <w:rPr>
          <w:sz w:val="13"/>
          <w:szCs w:val="13"/>
        </w:rPr>
      </w:pPr>
      <w:r>
        <w:rPr>
          <w:sz w:val="13"/>
          <w:szCs w:val="13"/>
        </w:rPr>
        <w:t xml:space="preserve"> shi  Master ne ya karbi paper a gadarance yana bin paper da kallo wanda akayi stepling da steppler ,</w:t>
      </w:r>
    </w:p>
    <w:p w:rsidR="00000000" w:rsidRDefault="00F15D5C">
      <w:pPr>
        <w:rPr>
          <w:sz w:val="13"/>
          <w:szCs w:val="13"/>
        </w:rPr>
      </w:pPr>
    </w:p>
    <w:p w:rsidR="00000000" w:rsidRDefault="00F15D5C">
      <w:pPr>
        <w:rPr>
          <w:sz w:val="13"/>
          <w:szCs w:val="13"/>
        </w:rPr>
      </w:pPr>
      <w:r>
        <w:rPr>
          <w:sz w:val="13"/>
          <w:szCs w:val="13"/>
        </w:rPr>
        <w:t>Sallaman Dr</w:t>
      </w:r>
      <w:r>
        <w:rPr>
          <w:sz w:val="13"/>
          <w:szCs w:val="13"/>
        </w:rPr>
        <w:t xml:space="preserve"> Salman akayi ya tafi don aikinshi ya kare .</w:t>
      </w:r>
    </w:p>
    <w:p w:rsidR="00000000" w:rsidRDefault="00F15D5C">
      <w:pPr>
        <w:rPr>
          <w:sz w:val="13"/>
          <w:szCs w:val="13"/>
        </w:rPr>
      </w:pPr>
    </w:p>
    <w:p w:rsidR="00000000" w:rsidRDefault="00F15D5C">
      <w:pPr>
        <w:rPr>
          <w:sz w:val="13"/>
          <w:szCs w:val="13"/>
        </w:rPr>
      </w:pPr>
      <w:r>
        <w:rPr>
          <w:sz w:val="13"/>
          <w:szCs w:val="13"/>
        </w:rPr>
        <w:t xml:space="preserve">Sanda ya dauki akalla two to three minutes Yana karewa paper kallo kafin ya War ware ta bayan cire karfen da yayi, ba komai bane acikin paper sai result na test din da akayi zubawa rubutun dake cikin paper ido </w:t>
      </w:r>
      <w:r>
        <w:rPr>
          <w:sz w:val="13"/>
          <w:szCs w:val="13"/>
        </w:rPr>
        <w:t>yayi yana bin ko wani harafi yana karantawa cike da nustuwa dan ware idon shi yayi wanda yasa mutanen dake farlon cikin zullumi dason sanin mai ke cikin paper.</w:t>
      </w:r>
    </w:p>
    <w:p w:rsidR="00000000" w:rsidRDefault="00F15D5C">
      <w:pPr>
        <w:rPr>
          <w:sz w:val="13"/>
          <w:szCs w:val="13"/>
        </w:rPr>
      </w:pPr>
    </w:p>
    <w:p w:rsidR="00000000" w:rsidRDefault="00F15D5C">
      <w:pPr>
        <w:rPr>
          <w:sz w:val="13"/>
          <w:szCs w:val="13"/>
        </w:rPr>
      </w:pPr>
      <w:r>
        <w:rPr>
          <w:sz w:val="13"/>
          <w:szCs w:val="13"/>
        </w:rPr>
        <w:t>END OF  PAGE 28</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Adapted Expert Writer</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Comment and share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THE TWO LIGHTS ✨ (RIKICIN GIDAN SARAUTA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 xml:space="preserve">Adapted Expert Writer </w:t>
      </w: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 xml:space="preserve">        2⃣9⃣</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EGYPT</w:t>
      </w:r>
    </w:p>
    <w:p w:rsidR="00000000" w:rsidRDefault="00F15D5C">
      <w:pPr>
        <w:rPr>
          <w:sz w:val="13"/>
          <w:szCs w:val="13"/>
        </w:rPr>
      </w:pPr>
    </w:p>
    <w:p w:rsidR="00000000" w:rsidRDefault="00F15D5C">
      <w:pPr>
        <w:rPr>
          <w:sz w:val="13"/>
          <w:szCs w:val="13"/>
        </w:rPr>
      </w:pPr>
      <w:r>
        <w:rPr>
          <w:sz w:val="13"/>
          <w:szCs w:val="13"/>
        </w:rPr>
        <w:t>ABDULMALIK ROYAL ESTATE</w:t>
      </w:r>
    </w:p>
    <w:p w:rsidR="00000000" w:rsidRDefault="00F15D5C">
      <w:pPr>
        <w:rPr>
          <w:sz w:val="13"/>
          <w:szCs w:val="13"/>
        </w:rPr>
      </w:pPr>
      <w:r>
        <w:rPr>
          <w:sz w:val="13"/>
          <w:szCs w:val="13"/>
        </w:rPr>
        <w:t xml:space="preserve">Cike da nustuwa yake bin ko wani harafi na cikin paper yana karantawa dan </w:t>
      </w:r>
      <w:r>
        <w:rPr>
          <w:sz w:val="13"/>
          <w:szCs w:val="13"/>
        </w:rPr>
        <w:t>ware eyes yayi hakan yasa mutanen dake farlon don sanin mai ke cikin paper.</w:t>
      </w:r>
    </w:p>
    <w:p w:rsidR="00000000" w:rsidRDefault="00F15D5C">
      <w:pPr>
        <w:rPr>
          <w:sz w:val="13"/>
          <w:szCs w:val="13"/>
        </w:rPr>
      </w:pPr>
    </w:p>
    <w:p w:rsidR="00000000" w:rsidRDefault="00F15D5C">
      <w:pPr>
        <w:rPr>
          <w:sz w:val="13"/>
          <w:szCs w:val="13"/>
        </w:rPr>
      </w:pPr>
      <w:r>
        <w:rPr>
          <w:sz w:val="13"/>
          <w:szCs w:val="13"/>
        </w:rPr>
        <w:t xml:space="preserve">Ya dauki akalla minti biyar Yana karewa paper kallo da nazarin abin da yake ciki kafin ya lumshe grey eyes nashi yana furta Alhamdulillah bai ce komai ba ya mikawa Sarfaraz paper </w:t>
      </w:r>
      <w:r>
        <w:rPr>
          <w:sz w:val="13"/>
          <w:szCs w:val="13"/>
        </w:rPr>
        <w:t>Shima ya karanta wani kayaceccen murmushi a sake cike d murna na tabbatuwa e abinda suke hasashe</w:t>
      </w:r>
    </w:p>
    <w:p w:rsidR="00000000" w:rsidRDefault="00F15D5C">
      <w:pPr>
        <w:rPr>
          <w:sz w:val="13"/>
          <w:szCs w:val="13"/>
        </w:rPr>
      </w:pPr>
    </w:p>
    <w:p w:rsidR="00000000" w:rsidRDefault="00F15D5C">
      <w:pPr>
        <w:rPr>
          <w:sz w:val="13"/>
          <w:szCs w:val="13"/>
        </w:rPr>
      </w:pPr>
      <w:r>
        <w:rPr>
          <w:sz w:val="13"/>
          <w:szCs w:val="13"/>
        </w:rPr>
        <w:t xml:space="preserve"> "Alhamdulillah yabo da godiya sun tabbata ga Allah subhanahu wata'ala, Masha'allah, Allah mun gode maka daka nuna man wannan rana "</w:t>
      </w:r>
    </w:p>
    <w:p w:rsidR="00000000" w:rsidRDefault="00F15D5C">
      <w:pPr>
        <w:rPr>
          <w:sz w:val="13"/>
          <w:szCs w:val="13"/>
        </w:rPr>
      </w:pPr>
    </w:p>
    <w:p w:rsidR="00000000" w:rsidRDefault="00F15D5C">
      <w:pPr>
        <w:rPr>
          <w:sz w:val="13"/>
          <w:szCs w:val="13"/>
        </w:rPr>
      </w:pPr>
      <w:r>
        <w:rPr>
          <w:sz w:val="13"/>
          <w:szCs w:val="13"/>
        </w:rPr>
        <w:t>Hannunshi ya daga sama y</w:t>
      </w:r>
      <w:r>
        <w:rPr>
          <w:sz w:val="13"/>
          <w:szCs w:val="13"/>
        </w:rPr>
        <w:t>ayi kirari ga Allah subhanahu wata'ala ya cigaba da cewa ko a mafarki ban taba yin makamancin wannan ba hakika Allah baya bacci sannan ba azzalumin bayansa bane, tabbas mun tafka babban kuskure mun kuma zalunci Shazana Zulaihat (princess Zulaihat) Ashe tan</w:t>
      </w:r>
      <w:r>
        <w:rPr>
          <w:sz w:val="13"/>
          <w:szCs w:val="13"/>
        </w:rPr>
        <w:t>a da gaskiyar ta mun yanke mata hukunci mai tsanani,</w:t>
      </w:r>
    </w:p>
    <w:p w:rsidR="00000000" w:rsidRDefault="00F15D5C">
      <w:pPr>
        <w:rPr>
          <w:sz w:val="13"/>
          <w:szCs w:val="13"/>
        </w:rPr>
      </w:pPr>
    </w:p>
    <w:p w:rsidR="00000000" w:rsidRDefault="00F15D5C">
      <w:pPr>
        <w:rPr>
          <w:sz w:val="13"/>
          <w:szCs w:val="13"/>
        </w:rPr>
      </w:pPr>
      <w:r>
        <w:rPr>
          <w:sz w:val="13"/>
          <w:szCs w:val="13"/>
        </w:rPr>
        <w:t xml:space="preserve"> idon mu ya rufe mun zabi kare mutuncin Masarautar mu fiye dana ƴayan da muka haifa amma Alhamdulillah da ita bata kasance irin mu ba  ta zabi data rasa ƙima da darajanta don ta ceci rayuwan ƴayan ta sa</w:t>
      </w:r>
      <w:r>
        <w:rPr>
          <w:sz w:val="13"/>
          <w:szCs w:val="13"/>
        </w:rPr>
        <w:t>i Allah ya dafa mata duk da bamu san inda take ba kuma wani irin rayuwa take yi?</w:t>
      </w:r>
    </w:p>
    <w:p w:rsidR="00000000" w:rsidRDefault="00F15D5C">
      <w:pPr>
        <w:rPr>
          <w:sz w:val="13"/>
          <w:szCs w:val="13"/>
        </w:rPr>
      </w:pPr>
    </w:p>
    <w:p w:rsidR="00000000" w:rsidRDefault="00F15D5C">
      <w:pPr>
        <w:rPr>
          <w:sz w:val="13"/>
          <w:szCs w:val="13"/>
        </w:rPr>
      </w:pPr>
      <w:r>
        <w:rPr>
          <w:sz w:val="13"/>
          <w:szCs w:val="13"/>
        </w:rPr>
        <w:t xml:space="preserve"> amma game hankali yana ganin diyar  nan yasan tana cikin koshin lafiya tana kuma da rufin asiri ,</w:t>
      </w:r>
    </w:p>
    <w:p w:rsidR="00000000" w:rsidRDefault="00F15D5C">
      <w:pPr>
        <w:rPr>
          <w:sz w:val="13"/>
          <w:szCs w:val="13"/>
        </w:rPr>
      </w:pPr>
    </w:p>
    <w:p w:rsidR="00000000" w:rsidRDefault="00F15D5C">
      <w:pPr>
        <w:rPr>
          <w:sz w:val="13"/>
          <w:szCs w:val="13"/>
        </w:rPr>
      </w:pPr>
      <w:r>
        <w:rPr>
          <w:sz w:val="13"/>
          <w:szCs w:val="13"/>
        </w:rPr>
        <w:t>Hmm ba abinda zamuce sai Allah ya kare ta ya kuma rabata da sharrin makiya</w:t>
      </w:r>
      <w:r>
        <w:rPr>
          <w:sz w:val="13"/>
          <w:szCs w:val="13"/>
        </w:rPr>
        <w:t xml:space="preserve"> ya albarkacin rayuwarta sannan ya sada mu da ita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Amen shine abinda kowa ya amsa masu dashi </w:t>
      </w:r>
    </w:p>
    <w:p w:rsidR="00000000" w:rsidRDefault="00F15D5C">
      <w:pPr>
        <w:rPr>
          <w:sz w:val="13"/>
          <w:szCs w:val="13"/>
        </w:rPr>
      </w:pPr>
    </w:p>
    <w:p w:rsidR="00000000" w:rsidRDefault="00F15D5C">
      <w:pPr>
        <w:rPr>
          <w:sz w:val="13"/>
          <w:szCs w:val="13"/>
        </w:rPr>
      </w:pPr>
      <w:r>
        <w:rPr>
          <w:sz w:val="13"/>
          <w:szCs w:val="13"/>
        </w:rPr>
        <w:t>" Yanzu wani hukunci ka yanke Muhd Kahter ,"</w:t>
      </w:r>
    </w:p>
    <w:p w:rsidR="00000000" w:rsidRDefault="00F15D5C">
      <w:pPr>
        <w:rPr>
          <w:sz w:val="13"/>
          <w:szCs w:val="13"/>
        </w:rPr>
      </w:pPr>
    </w:p>
    <w:p w:rsidR="00000000" w:rsidRDefault="00F15D5C">
      <w:pPr>
        <w:rPr>
          <w:sz w:val="13"/>
          <w:szCs w:val="13"/>
        </w:rPr>
      </w:pPr>
      <w:r>
        <w:rPr>
          <w:sz w:val="13"/>
          <w:szCs w:val="13"/>
        </w:rPr>
        <w:t xml:space="preserve">Dan shiru Master yayi na dan lokaci kafin ya fara magana cike da isa da zallan miskilanci </w:t>
      </w:r>
    </w:p>
    <w:p w:rsidR="00000000" w:rsidRDefault="00F15D5C">
      <w:pPr>
        <w:rPr>
          <w:sz w:val="13"/>
          <w:szCs w:val="13"/>
        </w:rPr>
      </w:pPr>
    </w:p>
    <w:p w:rsidR="00000000" w:rsidRDefault="00F15D5C">
      <w:pPr>
        <w:rPr>
          <w:sz w:val="13"/>
          <w:szCs w:val="13"/>
        </w:rPr>
      </w:pPr>
      <w:r>
        <w:rPr>
          <w:sz w:val="13"/>
          <w:szCs w:val="13"/>
        </w:rPr>
        <w:t xml:space="preserve">" Zan koma inda na </w:t>
      </w:r>
      <w:r>
        <w:rPr>
          <w:sz w:val="13"/>
          <w:szCs w:val="13"/>
        </w:rPr>
        <w:t>fito da ita ,"</w:t>
      </w:r>
    </w:p>
    <w:p w:rsidR="00000000" w:rsidRDefault="00F15D5C">
      <w:pPr>
        <w:rPr>
          <w:sz w:val="13"/>
          <w:szCs w:val="13"/>
        </w:rPr>
      </w:pPr>
    </w:p>
    <w:p w:rsidR="00000000" w:rsidRDefault="00F15D5C">
      <w:pPr>
        <w:rPr>
          <w:sz w:val="13"/>
          <w:szCs w:val="13"/>
        </w:rPr>
      </w:pPr>
      <w:r>
        <w:rPr>
          <w:sz w:val="13"/>
          <w:szCs w:val="13"/>
        </w:rPr>
        <w:t>Shine abinda ya fada  atakaice , gyada Kai Sarfaraz yayi kafin ya fuskanci Master wato Field Marshal MD Kahter</w:t>
      </w:r>
    </w:p>
    <w:p w:rsidR="00000000" w:rsidRDefault="00F15D5C">
      <w:pPr>
        <w:rPr>
          <w:sz w:val="13"/>
          <w:szCs w:val="13"/>
        </w:rPr>
      </w:pPr>
    </w:p>
    <w:p w:rsidR="00000000" w:rsidRDefault="00F15D5C">
      <w:pPr>
        <w:rPr>
          <w:sz w:val="13"/>
          <w:szCs w:val="13"/>
        </w:rPr>
      </w:pPr>
      <w:r>
        <w:rPr>
          <w:sz w:val="13"/>
          <w:szCs w:val="13"/>
        </w:rPr>
        <w:t xml:space="preserve">"Baza mu hana ka tafiya da ƴarka ba dan bamu da ikon hakan duk da muna da iko da kai matsayinka na </w:t>
      </w:r>
      <w:r>
        <w:rPr>
          <w:sz w:val="13"/>
          <w:szCs w:val="13"/>
        </w:rPr>
        <w:t>ɗ</w:t>
      </w:r>
      <w:r>
        <w:rPr>
          <w:sz w:val="13"/>
          <w:szCs w:val="13"/>
        </w:rPr>
        <w:t>an da muka haifa amma zamu r</w:t>
      </w:r>
      <w:r>
        <w:rPr>
          <w:sz w:val="13"/>
          <w:szCs w:val="13"/>
        </w:rPr>
        <w:t>oki Alfarma kasancewar mune sanadin rabaka da iyalinka baza muso mu kara lalata maka rayuwa ba ,</w:t>
      </w:r>
    </w:p>
    <w:p w:rsidR="00000000" w:rsidRDefault="00F15D5C">
      <w:pPr>
        <w:rPr>
          <w:sz w:val="13"/>
          <w:szCs w:val="13"/>
        </w:rPr>
      </w:pPr>
    </w:p>
    <w:p w:rsidR="00000000" w:rsidRDefault="00F15D5C">
      <w:pPr>
        <w:rPr>
          <w:sz w:val="13"/>
          <w:szCs w:val="13"/>
        </w:rPr>
      </w:pPr>
      <w:r>
        <w:rPr>
          <w:sz w:val="13"/>
          <w:szCs w:val="13"/>
        </w:rPr>
        <w:t xml:space="preserve">Muna rokon Alfarma daka barta ko dan igiyar auren dake kanta na </w:t>
      </w:r>
      <w:r>
        <w:rPr>
          <w:sz w:val="13"/>
          <w:szCs w:val="13"/>
        </w:rPr>
        <w:t>ɗ</w:t>
      </w:r>
      <w:r>
        <w:rPr>
          <w:sz w:val="13"/>
          <w:szCs w:val="13"/>
        </w:rPr>
        <w:t>anka Mahbeer duk da munyi karan banin da gaggawa zartar da hukunci na daura aure batare da ne</w:t>
      </w:r>
      <w:r>
        <w:rPr>
          <w:sz w:val="13"/>
          <w:szCs w:val="13"/>
        </w:rPr>
        <w:t>man izininka ba matsayinka na mahaifi gareta ,"</w:t>
      </w:r>
    </w:p>
    <w:p w:rsidR="00000000" w:rsidRDefault="00F15D5C">
      <w:pPr>
        <w:rPr>
          <w:sz w:val="13"/>
          <w:szCs w:val="13"/>
        </w:rPr>
      </w:pPr>
    </w:p>
    <w:p w:rsidR="00000000" w:rsidRDefault="00F15D5C">
      <w:pPr>
        <w:rPr>
          <w:sz w:val="13"/>
          <w:szCs w:val="13"/>
        </w:rPr>
      </w:pPr>
      <w:r>
        <w:rPr>
          <w:sz w:val="13"/>
          <w:szCs w:val="13"/>
        </w:rPr>
        <w:t xml:space="preserve">Shiru ne ya Rasta gun na yan mintina kafin Malikat Nubia tayi breaking silence din </w:t>
      </w:r>
    </w:p>
    <w:p w:rsidR="00000000" w:rsidRDefault="00F15D5C">
      <w:pPr>
        <w:rPr>
          <w:sz w:val="13"/>
          <w:szCs w:val="13"/>
        </w:rPr>
      </w:pPr>
      <w:r>
        <w:rPr>
          <w:sz w:val="13"/>
          <w:szCs w:val="13"/>
        </w:rPr>
        <w:t xml:space="preserve">" ibni inaso ka fada mun matsayi na agunka uwa ka </w:t>
      </w:r>
      <w:r>
        <w:rPr>
          <w:sz w:val="13"/>
          <w:szCs w:val="13"/>
        </w:rPr>
        <w:t>ɗ</w:t>
      </w:r>
      <w:r>
        <w:rPr>
          <w:sz w:val="13"/>
          <w:szCs w:val="13"/>
        </w:rPr>
        <w:t>auke Ni ko shirka,"</w:t>
      </w:r>
    </w:p>
    <w:p w:rsidR="00000000" w:rsidRDefault="00F15D5C">
      <w:pPr>
        <w:rPr>
          <w:sz w:val="13"/>
          <w:szCs w:val="13"/>
        </w:rPr>
      </w:pPr>
    </w:p>
    <w:p w:rsidR="00000000" w:rsidRDefault="00F15D5C">
      <w:pPr>
        <w:rPr>
          <w:sz w:val="13"/>
          <w:szCs w:val="13"/>
        </w:rPr>
      </w:pPr>
      <w:r>
        <w:rPr>
          <w:sz w:val="13"/>
          <w:szCs w:val="13"/>
        </w:rPr>
        <w:t>A dan razame ya daga kai ya zuba mata  grey eyes na</w:t>
      </w:r>
      <w:r>
        <w:rPr>
          <w:sz w:val="13"/>
          <w:szCs w:val="13"/>
        </w:rPr>
        <w:t xml:space="preserve">shi ko sakan daya mai kyau baiyi ba ya sadda kanshi kasa don bazai iya juran ganinta ido cikin ido ba hakan na tuna masa da abubuwa da yawa a rayuwarsa wanda ya wuce </w:t>
      </w:r>
    </w:p>
    <w:p w:rsidR="00000000" w:rsidRDefault="00F15D5C">
      <w:pPr>
        <w:rPr>
          <w:sz w:val="13"/>
          <w:szCs w:val="13"/>
        </w:rPr>
      </w:pPr>
    </w:p>
    <w:p w:rsidR="00000000" w:rsidRDefault="00F15D5C">
      <w:pPr>
        <w:rPr>
          <w:sz w:val="13"/>
          <w:szCs w:val="13"/>
        </w:rPr>
      </w:pPr>
      <w:r>
        <w:rPr>
          <w:sz w:val="13"/>
          <w:szCs w:val="13"/>
        </w:rPr>
        <w:t xml:space="preserve">"Inka </w:t>
      </w:r>
      <w:r>
        <w:rPr>
          <w:sz w:val="13"/>
          <w:szCs w:val="13"/>
        </w:rPr>
        <w:t>ɗ</w:t>
      </w:r>
      <w:r>
        <w:rPr>
          <w:sz w:val="13"/>
          <w:szCs w:val="13"/>
        </w:rPr>
        <w:t>auke Ni matsayin uwa inaso kabar  Shazana Mehnoor (princess Mehnoor) anan kasar E</w:t>
      </w:r>
      <w:r>
        <w:rPr>
          <w:sz w:val="13"/>
          <w:szCs w:val="13"/>
        </w:rPr>
        <w:t>gypt kabarta ta raya Sunnah na ma'aiki Annabi Muhd (s.a.w), an mata aure badan rashin gata ba ko dan akuntatawa rayuwar ta bane anyi ne don ta kasance daya daga cikin zuri'armu ta yanda koda iyayenta sun bayyana zasu bar mana ita don tana goge  mana. radad</w:t>
      </w:r>
      <w:r>
        <w:rPr>
          <w:sz w:val="13"/>
          <w:szCs w:val="13"/>
        </w:rPr>
        <w:t>in daya dade acikin zuciyar mu,</w:t>
      </w:r>
    </w:p>
    <w:p w:rsidR="00000000" w:rsidRDefault="00F15D5C">
      <w:pPr>
        <w:rPr>
          <w:sz w:val="13"/>
          <w:szCs w:val="13"/>
        </w:rPr>
      </w:pPr>
    </w:p>
    <w:p w:rsidR="00000000" w:rsidRDefault="00F15D5C">
      <w:pPr>
        <w:rPr>
          <w:sz w:val="13"/>
          <w:szCs w:val="13"/>
        </w:rPr>
      </w:pPr>
      <w:r>
        <w:rPr>
          <w:sz w:val="13"/>
          <w:szCs w:val="13"/>
        </w:rPr>
        <w:t>Nasan kana fushi damu shiyasa ka kuje mu na tsawon shekaru har 20,</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kasan yadda ka azabtar da zukatan mu kuwa da aikata hakan da kayi?</w:t>
      </w:r>
    </w:p>
    <w:p w:rsidR="00000000" w:rsidRDefault="00F15D5C">
      <w:pPr>
        <w:rPr>
          <w:sz w:val="13"/>
          <w:szCs w:val="13"/>
        </w:rPr>
      </w:pPr>
    </w:p>
    <w:p w:rsidR="00000000" w:rsidRDefault="00F15D5C">
      <w:pPr>
        <w:rPr>
          <w:sz w:val="13"/>
          <w:szCs w:val="13"/>
        </w:rPr>
      </w:pPr>
      <w:r>
        <w:rPr>
          <w:sz w:val="13"/>
          <w:szCs w:val="13"/>
        </w:rPr>
        <w:t xml:space="preserve"> inaso kasan shi dan adam ajizi ne tara yake bai cika goma ba sannan bawa baya wuce ƙ</w:t>
      </w:r>
      <w:r>
        <w:rPr>
          <w:sz w:val="13"/>
          <w:szCs w:val="13"/>
        </w:rPr>
        <w:t>addaran sa haka Allah ya ƙaddara maka kai da ZULAIHAT da ƴayanku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Ni uwace Ni na haifi Zulaihat duk son da wani zai nuna mata bayan wanda Ni zan mata ne shekara 20 nayi ina kukan zuci batare da na yi kowa yaji ba na kai wa Allah  kuka na nasan shi ya ja</w:t>
      </w:r>
      <w:r>
        <w:rPr>
          <w:sz w:val="13"/>
          <w:szCs w:val="13"/>
        </w:rPr>
        <w:t>rrabeni da rashin ta, duka wannan shekarun ban taba nuna wani alama na bacin rai ba game da abinda aka yanke wa Zulaihat,</w:t>
      </w:r>
    </w:p>
    <w:p w:rsidR="00000000" w:rsidRDefault="00F15D5C">
      <w:pPr>
        <w:rPr>
          <w:sz w:val="13"/>
          <w:szCs w:val="13"/>
        </w:rPr>
      </w:pPr>
      <w:r>
        <w:rPr>
          <w:sz w:val="13"/>
          <w:szCs w:val="13"/>
        </w:rPr>
        <w:t>Na san ƴata  takasnce bata jin magana tana da taurin kai da neman magana bayan wannan bazata taba aikata abinda ake zargin ta dashi ba</w:t>
      </w:r>
      <w:r>
        <w:rPr>
          <w:sz w:val="13"/>
          <w:szCs w:val="13"/>
        </w:rPr>
        <w:t xml:space="preserve"> na mika wa Allah komai karshe kaga abinda  Allah ya saka mana dashi,</w:t>
      </w:r>
    </w:p>
    <w:p w:rsidR="00000000" w:rsidRDefault="00F15D5C">
      <w:pPr>
        <w:rPr>
          <w:sz w:val="13"/>
          <w:szCs w:val="13"/>
        </w:rPr>
      </w:pPr>
    </w:p>
    <w:p w:rsidR="00000000" w:rsidRDefault="00F15D5C">
      <w:pPr>
        <w:rPr>
          <w:sz w:val="13"/>
          <w:szCs w:val="13"/>
        </w:rPr>
      </w:pPr>
      <w:r>
        <w:rPr>
          <w:sz w:val="13"/>
          <w:szCs w:val="13"/>
        </w:rPr>
        <w:t>Inaso kasan abinda hakuri bai bayar ba rashin ta bazai taba bayarwa ba katafi na tsawon shekaru shin mai hakan ya kare ka dashi ?</w:t>
      </w:r>
    </w:p>
    <w:p w:rsidR="00000000" w:rsidRDefault="00F15D5C">
      <w:pPr>
        <w:rPr>
          <w:sz w:val="13"/>
          <w:szCs w:val="13"/>
        </w:rPr>
      </w:pPr>
      <w:r>
        <w:rPr>
          <w:sz w:val="13"/>
          <w:szCs w:val="13"/>
        </w:rPr>
        <w:t>ya rage ma ma radadin da kake ji ne ?</w:t>
      </w:r>
    </w:p>
    <w:p w:rsidR="00000000" w:rsidRDefault="00F15D5C">
      <w:pPr>
        <w:rPr>
          <w:sz w:val="13"/>
          <w:szCs w:val="13"/>
        </w:rPr>
      </w:pPr>
      <w:r>
        <w:rPr>
          <w:sz w:val="13"/>
          <w:szCs w:val="13"/>
        </w:rPr>
        <w:t>Nasan baiyi hakan</w:t>
      </w:r>
      <w:r>
        <w:rPr>
          <w:sz w:val="13"/>
          <w:szCs w:val="13"/>
        </w:rPr>
        <w:t xml:space="preserve"> ba sai ma kara wargaza make lissafi da yayi nasan  halinka duk da kasancewar ka mutum murdadde kallo daya na maka nasan rayuwar bata maka dadi ina mai tabbatar maka daka zauna da yan uwanka ka rungume ƙaddaran ka hanu  bibbiyu daka kasance daya daga cikin</w:t>
      </w:r>
      <w:r>
        <w:rPr>
          <w:sz w:val="13"/>
          <w:szCs w:val="13"/>
        </w:rPr>
        <w:t xml:space="preserve"> salihan bayi, shin kamanta cewa Allah na jarraban muminai ne cikin bayinsa inaso kayi gaggawar tuba sannan ka nemi yafiyar iyayenka,  duk da irin cigaba da kasamu  a rayuwarka nasan baka farin ciki  dan baka da wanda zai taya ka ,</w:t>
      </w:r>
    </w:p>
    <w:p w:rsidR="00000000" w:rsidRDefault="00F15D5C">
      <w:pPr>
        <w:rPr>
          <w:sz w:val="13"/>
          <w:szCs w:val="13"/>
        </w:rPr>
      </w:pPr>
    </w:p>
    <w:p w:rsidR="00000000" w:rsidRDefault="00F15D5C">
      <w:pPr>
        <w:rPr>
          <w:sz w:val="13"/>
          <w:szCs w:val="13"/>
        </w:rPr>
      </w:pPr>
      <w:r>
        <w:rPr>
          <w:sz w:val="13"/>
          <w:szCs w:val="13"/>
        </w:rPr>
        <w:t xml:space="preserve">Ka koma gare su ina da </w:t>
      </w:r>
      <w:r>
        <w:rPr>
          <w:sz w:val="13"/>
          <w:szCs w:val="13"/>
        </w:rPr>
        <w:t>tabbacin hakan zai rage ma radadin da kake ji a zuciyarka sannan rayuwar ka  zatayi albarka,"</w:t>
      </w:r>
    </w:p>
    <w:p w:rsidR="00000000" w:rsidRDefault="00F15D5C">
      <w:pPr>
        <w:rPr>
          <w:sz w:val="13"/>
          <w:szCs w:val="13"/>
        </w:rPr>
      </w:pPr>
    </w:p>
    <w:p w:rsidR="00000000" w:rsidRDefault="00F15D5C">
      <w:pPr>
        <w:rPr>
          <w:sz w:val="13"/>
          <w:szCs w:val="13"/>
        </w:rPr>
      </w:pPr>
      <w:r>
        <w:rPr>
          <w:sz w:val="13"/>
          <w:szCs w:val="13"/>
        </w:rPr>
        <w:t>tunda ta fara magana ya sadda kansa kasa  wani mugun sanyi jikinsa yayi tamkar an watsa masa ruwan kankara bai taba nadama da dana sanin barin ahalinsa da yayi b</w:t>
      </w:r>
      <w:r>
        <w:rPr>
          <w:sz w:val="13"/>
          <w:szCs w:val="13"/>
        </w:rPr>
        <w:t>a duk tsawon shekarun nan sai yau tabbas maganan data fada gaskiya ne baya farin ciki da daukaka da kuma girma da ya samu saboda bashi da wanda zai taya shi murna a mastayin dan uwa ya kuma amfana da dukiyar daya tara masu dinbin yawa.</w:t>
      </w:r>
    </w:p>
    <w:p w:rsidR="00000000" w:rsidRDefault="00F15D5C">
      <w:pPr>
        <w:rPr>
          <w:sz w:val="13"/>
          <w:szCs w:val="13"/>
        </w:rPr>
      </w:pPr>
    </w:p>
    <w:p w:rsidR="00000000" w:rsidRDefault="00F15D5C">
      <w:pPr>
        <w:rPr>
          <w:sz w:val="13"/>
          <w:szCs w:val="13"/>
        </w:rPr>
      </w:pPr>
      <w:r>
        <w:rPr>
          <w:sz w:val="13"/>
          <w:szCs w:val="13"/>
        </w:rPr>
        <w:t>A hankali ya mike y</w:t>
      </w:r>
      <w:r>
        <w:rPr>
          <w:sz w:val="13"/>
          <w:szCs w:val="13"/>
        </w:rPr>
        <w:t xml:space="preserve">a karasa gaban Malikat Nubia zuba guiwan sa  yayi a gabanta hannunta ya kama yasa a saitin zuciyar sa </w:t>
      </w:r>
    </w:p>
    <w:p w:rsidR="00000000" w:rsidRDefault="00F15D5C">
      <w:pPr>
        <w:rPr>
          <w:sz w:val="13"/>
          <w:szCs w:val="13"/>
        </w:rPr>
      </w:pPr>
    </w:p>
    <w:p w:rsidR="00000000" w:rsidRDefault="00F15D5C">
      <w:pPr>
        <w:rPr>
          <w:sz w:val="13"/>
          <w:szCs w:val="13"/>
        </w:rPr>
      </w:pPr>
      <w:r>
        <w:rPr>
          <w:sz w:val="13"/>
          <w:szCs w:val="13"/>
        </w:rPr>
        <w:t>"Ummi zuciyata zata fashe tana cike da abubuwa dayawa ina cikin damuwa Ummi  sun aura mun Zulaihat a lokacin da ban stammanta ba sannan na fara sonta ba</w:t>
      </w:r>
      <w:r>
        <w:rPr>
          <w:sz w:val="13"/>
          <w:szCs w:val="13"/>
        </w:rPr>
        <w:t>tare Dana shiryawa hakan ba nayi nisa cikin kogin sonta inajin rayuwa in ba ita ba abu ne mai  sauki ba,</w:t>
      </w:r>
    </w:p>
    <w:p w:rsidR="00000000" w:rsidRDefault="00F15D5C">
      <w:pPr>
        <w:rPr>
          <w:sz w:val="13"/>
          <w:szCs w:val="13"/>
        </w:rPr>
      </w:pPr>
    </w:p>
    <w:p w:rsidR="00000000" w:rsidRDefault="00F15D5C">
      <w:pPr>
        <w:rPr>
          <w:sz w:val="13"/>
          <w:szCs w:val="13"/>
        </w:rPr>
      </w:pPr>
      <w:r>
        <w:rPr>
          <w:sz w:val="13"/>
          <w:szCs w:val="13"/>
        </w:rPr>
        <w:t xml:space="preserve"> a lokacin dana shirya bata ragamar rayuwata na bata wani bangare a zuciyata wanda ba wani mahaluƙi dana bawa, awannan lokacin aka mun bushara data ha</w:t>
      </w:r>
      <w:r>
        <w:rPr>
          <w:sz w:val="13"/>
          <w:szCs w:val="13"/>
        </w:rPr>
        <w:t>ifamun ƴaya ba daya ba har biyu naji ta kara wani matsayi a zuciyata,</w:t>
      </w:r>
    </w:p>
    <w:p w:rsidR="00000000" w:rsidRDefault="00F15D5C">
      <w:pPr>
        <w:rPr>
          <w:sz w:val="13"/>
          <w:szCs w:val="13"/>
        </w:rPr>
      </w:pPr>
    </w:p>
    <w:p w:rsidR="00000000" w:rsidRDefault="00F15D5C">
      <w:pPr>
        <w:rPr>
          <w:sz w:val="13"/>
          <w:szCs w:val="13"/>
        </w:rPr>
      </w:pPr>
      <w:r>
        <w:rPr>
          <w:sz w:val="13"/>
          <w:szCs w:val="13"/>
        </w:rPr>
        <w:t>Naso na dawo dan nayi tozali da ƴara na amma Baba sarki ya hana hakan kamar yadda ya turani masa aiki bada son raina ba,"</w:t>
      </w:r>
    </w:p>
    <w:p w:rsidR="00000000" w:rsidRDefault="00F15D5C">
      <w:pPr>
        <w:rPr>
          <w:sz w:val="13"/>
          <w:szCs w:val="13"/>
        </w:rPr>
      </w:pPr>
    </w:p>
    <w:p w:rsidR="00000000" w:rsidRDefault="00F15D5C">
      <w:pPr>
        <w:rPr>
          <w:sz w:val="13"/>
          <w:szCs w:val="13"/>
        </w:rPr>
      </w:pPr>
      <w:r>
        <w:rPr>
          <w:sz w:val="13"/>
          <w:szCs w:val="13"/>
        </w:rPr>
        <w:t>Kara masta hannunta dake saitin zuciyar sa yayi ya zuba mata i</w:t>
      </w:r>
      <w:r>
        <w:rPr>
          <w:sz w:val="13"/>
          <w:szCs w:val="13"/>
        </w:rPr>
        <w:t xml:space="preserve">donsa da yayi ja kamar attarubu </w:t>
      </w:r>
    </w:p>
    <w:p w:rsidR="00000000" w:rsidRDefault="00F15D5C">
      <w:pPr>
        <w:rPr>
          <w:sz w:val="13"/>
          <w:szCs w:val="13"/>
        </w:rPr>
      </w:pPr>
    </w:p>
    <w:p w:rsidR="00000000" w:rsidRDefault="00F15D5C">
      <w:pPr>
        <w:rPr>
          <w:sz w:val="13"/>
          <w:szCs w:val="13"/>
        </w:rPr>
      </w:pPr>
      <w:r>
        <w:rPr>
          <w:sz w:val="13"/>
          <w:szCs w:val="13"/>
        </w:rPr>
        <w:t>"Ummi ki fada mun idan ban guji su Baba sarki ba Mai zanyi nasan inna cigaba  da kasancewa dasu zan iya aikata abinda zanyi dana sani daga baya shiyasa na zabi dana bar kasar na koma Sin  (China) ba wanda yasan inda nake s</w:t>
      </w:r>
      <w:r>
        <w:rPr>
          <w:sz w:val="13"/>
          <w:szCs w:val="13"/>
        </w:rPr>
        <w:t>ai ke da Abie nayi haka ne don kuji sauki aranku nasan kuma kunajin abinda nakeji koma fiye da yadda nake ji sannan koda nayi tunanin dawowa gareku nakanji bazan iya ba yakan tuna mun da irin rayuwar da muka yi da Zulaihat abaya,</w:t>
      </w:r>
    </w:p>
    <w:p w:rsidR="00000000" w:rsidRDefault="00F15D5C">
      <w:pPr>
        <w:rPr>
          <w:sz w:val="13"/>
          <w:szCs w:val="13"/>
        </w:rPr>
      </w:pPr>
    </w:p>
    <w:p w:rsidR="00000000" w:rsidRDefault="00F15D5C">
      <w:pPr>
        <w:rPr>
          <w:sz w:val="13"/>
          <w:szCs w:val="13"/>
        </w:rPr>
      </w:pPr>
      <w:r>
        <w:rPr>
          <w:sz w:val="13"/>
          <w:szCs w:val="13"/>
        </w:rPr>
        <w:t>Ummi kinsan rayuwar danay</w:t>
      </w:r>
      <w:r>
        <w:rPr>
          <w:sz w:val="13"/>
          <w:szCs w:val="13"/>
        </w:rPr>
        <w:t>i da ZULAIHAT ba abu ne da zai goge ba cikin kankanin lokaci,"</w:t>
      </w:r>
    </w:p>
    <w:p w:rsidR="00000000" w:rsidRDefault="00F15D5C">
      <w:pPr>
        <w:rPr>
          <w:sz w:val="13"/>
          <w:szCs w:val="13"/>
        </w:rPr>
      </w:pPr>
    </w:p>
    <w:p w:rsidR="00000000" w:rsidRDefault="00F15D5C">
      <w:pPr>
        <w:rPr>
          <w:sz w:val="13"/>
          <w:szCs w:val="13"/>
        </w:rPr>
      </w:pPr>
      <w:r>
        <w:rPr>
          <w:sz w:val="13"/>
          <w:szCs w:val="13"/>
        </w:rPr>
        <w:t>Dayan hannunta tasa a face nashi ta shafa cike da kula da zallan kauna</w:t>
      </w:r>
    </w:p>
    <w:p w:rsidR="00000000" w:rsidRDefault="00F15D5C">
      <w:pPr>
        <w:rPr>
          <w:sz w:val="13"/>
          <w:szCs w:val="13"/>
        </w:rPr>
      </w:pPr>
    </w:p>
    <w:p w:rsidR="00000000" w:rsidRDefault="00F15D5C">
      <w:pPr>
        <w:rPr>
          <w:sz w:val="13"/>
          <w:szCs w:val="13"/>
        </w:rPr>
      </w:pPr>
      <w:r>
        <w:rPr>
          <w:sz w:val="13"/>
          <w:szCs w:val="13"/>
        </w:rPr>
        <w:t>" komai Muƙaddari ne daga Allah idan ya ƙaddara faruwar hakan ba wanda ya isa ya hana, inaso kasan Baba sarki sun kasanc</w:t>
      </w:r>
      <w:r>
        <w:rPr>
          <w:sz w:val="13"/>
          <w:szCs w:val="13"/>
        </w:rPr>
        <w:t>e sanadi ne kawai na faruwar hakan kasan komai da sanadin faruwar sa Kadaina ganin laifinsu suma bada son ransu hakan ta faru ba ka yafe musu ka kuma nemi yafiyar su hakan zai sanyaya ranka,"</w:t>
      </w:r>
    </w:p>
    <w:p w:rsidR="00000000" w:rsidRDefault="00F15D5C">
      <w:pPr>
        <w:rPr>
          <w:sz w:val="13"/>
          <w:szCs w:val="13"/>
        </w:rPr>
      </w:pPr>
    </w:p>
    <w:p w:rsidR="00000000" w:rsidRDefault="00F15D5C">
      <w:pPr>
        <w:rPr>
          <w:sz w:val="13"/>
          <w:szCs w:val="13"/>
        </w:rPr>
      </w:pPr>
      <w:r>
        <w:rPr>
          <w:sz w:val="13"/>
          <w:szCs w:val="13"/>
        </w:rPr>
        <w:t>"Zanyi hakan Ummi amma ba yanzu ba yanzu ina da bukatar kasance</w:t>
      </w:r>
      <w:r>
        <w:rPr>
          <w:sz w:val="13"/>
          <w:szCs w:val="13"/>
        </w:rPr>
        <w:t>wa da ƴata ina kuma bukatar ta samu lafiya  kamar yadda kika bukata zan barta tayi rayuwar aurenta amma bana naso mutanen duniya su san da ita kamar yadda ban bukatar Masarautar Kano su san da ita bawai dan ban yadda da ita mastayin ƴata bane inaso nayi bi</w:t>
      </w:r>
      <w:r>
        <w:rPr>
          <w:sz w:val="13"/>
          <w:szCs w:val="13"/>
        </w:rPr>
        <w:t>ncike akan abubuwan da suke faruwa a Masarautar Kano daga rashin Othman da mukayi har zuwa na ita Zulaihat din tabbas akwai lauje cikin nadi akwai wanda ke shirya faruwar hakan don yana so ya cimma wani buri nashi ta hanyar mana ƙare dangi.</w:t>
      </w:r>
    </w:p>
    <w:p w:rsidR="00000000" w:rsidRDefault="00F15D5C">
      <w:pPr>
        <w:rPr>
          <w:sz w:val="13"/>
          <w:szCs w:val="13"/>
        </w:rPr>
      </w:pPr>
    </w:p>
    <w:p w:rsidR="00000000" w:rsidRDefault="00F15D5C">
      <w:pPr>
        <w:rPr>
          <w:sz w:val="13"/>
          <w:szCs w:val="13"/>
        </w:rPr>
      </w:pPr>
      <w:r>
        <w:rPr>
          <w:sz w:val="13"/>
          <w:szCs w:val="13"/>
        </w:rPr>
        <w:t>Yanzu ina da l</w:t>
      </w:r>
      <w:r>
        <w:rPr>
          <w:sz w:val="13"/>
          <w:szCs w:val="13"/>
        </w:rPr>
        <w:t>abarin cewa an rasa yarima mai jiran gado sannan kafin hakan Baba sarki yayi kokarin korar Fareed daga Masarautar bayan kananan abubuwa  da suke faruwa,"</w:t>
      </w:r>
    </w:p>
    <w:p w:rsidR="00000000" w:rsidRDefault="00F15D5C">
      <w:pPr>
        <w:rPr>
          <w:sz w:val="13"/>
          <w:szCs w:val="13"/>
        </w:rPr>
      </w:pPr>
    </w:p>
    <w:p w:rsidR="00000000" w:rsidRDefault="00F15D5C">
      <w:pPr>
        <w:rPr>
          <w:sz w:val="13"/>
          <w:szCs w:val="13"/>
        </w:rPr>
      </w:pPr>
      <w:r>
        <w:rPr>
          <w:sz w:val="13"/>
          <w:szCs w:val="13"/>
        </w:rPr>
        <w:t>"Tabbas maganan ka gaskiya ne Kahter akwai abinda ke faruwa musamman ta bangaren shi ABDALLAH akwai w</w:t>
      </w:r>
      <w:r>
        <w:rPr>
          <w:sz w:val="13"/>
          <w:szCs w:val="13"/>
        </w:rPr>
        <w:t>anda ke amfani da hankalinsa sai de ban san taya hakan ke faruwa ba amma akwai matsala gagarumi,"</w:t>
      </w:r>
    </w:p>
    <w:p w:rsidR="00000000" w:rsidRDefault="00F15D5C">
      <w:pPr>
        <w:rPr>
          <w:sz w:val="13"/>
          <w:szCs w:val="13"/>
        </w:rPr>
      </w:pPr>
    </w:p>
    <w:p w:rsidR="00000000" w:rsidRDefault="00F15D5C">
      <w:pPr>
        <w:rPr>
          <w:sz w:val="13"/>
          <w:szCs w:val="13"/>
        </w:rPr>
      </w:pPr>
      <w:r>
        <w:rPr>
          <w:sz w:val="13"/>
          <w:szCs w:val="13"/>
        </w:rPr>
        <w:t xml:space="preserve">Dogon ajiyan zuciya Malik Sultan yaja kafun  ya fara magana cikin nustuwa </w:t>
      </w:r>
    </w:p>
    <w:p w:rsidR="00000000" w:rsidRDefault="00F15D5C">
      <w:pPr>
        <w:rPr>
          <w:sz w:val="13"/>
          <w:szCs w:val="13"/>
        </w:rPr>
      </w:pPr>
      <w:r>
        <w:rPr>
          <w:sz w:val="13"/>
          <w:szCs w:val="13"/>
        </w:rPr>
        <w:t xml:space="preserve">"Haka ne abinda kuka fada gaskiya ne amma yanzu abinda ya kamata mu maida hankali </w:t>
      </w:r>
      <w:r>
        <w:rPr>
          <w:sz w:val="13"/>
          <w:szCs w:val="13"/>
        </w:rPr>
        <w:t>wajen samarwa Mehnoor lafiya sannan Musa staro mai karfi akan ta duk da bamu sanar da duniya asalin wacece ita ba, sai de mutanen dake family nan sun san da haka kuma kunsan a wassu lokutan shi munafikinka taburman ka ne,"</w:t>
      </w:r>
    </w:p>
    <w:p w:rsidR="00000000" w:rsidRDefault="00F15D5C">
      <w:pPr>
        <w:rPr>
          <w:sz w:val="13"/>
          <w:szCs w:val="13"/>
        </w:rPr>
      </w:pPr>
    </w:p>
    <w:p w:rsidR="00000000" w:rsidRDefault="00F15D5C">
      <w:pPr>
        <w:rPr>
          <w:sz w:val="13"/>
          <w:szCs w:val="13"/>
        </w:rPr>
      </w:pPr>
      <w:r>
        <w:rPr>
          <w:sz w:val="13"/>
          <w:szCs w:val="13"/>
        </w:rPr>
        <w:t>Cike da yadda sukayi na'am da ab</w:t>
      </w:r>
      <w:r>
        <w:rPr>
          <w:sz w:val="13"/>
          <w:szCs w:val="13"/>
        </w:rPr>
        <w:t>inda Malik Sultan yace.</w:t>
      </w:r>
    </w:p>
    <w:p w:rsidR="00000000" w:rsidRDefault="00F15D5C">
      <w:pPr>
        <w:rPr>
          <w:sz w:val="13"/>
          <w:szCs w:val="13"/>
        </w:rPr>
      </w:pPr>
    </w:p>
    <w:p w:rsidR="00000000" w:rsidRDefault="00F15D5C">
      <w:pPr>
        <w:rPr>
          <w:sz w:val="13"/>
          <w:szCs w:val="13"/>
        </w:rPr>
      </w:pPr>
      <w:r>
        <w:rPr>
          <w:sz w:val="13"/>
          <w:szCs w:val="13"/>
        </w:rPr>
        <w:t>END Of PAGE 29</w:t>
      </w:r>
    </w:p>
    <w:p w:rsidR="00000000" w:rsidRDefault="00F15D5C">
      <w:pPr>
        <w:rPr>
          <w:sz w:val="13"/>
          <w:szCs w:val="13"/>
        </w:rPr>
      </w:pPr>
    </w:p>
    <w:p w:rsidR="00000000" w:rsidRDefault="00F15D5C">
      <w:pPr>
        <w:rPr>
          <w:sz w:val="13"/>
          <w:szCs w:val="13"/>
        </w:rPr>
      </w:pPr>
      <w:r>
        <w:rPr>
          <w:sz w:val="13"/>
          <w:szCs w:val="13"/>
        </w:rPr>
        <w:t xml:space="preserve">Comment and share Please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THE TWO LIGHTS (RIKICIN GIDAN SARAUTA)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Adapted Expert Writer</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Ina godiya sosai </w:t>
      </w:r>
      <w:r>
        <w:rPr>
          <w:sz w:val="13"/>
          <w:szCs w:val="13"/>
        </w:rPr>
        <w:t>😁</w:t>
      </w:r>
      <w:r>
        <w:rPr>
          <w:sz w:val="13"/>
          <w:szCs w:val="13"/>
        </w:rPr>
        <w:t xml:space="preserve"> OUM AFFAN da irin kaunar ❤</w:t>
      </w:r>
      <w:r>
        <w:rPr>
          <w:sz w:val="13"/>
          <w:szCs w:val="13"/>
        </w:rPr>
        <w:t>️</w:t>
      </w:r>
      <w:r>
        <w:rPr>
          <w:sz w:val="13"/>
          <w:szCs w:val="13"/>
        </w:rPr>
        <w:t xml:space="preserve"> da kike nunawa littafina wa</w:t>
      </w:r>
      <w:r>
        <w:rPr>
          <w:sz w:val="13"/>
          <w:szCs w:val="13"/>
        </w:rPr>
        <w:t>nnan page din sadaukarwa ce agareki</w:t>
      </w:r>
      <w:r>
        <w:rPr>
          <w:sz w:val="13"/>
          <w:szCs w:val="13"/>
        </w:rPr>
        <w:t>🤣😊</w:t>
      </w: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r>
        <w:rPr>
          <w:sz w:val="13"/>
          <w:szCs w:val="13"/>
        </w:rPr>
        <w:t xml:space="preserve">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PAGE 30</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IRAQ</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Wani katafaren Mansion ne mai dauke da kayan alatu da more rayuwa, tun daga waje kasan ba karamin kudi mamallakinta ya kashe mata ba, ita kanta gate din abun kallo ne daga</w:t>
      </w:r>
      <w:r>
        <w:rPr>
          <w:sz w:val="13"/>
          <w:szCs w:val="13"/>
        </w:rPr>
        <w:t xml:space="preserve"> </w:t>
      </w:r>
      <w:r>
        <w:rPr>
          <w:sz w:val="13"/>
          <w:szCs w:val="13"/>
        </w:rPr>
        <w:t>ɓ</w:t>
      </w:r>
      <w:r>
        <w:rPr>
          <w:sz w:val="13"/>
          <w:szCs w:val="13"/>
        </w:rPr>
        <w:t xml:space="preserve">angaren dama akwai wani ƙaramin sign board da aka manna ajikin gini wanda yasha ado da kwalliya na musamman zaka ranste da glass akayi don yadda yake </w:t>
      </w:r>
      <w:r>
        <w:rPr>
          <w:sz w:val="13"/>
          <w:szCs w:val="13"/>
        </w:rPr>
        <w:t>ɗ</w:t>
      </w:r>
      <w:r>
        <w:rPr>
          <w:sz w:val="13"/>
          <w:szCs w:val="13"/>
        </w:rPr>
        <w:t xml:space="preserve">aukan eyes </w:t>
      </w:r>
      <w:r>
        <w:rPr>
          <w:sz w:val="13"/>
          <w:szCs w:val="13"/>
        </w:rPr>
        <w:t>👀</w:t>
      </w:r>
      <w:r>
        <w:rPr>
          <w:sz w:val="13"/>
          <w:szCs w:val="13"/>
        </w:rPr>
        <w:t xml:space="preserve"> ita kanta yadda akayi rubutun abun kallo ne tamkar da ruwan gold haka yake </w:t>
      </w:r>
      <w:r>
        <w:rPr>
          <w:sz w:val="13"/>
          <w:szCs w:val="13"/>
        </w:rPr>
        <w:t>ɗ</w:t>
      </w:r>
      <w:r>
        <w:rPr>
          <w:sz w:val="13"/>
          <w:szCs w:val="13"/>
        </w:rPr>
        <w:t>aukan ido gas</w:t>
      </w:r>
      <w:r>
        <w:rPr>
          <w:sz w:val="13"/>
          <w:szCs w:val="13"/>
        </w:rPr>
        <w:t>hi anyi shi in a stylish form an rubuta  ENGINEER. OTHMAN IBN ABDALLAH MANSION.</w:t>
      </w:r>
    </w:p>
    <w:p w:rsidR="00000000" w:rsidRDefault="00F15D5C">
      <w:pPr>
        <w:rPr>
          <w:sz w:val="13"/>
          <w:szCs w:val="13"/>
        </w:rPr>
      </w:pPr>
    </w:p>
    <w:p w:rsidR="00000000" w:rsidRDefault="00F15D5C">
      <w:pPr>
        <w:rPr>
          <w:sz w:val="13"/>
          <w:szCs w:val="13"/>
        </w:rPr>
      </w:pPr>
      <w:r>
        <w:rPr>
          <w:sz w:val="13"/>
          <w:szCs w:val="13"/>
        </w:rPr>
        <w:t>Daga ciki kuwa wassu fusatattun Body guard ne masu sanye da baƙin suit idonsu garkame da baƙin eye glass ba alamun ko fara'a a fuskansu.</w:t>
      </w:r>
    </w:p>
    <w:p w:rsidR="00000000" w:rsidRDefault="00F15D5C">
      <w:pPr>
        <w:rPr>
          <w:sz w:val="13"/>
          <w:szCs w:val="13"/>
        </w:rPr>
      </w:pPr>
    </w:p>
    <w:p w:rsidR="00000000" w:rsidRDefault="00F15D5C">
      <w:pPr>
        <w:rPr>
          <w:sz w:val="13"/>
          <w:szCs w:val="13"/>
        </w:rPr>
      </w:pPr>
      <w:r>
        <w:rPr>
          <w:sz w:val="13"/>
          <w:szCs w:val="13"/>
        </w:rPr>
        <w:t xml:space="preserve">Wata dalleliyar Car na hango mai </w:t>
      </w:r>
      <w:r>
        <w:rPr>
          <w:sz w:val="13"/>
          <w:szCs w:val="13"/>
        </w:rPr>
        <w:t>ɗ</w:t>
      </w:r>
      <w:r>
        <w:rPr>
          <w:sz w:val="13"/>
          <w:szCs w:val="13"/>
        </w:rPr>
        <w:t>auk</w:t>
      </w:r>
      <w:r>
        <w:rPr>
          <w:sz w:val="13"/>
          <w:szCs w:val="13"/>
        </w:rPr>
        <w:t xml:space="preserve">an ido da hankalin Me kallonta ta shigo cikin Estate din, Bata tsaya ako ina ba sai bakin tamkamemen Mansion din wanda aka rubuta Engineer. Othman Ibn Abdallah , </w:t>
      </w:r>
    </w:p>
    <w:p w:rsidR="00000000" w:rsidRDefault="00F15D5C">
      <w:pPr>
        <w:rPr>
          <w:sz w:val="13"/>
          <w:szCs w:val="13"/>
        </w:rPr>
      </w:pPr>
      <w:r>
        <w:rPr>
          <w:sz w:val="13"/>
          <w:szCs w:val="13"/>
        </w:rPr>
        <w:t>cikin kankanin lokaci aka wangale musu gate din suka shiga cikin Mansion din Mashaallah shine</w:t>
      </w:r>
      <w:r>
        <w:rPr>
          <w:sz w:val="13"/>
          <w:szCs w:val="13"/>
        </w:rPr>
        <w:t xml:space="preserve"> abin  na Fadi tabbas anyi barin Ƙudi ko ta ina anyi masa kawanya da kayan more rayuwa ba abunda ke tashi sai sanyi da kanshi hadaddun Flowers  ga wani designer interlocks da aka zuba a harabar Mansion din.</w:t>
      </w:r>
    </w:p>
    <w:p w:rsidR="00000000" w:rsidRDefault="00F15D5C">
      <w:pPr>
        <w:rPr>
          <w:sz w:val="13"/>
          <w:szCs w:val="13"/>
        </w:rPr>
      </w:pPr>
    </w:p>
    <w:p w:rsidR="00000000" w:rsidRDefault="00F15D5C">
      <w:pPr>
        <w:rPr>
          <w:sz w:val="13"/>
          <w:szCs w:val="13"/>
        </w:rPr>
      </w:pPr>
      <w:r>
        <w:rPr>
          <w:sz w:val="13"/>
          <w:szCs w:val="13"/>
        </w:rPr>
        <w:t xml:space="preserve"> cike da takama wannan dalleliyar Car din ta cig</w:t>
      </w:r>
      <w:r>
        <w:rPr>
          <w:sz w:val="13"/>
          <w:szCs w:val="13"/>
        </w:rPr>
        <w:t>aba da tafiya bisa wani shinfidadden kwaltan dake shimfide inda ya sada su da wani gate din na daban inda wassu murdaddun sojoji ke kula da shiga da futa ba tare da bata lokaci ba suka wangale gate din Kasancewa sun san waye aciki, Car din ta cigaba da Ras</w:t>
      </w:r>
      <w:r>
        <w:rPr>
          <w:sz w:val="13"/>
          <w:szCs w:val="13"/>
        </w:rPr>
        <w:t xml:space="preserve">ta shinfidadden kwaltan har ta isa parking lot wato inda aka tanadar don parking cikin jerin wassu hadaddun cars  wanda yasa na fara tunanin </w:t>
      </w:r>
      <w:r>
        <w:rPr>
          <w:sz w:val="13"/>
          <w:szCs w:val="13"/>
        </w:rPr>
        <w:t>🤔</w:t>
      </w:r>
      <w:r>
        <w:rPr>
          <w:sz w:val="13"/>
          <w:szCs w:val="13"/>
        </w:rPr>
        <w:t xml:space="preserve"> ko Company mota nazo ina cikin wannan tunanin ne karan bude cap din motan ya dawo dani normal sense Dina,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Cike</w:t>
      </w:r>
      <w:r>
        <w:rPr>
          <w:sz w:val="13"/>
          <w:szCs w:val="13"/>
        </w:rPr>
        <w:t xml:space="preserve"> da mamaki na sake baki</w:t>
      </w:r>
      <w:r>
        <w:rPr>
          <w:sz w:val="13"/>
          <w:szCs w:val="13"/>
        </w:rPr>
        <w:t>🤤</w:t>
      </w:r>
      <w:r>
        <w:rPr>
          <w:sz w:val="13"/>
          <w:szCs w:val="13"/>
        </w:rPr>
        <w:t xml:space="preserve"> ganin wanda ya fito daga cikin wannan lafiyayyiyar Car din.</w:t>
      </w:r>
    </w:p>
    <w:p w:rsidR="00000000" w:rsidRDefault="00F15D5C">
      <w:pPr>
        <w:rPr>
          <w:sz w:val="13"/>
          <w:szCs w:val="13"/>
        </w:rPr>
      </w:pPr>
    </w:p>
    <w:p w:rsidR="00000000" w:rsidRDefault="00F15D5C">
      <w:pPr>
        <w:rPr>
          <w:sz w:val="13"/>
          <w:szCs w:val="13"/>
        </w:rPr>
      </w:pPr>
      <w:r>
        <w:rPr>
          <w:sz w:val="13"/>
          <w:szCs w:val="13"/>
        </w:rPr>
        <w:t xml:space="preserve">Sanye yake da School uniform fari ne tas tamkar balarabe mai tsananin kyau da </w:t>
      </w:r>
      <w:r>
        <w:rPr>
          <w:sz w:val="13"/>
          <w:szCs w:val="13"/>
        </w:rPr>
        <w:t>ɗ</w:t>
      </w:r>
      <w:r>
        <w:rPr>
          <w:sz w:val="13"/>
          <w:szCs w:val="13"/>
        </w:rPr>
        <w:t xml:space="preserve">aukan hankali Fuskansa </w:t>
      </w:r>
      <w:r>
        <w:rPr>
          <w:sz w:val="13"/>
          <w:szCs w:val="13"/>
        </w:rPr>
        <w:t>ɗ</w:t>
      </w:r>
      <w:r>
        <w:rPr>
          <w:sz w:val="13"/>
          <w:szCs w:val="13"/>
        </w:rPr>
        <w:t xml:space="preserve">auke da fara'a wanda ya kusan zautar dani </w:t>
      </w:r>
      <w:r>
        <w:rPr>
          <w:sz w:val="13"/>
          <w:szCs w:val="13"/>
        </w:rPr>
        <w:t>🤯</w:t>
      </w:r>
      <w:r>
        <w:rPr>
          <w:sz w:val="13"/>
          <w:szCs w:val="13"/>
        </w:rPr>
        <w:t xml:space="preserve"> sabida wani annurin k</w:t>
      </w:r>
      <w:r>
        <w:rPr>
          <w:sz w:val="13"/>
          <w:szCs w:val="13"/>
        </w:rPr>
        <w:t xml:space="preserve">yau daya bayyana a face dinsa Kasancewarsa  mutum mai dogon hanci madaidaici wato dai dai face dinsa na yara ga small cute lips din sa wanda  yake pink colour ga dara daran lulu eyes </w:t>
      </w:r>
      <w:r>
        <w:rPr>
          <w:sz w:val="13"/>
          <w:szCs w:val="13"/>
        </w:rPr>
        <w:t>👀</w:t>
      </w:r>
      <w:r>
        <w:rPr>
          <w:sz w:val="13"/>
          <w:szCs w:val="13"/>
        </w:rPr>
        <w:t xml:space="preserve"> dinsa da well shaped eye brow dinsa gashin kansa zaka ranste na mata n</w:t>
      </w:r>
      <w:r>
        <w:rPr>
          <w:sz w:val="13"/>
          <w:szCs w:val="13"/>
        </w:rPr>
        <w:t>e  kasancewar sa baki wuluk mai tsantsi.</w:t>
      </w:r>
    </w:p>
    <w:p w:rsidR="00000000" w:rsidRDefault="00F15D5C">
      <w:pPr>
        <w:rPr>
          <w:sz w:val="13"/>
          <w:szCs w:val="13"/>
        </w:rPr>
      </w:pPr>
    </w:p>
    <w:p w:rsidR="00000000" w:rsidRDefault="00F15D5C">
      <w:pPr>
        <w:rPr>
          <w:sz w:val="13"/>
          <w:szCs w:val="13"/>
        </w:rPr>
      </w:pPr>
      <w:r>
        <w:rPr>
          <w:sz w:val="13"/>
          <w:szCs w:val="13"/>
        </w:rPr>
        <w:t>Murmushi ya sake yaron cikin muryansa me zaƙi da dadin sauraro "thanks Masroor " ya fa</w:t>
      </w:r>
      <w:r>
        <w:rPr>
          <w:sz w:val="13"/>
          <w:szCs w:val="13"/>
        </w:rPr>
        <w:t>ɗ</w:t>
      </w:r>
      <w:r>
        <w:rPr>
          <w:sz w:val="13"/>
          <w:szCs w:val="13"/>
        </w:rPr>
        <w:t>i haka yayin da yake mika mishi hanu alaman ya bashi school bag dinshi,</w:t>
      </w:r>
    </w:p>
    <w:p w:rsidR="00000000" w:rsidRDefault="00F15D5C">
      <w:pPr>
        <w:rPr>
          <w:sz w:val="13"/>
          <w:szCs w:val="13"/>
        </w:rPr>
      </w:pPr>
    </w:p>
    <w:p w:rsidR="00000000" w:rsidRDefault="00F15D5C">
      <w:pPr>
        <w:rPr>
          <w:sz w:val="13"/>
          <w:szCs w:val="13"/>
        </w:rPr>
      </w:pPr>
      <w:r>
        <w:rPr>
          <w:sz w:val="13"/>
          <w:szCs w:val="13"/>
        </w:rPr>
        <w:t>Cike da girmamawa wanda aka ƙira da Masroor ya dan duk</w:t>
      </w:r>
      <w:r>
        <w:rPr>
          <w:sz w:val="13"/>
          <w:szCs w:val="13"/>
        </w:rPr>
        <w:t>a dai dai tsayin yaron da bazai wuce ten years ba ya bashi school bag din, karba yayi ya fara tafiya cike da nustuwa yana dumfaran wani  Duplex wanda yasha white paint gefen hagu da dama kuwa flowers ne wanda suke from different varieties,</w:t>
      </w:r>
    </w:p>
    <w:p w:rsidR="00000000" w:rsidRDefault="00F15D5C">
      <w:pPr>
        <w:rPr>
          <w:sz w:val="13"/>
          <w:szCs w:val="13"/>
        </w:rPr>
      </w:pPr>
    </w:p>
    <w:p w:rsidR="00000000" w:rsidRDefault="00F15D5C">
      <w:pPr>
        <w:rPr>
          <w:sz w:val="13"/>
          <w:szCs w:val="13"/>
        </w:rPr>
      </w:pPr>
      <w:r>
        <w:rPr>
          <w:sz w:val="13"/>
          <w:szCs w:val="13"/>
        </w:rPr>
        <w:t xml:space="preserve"> ya cigaba da t</w:t>
      </w:r>
      <w:r>
        <w:rPr>
          <w:sz w:val="13"/>
          <w:szCs w:val="13"/>
        </w:rPr>
        <w:t>afiya yana dumfaran tafkeken ginin  mai hawa biyu wato Duplex daya daga cikin soldiers din dake tsaye agun ne yayi saurin mara masa baya ya bude masa well designd kofan dayake tamkar glass sai de koda wasa baka kallon wanda yake ciki sai de shi ya ganka.</w:t>
      </w:r>
    </w:p>
    <w:p w:rsidR="00000000" w:rsidRDefault="00F15D5C">
      <w:pPr>
        <w:rPr>
          <w:sz w:val="13"/>
          <w:szCs w:val="13"/>
        </w:rPr>
      </w:pPr>
    </w:p>
    <w:p w:rsidR="00000000" w:rsidRDefault="00F15D5C">
      <w:pPr>
        <w:rPr>
          <w:sz w:val="13"/>
          <w:szCs w:val="13"/>
        </w:rPr>
      </w:pPr>
      <w:r>
        <w:rPr>
          <w:sz w:val="13"/>
          <w:szCs w:val="13"/>
        </w:rPr>
        <w:t>Tabbas Allah ba azzalumin bawansa bane duba da irin arzikin da aka kashe awannan farlon sai ka ranste ba'a duniya kake ba zamu iya cewa aljannar duniya ce wannan farlon komai na cikinsa  unique ne white and black dashi akayi anfani wajen ƙawata farlon da k</w:t>
      </w:r>
      <w:r>
        <w:rPr>
          <w:sz w:val="13"/>
          <w:szCs w:val="13"/>
        </w:rPr>
        <w:t>ayan ado kana shigowa sanyin ac da kamshin air freshener ne zai fara maka welcome .</w:t>
      </w:r>
    </w:p>
    <w:p w:rsidR="00000000" w:rsidRDefault="00F15D5C">
      <w:pPr>
        <w:rPr>
          <w:sz w:val="13"/>
          <w:szCs w:val="13"/>
        </w:rPr>
      </w:pPr>
    </w:p>
    <w:p w:rsidR="00000000" w:rsidRDefault="00F15D5C">
      <w:pPr>
        <w:rPr>
          <w:sz w:val="13"/>
          <w:szCs w:val="13"/>
        </w:rPr>
      </w:pPr>
      <w:r>
        <w:rPr>
          <w:sz w:val="13"/>
          <w:szCs w:val="13"/>
        </w:rPr>
        <w:t>Da shigansa house maid din dake faman jera abinci a dining area ne ta fara welcoming nashi tana sanye da wani kaya wanda ko ba'a fada ba kasan uniform ne Black and white s</w:t>
      </w:r>
      <w:r>
        <w:rPr>
          <w:sz w:val="13"/>
          <w:szCs w:val="13"/>
        </w:rPr>
        <w:t>ai half sunna dake kanta wanda yake fari tas dashi da fara'a a fuskanta take tarbansa hakan ka</w:t>
      </w:r>
      <w:r>
        <w:rPr>
          <w:sz w:val="13"/>
          <w:szCs w:val="13"/>
        </w:rPr>
        <w:t>ɗ</w:t>
      </w:r>
      <w:r>
        <w:rPr>
          <w:sz w:val="13"/>
          <w:szCs w:val="13"/>
        </w:rPr>
        <w:t>ai ya isa ka fahimci akwai shakuwa mai ƙarfi a stakaninsu,</w:t>
      </w:r>
    </w:p>
    <w:p w:rsidR="00000000" w:rsidRDefault="00F15D5C">
      <w:pPr>
        <w:rPr>
          <w:sz w:val="13"/>
          <w:szCs w:val="13"/>
        </w:rPr>
      </w:pPr>
    </w:p>
    <w:p w:rsidR="00000000" w:rsidRDefault="00F15D5C">
      <w:pPr>
        <w:rPr>
          <w:sz w:val="13"/>
          <w:szCs w:val="13"/>
        </w:rPr>
      </w:pPr>
      <w:r>
        <w:rPr>
          <w:sz w:val="13"/>
          <w:szCs w:val="13"/>
        </w:rPr>
        <w:t>"'Ahlan wa sahlan you are highly welcome Mr SAWBAN, Good afternoon,"</w:t>
      </w:r>
    </w:p>
    <w:p w:rsidR="00000000" w:rsidRDefault="00F15D5C">
      <w:pPr>
        <w:rPr>
          <w:sz w:val="13"/>
          <w:szCs w:val="13"/>
        </w:rPr>
      </w:pPr>
    </w:p>
    <w:p w:rsidR="00000000" w:rsidRDefault="00F15D5C">
      <w:pPr>
        <w:rPr>
          <w:sz w:val="13"/>
          <w:szCs w:val="13"/>
        </w:rPr>
      </w:pPr>
      <w:r>
        <w:rPr>
          <w:sz w:val="13"/>
          <w:szCs w:val="13"/>
        </w:rPr>
        <w:t>Cike da fara'a wanda da alama h</w:t>
      </w:r>
      <w:r>
        <w:rPr>
          <w:sz w:val="13"/>
          <w:szCs w:val="13"/>
        </w:rPr>
        <w:t>alittansa ne yace da ita "Afternoon Nanny Maya,"</w:t>
      </w:r>
    </w:p>
    <w:p w:rsidR="00000000" w:rsidRDefault="00F15D5C">
      <w:pPr>
        <w:rPr>
          <w:sz w:val="13"/>
          <w:szCs w:val="13"/>
        </w:rPr>
      </w:pPr>
    </w:p>
    <w:p w:rsidR="00000000" w:rsidRDefault="00F15D5C">
      <w:pPr>
        <w:rPr>
          <w:sz w:val="13"/>
          <w:szCs w:val="13"/>
        </w:rPr>
      </w:pPr>
      <w:r>
        <w:rPr>
          <w:sz w:val="13"/>
          <w:szCs w:val="13"/>
        </w:rPr>
        <w:t>"Where is my Mom?,"</w:t>
      </w:r>
    </w:p>
    <w:p w:rsidR="00000000" w:rsidRDefault="00F15D5C">
      <w:pPr>
        <w:rPr>
          <w:sz w:val="13"/>
          <w:szCs w:val="13"/>
        </w:rPr>
      </w:pPr>
    </w:p>
    <w:p w:rsidR="00000000" w:rsidRDefault="00F15D5C">
      <w:pPr>
        <w:rPr>
          <w:sz w:val="13"/>
          <w:szCs w:val="13"/>
        </w:rPr>
      </w:pPr>
      <w:r>
        <w:rPr>
          <w:sz w:val="13"/>
          <w:szCs w:val="13"/>
        </w:rPr>
        <w:t>Da index finger dinta tayi pointing wani kofa dake saman beni "she is inside her room,"</w:t>
      </w:r>
    </w:p>
    <w:p w:rsidR="00000000" w:rsidRDefault="00F15D5C">
      <w:pPr>
        <w:rPr>
          <w:sz w:val="13"/>
          <w:szCs w:val="13"/>
        </w:rPr>
      </w:pPr>
    </w:p>
    <w:p w:rsidR="00000000" w:rsidRDefault="00F15D5C">
      <w:pPr>
        <w:rPr>
          <w:sz w:val="13"/>
          <w:szCs w:val="13"/>
        </w:rPr>
      </w:pPr>
      <w:r>
        <w:rPr>
          <w:sz w:val="13"/>
          <w:szCs w:val="13"/>
        </w:rPr>
        <w:t xml:space="preserve">"Okay </w:t>
      </w:r>
      <w:r>
        <w:rPr>
          <w:sz w:val="13"/>
          <w:szCs w:val="13"/>
        </w:rPr>
        <w:t>😊</w:t>
      </w:r>
      <w:r>
        <w:rPr>
          <w:sz w:val="13"/>
          <w:szCs w:val="13"/>
        </w:rPr>
        <w:t xml:space="preserve"> but I hope she is fine?,"</w:t>
      </w:r>
    </w:p>
    <w:p w:rsidR="00000000" w:rsidRDefault="00F15D5C">
      <w:pPr>
        <w:rPr>
          <w:sz w:val="13"/>
          <w:szCs w:val="13"/>
        </w:rPr>
      </w:pPr>
    </w:p>
    <w:p w:rsidR="00000000" w:rsidRDefault="00F15D5C">
      <w:pPr>
        <w:rPr>
          <w:sz w:val="13"/>
          <w:szCs w:val="13"/>
        </w:rPr>
      </w:pPr>
      <w:r>
        <w:rPr>
          <w:sz w:val="13"/>
          <w:szCs w:val="13"/>
        </w:rPr>
        <w:t>"Yes Mr Sawban she is fine,"</w:t>
      </w:r>
    </w:p>
    <w:p w:rsidR="00000000" w:rsidRDefault="00F15D5C">
      <w:pPr>
        <w:rPr>
          <w:sz w:val="13"/>
          <w:szCs w:val="13"/>
        </w:rPr>
      </w:pPr>
    </w:p>
    <w:p w:rsidR="00000000" w:rsidRDefault="00F15D5C">
      <w:pPr>
        <w:rPr>
          <w:sz w:val="13"/>
          <w:szCs w:val="13"/>
        </w:rPr>
      </w:pPr>
      <w:r>
        <w:rPr>
          <w:sz w:val="13"/>
          <w:szCs w:val="13"/>
        </w:rPr>
        <w:t>Kanshi kawai ya gyada kafun ci</w:t>
      </w:r>
      <w:r>
        <w:rPr>
          <w:sz w:val="13"/>
          <w:szCs w:val="13"/>
        </w:rPr>
        <w:t>ke da zumudi yayi hanyar stairs wato matakala ya hau directly dakin da yake facing yayi knocking ko jira baiyi an mishi iso ba ya shiga dakin Kasancewa abude yake sannan ita kanta kofan da Tom print take aiki.</w:t>
      </w:r>
    </w:p>
    <w:p w:rsidR="00000000" w:rsidRDefault="00F15D5C">
      <w:pPr>
        <w:rPr>
          <w:sz w:val="13"/>
          <w:szCs w:val="13"/>
        </w:rPr>
      </w:pPr>
    </w:p>
    <w:p w:rsidR="00000000" w:rsidRDefault="00F15D5C">
      <w:pPr>
        <w:rPr>
          <w:sz w:val="13"/>
          <w:szCs w:val="13"/>
        </w:rPr>
      </w:pPr>
      <w:r>
        <w:rPr>
          <w:sz w:val="13"/>
          <w:szCs w:val="13"/>
        </w:rPr>
        <w:t xml:space="preserve">Cikin hadadden farlon ya Rasta da gudunsa ya </w:t>
      </w:r>
      <w:r>
        <w:rPr>
          <w:sz w:val="13"/>
          <w:szCs w:val="13"/>
        </w:rPr>
        <w:t>wuce daya daga cikin kofofin dake farlon ya bude ya shiga cikin narkeken dakin da yasha ado na alfarma wata mata na hango zaune ko ince kishingide  bisa royal king size bed ta lumshe idonta tana sanye da white abaya mara nauyi da ado kanata sanye cikin whi</w:t>
      </w:r>
      <w:r>
        <w:rPr>
          <w:sz w:val="13"/>
          <w:szCs w:val="13"/>
        </w:rPr>
        <w:t>te turban tayi kyau matuka hannunta da chasbahanta tana ja da alama dhikr take yi kana kallonta kasan balarabiya ce mai ji da kyau da zallan ISA da Takama kana kallonta kasan Hutu ya Rasta  ko ina ajikinta ga wani haske da Annauri dake fitowa daga fuskanta</w:t>
      </w:r>
      <w:r>
        <w:rPr>
          <w:sz w:val="13"/>
          <w:szCs w:val="13"/>
        </w:rPr>
        <w:t>.</w:t>
      </w:r>
    </w:p>
    <w:p w:rsidR="00000000" w:rsidRDefault="00F15D5C">
      <w:pPr>
        <w:rPr>
          <w:sz w:val="13"/>
          <w:szCs w:val="13"/>
        </w:rPr>
      </w:pPr>
      <w:r>
        <w:rPr>
          <w:sz w:val="13"/>
          <w:szCs w:val="13"/>
        </w:rPr>
        <w:t>Cike da murnan ganinta ya  shiga da gudu  "Oyo momcy,"</w:t>
      </w:r>
    </w:p>
    <w:p w:rsidR="00000000" w:rsidRDefault="00F15D5C">
      <w:pPr>
        <w:rPr>
          <w:sz w:val="13"/>
          <w:szCs w:val="13"/>
        </w:rPr>
      </w:pPr>
    </w:p>
    <w:p w:rsidR="00000000" w:rsidRDefault="00F15D5C">
      <w:pPr>
        <w:rPr>
          <w:sz w:val="13"/>
          <w:szCs w:val="13"/>
        </w:rPr>
      </w:pPr>
      <w:r>
        <w:rPr>
          <w:sz w:val="13"/>
          <w:szCs w:val="13"/>
        </w:rPr>
        <w:t>Ware large eyes dinta tayi ta zuba masa su  na yan wassu sakanni kafin ta sake wani kayaceccen smile  daya sa na kusa zaucewa mikewa tayi daga kishingiden da take ta ware masa hannunta ya fado ƙirji</w:t>
      </w:r>
      <w:r>
        <w:rPr>
          <w:sz w:val="13"/>
          <w:szCs w:val="13"/>
        </w:rPr>
        <w:t>nta cikin melodious voice dinta ta fara magana wanda kana ji kasan ta ha</w:t>
      </w:r>
      <w:r>
        <w:rPr>
          <w:sz w:val="13"/>
          <w:szCs w:val="13"/>
        </w:rPr>
        <w:t>ɗ</w:t>
      </w:r>
      <w:r>
        <w:rPr>
          <w:sz w:val="13"/>
          <w:szCs w:val="13"/>
        </w:rPr>
        <w:t xml:space="preserve">a da jinin sarauta </w:t>
      </w:r>
    </w:p>
    <w:p w:rsidR="00000000" w:rsidRDefault="00F15D5C">
      <w:pPr>
        <w:rPr>
          <w:sz w:val="13"/>
          <w:szCs w:val="13"/>
        </w:rPr>
      </w:pPr>
    </w:p>
    <w:p w:rsidR="00000000" w:rsidRDefault="00F15D5C">
      <w:pPr>
        <w:rPr>
          <w:sz w:val="13"/>
          <w:szCs w:val="13"/>
        </w:rPr>
      </w:pPr>
      <w:r>
        <w:rPr>
          <w:sz w:val="13"/>
          <w:szCs w:val="13"/>
        </w:rPr>
        <w:t xml:space="preserve">"Ooyo yo my dear I miss you so much </w:t>
      </w:r>
      <w:r>
        <w:rPr>
          <w:sz w:val="13"/>
          <w:szCs w:val="13"/>
        </w:rPr>
        <w:t>😍</w:t>
      </w:r>
      <w:r>
        <w:rPr>
          <w:sz w:val="13"/>
          <w:szCs w:val="13"/>
        </w:rPr>
        <w:t xml:space="preserve"> my boy ,"</w:t>
      </w:r>
    </w:p>
    <w:p w:rsidR="00000000" w:rsidRDefault="00F15D5C">
      <w:pPr>
        <w:rPr>
          <w:sz w:val="13"/>
          <w:szCs w:val="13"/>
        </w:rPr>
      </w:pPr>
    </w:p>
    <w:p w:rsidR="00000000" w:rsidRDefault="00F15D5C">
      <w:pPr>
        <w:rPr>
          <w:sz w:val="13"/>
          <w:szCs w:val="13"/>
        </w:rPr>
      </w:pPr>
      <w:r>
        <w:rPr>
          <w:sz w:val="13"/>
          <w:szCs w:val="13"/>
        </w:rPr>
        <w:t xml:space="preserve">"Nima nayi missing dinkin Momcy how was your body? </w:t>
      </w:r>
    </w:p>
    <w:p w:rsidR="00000000" w:rsidRDefault="00F15D5C">
      <w:pPr>
        <w:rPr>
          <w:sz w:val="13"/>
          <w:szCs w:val="13"/>
        </w:rPr>
      </w:pPr>
      <w:r>
        <w:rPr>
          <w:sz w:val="13"/>
          <w:szCs w:val="13"/>
        </w:rPr>
        <w:t>I hope you are fine ?"</w:t>
      </w:r>
    </w:p>
    <w:p w:rsidR="00000000" w:rsidRDefault="00F15D5C">
      <w:pPr>
        <w:rPr>
          <w:sz w:val="13"/>
          <w:szCs w:val="13"/>
        </w:rPr>
      </w:pPr>
    </w:p>
    <w:p w:rsidR="00000000" w:rsidRDefault="00F15D5C">
      <w:pPr>
        <w:rPr>
          <w:sz w:val="13"/>
          <w:szCs w:val="13"/>
        </w:rPr>
      </w:pPr>
      <w:r>
        <w:rPr>
          <w:sz w:val="13"/>
          <w:szCs w:val="13"/>
        </w:rPr>
        <w:t>cike da ƙauna ta fara shafa yalwacec</w:t>
      </w:r>
      <w:r>
        <w:rPr>
          <w:sz w:val="13"/>
          <w:szCs w:val="13"/>
        </w:rPr>
        <w:t xml:space="preserve">en sumar kanshi " am fine little pumpkin I have recovered, </w:t>
      </w:r>
    </w:p>
    <w:p w:rsidR="00000000" w:rsidRDefault="00F15D5C">
      <w:pPr>
        <w:rPr>
          <w:sz w:val="13"/>
          <w:szCs w:val="13"/>
        </w:rPr>
      </w:pPr>
      <w:r>
        <w:rPr>
          <w:sz w:val="13"/>
          <w:szCs w:val="13"/>
        </w:rPr>
        <w:t>How was your day at school ?"</w:t>
      </w:r>
    </w:p>
    <w:p w:rsidR="00000000" w:rsidRDefault="00F15D5C">
      <w:pPr>
        <w:rPr>
          <w:sz w:val="13"/>
          <w:szCs w:val="13"/>
        </w:rPr>
      </w:pPr>
    </w:p>
    <w:p w:rsidR="00000000" w:rsidRDefault="00F15D5C">
      <w:pPr>
        <w:rPr>
          <w:sz w:val="13"/>
          <w:szCs w:val="13"/>
        </w:rPr>
      </w:pPr>
      <w:r>
        <w:rPr>
          <w:sz w:val="13"/>
          <w:szCs w:val="13"/>
        </w:rPr>
        <w:t>"It was superb but inna tuna baki da lafiya sai naji wani iri "</w:t>
      </w:r>
    </w:p>
    <w:p w:rsidR="00000000" w:rsidRDefault="00F15D5C">
      <w:pPr>
        <w:rPr>
          <w:sz w:val="13"/>
          <w:szCs w:val="13"/>
        </w:rPr>
      </w:pPr>
    </w:p>
    <w:p w:rsidR="00000000" w:rsidRDefault="00F15D5C">
      <w:pPr>
        <w:rPr>
          <w:sz w:val="13"/>
          <w:szCs w:val="13"/>
        </w:rPr>
      </w:pPr>
      <w:r>
        <w:rPr>
          <w:sz w:val="13"/>
          <w:szCs w:val="13"/>
        </w:rPr>
        <w:t>Folding face dinshi tayi ta lakaci hancin shi "uhmm You don't have to worry that much am fine I alre</w:t>
      </w:r>
      <w:r>
        <w:rPr>
          <w:sz w:val="13"/>
          <w:szCs w:val="13"/>
        </w:rPr>
        <w:t>ady recovered,"</w:t>
      </w:r>
    </w:p>
    <w:p w:rsidR="00000000" w:rsidRDefault="00F15D5C">
      <w:pPr>
        <w:rPr>
          <w:sz w:val="13"/>
          <w:szCs w:val="13"/>
        </w:rPr>
      </w:pPr>
    </w:p>
    <w:p w:rsidR="00000000" w:rsidRDefault="00F15D5C">
      <w:pPr>
        <w:rPr>
          <w:sz w:val="13"/>
          <w:szCs w:val="13"/>
        </w:rPr>
      </w:pPr>
      <w:r>
        <w:rPr>
          <w:sz w:val="13"/>
          <w:szCs w:val="13"/>
        </w:rPr>
        <w:t>"Okayy but kinci abinci ,"</w:t>
      </w:r>
    </w:p>
    <w:p w:rsidR="00000000" w:rsidRDefault="00F15D5C">
      <w:pPr>
        <w:rPr>
          <w:sz w:val="13"/>
          <w:szCs w:val="13"/>
        </w:rPr>
      </w:pPr>
    </w:p>
    <w:p w:rsidR="00000000" w:rsidRDefault="00F15D5C">
      <w:pPr>
        <w:rPr>
          <w:sz w:val="13"/>
          <w:szCs w:val="13"/>
        </w:rPr>
      </w:pPr>
      <w:r>
        <w:rPr>
          <w:sz w:val="13"/>
          <w:szCs w:val="13"/>
        </w:rPr>
        <w:t>Murmushi tayi  kafun ta gyara masa zamansa mai kyau ajikinta</w:t>
      </w:r>
    </w:p>
    <w:p w:rsidR="00000000" w:rsidRDefault="00F15D5C">
      <w:pPr>
        <w:rPr>
          <w:sz w:val="13"/>
          <w:szCs w:val="13"/>
        </w:rPr>
      </w:pPr>
    </w:p>
    <w:p w:rsidR="00000000" w:rsidRDefault="00F15D5C">
      <w:pPr>
        <w:rPr>
          <w:sz w:val="13"/>
          <w:szCs w:val="13"/>
        </w:rPr>
      </w:pPr>
      <w:r>
        <w:rPr>
          <w:sz w:val="13"/>
          <w:szCs w:val="13"/>
        </w:rPr>
        <w:t>"You don't have to worry about me,</w:t>
      </w:r>
    </w:p>
    <w:p w:rsidR="00000000" w:rsidRDefault="00F15D5C">
      <w:pPr>
        <w:rPr>
          <w:sz w:val="13"/>
          <w:szCs w:val="13"/>
        </w:rPr>
      </w:pPr>
      <w:r>
        <w:rPr>
          <w:sz w:val="13"/>
          <w:szCs w:val="13"/>
        </w:rPr>
        <w:t>Ahaaa that remind me how was the Mathematics Class Mai aka muku yau?,"</w:t>
      </w:r>
    </w:p>
    <w:p w:rsidR="00000000" w:rsidRDefault="00F15D5C">
      <w:pPr>
        <w:rPr>
          <w:sz w:val="13"/>
          <w:szCs w:val="13"/>
        </w:rPr>
      </w:pPr>
    </w:p>
    <w:p w:rsidR="00000000" w:rsidRDefault="00F15D5C">
      <w:pPr>
        <w:rPr>
          <w:sz w:val="13"/>
          <w:szCs w:val="13"/>
        </w:rPr>
      </w:pPr>
      <w:r>
        <w:rPr>
          <w:sz w:val="13"/>
          <w:szCs w:val="13"/>
        </w:rPr>
        <w:t>Tabe baki yayi "The class is so boring Mom</w:t>
      </w:r>
      <w:r>
        <w:rPr>
          <w:sz w:val="13"/>
          <w:szCs w:val="13"/>
        </w:rPr>
        <w:t xml:space="preserve"> Maths teacher din mu  yayi tafiya wai zaije wajen  aure a can Egypt there Crown Prince will marry ,"</w:t>
      </w:r>
    </w:p>
    <w:p w:rsidR="00000000" w:rsidRDefault="00F15D5C">
      <w:pPr>
        <w:rPr>
          <w:sz w:val="13"/>
          <w:szCs w:val="13"/>
        </w:rPr>
      </w:pPr>
    </w:p>
    <w:p w:rsidR="00000000" w:rsidRDefault="00F15D5C">
      <w:pPr>
        <w:rPr>
          <w:sz w:val="13"/>
          <w:szCs w:val="13"/>
        </w:rPr>
      </w:pPr>
      <w:r>
        <w:rPr>
          <w:sz w:val="13"/>
          <w:szCs w:val="13"/>
        </w:rPr>
        <w:t>Wani rass taji a ranta dajin abinda ya fada haka kawai ta tsinci kanta cikin wani yanayi na waswasi wanda ita kanta bata san na maiye ba  duk da bayau ta</w:t>
      </w:r>
      <w:r>
        <w:rPr>
          <w:sz w:val="13"/>
          <w:szCs w:val="13"/>
        </w:rPr>
        <w:t xml:space="preserve"> saba shiga wani yanayi ba in an ambaci kasar Egypt hakan na tuna mata da wasu abubuwa da suka faru a baya wanda yanzu bata fatan tuna su kasancewar ta fara sabon rayuwa mai cike da kwanciyar hankali kafin wannan ƙaddara ta sako kai wanda ya dawo mata da k</w:t>
      </w:r>
      <w:r>
        <w:rPr>
          <w:sz w:val="13"/>
          <w:szCs w:val="13"/>
        </w:rPr>
        <w:t>omai sabo har ya haifar mata da Bp dinta ya hau sosai.</w:t>
      </w:r>
    </w:p>
    <w:p w:rsidR="00000000" w:rsidRDefault="00F15D5C">
      <w:pPr>
        <w:rPr>
          <w:sz w:val="13"/>
          <w:szCs w:val="13"/>
        </w:rPr>
      </w:pPr>
    </w:p>
    <w:p w:rsidR="00000000" w:rsidRDefault="00F15D5C">
      <w:pPr>
        <w:rPr>
          <w:sz w:val="13"/>
          <w:szCs w:val="13"/>
        </w:rPr>
      </w:pPr>
      <w:r>
        <w:rPr>
          <w:sz w:val="13"/>
          <w:szCs w:val="13"/>
        </w:rPr>
        <w:t>"Momy kinyi shiru baki ce komai ba ,"</w:t>
      </w:r>
    </w:p>
    <w:p w:rsidR="00000000" w:rsidRDefault="00F15D5C">
      <w:pPr>
        <w:rPr>
          <w:sz w:val="13"/>
          <w:szCs w:val="13"/>
        </w:rPr>
      </w:pPr>
    </w:p>
    <w:p w:rsidR="00000000" w:rsidRDefault="00F15D5C">
      <w:pPr>
        <w:rPr>
          <w:sz w:val="13"/>
          <w:szCs w:val="13"/>
        </w:rPr>
      </w:pPr>
      <w:r>
        <w:rPr>
          <w:sz w:val="13"/>
          <w:szCs w:val="13"/>
        </w:rPr>
        <w:t>Firgita tayi ta dawo normal since dinta "ohhh sorry pumpkin muje ka cire uniform dinka ko kayi wanka ko in maka ,"</w:t>
      </w:r>
    </w:p>
    <w:p w:rsidR="00000000" w:rsidRDefault="00F15D5C">
      <w:pPr>
        <w:rPr>
          <w:sz w:val="13"/>
          <w:szCs w:val="13"/>
        </w:rPr>
      </w:pPr>
    </w:p>
    <w:p w:rsidR="00000000" w:rsidRDefault="00F15D5C">
      <w:pPr>
        <w:rPr>
          <w:sz w:val="13"/>
          <w:szCs w:val="13"/>
        </w:rPr>
      </w:pPr>
      <w:r>
        <w:rPr>
          <w:sz w:val="13"/>
          <w:szCs w:val="13"/>
        </w:rPr>
        <w:t>Murmushi ya sake cike da jin kunya " Ni Mom z</w:t>
      </w:r>
      <w:r>
        <w:rPr>
          <w:sz w:val="13"/>
          <w:szCs w:val="13"/>
        </w:rPr>
        <w:t>an yi da kaina ai na iya ,"</w:t>
      </w:r>
    </w:p>
    <w:p w:rsidR="00000000" w:rsidRDefault="00F15D5C">
      <w:pPr>
        <w:rPr>
          <w:sz w:val="13"/>
          <w:szCs w:val="13"/>
        </w:rPr>
      </w:pPr>
    </w:p>
    <w:p w:rsidR="00000000" w:rsidRDefault="00F15D5C">
      <w:pPr>
        <w:rPr>
          <w:sz w:val="13"/>
          <w:szCs w:val="13"/>
        </w:rPr>
      </w:pPr>
      <w:r>
        <w:rPr>
          <w:sz w:val="13"/>
          <w:szCs w:val="13"/>
        </w:rPr>
        <w:t>"Okayy as you wish your majesty,"</w:t>
      </w:r>
    </w:p>
    <w:p w:rsidR="00000000" w:rsidRDefault="00F15D5C">
      <w:pPr>
        <w:rPr>
          <w:sz w:val="13"/>
          <w:szCs w:val="13"/>
        </w:rPr>
      </w:pPr>
    </w:p>
    <w:p w:rsidR="00000000" w:rsidRDefault="00F15D5C">
      <w:pPr>
        <w:rPr>
          <w:sz w:val="13"/>
          <w:szCs w:val="13"/>
        </w:rPr>
      </w:pPr>
      <w:r>
        <w:rPr>
          <w:sz w:val="13"/>
          <w:szCs w:val="13"/>
        </w:rPr>
        <w:t>Murmushi ya  sake  cikin jin dadin sunan data kirasa dashi wanda ta saba kiransa dasu ko ince  ire-iren sunan.</w:t>
      </w:r>
    </w:p>
    <w:p w:rsidR="00000000" w:rsidRDefault="00F15D5C">
      <w:pPr>
        <w:rPr>
          <w:sz w:val="13"/>
          <w:szCs w:val="13"/>
        </w:rPr>
      </w:pPr>
    </w:p>
    <w:p w:rsidR="00000000" w:rsidRDefault="00F15D5C">
      <w:pPr>
        <w:rPr>
          <w:sz w:val="13"/>
          <w:szCs w:val="13"/>
        </w:rPr>
      </w:pPr>
      <w:r>
        <w:rPr>
          <w:sz w:val="13"/>
          <w:szCs w:val="13"/>
        </w:rPr>
        <w:t>Tare suka fito daga dakin nata Suka nufi dakin dake kusa da nata shiga sukayi ko</w:t>
      </w:r>
      <w:r>
        <w:rPr>
          <w:sz w:val="13"/>
          <w:szCs w:val="13"/>
        </w:rPr>
        <w:t xml:space="preserve"> ba'a fada ma ba kasan wannan dakin mamallakinta yaro ne kasancewar komai na yara ne a dakin Sannan anyi amfani da white and blue colour wajen ƙawata Dakin, dressing room suka wuce directly ta taimaka masa ya cire uniform dinsa sannan ya shiga bathroom cik</w:t>
      </w:r>
      <w:r>
        <w:rPr>
          <w:sz w:val="13"/>
          <w:szCs w:val="13"/>
        </w:rPr>
        <w:t>in mintinan da baifi uku ba sai gashi ya fito daga bathroom din yana sanye da bathroom towel , Dan ware ido tayi da ganinshi don batayi tsammanin ganinshi yanzu ba,</w:t>
      </w:r>
    </w:p>
    <w:p w:rsidR="00000000" w:rsidRDefault="00F15D5C">
      <w:pPr>
        <w:rPr>
          <w:sz w:val="13"/>
          <w:szCs w:val="13"/>
        </w:rPr>
      </w:pPr>
      <w:r>
        <w:rPr>
          <w:sz w:val="13"/>
          <w:szCs w:val="13"/>
        </w:rPr>
        <w:t>"Ohh my God of mercy Sawban don't tell me cewa har kayi wanka,"</w:t>
      </w:r>
    </w:p>
    <w:p w:rsidR="00000000" w:rsidRDefault="00F15D5C">
      <w:pPr>
        <w:rPr>
          <w:sz w:val="13"/>
          <w:szCs w:val="13"/>
        </w:rPr>
      </w:pPr>
    </w:p>
    <w:p w:rsidR="00000000" w:rsidRDefault="00F15D5C">
      <w:pPr>
        <w:rPr>
          <w:sz w:val="13"/>
          <w:szCs w:val="13"/>
        </w:rPr>
      </w:pPr>
      <w:r>
        <w:rPr>
          <w:sz w:val="13"/>
          <w:szCs w:val="13"/>
        </w:rPr>
        <w:t>Gyada Kai yayi yace ehh Mo</w:t>
      </w:r>
      <w:r>
        <w:rPr>
          <w:sz w:val="13"/>
          <w:szCs w:val="13"/>
        </w:rPr>
        <w:t xml:space="preserve">my na fita sosai ko </w:t>
      </w:r>
    </w:p>
    <w:p w:rsidR="00000000" w:rsidRDefault="00F15D5C">
      <w:pPr>
        <w:rPr>
          <w:sz w:val="13"/>
          <w:szCs w:val="13"/>
        </w:rPr>
      </w:pPr>
    </w:p>
    <w:p w:rsidR="00000000" w:rsidRDefault="00F15D5C">
      <w:pPr>
        <w:rPr>
          <w:sz w:val="13"/>
          <w:szCs w:val="13"/>
        </w:rPr>
      </w:pPr>
      <w:r>
        <w:rPr>
          <w:sz w:val="13"/>
          <w:szCs w:val="13"/>
        </w:rPr>
        <w:t xml:space="preserve">Sake baki tayi tana kallon shi "as how Sawban ? </w:t>
      </w:r>
    </w:p>
    <w:p w:rsidR="00000000" w:rsidRDefault="00F15D5C">
      <w:pPr>
        <w:rPr>
          <w:sz w:val="13"/>
          <w:szCs w:val="13"/>
        </w:rPr>
      </w:pPr>
      <w:r>
        <w:rPr>
          <w:sz w:val="13"/>
          <w:szCs w:val="13"/>
        </w:rPr>
        <w:t>gaba Daya fa baka fi 3 min a bathroom din Nan ba and wai ka gama wanka wannan jika jika kayi ba wanka ba ,"</w:t>
      </w:r>
    </w:p>
    <w:p w:rsidR="00000000" w:rsidRDefault="00F15D5C">
      <w:pPr>
        <w:rPr>
          <w:sz w:val="13"/>
          <w:szCs w:val="13"/>
        </w:rPr>
      </w:pPr>
    </w:p>
    <w:p w:rsidR="00000000" w:rsidRDefault="00F15D5C">
      <w:pPr>
        <w:rPr>
          <w:sz w:val="13"/>
          <w:szCs w:val="13"/>
        </w:rPr>
      </w:pPr>
      <w:r>
        <w:rPr>
          <w:sz w:val="13"/>
          <w:szCs w:val="13"/>
        </w:rPr>
        <w:t xml:space="preserve">dan zumburo baki </w:t>
      </w:r>
      <w:r>
        <w:rPr>
          <w:sz w:val="13"/>
          <w:szCs w:val="13"/>
        </w:rPr>
        <w:t>😙</w:t>
      </w:r>
      <w:r>
        <w:rPr>
          <w:sz w:val="13"/>
          <w:szCs w:val="13"/>
        </w:rPr>
        <w:t xml:space="preserve"> yayi gaba "Mom nayi wanka mai kyau fa da bath foam ma na</w:t>
      </w:r>
      <w:r>
        <w:rPr>
          <w:sz w:val="13"/>
          <w:szCs w:val="13"/>
        </w:rPr>
        <w:t>yi amfani ba soap ba har sponge sanda nayi wanka dashi yau ,"</w:t>
      </w:r>
    </w:p>
    <w:p w:rsidR="00000000" w:rsidRDefault="00F15D5C">
      <w:pPr>
        <w:rPr>
          <w:sz w:val="13"/>
          <w:szCs w:val="13"/>
        </w:rPr>
      </w:pPr>
    </w:p>
    <w:p w:rsidR="00000000" w:rsidRDefault="00F15D5C">
      <w:pPr>
        <w:rPr>
          <w:sz w:val="13"/>
          <w:szCs w:val="13"/>
        </w:rPr>
      </w:pPr>
      <w:r>
        <w:rPr>
          <w:sz w:val="13"/>
          <w:szCs w:val="13"/>
        </w:rPr>
        <w:t>galala tayi tana kallonsa "yah Allah sawban don't tell me baka amfani da sponge dama in zakayi wanka ,"</w:t>
      </w:r>
    </w:p>
    <w:p w:rsidR="00000000" w:rsidRDefault="00F15D5C">
      <w:pPr>
        <w:rPr>
          <w:sz w:val="13"/>
          <w:szCs w:val="13"/>
        </w:rPr>
      </w:pPr>
    </w:p>
    <w:p w:rsidR="00000000" w:rsidRDefault="00F15D5C">
      <w:pPr>
        <w:rPr>
          <w:sz w:val="13"/>
          <w:szCs w:val="13"/>
        </w:rPr>
      </w:pPr>
      <w:r>
        <w:rPr>
          <w:sz w:val="13"/>
          <w:szCs w:val="13"/>
        </w:rPr>
        <w:t xml:space="preserve">Willi Willi ya fara yi da ido </w:t>
      </w:r>
      <w:r>
        <w:rPr>
          <w:sz w:val="13"/>
          <w:szCs w:val="13"/>
        </w:rPr>
        <w:t>👀</w:t>
      </w:r>
      <w:r>
        <w:rPr>
          <w:sz w:val="13"/>
          <w:szCs w:val="13"/>
        </w:rPr>
        <w:t xml:space="preserve">kamar barawon ƙaya </w:t>
      </w:r>
    </w:p>
    <w:p w:rsidR="00000000" w:rsidRDefault="00F15D5C">
      <w:pPr>
        <w:rPr>
          <w:sz w:val="13"/>
          <w:szCs w:val="13"/>
        </w:rPr>
      </w:pPr>
    </w:p>
    <w:p w:rsidR="00000000" w:rsidRDefault="00F15D5C">
      <w:pPr>
        <w:rPr>
          <w:sz w:val="13"/>
          <w:szCs w:val="13"/>
        </w:rPr>
      </w:pPr>
      <w:r>
        <w:rPr>
          <w:sz w:val="13"/>
          <w:szCs w:val="13"/>
        </w:rPr>
        <w:t>"That shows magana ta gaskiya ne ke</w:t>
      </w:r>
      <w:r>
        <w:rPr>
          <w:sz w:val="13"/>
          <w:szCs w:val="13"/>
        </w:rPr>
        <w:t>nan ,"</w:t>
      </w:r>
    </w:p>
    <w:p w:rsidR="00000000" w:rsidRDefault="00F15D5C">
      <w:pPr>
        <w:rPr>
          <w:sz w:val="13"/>
          <w:szCs w:val="13"/>
        </w:rPr>
      </w:pPr>
    </w:p>
    <w:p w:rsidR="00000000" w:rsidRDefault="00F15D5C">
      <w:pPr>
        <w:rPr>
          <w:sz w:val="13"/>
          <w:szCs w:val="13"/>
        </w:rPr>
      </w:pPr>
      <w:r>
        <w:rPr>
          <w:sz w:val="13"/>
          <w:szCs w:val="13"/>
        </w:rPr>
        <w:t>dan sadda kanshi yayi kasa ya fara zagaya gurin da yake tsaye da kafansa ko ince babban ya tsantsa,</w:t>
      </w:r>
    </w:p>
    <w:p w:rsidR="00000000" w:rsidRDefault="00F15D5C">
      <w:pPr>
        <w:rPr>
          <w:sz w:val="13"/>
          <w:szCs w:val="13"/>
        </w:rPr>
      </w:pPr>
    </w:p>
    <w:p w:rsidR="00000000" w:rsidRDefault="00F15D5C">
      <w:pPr>
        <w:rPr>
          <w:sz w:val="13"/>
          <w:szCs w:val="13"/>
        </w:rPr>
      </w:pPr>
      <w:r>
        <w:rPr>
          <w:sz w:val="13"/>
          <w:szCs w:val="13"/>
        </w:rPr>
        <w:t>Ajiye kayan data dauko mishi tayi bisa hadaddiyar gadon dake dakin wanda aka lailaye da bedsheet blue color jikinsa da zananen avengers inda yake t</w:t>
      </w:r>
      <w:r>
        <w:rPr>
          <w:sz w:val="13"/>
          <w:szCs w:val="13"/>
        </w:rPr>
        <w:t xml:space="preserve">a karasa tasa  hannunta a kunci  sa  ta tallafo </w:t>
      </w:r>
    </w:p>
    <w:p w:rsidR="00000000" w:rsidRDefault="00F15D5C">
      <w:pPr>
        <w:rPr>
          <w:sz w:val="13"/>
          <w:szCs w:val="13"/>
        </w:rPr>
      </w:pPr>
    </w:p>
    <w:p w:rsidR="00000000" w:rsidRDefault="00F15D5C">
      <w:pPr>
        <w:rPr>
          <w:sz w:val="13"/>
          <w:szCs w:val="13"/>
        </w:rPr>
      </w:pPr>
      <w:r>
        <w:rPr>
          <w:sz w:val="13"/>
          <w:szCs w:val="13"/>
        </w:rPr>
        <w:t>"These shows baka wanka da sponge sawban so kake ka zama dirty boy "</w:t>
      </w:r>
    </w:p>
    <w:p w:rsidR="00000000" w:rsidRDefault="00F15D5C">
      <w:pPr>
        <w:rPr>
          <w:sz w:val="13"/>
          <w:szCs w:val="13"/>
        </w:rPr>
      </w:pPr>
    </w:p>
    <w:p w:rsidR="00000000" w:rsidRDefault="00F15D5C">
      <w:pPr>
        <w:rPr>
          <w:sz w:val="13"/>
          <w:szCs w:val="13"/>
        </w:rPr>
      </w:pPr>
      <w:r>
        <w:rPr>
          <w:sz w:val="13"/>
          <w:szCs w:val="13"/>
        </w:rPr>
        <w:t>da sauri ya girgiza mata Kai alaman a'a murmushi ta sake ta Kano hannunshi akan chair dake gaban dressing mirror dinshi ta ajiye shi tag</w:t>
      </w:r>
      <w:r>
        <w:rPr>
          <w:sz w:val="13"/>
          <w:szCs w:val="13"/>
        </w:rPr>
        <w:t>oge mishi jikinsa tsaff ta shirya sa cikin kayansa marar nauyi sky blue armless t-shirt da white 3 quarter.</w:t>
      </w:r>
    </w:p>
    <w:p w:rsidR="00000000" w:rsidRDefault="00F15D5C">
      <w:pPr>
        <w:rPr>
          <w:sz w:val="13"/>
          <w:szCs w:val="13"/>
        </w:rPr>
      </w:pPr>
    </w:p>
    <w:p w:rsidR="00000000" w:rsidRDefault="00F15D5C">
      <w:pPr>
        <w:rPr>
          <w:sz w:val="13"/>
          <w:szCs w:val="13"/>
        </w:rPr>
      </w:pPr>
      <w:r>
        <w:rPr>
          <w:sz w:val="13"/>
          <w:szCs w:val="13"/>
        </w:rPr>
        <w:t xml:space="preserve">Cikin kankanin lokaci ta gama shirya sa suka fito farlo already an jera masu abinci a dining area can suka wuce suka samu gurin zama after serving </w:t>
      </w:r>
      <w:r>
        <w:rPr>
          <w:sz w:val="13"/>
          <w:szCs w:val="13"/>
        </w:rPr>
        <w:t>nashi da tayi ta shiga bashi abincin a baki.</w:t>
      </w:r>
    </w:p>
    <w:p w:rsidR="00000000" w:rsidRDefault="00F15D5C">
      <w:pPr>
        <w:rPr>
          <w:sz w:val="13"/>
          <w:szCs w:val="13"/>
        </w:rPr>
      </w:pPr>
    </w:p>
    <w:p w:rsidR="00000000" w:rsidRDefault="00F15D5C">
      <w:pPr>
        <w:rPr>
          <w:sz w:val="13"/>
          <w:szCs w:val="13"/>
        </w:rPr>
      </w:pPr>
      <w:r>
        <w:rPr>
          <w:sz w:val="13"/>
          <w:szCs w:val="13"/>
        </w:rPr>
        <w:t>"Momy mai yasa mu baza muje Egypt ba tunda muma yan can ne "</w:t>
      </w:r>
    </w:p>
    <w:p w:rsidR="00000000" w:rsidRDefault="00F15D5C">
      <w:pPr>
        <w:rPr>
          <w:sz w:val="13"/>
          <w:szCs w:val="13"/>
        </w:rPr>
      </w:pPr>
    </w:p>
    <w:p w:rsidR="00000000" w:rsidRDefault="00F15D5C">
      <w:pPr>
        <w:rPr>
          <w:sz w:val="13"/>
          <w:szCs w:val="13"/>
        </w:rPr>
      </w:pPr>
      <w:r>
        <w:rPr>
          <w:sz w:val="13"/>
          <w:szCs w:val="13"/>
        </w:rPr>
        <w:t>Wani rasa taji a ranta wanda yasa take ta ajiye spoon din hannunta ta dago ta ganshi</w:t>
      </w:r>
    </w:p>
    <w:p w:rsidR="00000000" w:rsidRDefault="00F15D5C">
      <w:pPr>
        <w:rPr>
          <w:sz w:val="13"/>
          <w:szCs w:val="13"/>
        </w:rPr>
      </w:pPr>
    </w:p>
    <w:p w:rsidR="00000000" w:rsidRDefault="00F15D5C">
      <w:pPr>
        <w:rPr>
          <w:sz w:val="13"/>
          <w:szCs w:val="13"/>
        </w:rPr>
      </w:pPr>
      <w:r>
        <w:rPr>
          <w:sz w:val="13"/>
          <w:szCs w:val="13"/>
        </w:rPr>
        <w:t>"Mai yasa za muje Egypt?""</w:t>
      </w:r>
    </w:p>
    <w:p w:rsidR="00000000" w:rsidRDefault="00F15D5C">
      <w:pPr>
        <w:rPr>
          <w:sz w:val="13"/>
          <w:szCs w:val="13"/>
        </w:rPr>
      </w:pPr>
    </w:p>
    <w:p w:rsidR="00000000" w:rsidRDefault="00F15D5C">
      <w:pPr>
        <w:rPr>
          <w:sz w:val="13"/>
          <w:szCs w:val="13"/>
        </w:rPr>
      </w:pPr>
      <w:r>
        <w:rPr>
          <w:sz w:val="13"/>
          <w:szCs w:val="13"/>
        </w:rPr>
        <w:t xml:space="preserve">"Muje auren </w:t>
      </w:r>
      <w:r>
        <w:rPr>
          <w:sz w:val="13"/>
          <w:szCs w:val="13"/>
        </w:rPr>
        <w:t>ɗ</w:t>
      </w:r>
      <w:r>
        <w:rPr>
          <w:sz w:val="13"/>
          <w:szCs w:val="13"/>
        </w:rPr>
        <w:t>an Sarkin Egypt Ameer</w:t>
      </w:r>
      <w:r>
        <w:rPr>
          <w:sz w:val="13"/>
          <w:szCs w:val="13"/>
        </w:rPr>
        <w:t xml:space="preserve">  Mahbeer naji ance za'a yi taro sosai wai an dade ba'a yi aure ba kuma  wai ƴar Ameer Muhd Kahter Ibn Abdallahh zai aura,"</w:t>
      </w:r>
    </w:p>
    <w:p w:rsidR="00000000" w:rsidRDefault="00F15D5C">
      <w:pPr>
        <w:rPr>
          <w:sz w:val="13"/>
          <w:szCs w:val="13"/>
        </w:rPr>
      </w:pPr>
    </w:p>
    <w:p w:rsidR="00000000" w:rsidRDefault="00F15D5C">
      <w:pPr>
        <w:rPr>
          <w:sz w:val="13"/>
          <w:szCs w:val="13"/>
        </w:rPr>
      </w:pPr>
      <w:r>
        <w:rPr>
          <w:sz w:val="13"/>
          <w:szCs w:val="13"/>
        </w:rPr>
        <w:t xml:space="preserve">Fas fass!!! Kake ji ƙaran breakable cup din dake hannunta ya fadi wani ras zuciyanta ya bayar cikin kankanin lokaci ta  canja </w:t>
      </w:r>
    </w:p>
    <w:p w:rsidR="00000000" w:rsidRDefault="00F15D5C">
      <w:pPr>
        <w:rPr>
          <w:sz w:val="13"/>
          <w:szCs w:val="13"/>
        </w:rPr>
      </w:pPr>
    </w:p>
    <w:p w:rsidR="00000000" w:rsidRDefault="00F15D5C">
      <w:pPr>
        <w:rPr>
          <w:sz w:val="13"/>
          <w:szCs w:val="13"/>
        </w:rPr>
      </w:pPr>
      <w:r>
        <w:rPr>
          <w:sz w:val="13"/>
          <w:szCs w:val="13"/>
        </w:rPr>
        <w:t>Mat</w:t>
      </w:r>
      <w:r>
        <w:rPr>
          <w:sz w:val="13"/>
          <w:szCs w:val="13"/>
        </w:rPr>
        <w:t>ar da yanzu shigowan ta ne tayi kanta da sauri "subahanallhi Zulaihat mai ya faru "</w:t>
      </w:r>
    </w:p>
    <w:p w:rsidR="00000000" w:rsidRDefault="00F15D5C">
      <w:pPr>
        <w:rPr>
          <w:sz w:val="13"/>
          <w:szCs w:val="13"/>
        </w:rPr>
      </w:pPr>
    </w:p>
    <w:p w:rsidR="00000000" w:rsidRDefault="00F15D5C">
      <w:pPr>
        <w:rPr>
          <w:sz w:val="13"/>
          <w:szCs w:val="13"/>
        </w:rPr>
      </w:pPr>
      <w:r>
        <w:rPr>
          <w:sz w:val="13"/>
          <w:szCs w:val="13"/>
        </w:rPr>
        <w:t xml:space="preserve">kokarin tashi take amma ta kasa tsabar yadda heart dinta ke bugu so fast kamar zai fito waje dakyar ta mike wanda ko sakan batayi ba  ta fadi rigijibbb akasa </w:t>
      </w:r>
    </w:p>
    <w:p w:rsidR="00000000" w:rsidRDefault="00F15D5C">
      <w:pPr>
        <w:rPr>
          <w:sz w:val="13"/>
          <w:szCs w:val="13"/>
        </w:rPr>
      </w:pPr>
    </w:p>
    <w:p w:rsidR="00000000" w:rsidRDefault="00F15D5C">
      <w:pPr>
        <w:rPr>
          <w:sz w:val="13"/>
          <w:szCs w:val="13"/>
        </w:rPr>
      </w:pPr>
      <w:r>
        <w:rPr>
          <w:sz w:val="13"/>
          <w:szCs w:val="13"/>
        </w:rPr>
        <w:t>Ware ido ta</w:t>
      </w:r>
      <w:r>
        <w:rPr>
          <w:sz w:val="13"/>
          <w:szCs w:val="13"/>
        </w:rPr>
        <w:t>yi ta karasa da gudu cikin rudu take ambatan sunan Allah ganin ko numfashi mai kyau batayi ne yasa ta kwala kara "Sawban kira Akhie dinka da gudu yana  farlo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KANO STATE (NIGERIA)</w:t>
      </w:r>
    </w:p>
    <w:p w:rsidR="00000000" w:rsidRDefault="00F15D5C">
      <w:pPr>
        <w:rPr>
          <w:sz w:val="13"/>
          <w:szCs w:val="13"/>
        </w:rPr>
      </w:pPr>
      <w:r>
        <w:rPr>
          <w:sz w:val="13"/>
          <w:szCs w:val="13"/>
        </w:rPr>
        <w:t>MASARAUTAR SUHATAJ MUHD HABIBULLAH</w:t>
      </w:r>
    </w:p>
    <w:p w:rsidR="00000000" w:rsidRDefault="00F15D5C">
      <w:pPr>
        <w:rPr>
          <w:sz w:val="13"/>
          <w:szCs w:val="13"/>
        </w:rPr>
      </w:pPr>
    </w:p>
    <w:p w:rsidR="00000000" w:rsidRDefault="00F15D5C">
      <w:pPr>
        <w:rPr>
          <w:sz w:val="13"/>
          <w:szCs w:val="13"/>
        </w:rPr>
      </w:pPr>
      <w:r>
        <w:rPr>
          <w:sz w:val="13"/>
          <w:szCs w:val="13"/>
        </w:rPr>
        <w:t>Court room (kotu dakin Shari'a)</w:t>
      </w:r>
    </w:p>
    <w:p w:rsidR="00000000" w:rsidRDefault="00F15D5C">
      <w:pPr>
        <w:rPr>
          <w:sz w:val="13"/>
          <w:szCs w:val="13"/>
        </w:rPr>
      </w:pPr>
    </w:p>
    <w:p w:rsidR="00000000" w:rsidRDefault="00F15D5C">
      <w:pPr>
        <w:rPr>
          <w:sz w:val="13"/>
          <w:szCs w:val="13"/>
        </w:rPr>
      </w:pPr>
      <w:r>
        <w:rPr>
          <w:sz w:val="13"/>
          <w:szCs w:val="13"/>
        </w:rPr>
        <w:t>"</w:t>
      </w:r>
      <w:r>
        <w:rPr>
          <w:sz w:val="13"/>
          <w:szCs w:val="13"/>
        </w:rPr>
        <w:t xml:space="preserve">Bayan bin cike mai tsayi da akayi an kama  Yarima Mubeen da laifin keta hakkin bayi ba daya ba  biyu ba har goma sha biyar, sannan an kama shi da laifin cin amana da kuma bata sunan Yarima Fareed bugu da ƙari ya zubar da kima da darajar Masarautar nan mai </w:t>
      </w:r>
      <w:r>
        <w:rPr>
          <w:sz w:val="13"/>
          <w:szCs w:val="13"/>
        </w:rPr>
        <w:t>tarin albarka.</w:t>
      </w:r>
    </w:p>
    <w:p w:rsidR="00000000" w:rsidRDefault="00F15D5C">
      <w:pPr>
        <w:rPr>
          <w:sz w:val="13"/>
          <w:szCs w:val="13"/>
        </w:rPr>
      </w:pPr>
    </w:p>
    <w:p w:rsidR="00000000" w:rsidRDefault="00F15D5C">
      <w:pPr>
        <w:rPr>
          <w:sz w:val="13"/>
          <w:szCs w:val="13"/>
        </w:rPr>
      </w:pPr>
      <w:r>
        <w:rPr>
          <w:sz w:val="13"/>
          <w:szCs w:val="13"/>
        </w:rPr>
        <w:t>Da duka wannan laifin yasa wannan kotu mai tarin albarka dake ƙarƙashin Masarautar Suhataj Muhd Habibullah ta yanke masa hukuncin dai dai da laifinsa kamar haka;</w:t>
      </w:r>
    </w:p>
    <w:p w:rsidR="00000000" w:rsidRDefault="00F15D5C">
      <w:pPr>
        <w:rPr>
          <w:sz w:val="13"/>
          <w:szCs w:val="13"/>
        </w:rPr>
      </w:pPr>
      <w:r>
        <w:rPr>
          <w:sz w:val="13"/>
          <w:szCs w:val="13"/>
        </w:rPr>
        <w:t xml:space="preserve">Na farko kotu ta yanke masa hukuncin daurin rai rai Kasancewar bai wahalar da </w:t>
      </w:r>
      <w:r>
        <w:rPr>
          <w:sz w:val="13"/>
          <w:szCs w:val="13"/>
        </w:rPr>
        <w:t>Shari'a ba  yasa ta masa sassauci batara ba kuma horo mai tsanani.</w:t>
      </w:r>
    </w:p>
    <w:p w:rsidR="00000000" w:rsidRDefault="00F15D5C">
      <w:pPr>
        <w:rPr>
          <w:sz w:val="13"/>
          <w:szCs w:val="13"/>
        </w:rPr>
      </w:pPr>
    </w:p>
    <w:p w:rsidR="00000000" w:rsidRDefault="00F15D5C">
      <w:pPr>
        <w:rPr>
          <w:sz w:val="13"/>
          <w:szCs w:val="13"/>
        </w:rPr>
      </w:pPr>
      <w:r>
        <w:rPr>
          <w:sz w:val="13"/>
          <w:szCs w:val="13"/>
        </w:rPr>
        <w:t>Na biyu kotu ta yanke hukuncin warware alkawarin auren dake tsakaninsa da Sarauniya Mobeena Kasancewa yaci amana sannan bada zuciya daya yake sonta ba.</w:t>
      </w:r>
    </w:p>
    <w:p w:rsidR="00000000" w:rsidRDefault="00F15D5C">
      <w:pPr>
        <w:rPr>
          <w:sz w:val="13"/>
          <w:szCs w:val="13"/>
        </w:rPr>
      </w:pPr>
    </w:p>
    <w:p w:rsidR="00000000" w:rsidRDefault="00F15D5C">
      <w:pPr>
        <w:rPr>
          <w:sz w:val="13"/>
          <w:szCs w:val="13"/>
        </w:rPr>
      </w:pPr>
      <w:r>
        <w:rPr>
          <w:sz w:val="13"/>
          <w:szCs w:val="13"/>
        </w:rPr>
        <w:t>Na uku zai wanke Yarima Fareed daga</w:t>
      </w:r>
      <w:r>
        <w:rPr>
          <w:sz w:val="13"/>
          <w:szCs w:val="13"/>
        </w:rPr>
        <w:t xml:space="preserve"> zargin da ake masa na lalata rayuwar bayin Masarautar nan.</w:t>
      </w:r>
    </w:p>
    <w:p w:rsidR="00000000" w:rsidRDefault="00F15D5C">
      <w:pPr>
        <w:rPr>
          <w:sz w:val="13"/>
          <w:szCs w:val="13"/>
        </w:rPr>
      </w:pPr>
    </w:p>
    <w:p w:rsidR="00000000" w:rsidRDefault="00F15D5C">
      <w:pPr>
        <w:rPr>
          <w:sz w:val="13"/>
          <w:szCs w:val="13"/>
        </w:rPr>
      </w:pPr>
      <w:r>
        <w:rPr>
          <w:sz w:val="13"/>
          <w:szCs w:val="13"/>
        </w:rPr>
        <w:t>Wannan shine abinda kotu ta yanke,"</w:t>
      </w:r>
    </w:p>
    <w:p w:rsidR="00000000" w:rsidRDefault="00F15D5C">
      <w:pPr>
        <w:rPr>
          <w:sz w:val="13"/>
          <w:szCs w:val="13"/>
        </w:rPr>
      </w:pPr>
    </w:p>
    <w:p w:rsidR="00000000" w:rsidRDefault="00F15D5C">
      <w:pPr>
        <w:rPr>
          <w:sz w:val="13"/>
          <w:szCs w:val="13"/>
        </w:rPr>
      </w:pPr>
      <w:r>
        <w:rPr>
          <w:sz w:val="13"/>
          <w:szCs w:val="13"/>
        </w:rPr>
        <w:t>Cike da girmamawa Sarkin Shela ya fuskanci Suhataj da kuma Baba sarki yadan sadda kansa Alaman girmamawa cike da  isa Baba sarki ya masa alama daya mike sanna</w:t>
      </w:r>
      <w:r>
        <w:rPr>
          <w:sz w:val="13"/>
          <w:szCs w:val="13"/>
        </w:rPr>
        <w:t xml:space="preserve">n yayi gyaran murya wanda yasa kowa hankalinsa ya dawo inda yake don sauraron abinda zai fada </w:t>
      </w:r>
    </w:p>
    <w:p w:rsidR="00000000" w:rsidRDefault="00F15D5C">
      <w:pPr>
        <w:rPr>
          <w:sz w:val="13"/>
          <w:szCs w:val="13"/>
        </w:rPr>
      </w:pPr>
    </w:p>
    <w:p w:rsidR="00000000" w:rsidRDefault="00F15D5C">
      <w:pPr>
        <w:rPr>
          <w:sz w:val="13"/>
          <w:szCs w:val="13"/>
        </w:rPr>
      </w:pPr>
      <w:r>
        <w:rPr>
          <w:sz w:val="13"/>
          <w:szCs w:val="13"/>
        </w:rPr>
        <w:t>"Har yanzu kana da damar sanar damu dawa kake aiki a Masarautar nan?</w:t>
      </w:r>
    </w:p>
    <w:p w:rsidR="00000000" w:rsidRDefault="00F15D5C">
      <w:pPr>
        <w:rPr>
          <w:sz w:val="13"/>
          <w:szCs w:val="13"/>
        </w:rPr>
      </w:pPr>
      <w:r>
        <w:rPr>
          <w:sz w:val="13"/>
          <w:szCs w:val="13"/>
        </w:rPr>
        <w:t xml:space="preserve"> waya saka ?</w:t>
      </w:r>
    </w:p>
    <w:p w:rsidR="00000000" w:rsidRDefault="00F15D5C">
      <w:pPr>
        <w:rPr>
          <w:sz w:val="13"/>
          <w:szCs w:val="13"/>
        </w:rPr>
      </w:pPr>
      <w:r>
        <w:rPr>
          <w:sz w:val="13"/>
          <w:szCs w:val="13"/>
        </w:rPr>
        <w:t>Na maka alkawarin idan ka fada zansa a maka sassauci koma a yafe maka duka lai</w:t>
      </w:r>
      <w:r>
        <w:rPr>
          <w:sz w:val="13"/>
          <w:szCs w:val="13"/>
        </w:rPr>
        <w:t>finka naga Alaman kai yaro ne har yanzu amfani kawai ake da yarintar ka, ka fadi koma waye ne za'a masa hukunci dai dai da abinda ya aikata "</w:t>
      </w:r>
    </w:p>
    <w:p w:rsidR="00000000" w:rsidRDefault="00F15D5C">
      <w:pPr>
        <w:rPr>
          <w:sz w:val="13"/>
          <w:szCs w:val="13"/>
        </w:rPr>
      </w:pPr>
    </w:p>
    <w:p w:rsidR="00000000" w:rsidRDefault="00F15D5C">
      <w:pPr>
        <w:rPr>
          <w:sz w:val="13"/>
          <w:szCs w:val="13"/>
        </w:rPr>
      </w:pPr>
      <w:r>
        <w:rPr>
          <w:sz w:val="13"/>
          <w:szCs w:val="13"/>
        </w:rPr>
        <w:t>Mubeen dake durkushe akan guiwansa da dogarai a gefen hagu da damansa hannunsa ko a daure tam ya sake wani murmus</w:t>
      </w:r>
      <w:r>
        <w:rPr>
          <w:sz w:val="13"/>
          <w:szCs w:val="13"/>
        </w:rPr>
        <w:t xml:space="preserve">hin gefen baki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"For all this years kun kasa gane wanda yake  hada kanku ya gwara yake wargaza maku farin ciki, shine yanzu kake tsammanin inna fada ma zaka yadda kuma zaka iya yin maganinsa"</w:t>
      </w:r>
    </w:p>
    <w:p w:rsidR="00000000" w:rsidRDefault="00F15D5C">
      <w:pPr>
        <w:rPr>
          <w:sz w:val="13"/>
          <w:szCs w:val="13"/>
        </w:rPr>
      </w:pPr>
    </w:p>
    <w:p w:rsidR="00000000" w:rsidRDefault="00F15D5C">
      <w:pPr>
        <w:rPr>
          <w:sz w:val="13"/>
          <w:szCs w:val="13"/>
        </w:rPr>
      </w:pPr>
      <w:r>
        <w:rPr>
          <w:sz w:val="13"/>
          <w:szCs w:val="13"/>
        </w:rPr>
        <w:t xml:space="preserve">Cike da karsashi  dogarin dake tsaye akansa ya daga dori nan </w:t>
      </w:r>
      <w:r>
        <w:rPr>
          <w:sz w:val="13"/>
          <w:szCs w:val="13"/>
        </w:rPr>
        <w:t xml:space="preserve">sa zai zuba masa </w:t>
      </w:r>
    </w:p>
    <w:p w:rsidR="00000000" w:rsidRDefault="00F15D5C">
      <w:pPr>
        <w:rPr>
          <w:sz w:val="13"/>
          <w:szCs w:val="13"/>
        </w:rPr>
      </w:pPr>
      <w:r>
        <w:rPr>
          <w:sz w:val="13"/>
          <w:szCs w:val="13"/>
        </w:rPr>
        <w:t>"Kai hattara karamin mutum a gaban manya kake ka kiyaye harshen ka,"</w:t>
      </w:r>
    </w:p>
    <w:p w:rsidR="00000000" w:rsidRDefault="00F15D5C">
      <w:pPr>
        <w:rPr>
          <w:sz w:val="13"/>
          <w:szCs w:val="13"/>
        </w:rPr>
      </w:pPr>
    </w:p>
    <w:p w:rsidR="00000000" w:rsidRDefault="00F15D5C">
      <w:pPr>
        <w:rPr>
          <w:sz w:val="13"/>
          <w:szCs w:val="13"/>
        </w:rPr>
      </w:pPr>
      <w:r>
        <w:rPr>
          <w:sz w:val="13"/>
          <w:szCs w:val="13"/>
        </w:rPr>
        <w:t xml:space="preserve">Bai kai ga zuba masa ba Baba Sarki ya daga masa hannu wato ya dakatar dashi </w:t>
      </w:r>
    </w:p>
    <w:p w:rsidR="00000000" w:rsidRDefault="00F15D5C">
      <w:pPr>
        <w:rPr>
          <w:sz w:val="13"/>
          <w:szCs w:val="13"/>
        </w:rPr>
      </w:pPr>
    </w:p>
    <w:p w:rsidR="00000000" w:rsidRDefault="00F15D5C">
      <w:pPr>
        <w:rPr>
          <w:sz w:val="13"/>
          <w:szCs w:val="13"/>
        </w:rPr>
      </w:pPr>
      <w:r>
        <w:rPr>
          <w:sz w:val="13"/>
          <w:szCs w:val="13"/>
        </w:rPr>
        <w:t>"Ban gane mai kake nufi ba jikana ,"</w:t>
      </w:r>
    </w:p>
    <w:p w:rsidR="00000000" w:rsidRDefault="00F15D5C">
      <w:pPr>
        <w:rPr>
          <w:sz w:val="13"/>
          <w:szCs w:val="13"/>
        </w:rPr>
      </w:pPr>
    </w:p>
    <w:p w:rsidR="00000000" w:rsidRDefault="00F15D5C">
      <w:pPr>
        <w:rPr>
          <w:sz w:val="13"/>
          <w:szCs w:val="13"/>
        </w:rPr>
      </w:pPr>
      <w:r>
        <w:rPr>
          <w:sz w:val="13"/>
          <w:szCs w:val="13"/>
        </w:rPr>
        <w:t xml:space="preserve">"Baza ka taba ganewa ba abinda kawai nake so kasani </w:t>
      </w:r>
      <w:r>
        <w:rPr>
          <w:sz w:val="13"/>
          <w:szCs w:val="13"/>
        </w:rPr>
        <w:t>shine maka shinka yana tare dakai yana kuma maka tono kuskure kadan zakayi ka fada cikin wannan ramin inaso kasan yadda da wassu mutanen ba karamin illah bane ka nustu kasan mai kake ciki koda kun kawad dani inaso kusan kun kashe maciji ne baku sare kai ba</w:t>
      </w:r>
      <w:r>
        <w:rPr>
          <w:sz w:val="13"/>
          <w:szCs w:val="13"/>
        </w:rPr>
        <w:t>, dakai nakeyi mai martaba Suhataj kar kayi tunanin dan uwanka na jini ne ke maka wannan abun don dan uwanka zai iya cin naman ka amma bazai taba tauna ƙashinka ba,"</w:t>
      </w:r>
    </w:p>
    <w:p w:rsidR="00000000" w:rsidRDefault="00F15D5C">
      <w:pPr>
        <w:rPr>
          <w:sz w:val="13"/>
          <w:szCs w:val="13"/>
        </w:rPr>
      </w:pPr>
    </w:p>
    <w:p w:rsidR="00000000" w:rsidRDefault="00F15D5C">
      <w:pPr>
        <w:rPr>
          <w:sz w:val="13"/>
          <w:szCs w:val="13"/>
        </w:rPr>
      </w:pPr>
      <w:r>
        <w:rPr>
          <w:sz w:val="13"/>
          <w:szCs w:val="13"/>
        </w:rPr>
        <w:t xml:space="preserve">tass!!! Kake ji Gimbiya Zunnura ta wanke fuskan Mubeen da mari </w:t>
      </w:r>
    </w:p>
    <w:p w:rsidR="00000000" w:rsidRDefault="00F15D5C">
      <w:pPr>
        <w:rPr>
          <w:sz w:val="13"/>
          <w:szCs w:val="13"/>
        </w:rPr>
      </w:pPr>
    </w:p>
    <w:p w:rsidR="00000000" w:rsidRDefault="00F15D5C">
      <w:pPr>
        <w:rPr>
          <w:sz w:val="13"/>
          <w:szCs w:val="13"/>
        </w:rPr>
      </w:pPr>
      <w:r>
        <w:rPr>
          <w:sz w:val="13"/>
          <w:szCs w:val="13"/>
        </w:rPr>
        <w:t xml:space="preserve">"Kaci amana ta ka tauna </w:t>
      </w:r>
      <w:r>
        <w:rPr>
          <w:sz w:val="13"/>
          <w:szCs w:val="13"/>
        </w:rPr>
        <w:t xml:space="preserve">mun asiri Ni ba wannan tarbiyan na maka ba Mubeen kaduba kaga mutanen nan su suka maida kai mutum suka baka mukami daga jikan Waziri kazama Yarima Mubeen sun ci dakai sun shayar dakai sun tufatar da kai, ba banbanci tsakaninka da ƴaƴan da suka haifa shine </w:t>
      </w:r>
      <w:r>
        <w:rPr>
          <w:sz w:val="13"/>
          <w:szCs w:val="13"/>
        </w:rPr>
        <w:t>zaka saka musu da Wannan danyen aikin,"</w:t>
      </w:r>
    </w:p>
    <w:p w:rsidR="00000000" w:rsidRDefault="00F15D5C">
      <w:pPr>
        <w:rPr>
          <w:sz w:val="13"/>
          <w:szCs w:val="13"/>
        </w:rPr>
      </w:pPr>
    </w:p>
    <w:p w:rsidR="00000000" w:rsidRDefault="00F15D5C">
      <w:pPr>
        <w:rPr>
          <w:sz w:val="13"/>
          <w:szCs w:val="13"/>
        </w:rPr>
      </w:pPr>
      <w:r>
        <w:rPr>
          <w:sz w:val="13"/>
          <w:szCs w:val="13"/>
        </w:rPr>
        <w:t xml:space="preserve">Cukumoshi tayi cikin ƙunan rai tana kuka maiƙona zuciya "ka fada mun dawa kake aiki waya ke saka Wannan </w:t>
      </w:r>
      <w:r>
        <w:rPr>
          <w:sz w:val="13"/>
          <w:szCs w:val="13"/>
        </w:rPr>
        <w:t>ɗ</w:t>
      </w:r>
      <w:r>
        <w:rPr>
          <w:sz w:val="13"/>
          <w:szCs w:val="13"/>
        </w:rPr>
        <w:t>anyen aikin ,"</w:t>
      </w:r>
    </w:p>
    <w:p w:rsidR="00000000" w:rsidRDefault="00F15D5C">
      <w:pPr>
        <w:rPr>
          <w:sz w:val="13"/>
          <w:szCs w:val="13"/>
        </w:rPr>
      </w:pPr>
    </w:p>
    <w:p w:rsidR="00000000" w:rsidRDefault="00F15D5C">
      <w:pPr>
        <w:rPr>
          <w:sz w:val="13"/>
          <w:szCs w:val="13"/>
        </w:rPr>
      </w:pPr>
      <w:r>
        <w:rPr>
          <w:sz w:val="13"/>
          <w:szCs w:val="13"/>
        </w:rPr>
        <w:t xml:space="preserve">bata kai ga kammala zancen bakinta ba jiri ya kwashe ta zata fadi cikin sauri Gimbiya Fadeela </w:t>
      </w:r>
      <w:r>
        <w:rPr>
          <w:sz w:val="13"/>
          <w:szCs w:val="13"/>
        </w:rPr>
        <w:t xml:space="preserve">dake gefenta ta tare ta inda sauran bayi suka taimaka mata cikin kankanin lokaci kotu ta hargiste hankalin kowa ya koma kan Gimbiya Zunnura tuni aka samo mata Doctor aka mika ta Clinic dake kusa na cikin Masarautar wanda yake kafin Hospital din Masarautar </w:t>
      </w:r>
      <w:r>
        <w:rPr>
          <w:sz w:val="13"/>
          <w:szCs w:val="13"/>
        </w:rPr>
        <w:t>nan aka shiga bata agajin gaggawa.</w:t>
      </w:r>
    </w:p>
    <w:p w:rsidR="00000000" w:rsidRDefault="00F15D5C">
      <w:pPr>
        <w:rPr>
          <w:sz w:val="13"/>
          <w:szCs w:val="13"/>
        </w:rPr>
      </w:pPr>
    </w:p>
    <w:p w:rsidR="00000000" w:rsidRDefault="00F15D5C">
      <w:pPr>
        <w:rPr>
          <w:sz w:val="13"/>
          <w:szCs w:val="13"/>
        </w:rPr>
      </w:pPr>
      <w:r>
        <w:rPr>
          <w:sz w:val="13"/>
          <w:szCs w:val="13"/>
        </w:rPr>
        <w:t>Daga fannin Mubeen kuwa aka maida shi cikin kurkuku aka kulle shi.</w:t>
      </w:r>
    </w:p>
    <w:p w:rsidR="00000000" w:rsidRDefault="00F15D5C">
      <w:pPr>
        <w:rPr>
          <w:sz w:val="13"/>
          <w:szCs w:val="13"/>
        </w:rPr>
      </w:pPr>
    </w:p>
    <w:p w:rsidR="00000000" w:rsidRDefault="00F15D5C">
      <w:pPr>
        <w:rPr>
          <w:sz w:val="13"/>
          <w:szCs w:val="13"/>
        </w:rPr>
      </w:pPr>
      <w:r>
        <w:rPr>
          <w:sz w:val="13"/>
          <w:szCs w:val="13"/>
        </w:rPr>
        <w:t>Ya bar zukatan mutane da dinbin tambayoyi</w:t>
      </w:r>
    </w:p>
    <w:p w:rsidR="00000000" w:rsidRDefault="00F15D5C">
      <w:pPr>
        <w:rPr>
          <w:sz w:val="13"/>
          <w:szCs w:val="13"/>
        </w:rPr>
      </w:pPr>
    </w:p>
    <w:p w:rsidR="00000000" w:rsidRDefault="00F15D5C">
      <w:pPr>
        <w:rPr>
          <w:sz w:val="13"/>
          <w:szCs w:val="13"/>
        </w:rPr>
      </w:pPr>
      <w:r>
        <w:rPr>
          <w:sz w:val="13"/>
          <w:szCs w:val="13"/>
        </w:rPr>
        <w:t>Shin dawa Mubeen yake aiki ?</w:t>
      </w:r>
    </w:p>
    <w:p w:rsidR="00000000" w:rsidRDefault="00F15D5C">
      <w:pPr>
        <w:rPr>
          <w:sz w:val="13"/>
          <w:szCs w:val="13"/>
        </w:rPr>
      </w:pPr>
      <w:r>
        <w:rPr>
          <w:sz w:val="13"/>
          <w:szCs w:val="13"/>
        </w:rPr>
        <w:t>Waye Mubeen mai ne ne Asalinsa?</w:t>
      </w:r>
    </w:p>
    <w:p w:rsidR="00000000" w:rsidRDefault="00F15D5C">
      <w:pPr>
        <w:rPr>
          <w:sz w:val="13"/>
          <w:szCs w:val="13"/>
        </w:rPr>
      </w:pPr>
      <w:r>
        <w:rPr>
          <w:sz w:val="13"/>
          <w:szCs w:val="13"/>
        </w:rPr>
        <w:t>Mai Mubeen yake nufi mai kuma yakeson fadawa Suh</w:t>
      </w:r>
      <w:r>
        <w:rPr>
          <w:sz w:val="13"/>
          <w:szCs w:val="13"/>
        </w:rPr>
        <w:t>ataj Muhd Habibullah?</w:t>
      </w:r>
    </w:p>
    <w:p w:rsidR="00000000" w:rsidRDefault="00F15D5C">
      <w:pPr>
        <w:rPr>
          <w:sz w:val="13"/>
          <w:szCs w:val="13"/>
        </w:rPr>
      </w:pPr>
    </w:p>
    <w:p w:rsidR="00000000" w:rsidRDefault="00F15D5C">
      <w:pPr>
        <w:rPr>
          <w:sz w:val="13"/>
          <w:szCs w:val="13"/>
        </w:rPr>
      </w:pPr>
      <w:r>
        <w:rPr>
          <w:sz w:val="13"/>
          <w:szCs w:val="13"/>
        </w:rPr>
        <w:t xml:space="preserve">Domin jin amsa wannan tambayoyin ku cigaba da bina a ƙafafen sada labarai kamar haka </w:t>
      </w:r>
    </w:p>
    <w:p w:rsidR="00000000" w:rsidRDefault="00F15D5C">
      <w:pPr>
        <w:rPr>
          <w:sz w:val="13"/>
          <w:szCs w:val="13"/>
        </w:rPr>
      </w:pPr>
      <w:r>
        <w:rPr>
          <w:sz w:val="13"/>
          <w:szCs w:val="13"/>
        </w:rPr>
        <w:t>Arewabooks</w:t>
      </w:r>
    </w:p>
    <w:p w:rsidR="00000000" w:rsidRDefault="00F15D5C">
      <w:pPr>
        <w:rPr>
          <w:sz w:val="13"/>
          <w:szCs w:val="13"/>
        </w:rPr>
      </w:pPr>
      <w:r>
        <w:rPr>
          <w:sz w:val="13"/>
          <w:szCs w:val="13"/>
        </w:rPr>
        <w:t xml:space="preserve">Wattpad </w:t>
      </w:r>
    </w:p>
    <w:p w:rsidR="00000000" w:rsidRDefault="00F15D5C">
      <w:pPr>
        <w:rPr>
          <w:sz w:val="13"/>
          <w:szCs w:val="13"/>
        </w:rPr>
      </w:pPr>
      <w:r>
        <w:rPr>
          <w:sz w:val="13"/>
          <w:szCs w:val="13"/>
        </w:rPr>
        <w:t>Telegram</w:t>
      </w:r>
    </w:p>
    <w:p w:rsidR="00000000" w:rsidRDefault="00F15D5C">
      <w:pPr>
        <w:rPr>
          <w:sz w:val="13"/>
          <w:szCs w:val="13"/>
        </w:rPr>
      </w:pPr>
      <w:r>
        <w:rPr>
          <w:sz w:val="13"/>
          <w:szCs w:val="13"/>
        </w:rPr>
        <w:t>My WhatsApp group</w:t>
      </w:r>
    </w:p>
    <w:p w:rsidR="00000000" w:rsidRDefault="00F15D5C">
      <w:pPr>
        <w:rPr>
          <w:sz w:val="13"/>
          <w:szCs w:val="13"/>
        </w:rPr>
      </w:pPr>
      <w:r>
        <w:rPr>
          <w:sz w:val="13"/>
          <w:szCs w:val="13"/>
        </w:rPr>
        <w:t>My WhatsApp Channel</w:t>
      </w:r>
    </w:p>
    <w:p w:rsidR="00000000" w:rsidRDefault="00F15D5C">
      <w:pPr>
        <w:rPr>
          <w:sz w:val="13"/>
          <w:szCs w:val="13"/>
        </w:rPr>
      </w:pPr>
    </w:p>
    <w:p w:rsidR="00000000" w:rsidRDefault="00F15D5C">
      <w:pPr>
        <w:rPr>
          <w:sz w:val="13"/>
          <w:szCs w:val="13"/>
        </w:rPr>
      </w:pPr>
      <w:r>
        <w:rPr>
          <w:sz w:val="13"/>
          <w:szCs w:val="13"/>
        </w:rPr>
        <w:t>Anan zaku samu Update akai akai ko ka tun tube Ni ta wannan lambar a WhatsApp 0</w:t>
      </w:r>
      <w:r>
        <w:rPr>
          <w:sz w:val="13"/>
          <w:szCs w:val="13"/>
        </w:rPr>
        <w:t>9168962485</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Masu comment ina godiya sosai </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Comment and share Please </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THE TWO LIGHTS ✨ (RIKICIN GIDAN SARAUTA</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 The story contains the fact sympathy,ego, Royalty, hatred, har</w:t>
      </w:r>
      <w:r>
        <w:rPr>
          <w:sz w:val="13"/>
          <w:szCs w:val="13"/>
        </w:rPr>
        <w:t>dship, disastrous love and twin flame journey...</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Masu comment </w:t>
      </w:r>
      <w:r>
        <w:rPr>
          <w:sz w:val="13"/>
          <w:szCs w:val="13"/>
        </w:rPr>
        <w:t>😁</w:t>
      </w:r>
      <w:r>
        <w:rPr>
          <w:sz w:val="13"/>
          <w:szCs w:val="13"/>
        </w:rPr>
        <w:t>ina godiya Allah barmu tare.</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 Oum Affan ina godiya da irin ƙaunar da kike nunawa littafina.❤</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 ❤</w:t>
      </w:r>
      <w:r>
        <w:rPr>
          <w:sz w:val="13"/>
          <w:szCs w:val="13"/>
        </w:rPr>
        <w:t>️</w:t>
      </w:r>
    </w:p>
    <w:p w:rsidR="00000000" w:rsidRDefault="00F15D5C">
      <w:pPr>
        <w:rPr>
          <w:sz w:val="13"/>
          <w:szCs w:val="13"/>
        </w:rPr>
      </w:pPr>
      <w:r>
        <w:rPr>
          <w:sz w:val="13"/>
          <w:szCs w:val="13"/>
        </w:rPr>
        <w:t xml:space="preserve">The 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Ga masu bukatan the</w:t>
      </w:r>
      <w:r>
        <w:rPr>
          <w:sz w:val="13"/>
          <w:szCs w:val="13"/>
        </w:rPr>
        <w:t xml:space="preserve"> two lights (rikicin gidan sarauta), zaku iya samu ta hanyar following account nawa da channel Dina kamar haka </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Wattpad </w:t>
      </w:r>
    </w:p>
    <w:p w:rsidR="00000000" w:rsidRDefault="00F15D5C">
      <w:pPr>
        <w:rPr>
          <w:sz w:val="13"/>
          <w:szCs w:val="13"/>
        </w:rPr>
      </w:pPr>
      <w:r>
        <w:rPr>
          <w:sz w:val="13"/>
          <w:szCs w:val="13"/>
        </w:rPr>
        <w:t>queenmahirah14</w:t>
      </w:r>
    </w:p>
    <w:p w:rsidR="00000000" w:rsidRDefault="00F15D5C">
      <w:pPr>
        <w:rPr>
          <w:sz w:val="13"/>
          <w:szCs w:val="13"/>
        </w:rPr>
      </w:pPr>
      <w:r>
        <w:rPr>
          <w:sz w:val="13"/>
          <w:szCs w:val="13"/>
        </w:rPr>
        <w:t>Arewabooks</w:t>
      </w:r>
    </w:p>
    <w:p w:rsidR="00000000" w:rsidRDefault="00F15D5C">
      <w:pPr>
        <w:rPr>
          <w:sz w:val="13"/>
          <w:szCs w:val="13"/>
        </w:rPr>
      </w:pPr>
      <w:r>
        <w:rPr>
          <w:sz w:val="13"/>
          <w:szCs w:val="13"/>
        </w:rPr>
        <w:t>Queen mahirah</w:t>
      </w:r>
    </w:p>
    <w:p w:rsidR="00000000" w:rsidRDefault="00F15D5C">
      <w:pPr>
        <w:rPr>
          <w:sz w:val="13"/>
          <w:szCs w:val="13"/>
        </w:rPr>
      </w:pPr>
      <w:r>
        <w:rPr>
          <w:sz w:val="13"/>
          <w:szCs w:val="13"/>
        </w:rPr>
        <w:t xml:space="preserve"> </w:t>
      </w:r>
    </w:p>
    <w:p w:rsidR="00000000" w:rsidRDefault="00F15D5C">
      <w:pPr>
        <w:rPr>
          <w:sz w:val="13"/>
          <w:szCs w:val="13"/>
        </w:rPr>
      </w:pPr>
      <w:r>
        <w:rPr>
          <w:sz w:val="13"/>
          <w:szCs w:val="13"/>
        </w:rPr>
        <w:t>Ko ku tuntube Ni ta wannan lambar a WhatsApp 09168962485</w:t>
      </w:r>
    </w:p>
    <w:p w:rsidR="00000000" w:rsidRDefault="00F15D5C">
      <w:pPr>
        <w:rPr>
          <w:sz w:val="13"/>
          <w:szCs w:val="13"/>
        </w:rPr>
      </w:pPr>
    </w:p>
    <w:p w:rsidR="00000000" w:rsidRDefault="00F15D5C">
      <w:pPr>
        <w:rPr>
          <w:sz w:val="13"/>
          <w:szCs w:val="13"/>
        </w:rPr>
      </w:pPr>
      <w:r>
        <w:rPr>
          <w:sz w:val="13"/>
          <w:szCs w:val="13"/>
        </w:rPr>
        <w:t>Don na sambada ku cikin groups d</w:t>
      </w:r>
      <w:r>
        <w:rPr>
          <w:sz w:val="13"/>
          <w:szCs w:val="13"/>
        </w:rPr>
        <w:t>a Channel nawa.</w:t>
      </w:r>
    </w:p>
    <w:p w:rsidR="00000000" w:rsidRDefault="00F15D5C">
      <w:pPr>
        <w:rPr>
          <w:sz w:val="13"/>
          <w:szCs w:val="13"/>
        </w:rPr>
      </w:pPr>
    </w:p>
    <w:p w:rsidR="00000000" w:rsidRDefault="00F15D5C">
      <w:pPr>
        <w:rPr>
          <w:sz w:val="13"/>
          <w:szCs w:val="13"/>
        </w:rPr>
      </w:pPr>
      <w:r>
        <w:rPr>
          <w:sz w:val="13"/>
          <w:szCs w:val="13"/>
        </w:rPr>
        <w:t>Ko kuyi searching group Dina a Facebook wato Novels by Queen Mahirah.</w:t>
      </w: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r>
        <w:rPr>
          <w:sz w:val="13"/>
          <w:szCs w:val="13"/>
        </w:rPr>
        <w:t xml:space="preserve">             </w:t>
      </w:r>
      <w:r>
        <w:rPr>
          <w:sz w:val="13"/>
          <w:szCs w:val="13"/>
        </w:rPr>
        <w:t>🧚</w:t>
      </w:r>
      <w:r>
        <w:rPr>
          <w:sz w:val="13"/>
          <w:szCs w:val="13"/>
        </w:rPr>
        <w:t>31</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RUGAR HARDO BELLO (KANO STATE, NIGERIA)</w:t>
      </w:r>
    </w:p>
    <w:p w:rsidR="00000000" w:rsidRDefault="00F15D5C">
      <w:pPr>
        <w:rPr>
          <w:sz w:val="13"/>
          <w:szCs w:val="13"/>
        </w:rPr>
      </w:pPr>
    </w:p>
    <w:p w:rsidR="00000000" w:rsidRDefault="00F15D5C">
      <w:pPr>
        <w:rPr>
          <w:sz w:val="13"/>
          <w:szCs w:val="13"/>
        </w:rPr>
      </w:pPr>
      <w:r>
        <w:rPr>
          <w:sz w:val="13"/>
          <w:szCs w:val="13"/>
        </w:rPr>
        <w:t>7:30</w:t>
      </w:r>
    </w:p>
    <w:p w:rsidR="00000000" w:rsidRDefault="00F15D5C">
      <w:pPr>
        <w:rPr>
          <w:sz w:val="13"/>
          <w:szCs w:val="13"/>
        </w:rPr>
      </w:pPr>
    </w:p>
    <w:p w:rsidR="00000000" w:rsidRDefault="00F15D5C">
      <w:pPr>
        <w:rPr>
          <w:sz w:val="13"/>
          <w:szCs w:val="13"/>
        </w:rPr>
      </w:pPr>
      <w:r>
        <w:rPr>
          <w:sz w:val="13"/>
          <w:szCs w:val="13"/>
        </w:rPr>
        <w:t>Zaune muke a dining kamar kullum munyi shirin tafiya school, cikin kwanciyar hank</w:t>
      </w:r>
      <w:r>
        <w:rPr>
          <w:sz w:val="13"/>
          <w:szCs w:val="13"/>
        </w:rPr>
        <w:t>ali muke cin abinci ko ince cikin nustuwa da sanyin jiki, kasancewar mun samu labarin cewa Momy ba lafiya, duk da Hamma Faruq ya tabbatar mana da cewa jikin nata da sauki sai de hakan baisa hankalin kunya kwanta ba.</w:t>
      </w:r>
    </w:p>
    <w:p w:rsidR="00000000" w:rsidRDefault="00F15D5C">
      <w:pPr>
        <w:rPr>
          <w:sz w:val="13"/>
          <w:szCs w:val="13"/>
        </w:rPr>
      </w:pPr>
    </w:p>
    <w:p w:rsidR="00000000" w:rsidRDefault="00F15D5C">
      <w:pPr>
        <w:rPr>
          <w:sz w:val="13"/>
          <w:szCs w:val="13"/>
        </w:rPr>
      </w:pPr>
      <w:r>
        <w:rPr>
          <w:sz w:val="13"/>
          <w:szCs w:val="13"/>
        </w:rPr>
        <w:t>"Iko sai lillahi Rabbi, kuna cin abinci</w:t>
      </w:r>
      <w:r>
        <w:rPr>
          <w:sz w:val="13"/>
          <w:szCs w:val="13"/>
        </w:rPr>
        <w:t xml:space="preserve"> kamar dole aka saku, makarantar ne baƙwa son zuwa?,</w:t>
      </w:r>
    </w:p>
    <w:p w:rsidR="00000000" w:rsidRDefault="00F15D5C">
      <w:pPr>
        <w:rPr>
          <w:sz w:val="13"/>
          <w:szCs w:val="13"/>
        </w:rPr>
      </w:pPr>
      <w:r>
        <w:rPr>
          <w:sz w:val="13"/>
          <w:szCs w:val="13"/>
        </w:rPr>
        <w:t>Ko abincin ne bai muku ba?"</w:t>
      </w:r>
    </w:p>
    <w:p w:rsidR="00000000" w:rsidRDefault="00F15D5C">
      <w:pPr>
        <w:rPr>
          <w:sz w:val="13"/>
          <w:szCs w:val="13"/>
        </w:rPr>
      </w:pPr>
    </w:p>
    <w:p w:rsidR="00000000" w:rsidRDefault="00F15D5C">
      <w:pPr>
        <w:rPr>
          <w:sz w:val="13"/>
          <w:szCs w:val="13"/>
        </w:rPr>
      </w:pPr>
      <w:r>
        <w:rPr>
          <w:sz w:val="13"/>
          <w:szCs w:val="13"/>
        </w:rPr>
        <w:t>Cewar Innani kenan da yanzu shigowan ta farlon ta taradda mu muna cin abinci shine ta hau sababi yadda ta saba.</w:t>
      </w:r>
    </w:p>
    <w:p w:rsidR="00000000" w:rsidRDefault="00F15D5C">
      <w:pPr>
        <w:rPr>
          <w:sz w:val="13"/>
          <w:szCs w:val="13"/>
        </w:rPr>
      </w:pPr>
    </w:p>
    <w:p w:rsidR="00000000" w:rsidRDefault="00F15D5C">
      <w:pPr>
        <w:rPr>
          <w:sz w:val="13"/>
          <w:szCs w:val="13"/>
        </w:rPr>
      </w:pPr>
      <w:r>
        <w:rPr>
          <w:sz w:val="13"/>
          <w:szCs w:val="13"/>
        </w:rPr>
        <w:t>"Ina muku magana kun zuba mun idanunku kamar na tsofin Mayu k</w:t>
      </w:r>
      <w:r>
        <w:rPr>
          <w:sz w:val="13"/>
          <w:szCs w:val="13"/>
        </w:rPr>
        <w:t>una kallo na"</w:t>
      </w:r>
    </w:p>
    <w:p w:rsidR="00000000" w:rsidRDefault="00F15D5C">
      <w:pPr>
        <w:rPr>
          <w:sz w:val="13"/>
          <w:szCs w:val="13"/>
        </w:rPr>
      </w:pPr>
    </w:p>
    <w:p w:rsidR="00000000" w:rsidRDefault="00F15D5C">
      <w:pPr>
        <w:rPr>
          <w:sz w:val="13"/>
          <w:szCs w:val="13"/>
        </w:rPr>
      </w:pPr>
      <w:r>
        <w:rPr>
          <w:sz w:val="13"/>
          <w:szCs w:val="13"/>
        </w:rPr>
        <w:t>Dogon numfashi naja na mike da niyan barin dining area don bani da ra'ayin biye mata yau.</w:t>
      </w:r>
    </w:p>
    <w:p w:rsidR="00000000" w:rsidRDefault="00F15D5C">
      <w:pPr>
        <w:rPr>
          <w:sz w:val="13"/>
          <w:szCs w:val="13"/>
        </w:rPr>
      </w:pPr>
    </w:p>
    <w:p w:rsidR="00000000" w:rsidRDefault="00F15D5C">
      <w:pPr>
        <w:rPr>
          <w:sz w:val="13"/>
          <w:szCs w:val="13"/>
        </w:rPr>
      </w:pPr>
      <w:r>
        <w:rPr>
          <w:sz w:val="13"/>
          <w:szCs w:val="13"/>
        </w:rPr>
        <w:t xml:space="preserve">"Ohh </w:t>
      </w:r>
      <w:r>
        <w:rPr>
          <w:sz w:val="13"/>
          <w:szCs w:val="13"/>
        </w:rPr>
        <w:t>😯</w:t>
      </w:r>
      <w:r>
        <w:rPr>
          <w:sz w:val="13"/>
          <w:szCs w:val="13"/>
        </w:rPr>
        <w:t xml:space="preserve"> ni Khadijatu daga magana sai cibi ya zama ƙari, tun da baza kici abincin ba zoki kaiwa yayin baku abinci,"</w:t>
      </w:r>
    </w:p>
    <w:p w:rsidR="00000000" w:rsidRDefault="00F15D5C">
      <w:pPr>
        <w:rPr>
          <w:sz w:val="13"/>
          <w:szCs w:val="13"/>
        </w:rPr>
      </w:pPr>
    </w:p>
    <w:p w:rsidR="00000000" w:rsidRDefault="00F15D5C">
      <w:pPr>
        <w:rPr>
          <w:sz w:val="13"/>
          <w:szCs w:val="13"/>
        </w:rPr>
      </w:pPr>
      <w:r>
        <w:rPr>
          <w:sz w:val="13"/>
          <w:szCs w:val="13"/>
        </w:rPr>
        <w:t>Zumburo baki nayi gaba na hade gir</w:t>
      </w:r>
      <w:r>
        <w:rPr>
          <w:sz w:val="13"/>
          <w:szCs w:val="13"/>
        </w:rPr>
        <w:t>a nace yayu a ina kenan,?</w:t>
      </w:r>
    </w:p>
    <w:p w:rsidR="00000000" w:rsidRDefault="00F15D5C">
      <w:pPr>
        <w:rPr>
          <w:sz w:val="13"/>
          <w:szCs w:val="13"/>
        </w:rPr>
      </w:pPr>
      <w:r>
        <w:rPr>
          <w:sz w:val="13"/>
          <w:szCs w:val="13"/>
        </w:rPr>
        <w:t>Dama muna da wassu yayu ne bayan Hamma Faruq,?</w:t>
      </w:r>
    </w:p>
    <w:p w:rsidR="00000000" w:rsidRDefault="00F15D5C">
      <w:pPr>
        <w:rPr>
          <w:sz w:val="13"/>
          <w:szCs w:val="13"/>
        </w:rPr>
      </w:pPr>
    </w:p>
    <w:p w:rsidR="00000000" w:rsidRDefault="00F15D5C">
      <w:pPr>
        <w:rPr>
          <w:sz w:val="13"/>
          <w:szCs w:val="13"/>
        </w:rPr>
      </w:pPr>
      <w:r>
        <w:rPr>
          <w:sz w:val="13"/>
          <w:szCs w:val="13"/>
        </w:rPr>
        <w:t xml:space="preserve">Na mata tambayan ina tsare ta da lulu grey eyes Dina </w:t>
      </w:r>
    </w:p>
    <w:p w:rsidR="00000000" w:rsidRDefault="00F15D5C">
      <w:pPr>
        <w:rPr>
          <w:sz w:val="13"/>
          <w:szCs w:val="13"/>
        </w:rPr>
      </w:pPr>
    </w:p>
    <w:p w:rsidR="00000000" w:rsidRDefault="00F15D5C">
      <w:pPr>
        <w:rPr>
          <w:sz w:val="13"/>
          <w:szCs w:val="13"/>
        </w:rPr>
      </w:pPr>
      <w:r>
        <w:rPr>
          <w:sz w:val="13"/>
          <w:szCs w:val="13"/>
        </w:rPr>
        <w:t>"Ohh ni Khadijatu Nooriyya bana son bakin hali fah sai aka ce Miki bayan Sheik fetel ya haramta kuyi wassu yayu?</w:t>
      </w:r>
    </w:p>
    <w:p w:rsidR="00000000" w:rsidRDefault="00F15D5C">
      <w:pPr>
        <w:rPr>
          <w:sz w:val="13"/>
          <w:szCs w:val="13"/>
        </w:rPr>
      </w:pPr>
    </w:p>
    <w:p w:rsidR="00000000" w:rsidRDefault="00F15D5C">
      <w:pPr>
        <w:rPr>
          <w:sz w:val="13"/>
          <w:szCs w:val="13"/>
        </w:rPr>
      </w:pPr>
      <w:r>
        <w:rPr>
          <w:sz w:val="13"/>
          <w:szCs w:val="13"/>
        </w:rPr>
        <w:t>Bana son Wann</w:t>
      </w:r>
      <w:r>
        <w:rPr>
          <w:sz w:val="13"/>
          <w:szCs w:val="13"/>
        </w:rPr>
        <w:t>an hade fuskan naki karku  ƙore mana baki da bakin hali ki da ƙwayar idonkin kamar na mage,"</w:t>
      </w:r>
    </w:p>
    <w:p w:rsidR="00000000" w:rsidRDefault="00F15D5C">
      <w:pPr>
        <w:rPr>
          <w:sz w:val="13"/>
          <w:szCs w:val="13"/>
        </w:rPr>
      </w:pPr>
    </w:p>
    <w:p w:rsidR="00000000" w:rsidRDefault="00F15D5C">
      <w:pPr>
        <w:rPr>
          <w:sz w:val="13"/>
          <w:szCs w:val="13"/>
        </w:rPr>
      </w:pPr>
      <w:r>
        <w:rPr>
          <w:sz w:val="13"/>
          <w:szCs w:val="13"/>
        </w:rPr>
        <w:t>Cuno baki nayi gaba na kara bata face cike da zallan tabara na fara magana,</w:t>
      </w:r>
    </w:p>
    <w:p w:rsidR="00000000" w:rsidRDefault="00F15D5C">
      <w:pPr>
        <w:rPr>
          <w:sz w:val="13"/>
          <w:szCs w:val="13"/>
        </w:rPr>
      </w:pPr>
      <w:r>
        <w:rPr>
          <w:sz w:val="13"/>
          <w:szCs w:val="13"/>
        </w:rPr>
        <w:t>Ni Ni wallahi ba yayu na bane haka kawai, wassu masu murdadden halitta da hadadden fus</w:t>
      </w:r>
      <w:r>
        <w:rPr>
          <w:sz w:val="13"/>
          <w:szCs w:val="13"/>
        </w:rPr>
        <w:t xml:space="preserve">ka kice wani yayu na, sun wani cikawa mutane gida da ƙattin sojoji ba gyira ba dalili, </w:t>
      </w:r>
    </w:p>
    <w:p w:rsidR="00000000" w:rsidRDefault="00F15D5C">
      <w:pPr>
        <w:rPr>
          <w:sz w:val="13"/>
          <w:szCs w:val="13"/>
        </w:rPr>
      </w:pPr>
      <w:r>
        <w:rPr>
          <w:sz w:val="13"/>
          <w:szCs w:val="13"/>
        </w:rPr>
        <w:t>Ni wallahi bani da hadi dasu.</w:t>
      </w:r>
    </w:p>
    <w:p w:rsidR="00000000" w:rsidRDefault="00F15D5C">
      <w:pPr>
        <w:rPr>
          <w:sz w:val="13"/>
          <w:szCs w:val="13"/>
        </w:rPr>
      </w:pPr>
    </w:p>
    <w:p w:rsidR="00000000" w:rsidRDefault="00F15D5C">
      <w:pPr>
        <w:rPr>
          <w:sz w:val="13"/>
          <w:szCs w:val="13"/>
        </w:rPr>
      </w:pPr>
      <w:r>
        <w:rPr>
          <w:sz w:val="13"/>
          <w:szCs w:val="13"/>
        </w:rPr>
        <w:t>"Kyaji dashi ƴar tselen uwa, abinci ne de sai kin Kai musu ko zaki sheke, jiya Islam ce ta kai, toh yau ke zaki kai, kafun su saba su far</w:t>
      </w:r>
      <w:r>
        <w:rPr>
          <w:sz w:val="13"/>
          <w:szCs w:val="13"/>
        </w:rPr>
        <w:t>a zuwa nan suna ci,"</w:t>
      </w:r>
    </w:p>
    <w:p w:rsidR="00000000" w:rsidRDefault="00F15D5C">
      <w:pPr>
        <w:rPr>
          <w:sz w:val="13"/>
          <w:szCs w:val="13"/>
        </w:rPr>
      </w:pPr>
      <w:r>
        <w:rPr>
          <w:sz w:val="13"/>
          <w:szCs w:val="13"/>
        </w:rPr>
        <w:t>Ware ido nayi in disbelief nace wai a ina ?</w:t>
      </w:r>
    </w:p>
    <w:p w:rsidR="00000000" w:rsidRDefault="00F15D5C">
      <w:pPr>
        <w:rPr>
          <w:sz w:val="13"/>
          <w:szCs w:val="13"/>
        </w:rPr>
      </w:pPr>
      <w:r>
        <w:rPr>
          <w:sz w:val="13"/>
          <w:szCs w:val="13"/>
        </w:rPr>
        <w:t>Kina nufin nan dakin ƙatti zasu na cin abinci, tab wallahi da sake, magana kike son ji ai ko zaki samu buhu buhu,</w:t>
      </w:r>
    </w:p>
    <w:p w:rsidR="00000000" w:rsidRDefault="00F15D5C">
      <w:pPr>
        <w:rPr>
          <w:sz w:val="13"/>
          <w:szCs w:val="13"/>
        </w:rPr>
      </w:pPr>
    </w:p>
    <w:p w:rsidR="00000000" w:rsidRDefault="00F15D5C">
      <w:pPr>
        <w:rPr>
          <w:sz w:val="13"/>
          <w:szCs w:val="13"/>
        </w:rPr>
      </w:pPr>
      <w:r>
        <w:rPr>
          <w:sz w:val="13"/>
          <w:szCs w:val="13"/>
        </w:rPr>
        <w:t>"Kede kika sani ki fito ki kai musu abinci, cin abinci anan kuwa ba abinda z</w:t>
      </w:r>
      <w:r>
        <w:rPr>
          <w:sz w:val="13"/>
          <w:szCs w:val="13"/>
        </w:rPr>
        <w:t>ai fasu, in kuma kece dani ba nine da ke ba sai ki hana mu gani ,"</w:t>
      </w:r>
    </w:p>
    <w:p w:rsidR="00000000" w:rsidRDefault="00F15D5C">
      <w:pPr>
        <w:rPr>
          <w:sz w:val="13"/>
          <w:szCs w:val="13"/>
        </w:rPr>
      </w:pPr>
    </w:p>
    <w:p w:rsidR="00000000" w:rsidRDefault="00F15D5C">
      <w:pPr>
        <w:rPr>
          <w:sz w:val="13"/>
          <w:szCs w:val="13"/>
        </w:rPr>
      </w:pPr>
      <w:r>
        <w:rPr>
          <w:sz w:val="13"/>
          <w:szCs w:val="13"/>
        </w:rPr>
        <w:t>Tayi magana yayin da ta bani baya wato tayi hanyar futa daga farlon, ta barni tsaye kamar statue cikinsa cike da takaici.</w:t>
      </w:r>
    </w:p>
    <w:p w:rsidR="00000000" w:rsidRDefault="00F15D5C">
      <w:pPr>
        <w:rPr>
          <w:sz w:val="13"/>
          <w:szCs w:val="13"/>
        </w:rPr>
      </w:pPr>
    </w:p>
    <w:p w:rsidR="00000000" w:rsidRDefault="00F15D5C">
      <w:pPr>
        <w:rPr>
          <w:sz w:val="13"/>
          <w:szCs w:val="13"/>
        </w:rPr>
      </w:pPr>
      <w:r>
        <w:rPr>
          <w:sz w:val="13"/>
          <w:szCs w:val="13"/>
        </w:rPr>
        <w:t>Cike da jin haushi na juya na fuskanci Islam nace kiji abinda mat</w:t>
      </w:r>
      <w:r>
        <w:rPr>
          <w:sz w:val="13"/>
          <w:szCs w:val="13"/>
        </w:rPr>
        <w:t>arnan take fada, kuma wallahi da gaske takeyi, Ni wallahi bana ƙaunar su ko kadan, musamman wannan mai Manyan idon,tuna shima yana sani jin wani tashin hankali i na musanman,</w:t>
      </w:r>
    </w:p>
    <w:p w:rsidR="00000000" w:rsidRDefault="00F15D5C">
      <w:pPr>
        <w:rPr>
          <w:sz w:val="13"/>
          <w:szCs w:val="13"/>
        </w:rPr>
      </w:pPr>
    </w:p>
    <w:p w:rsidR="00000000" w:rsidRDefault="00F15D5C">
      <w:pPr>
        <w:rPr>
          <w:sz w:val="13"/>
          <w:szCs w:val="13"/>
        </w:rPr>
      </w:pPr>
      <w:r>
        <w:rPr>
          <w:sz w:val="13"/>
          <w:szCs w:val="13"/>
        </w:rPr>
        <w:t>Cike da manyan ce Islam ta  tari tissue ta goge lips dinta, dafa kafada a tayi c</w:t>
      </w:r>
      <w:r>
        <w:rPr>
          <w:sz w:val="13"/>
          <w:szCs w:val="13"/>
        </w:rPr>
        <w:t>ike da lallashi</w:t>
      </w:r>
    </w:p>
    <w:p w:rsidR="00000000" w:rsidRDefault="00F15D5C">
      <w:pPr>
        <w:rPr>
          <w:sz w:val="13"/>
          <w:szCs w:val="13"/>
        </w:rPr>
      </w:pPr>
      <w:r>
        <w:rPr>
          <w:sz w:val="13"/>
          <w:szCs w:val="13"/>
        </w:rPr>
        <w:t>" Cike down Noor don't bother yourself, kinsan halin tsohuwar nan sarai da kafiya, taurin kanku bazai sauya mata ra'ayi ba.</w:t>
      </w:r>
    </w:p>
    <w:p w:rsidR="00000000" w:rsidRDefault="00F15D5C">
      <w:pPr>
        <w:rPr>
          <w:sz w:val="13"/>
          <w:szCs w:val="13"/>
        </w:rPr>
      </w:pPr>
    </w:p>
    <w:p w:rsidR="00000000" w:rsidRDefault="00F15D5C">
      <w:pPr>
        <w:rPr>
          <w:sz w:val="13"/>
          <w:szCs w:val="13"/>
        </w:rPr>
      </w:pPr>
      <w:r>
        <w:rPr>
          <w:sz w:val="13"/>
          <w:szCs w:val="13"/>
        </w:rPr>
        <w:t xml:space="preserve"> Kibarsu su zo na dan lokaci ne, su irin baƙin nan ba'a musu baƙin hali, ko baka son su kadanne zasu bar mana gidan</w:t>
      </w:r>
      <w:r>
        <w:rPr>
          <w:sz w:val="13"/>
          <w:szCs w:val="13"/>
        </w:rPr>
        <w:t xml:space="preserve">, so kawai ayi sha'ani, amma in sun nuna </w:t>
      </w:r>
      <w:r>
        <w:rPr>
          <w:sz w:val="13"/>
          <w:szCs w:val="13"/>
        </w:rPr>
        <w:t>ɗ</w:t>
      </w:r>
      <w:r>
        <w:rPr>
          <w:sz w:val="13"/>
          <w:szCs w:val="13"/>
        </w:rPr>
        <w:t>an yen kai then zamu nuna musu ba'a ja damu,"</w:t>
      </w:r>
    </w:p>
    <w:p w:rsidR="00000000" w:rsidRDefault="00F15D5C">
      <w:pPr>
        <w:rPr>
          <w:sz w:val="13"/>
          <w:szCs w:val="13"/>
        </w:rPr>
      </w:pPr>
    </w:p>
    <w:p w:rsidR="00000000" w:rsidRDefault="00F15D5C">
      <w:pPr>
        <w:rPr>
          <w:sz w:val="13"/>
          <w:szCs w:val="13"/>
        </w:rPr>
      </w:pPr>
      <w:r>
        <w:rPr>
          <w:sz w:val="13"/>
          <w:szCs w:val="13"/>
        </w:rPr>
        <w:t>Ta kammala maganan yayin da take buga kafadana with full of hope.</w:t>
      </w:r>
    </w:p>
    <w:p w:rsidR="00000000" w:rsidRDefault="00F15D5C">
      <w:pPr>
        <w:rPr>
          <w:sz w:val="13"/>
          <w:szCs w:val="13"/>
        </w:rPr>
      </w:pPr>
    </w:p>
    <w:p w:rsidR="00000000" w:rsidRDefault="00F15D5C">
      <w:pPr>
        <w:rPr>
          <w:sz w:val="13"/>
          <w:szCs w:val="13"/>
        </w:rPr>
      </w:pPr>
      <w:r>
        <w:rPr>
          <w:sz w:val="13"/>
          <w:szCs w:val="13"/>
        </w:rPr>
        <w:t xml:space="preserve">Turbune face nayi nace nifa wallahi reni ne da bana so, ba yadda za'a yi su  mai dani baiwarsu naga </w:t>
      </w:r>
      <w:r>
        <w:rPr>
          <w:sz w:val="13"/>
          <w:szCs w:val="13"/>
        </w:rPr>
        <w:t>su yan sarauta basu da mutunci wassu lokutan.</w:t>
      </w:r>
    </w:p>
    <w:p w:rsidR="00000000" w:rsidRDefault="00F15D5C">
      <w:pPr>
        <w:rPr>
          <w:sz w:val="13"/>
          <w:szCs w:val="13"/>
        </w:rPr>
      </w:pPr>
    </w:p>
    <w:p w:rsidR="00000000" w:rsidRDefault="00F15D5C">
      <w:pPr>
        <w:rPr>
          <w:sz w:val="13"/>
          <w:szCs w:val="13"/>
        </w:rPr>
      </w:pPr>
      <w:r>
        <w:rPr>
          <w:sz w:val="13"/>
          <w:szCs w:val="13"/>
        </w:rPr>
        <w:t>"Don't worry Sis, gidan mu suka zo neman  magani so I don't think zasuyi gan gancin Mai damu bayinsa, inji sukayi hakan tabbas zasu taruwa kansu match da baza su iya kare kansu ba, trust me ni na fada muku hak</w:t>
      </w:r>
      <w:r>
        <w:rPr>
          <w:sz w:val="13"/>
          <w:szCs w:val="13"/>
        </w:rPr>
        <w:t>a ba'a ja damu,?"</w:t>
      </w:r>
    </w:p>
    <w:p w:rsidR="00000000" w:rsidRDefault="00F15D5C">
      <w:pPr>
        <w:rPr>
          <w:sz w:val="13"/>
          <w:szCs w:val="13"/>
        </w:rPr>
      </w:pPr>
    </w:p>
    <w:p w:rsidR="00000000" w:rsidRDefault="00F15D5C">
      <w:pPr>
        <w:rPr>
          <w:sz w:val="13"/>
          <w:szCs w:val="13"/>
        </w:rPr>
      </w:pPr>
      <w:r>
        <w:rPr>
          <w:sz w:val="13"/>
          <w:szCs w:val="13"/>
        </w:rPr>
        <w:t>Shike nan Allah basu ikon kama girmansu, don shine abinda zan iya fadi yanzu,</w:t>
      </w:r>
    </w:p>
    <w:p w:rsidR="00000000" w:rsidRDefault="00F15D5C">
      <w:pPr>
        <w:rPr>
          <w:sz w:val="13"/>
          <w:szCs w:val="13"/>
        </w:rPr>
      </w:pPr>
    </w:p>
    <w:p w:rsidR="00000000" w:rsidRDefault="00F15D5C">
      <w:pPr>
        <w:rPr>
          <w:sz w:val="13"/>
          <w:szCs w:val="13"/>
        </w:rPr>
      </w:pPr>
      <w:r>
        <w:rPr>
          <w:sz w:val="13"/>
          <w:szCs w:val="13"/>
        </w:rPr>
        <w:t>"Ameeen, so know hurry up ki kai musu abincin kinsan munyi latti, yanzu about seven fourty, let us not be let,"</w:t>
      </w:r>
    </w:p>
    <w:p w:rsidR="00000000" w:rsidRDefault="00F15D5C">
      <w:pPr>
        <w:rPr>
          <w:sz w:val="13"/>
          <w:szCs w:val="13"/>
        </w:rPr>
      </w:pPr>
    </w:p>
    <w:p w:rsidR="00000000" w:rsidRDefault="00F15D5C">
      <w:pPr>
        <w:rPr>
          <w:sz w:val="13"/>
          <w:szCs w:val="13"/>
        </w:rPr>
      </w:pPr>
      <w:r>
        <w:rPr>
          <w:sz w:val="13"/>
          <w:szCs w:val="13"/>
        </w:rPr>
        <w:t>Kai kawai na gyada mata na fice kamar bana so</w:t>
      </w:r>
      <w:r>
        <w:rPr>
          <w:sz w:val="13"/>
          <w:szCs w:val="13"/>
        </w:rPr>
        <w:t xml:space="preserve"> simi simi, ina fita na tarar da Innani sai surfa masifa takeyi wai ban fito da wuri ba na shanya ta, ko kula ta banyi ba don takaici na dauki abincin fuskata kamar anyi gobara tsabar bacin rai har yayi jaa, ita kanta ganin yanayi na yasa ta tsagaita da ma</w:t>
      </w:r>
      <w:r>
        <w:rPr>
          <w:sz w:val="13"/>
          <w:szCs w:val="13"/>
        </w:rPr>
        <w:t>sifan nata.</w:t>
      </w:r>
    </w:p>
    <w:p w:rsidR="00000000" w:rsidRDefault="00F15D5C">
      <w:pPr>
        <w:rPr>
          <w:sz w:val="13"/>
          <w:szCs w:val="13"/>
        </w:rPr>
      </w:pPr>
    </w:p>
    <w:p w:rsidR="00000000" w:rsidRDefault="00F15D5C">
      <w:pPr>
        <w:rPr>
          <w:sz w:val="13"/>
          <w:szCs w:val="13"/>
        </w:rPr>
      </w:pPr>
      <w:r>
        <w:rPr>
          <w:sz w:val="13"/>
          <w:szCs w:val="13"/>
        </w:rPr>
        <w:t xml:space="preserve">Cike da gadara hadi da bacin rai nake tafiya har ji nake kamar iska Zaiyi sama dani don bacin rai, na isa bakin kofan nasu, knocking nayi da </w:t>
      </w:r>
      <w:r>
        <w:rPr>
          <w:sz w:val="13"/>
          <w:szCs w:val="13"/>
        </w:rPr>
        <w:t>ɗ</w:t>
      </w:r>
      <w:r>
        <w:rPr>
          <w:sz w:val="13"/>
          <w:szCs w:val="13"/>
        </w:rPr>
        <w:t xml:space="preserve">ayan hanuna da ba komai na kai akalla ten second Ina knocking ba wanda yace dani kala, hakan ne yasa </w:t>
      </w:r>
      <w:r>
        <w:rPr>
          <w:sz w:val="13"/>
          <w:szCs w:val="13"/>
        </w:rPr>
        <w:t>na kara hasala ba bata lokaci na murda handle din kofan na shiga da sallama wanda nayi shi a ƙufule, shima har ilah yau ba wanda ya amsa, cikin takaici na isa tsakiyan falon nadire basket din, har na juya zan tafi nau'i kamar alamun mutum abaya na hakan ya</w:t>
      </w:r>
      <w:r>
        <w:rPr>
          <w:sz w:val="13"/>
          <w:szCs w:val="13"/>
        </w:rPr>
        <w:t>sa Ni gaggawar juya wa mai zan gani!!!</w:t>
      </w:r>
    </w:p>
    <w:p w:rsidR="00000000" w:rsidRDefault="00F15D5C">
      <w:pPr>
        <w:rPr>
          <w:sz w:val="13"/>
          <w:szCs w:val="13"/>
        </w:rPr>
      </w:pPr>
    </w:p>
    <w:p w:rsidR="00000000" w:rsidRDefault="00F15D5C">
      <w:pPr>
        <w:rPr>
          <w:sz w:val="13"/>
          <w:szCs w:val="13"/>
        </w:rPr>
      </w:pPr>
      <w:r>
        <w:rPr>
          <w:sz w:val="13"/>
          <w:szCs w:val="13"/>
        </w:rPr>
        <w:t>Mutum na gani zaune bisa daya daga cikin Sifa dake falon yana sanye da farar jallabiya, idonshi a lumshe da alama ba bacci yakeyi ba, ahankali soft pink lips dinshi ke mosti wanda ke nuna tasbihi yakeyi ga Ubangiji.</w:t>
      </w:r>
    </w:p>
    <w:p w:rsidR="00000000" w:rsidRDefault="00F15D5C">
      <w:pPr>
        <w:rPr>
          <w:sz w:val="13"/>
          <w:szCs w:val="13"/>
        </w:rPr>
      </w:pPr>
    </w:p>
    <w:p w:rsidR="00000000" w:rsidRDefault="00F15D5C">
      <w:pPr>
        <w:rPr>
          <w:sz w:val="13"/>
          <w:szCs w:val="13"/>
        </w:rPr>
      </w:pPr>
      <w:r>
        <w:rPr>
          <w:sz w:val="13"/>
          <w:szCs w:val="13"/>
        </w:rPr>
        <w:t xml:space="preserve">Kallo daya na masa na gane shine wanda mukayi karo dashi, wani dam dam!!!! zuciyata ta bayar batare  da wani dalili ba, wani sabo al'amari ne ya sauko mun lokaci daya wanda na rasa dame zan fassara sa, ahankali na kumshe idonsa na kuma kara bude su tarai </w:t>
      </w:r>
      <w:r>
        <w:rPr>
          <w:sz w:val="13"/>
          <w:szCs w:val="13"/>
        </w:rPr>
        <w:t xml:space="preserve">akansa na tuna masa Lulu grey eyes nawa wanda Ni kaina bansan dalilin yin hakan ba kasancewar Ni ba mutum bane mai yawan kallo, kamar yadda bana so a yawaita kallo na, </w:t>
      </w:r>
    </w:p>
    <w:p w:rsidR="00000000" w:rsidRDefault="00F15D5C">
      <w:pPr>
        <w:rPr>
          <w:sz w:val="13"/>
          <w:szCs w:val="13"/>
        </w:rPr>
      </w:pPr>
    </w:p>
    <w:p w:rsidR="00000000" w:rsidRDefault="00F15D5C">
      <w:pPr>
        <w:rPr>
          <w:sz w:val="13"/>
          <w:szCs w:val="13"/>
        </w:rPr>
      </w:pPr>
      <w:r>
        <w:rPr>
          <w:sz w:val="13"/>
          <w:szCs w:val="13"/>
        </w:rPr>
        <w:t>Ji yayi tamkar ana tsikaran  naman jikinsa  tsabar yadda idona ke yawo a jikinsa, tsuk</w:t>
      </w:r>
      <w:r>
        <w:rPr>
          <w:sz w:val="13"/>
          <w:szCs w:val="13"/>
        </w:rPr>
        <w:t>a yaja Wanda yasani dawowa normal sense Dina,</w:t>
      </w:r>
    </w:p>
    <w:p w:rsidR="00000000" w:rsidRDefault="00F15D5C">
      <w:pPr>
        <w:rPr>
          <w:sz w:val="13"/>
          <w:szCs w:val="13"/>
        </w:rPr>
      </w:pPr>
    </w:p>
    <w:p w:rsidR="00000000" w:rsidRDefault="00F15D5C">
      <w:pPr>
        <w:rPr>
          <w:sz w:val="13"/>
          <w:szCs w:val="13"/>
        </w:rPr>
      </w:pPr>
      <w:r>
        <w:rPr>
          <w:sz w:val="13"/>
          <w:szCs w:val="13"/>
        </w:rPr>
        <w:t>Cikin husky voice nashi ya fara magana cike da gadara kamar haka "Are You iut if your sense,"</w:t>
      </w:r>
    </w:p>
    <w:p w:rsidR="00000000" w:rsidRDefault="00F15D5C">
      <w:pPr>
        <w:rPr>
          <w:sz w:val="13"/>
          <w:szCs w:val="13"/>
        </w:rPr>
      </w:pPr>
    </w:p>
    <w:p w:rsidR="00000000" w:rsidRDefault="00F15D5C">
      <w:pPr>
        <w:rPr>
          <w:sz w:val="13"/>
          <w:szCs w:val="13"/>
        </w:rPr>
      </w:pPr>
      <w:r>
        <w:rPr>
          <w:sz w:val="13"/>
          <w:szCs w:val="13"/>
        </w:rPr>
        <w:t>Ya karkashe maganan yana kafeni da oily  snake eyes dinsa masu firgitarwa,</w:t>
      </w:r>
    </w:p>
    <w:p w:rsidR="00000000" w:rsidRDefault="00F15D5C">
      <w:pPr>
        <w:rPr>
          <w:sz w:val="13"/>
          <w:szCs w:val="13"/>
        </w:rPr>
      </w:pPr>
    </w:p>
    <w:p w:rsidR="00000000" w:rsidRDefault="00F15D5C">
      <w:pPr>
        <w:rPr>
          <w:sz w:val="13"/>
          <w:szCs w:val="13"/>
        </w:rPr>
      </w:pPr>
      <w:r>
        <w:rPr>
          <w:sz w:val="13"/>
          <w:szCs w:val="13"/>
        </w:rPr>
        <w:t>Niko da karfin hali tsuke face dina na</w:t>
      </w:r>
      <w:r>
        <w:rPr>
          <w:sz w:val="13"/>
          <w:szCs w:val="13"/>
        </w:rPr>
        <w:t xml:space="preserve">yi jin abinda ya fada, wanda tsabar takaici yasa na juya batare da nace mishi komai ba da niyan na falon gaba </w:t>
      </w:r>
      <w:r>
        <w:rPr>
          <w:sz w:val="13"/>
          <w:szCs w:val="13"/>
        </w:rPr>
        <w:t>ɗ</w:t>
      </w:r>
      <w:r>
        <w:rPr>
          <w:sz w:val="13"/>
          <w:szCs w:val="13"/>
        </w:rPr>
        <w:t>aya, sai de bankai ga kara jefa kafata ba nashi yace</w:t>
      </w:r>
    </w:p>
    <w:p w:rsidR="00000000" w:rsidRDefault="00F15D5C">
      <w:pPr>
        <w:rPr>
          <w:sz w:val="13"/>
          <w:szCs w:val="13"/>
        </w:rPr>
      </w:pPr>
    </w:p>
    <w:p w:rsidR="00000000" w:rsidRDefault="00F15D5C">
      <w:pPr>
        <w:rPr>
          <w:sz w:val="13"/>
          <w:szCs w:val="13"/>
        </w:rPr>
      </w:pPr>
      <w:r>
        <w:rPr>
          <w:sz w:val="13"/>
          <w:szCs w:val="13"/>
        </w:rPr>
        <w:t>"If you dare turn your back on me I will scattered you into pieces,"</w:t>
      </w:r>
    </w:p>
    <w:p w:rsidR="00000000" w:rsidRDefault="00F15D5C">
      <w:pPr>
        <w:rPr>
          <w:sz w:val="13"/>
          <w:szCs w:val="13"/>
        </w:rPr>
      </w:pPr>
    </w:p>
    <w:p w:rsidR="00000000" w:rsidRDefault="00F15D5C">
      <w:pPr>
        <w:rPr>
          <w:sz w:val="13"/>
          <w:szCs w:val="13"/>
        </w:rPr>
      </w:pPr>
      <w:r>
        <w:rPr>
          <w:sz w:val="13"/>
          <w:szCs w:val="13"/>
        </w:rPr>
        <w:t xml:space="preserve">Tsabar taurin kai da </w:t>
      </w:r>
      <w:r>
        <w:rPr>
          <w:sz w:val="13"/>
          <w:szCs w:val="13"/>
        </w:rPr>
        <w:t>kafiya irin nawa da kuma ƙarfin hali yasa na cigaba da tafiya majestically,</w:t>
      </w:r>
    </w:p>
    <w:p w:rsidR="00000000" w:rsidRDefault="00F15D5C">
      <w:pPr>
        <w:rPr>
          <w:sz w:val="13"/>
          <w:szCs w:val="13"/>
        </w:rPr>
      </w:pPr>
    </w:p>
    <w:p w:rsidR="00000000" w:rsidRDefault="00F15D5C">
      <w:pPr>
        <w:rPr>
          <w:sz w:val="13"/>
          <w:szCs w:val="13"/>
        </w:rPr>
      </w:pPr>
      <w:r>
        <w:rPr>
          <w:sz w:val="13"/>
          <w:szCs w:val="13"/>
        </w:rPr>
        <w:t xml:space="preserve">Mugun fisgan  dana ji an mun ne yasa Ni ayyana cewa Mala'ikan mutuwa ne ya Kawo mun ziyara, sai de ban kai ga tantance hakan ba na jini a broad chest nashi, batare da tance tance </w:t>
      </w:r>
      <w:r>
        <w:rPr>
          <w:sz w:val="13"/>
          <w:szCs w:val="13"/>
        </w:rPr>
        <w:t>ainihin abinda ke faruwa dani bane naji an hankada  na fadi kasa nayi zaman yan bori wani razananniyar kara na sake wayyyoh!!!!!</w:t>
      </w:r>
    </w:p>
    <w:p w:rsidR="00000000" w:rsidRDefault="00F15D5C">
      <w:pPr>
        <w:rPr>
          <w:sz w:val="13"/>
          <w:szCs w:val="13"/>
        </w:rPr>
      </w:pPr>
    </w:p>
    <w:p w:rsidR="00000000" w:rsidRDefault="00F15D5C">
      <w:pPr>
        <w:rPr>
          <w:sz w:val="13"/>
          <w:szCs w:val="13"/>
        </w:rPr>
      </w:pPr>
      <w:r>
        <w:rPr>
          <w:sz w:val="13"/>
          <w:szCs w:val="13"/>
        </w:rPr>
        <w:t>End  of page 31 follow me for more</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 ❤</w:t>
      </w:r>
      <w:r>
        <w:rPr>
          <w:sz w:val="13"/>
          <w:szCs w:val="13"/>
        </w:rPr>
        <w:t>️</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Comment and share Pleas</w:t>
      </w:r>
      <w:r>
        <w:rPr>
          <w:sz w:val="13"/>
          <w:szCs w:val="13"/>
        </w:rPr>
        <w:t xml:space="preserve">e </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 xml:space="preserve">THE TWO LIGHTS ✨ (RIKICIN GIDAN SARAUTA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The story contains the fact Royalty, Ego, Separation, disastrous love, Hardship, Hatred,Twin flame journey....</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Follow my</w:t>
      </w:r>
    </w:p>
    <w:p w:rsidR="00000000" w:rsidRDefault="00F15D5C">
      <w:pPr>
        <w:rPr>
          <w:sz w:val="13"/>
          <w:szCs w:val="13"/>
        </w:rPr>
      </w:pPr>
      <w:r>
        <w:rPr>
          <w:sz w:val="13"/>
          <w:szCs w:val="13"/>
        </w:rPr>
        <w:t>WhatsA</w:t>
      </w:r>
      <w:r>
        <w:rPr>
          <w:sz w:val="13"/>
          <w:szCs w:val="13"/>
        </w:rPr>
        <w:t>pp Channel</w:t>
      </w:r>
    </w:p>
    <w:p w:rsidR="00000000" w:rsidRDefault="00F15D5C">
      <w:pPr>
        <w:rPr>
          <w:sz w:val="13"/>
          <w:szCs w:val="13"/>
        </w:rPr>
      </w:pPr>
      <w:r>
        <w:rPr>
          <w:sz w:val="13"/>
          <w:szCs w:val="13"/>
        </w:rPr>
        <w:t>Queen Mahirah's Library</w:t>
      </w:r>
    </w:p>
    <w:p w:rsidR="00000000" w:rsidRDefault="00F15D5C">
      <w:pPr>
        <w:rPr>
          <w:sz w:val="13"/>
          <w:szCs w:val="13"/>
        </w:rPr>
      </w:pPr>
      <w:r>
        <w:rPr>
          <w:sz w:val="13"/>
          <w:szCs w:val="13"/>
        </w:rPr>
        <w:t>Wattpad account</w:t>
      </w:r>
    </w:p>
    <w:p w:rsidR="00000000" w:rsidRDefault="00F15D5C">
      <w:pPr>
        <w:rPr>
          <w:sz w:val="13"/>
          <w:szCs w:val="13"/>
        </w:rPr>
      </w:pPr>
      <w:r>
        <w:rPr>
          <w:sz w:val="13"/>
          <w:szCs w:val="13"/>
        </w:rPr>
        <w:t>Queen Mahirah14</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Zaku iya tun zuba na ta wannan lambar a WhatsApp 09168962485, don na sambada ku cikin groups nawa na WhatsApp, don samun update akai akai</w:t>
      </w:r>
      <w:r>
        <w:rPr>
          <w:sz w:val="13"/>
          <w:szCs w:val="13"/>
        </w:rPr>
        <w:t>😁</w:t>
      </w:r>
    </w:p>
    <w:p w:rsidR="00000000" w:rsidRDefault="00F15D5C">
      <w:pPr>
        <w:rPr>
          <w:sz w:val="13"/>
          <w:szCs w:val="13"/>
        </w:rPr>
      </w:pPr>
    </w:p>
    <w:p w:rsidR="00000000" w:rsidRDefault="00F15D5C">
      <w:pPr>
        <w:rPr>
          <w:sz w:val="13"/>
          <w:szCs w:val="13"/>
        </w:rPr>
      </w:pPr>
      <w:r>
        <w:rPr>
          <w:sz w:val="13"/>
          <w:szCs w:val="13"/>
        </w:rPr>
        <w:t>🤗</w:t>
      </w:r>
      <w:r>
        <w:rPr>
          <w:sz w:val="13"/>
          <w:szCs w:val="13"/>
        </w:rPr>
        <w:t>Masu Comment ina godiya</w:t>
      </w:r>
      <w:r>
        <w:rPr>
          <w:sz w:val="13"/>
          <w:szCs w:val="13"/>
        </w:rPr>
        <w:t>🙏</w:t>
      </w:r>
      <w:r>
        <w:rPr>
          <w:sz w:val="13"/>
          <w:szCs w:val="13"/>
        </w:rPr>
        <w:t xml:space="preserve"> , wannan page din </w:t>
      </w:r>
      <w:r>
        <w:rPr>
          <w:sz w:val="13"/>
          <w:szCs w:val="13"/>
        </w:rPr>
        <w:t>sadaukarwa ne agareki</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w:t>
      </w:r>
      <w:r>
        <w:rPr>
          <w:sz w:val="13"/>
          <w:szCs w:val="13"/>
        </w:rPr>
        <w:t>🧚</w:t>
      </w:r>
      <w:r>
        <w:rPr>
          <w:sz w:val="13"/>
          <w:szCs w:val="13"/>
        </w:rPr>
        <w:t>32</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Cikin tsananin azaba na sake wani razananniyar ƙara wanda ya sashi toshe kunnuwan shi ba shiri, inda akwai abinda ya tsana a rayuwar shi to ƙara yana daya daga cikin su, bare wannan razananniy</w:t>
      </w:r>
      <w:r>
        <w:rPr>
          <w:sz w:val="13"/>
          <w:szCs w:val="13"/>
        </w:rPr>
        <w:t>ar ƙaran nawa mai gigita brain.</w:t>
      </w:r>
    </w:p>
    <w:p w:rsidR="00000000" w:rsidRDefault="00F15D5C">
      <w:pPr>
        <w:rPr>
          <w:sz w:val="13"/>
          <w:szCs w:val="13"/>
        </w:rPr>
      </w:pPr>
    </w:p>
    <w:p w:rsidR="00000000" w:rsidRDefault="00F15D5C">
      <w:pPr>
        <w:rPr>
          <w:sz w:val="13"/>
          <w:szCs w:val="13"/>
        </w:rPr>
      </w:pPr>
      <w:r>
        <w:rPr>
          <w:sz w:val="13"/>
          <w:szCs w:val="13"/>
        </w:rPr>
        <w:t>Fashewa nayi da ƙuka cike da takaicin abinda ya mun ko ƙala na gagara ce wa dan takaici,</w:t>
      </w:r>
    </w:p>
    <w:p w:rsidR="00000000" w:rsidRDefault="00F15D5C">
      <w:pPr>
        <w:rPr>
          <w:sz w:val="13"/>
          <w:szCs w:val="13"/>
        </w:rPr>
      </w:pPr>
    </w:p>
    <w:p w:rsidR="00000000" w:rsidRDefault="00F15D5C">
      <w:pPr>
        <w:rPr>
          <w:sz w:val="13"/>
          <w:szCs w:val="13"/>
        </w:rPr>
      </w:pPr>
      <w:r>
        <w:rPr>
          <w:sz w:val="13"/>
          <w:szCs w:val="13"/>
        </w:rPr>
        <w:t>Wata razananniyar ƙara ya sake "shut up!!! you bloody idiot,"</w:t>
      </w:r>
    </w:p>
    <w:p w:rsidR="00000000" w:rsidRDefault="00F15D5C">
      <w:pPr>
        <w:rPr>
          <w:sz w:val="13"/>
          <w:szCs w:val="13"/>
        </w:rPr>
      </w:pPr>
    </w:p>
    <w:p w:rsidR="00000000" w:rsidRDefault="00F15D5C">
      <w:pPr>
        <w:rPr>
          <w:sz w:val="13"/>
          <w:szCs w:val="13"/>
        </w:rPr>
      </w:pPr>
      <w:r>
        <w:rPr>
          <w:sz w:val="13"/>
          <w:szCs w:val="13"/>
        </w:rPr>
        <w:t>Mai makon nayi shiru sai ma ƙara rudewa nayi don na tsani tsawa, Ni ts</w:t>
      </w:r>
      <w:r>
        <w:rPr>
          <w:sz w:val="13"/>
          <w:szCs w:val="13"/>
        </w:rPr>
        <w:t>oro ma nakeji shiyasa ko Innani bata mun sai de tayi ta kananan magana,</w:t>
      </w:r>
    </w:p>
    <w:p w:rsidR="00000000" w:rsidRDefault="00F15D5C">
      <w:pPr>
        <w:rPr>
          <w:sz w:val="13"/>
          <w:szCs w:val="13"/>
        </w:rPr>
      </w:pPr>
    </w:p>
    <w:p w:rsidR="00000000" w:rsidRDefault="00F15D5C">
      <w:pPr>
        <w:rPr>
          <w:sz w:val="13"/>
          <w:szCs w:val="13"/>
        </w:rPr>
      </w:pPr>
      <w:r>
        <w:rPr>
          <w:sz w:val="13"/>
          <w:szCs w:val="13"/>
        </w:rPr>
        <w:t>Shiko jin sautin ƙuka na ya ƙara rikita masa brain, ji yayi tamkar yayi shot dani, idonshi ko ya ka</w:t>
      </w:r>
      <w:r>
        <w:rPr>
          <w:sz w:val="13"/>
          <w:szCs w:val="13"/>
        </w:rPr>
        <w:t>ɗ</w:t>
      </w:r>
      <w:r>
        <w:rPr>
          <w:sz w:val="13"/>
          <w:szCs w:val="13"/>
        </w:rPr>
        <w:t>a yayi jaa kamar gauta.</w:t>
      </w:r>
    </w:p>
    <w:p w:rsidR="00000000" w:rsidRDefault="00F15D5C">
      <w:pPr>
        <w:rPr>
          <w:sz w:val="13"/>
          <w:szCs w:val="13"/>
        </w:rPr>
      </w:pPr>
    </w:p>
    <w:p w:rsidR="00000000" w:rsidRDefault="00F15D5C">
      <w:pPr>
        <w:rPr>
          <w:sz w:val="13"/>
          <w:szCs w:val="13"/>
        </w:rPr>
      </w:pPr>
      <w:r>
        <w:rPr>
          <w:sz w:val="13"/>
          <w:szCs w:val="13"/>
        </w:rPr>
        <w:t>Gadan gadan ya tunkaro ni, yamun wani wawan fincika dayasa</w:t>
      </w:r>
      <w:r>
        <w:rPr>
          <w:sz w:val="13"/>
          <w:szCs w:val="13"/>
        </w:rPr>
        <w:t xml:space="preserve"> hanjin cikina ka</w:t>
      </w:r>
      <w:r>
        <w:rPr>
          <w:sz w:val="13"/>
          <w:szCs w:val="13"/>
        </w:rPr>
        <w:t>ɗ</w:t>
      </w:r>
      <w:r>
        <w:rPr>
          <w:sz w:val="13"/>
          <w:szCs w:val="13"/>
        </w:rPr>
        <w:t>awa, hade Ni yayi da gini har muna jin numfashi juna, idona ko ras acikin nashi da suka ka</w:t>
      </w:r>
      <w:r>
        <w:rPr>
          <w:sz w:val="13"/>
          <w:szCs w:val="13"/>
        </w:rPr>
        <w:t>ɗ</w:t>
      </w:r>
      <w:r>
        <w:rPr>
          <w:sz w:val="13"/>
          <w:szCs w:val="13"/>
        </w:rPr>
        <w:t>a sukayi jaa tsabar fitina da bala'i irin nashi.</w:t>
      </w:r>
    </w:p>
    <w:p w:rsidR="00000000" w:rsidRDefault="00F15D5C">
      <w:pPr>
        <w:rPr>
          <w:sz w:val="13"/>
          <w:szCs w:val="13"/>
        </w:rPr>
      </w:pPr>
    </w:p>
    <w:p w:rsidR="00000000" w:rsidRDefault="00F15D5C">
      <w:pPr>
        <w:rPr>
          <w:sz w:val="13"/>
          <w:szCs w:val="13"/>
        </w:rPr>
      </w:pPr>
      <w:r>
        <w:rPr>
          <w:sz w:val="13"/>
          <w:szCs w:val="13"/>
        </w:rPr>
        <w:t>Cikin muryan shi mai razanar wa ya ce"Ni sa'anki ne ?</w:t>
      </w:r>
    </w:p>
    <w:p w:rsidR="00000000" w:rsidRDefault="00F15D5C">
      <w:pPr>
        <w:rPr>
          <w:sz w:val="13"/>
          <w:szCs w:val="13"/>
        </w:rPr>
      </w:pPr>
      <w:r>
        <w:rPr>
          <w:sz w:val="13"/>
          <w:szCs w:val="13"/>
        </w:rPr>
        <w:t>Am I your mate ?"</w:t>
      </w:r>
    </w:p>
    <w:p w:rsidR="00000000" w:rsidRDefault="00F15D5C">
      <w:pPr>
        <w:rPr>
          <w:sz w:val="13"/>
          <w:szCs w:val="13"/>
        </w:rPr>
      </w:pPr>
    </w:p>
    <w:p w:rsidR="00000000" w:rsidRDefault="00F15D5C">
      <w:pPr>
        <w:rPr>
          <w:sz w:val="13"/>
          <w:szCs w:val="13"/>
        </w:rPr>
      </w:pPr>
      <w:r>
        <w:rPr>
          <w:sz w:val="13"/>
          <w:szCs w:val="13"/>
        </w:rPr>
        <w:t>Hannunsa yasa ya bigi gi</w:t>
      </w:r>
      <w:r>
        <w:rPr>
          <w:sz w:val="13"/>
          <w:szCs w:val="13"/>
        </w:rPr>
        <w:t>nin da ƙarfi cikin bacin rai "ba magana ake Miki ba!!!,"</w:t>
      </w:r>
    </w:p>
    <w:p w:rsidR="00000000" w:rsidRDefault="00F15D5C">
      <w:pPr>
        <w:rPr>
          <w:sz w:val="13"/>
          <w:szCs w:val="13"/>
        </w:rPr>
      </w:pPr>
    </w:p>
    <w:p w:rsidR="00000000" w:rsidRDefault="00F15D5C">
      <w:pPr>
        <w:rPr>
          <w:sz w:val="13"/>
          <w:szCs w:val="13"/>
        </w:rPr>
      </w:pPr>
      <w:r>
        <w:rPr>
          <w:sz w:val="13"/>
          <w:szCs w:val="13"/>
        </w:rPr>
        <w:t>Cike da ƙarfin hali da taurin kai irin nawa nake karewa fuskanshi kallo , yayin da inajin tambayan da yamun naƙi kulashi, cike da miskilanci na kauda kaina gefe,</w:t>
      </w:r>
    </w:p>
    <w:p w:rsidR="00000000" w:rsidRDefault="00F15D5C">
      <w:pPr>
        <w:rPr>
          <w:sz w:val="13"/>
          <w:szCs w:val="13"/>
        </w:rPr>
      </w:pPr>
    </w:p>
    <w:p w:rsidR="00000000" w:rsidRDefault="00F15D5C">
      <w:pPr>
        <w:rPr>
          <w:sz w:val="13"/>
          <w:szCs w:val="13"/>
        </w:rPr>
      </w:pPr>
      <w:r>
        <w:rPr>
          <w:sz w:val="13"/>
          <w:szCs w:val="13"/>
        </w:rPr>
        <w:t>Dayan hannunshi yasa ya juyo da fac</w:t>
      </w:r>
      <w:r>
        <w:rPr>
          <w:sz w:val="13"/>
          <w:szCs w:val="13"/>
        </w:rPr>
        <w:t>e Dina da ƙarfinsa, yar ƙaramar ƙarar azaba na sake, hanu nasa na buge hannunsa dake rike da haba na .</w:t>
      </w:r>
    </w:p>
    <w:p w:rsidR="00000000" w:rsidRDefault="00F15D5C">
      <w:pPr>
        <w:rPr>
          <w:sz w:val="13"/>
          <w:szCs w:val="13"/>
        </w:rPr>
      </w:pPr>
    </w:p>
    <w:p w:rsidR="00000000" w:rsidRDefault="00F15D5C">
      <w:pPr>
        <w:rPr>
          <w:sz w:val="13"/>
          <w:szCs w:val="13"/>
        </w:rPr>
      </w:pPr>
      <w:r>
        <w:rPr>
          <w:sz w:val="13"/>
          <w:szCs w:val="13"/>
        </w:rPr>
        <w:t xml:space="preserve">Murmushin da yafi ƙuka ciwo na sake kafin cike da gadara hadi da Izza na ce </w:t>
      </w:r>
    </w:p>
    <w:p w:rsidR="00000000" w:rsidRDefault="00F15D5C">
      <w:pPr>
        <w:rPr>
          <w:sz w:val="13"/>
          <w:szCs w:val="13"/>
        </w:rPr>
      </w:pPr>
    </w:p>
    <w:p w:rsidR="00000000" w:rsidRDefault="00F15D5C">
      <w:pPr>
        <w:rPr>
          <w:sz w:val="13"/>
          <w:szCs w:val="13"/>
        </w:rPr>
      </w:pPr>
      <w:r>
        <w:rPr>
          <w:sz w:val="13"/>
          <w:szCs w:val="13"/>
        </w:rPr>
        <w:t>Lemme pass Mr I have a lot to cover, naga kamar baka da abin yi, Ni ina da</w:t>
      </w:r>
      <w:r>
        <w:rPr>
          <w:sz w:val="13"/>
          <w:szCs w:val="13"/>
        </w:rPr>
        <w:t>shi and I don't want to be let</w:t>
      </w:r>
    </w:p>
    <w:p w:rsidR="00000000" w:rsidRDefault="00F15D5C">
      <w:pPr>
        <w:rPr>
          <w:sz w:val="13"/>
          <w:szCs w:val="13"/>
        </w:rPr>
      </w:pPr>
    </w:p>
    <w:p w:rsidR="00000000" w:rsidRDefault="00F15D5C">
      <w:pPr>
        <w:rPr>
          <w:sz w:val="13"/>
          <w:szCs w:val="13"/>
        </w:rPr>
      </w:pPr>
      <w:r>
        <w:rPr>
          <w:sz w:val="13"/>
          <w:szCs w:val="13"/>
        </w:rPr>
        <w:t>ɗ</w:t>
      </w:r>
      <w:r>
        <w:rPr>
          <w:sz w:val="13"/>
          <w:szCs w:val="13"/>
        </w:rPr>
        <w:t xml:space="preserve">an ware </w:t>
      </w:r>
      <w:r>
        <w:rPr>
          <w:sz w:val="13"/>
          <w:szCs w:val="13"/>
        </w:rPr>
        <w:t>🐍</w:t>
      </w:r>
      <w:r>
        <w:rPr>
          <w:sz w:val="13"/>
          <w:szCs w:val="13"/>
        </w:rPr>
        <w:t xml:space="preserve"> snake eyes </w:t>
      </w:r>
      <w:r>
        <w:rPr>
          <w:sz w:val="13"/>
          <w:szCs w:val="13"/>
        </w:rPr>
        <w:t>👀</w:t>
      </w:r>
      <w:r>
        <w:rPr>
          <w:sz w:val="13"/>
          <w:szCs w:val="13"/>
        </w:rPr>
        <w:t xml:space="preserve"> nashi yayi, ƙarewa sparkling ✨ face Dina kallo yayi da mamaki, yana so ya tabbatar da ba mafarki yakeyi ba.</w:t>
      </w:r>
    </w:p>
    <w:p w:rsidR="00000000" w:rsidRDefault="00F15D5C">
      <w:pPr>
        <w:rPr>
          <w:sz w:val="13"/>
          <w:szCs w:val="13"/>
        </w:rPr>
      </w:pPr>
    </w:p>
    <w:p w:rsidR="00000000" w:rsidRDefault="00F15D5C">
      <w:pPr>
        <w:rPr>
          <w:sz w:val="13"/>
          <w:szCs w:val="13"/>
        </w:rPr>
      </w:pPr>
      <w:r>
        <w:rPr>
          <w:sz w:val="13"/>
          <w:szCs w:val="13"/>
        </w:rPr>
        <w:t>Ganin kamar bai san abinda nake nufi bane yasa ni sa both hand Dina abroad chest nashi da</w:t>
      </w:r>
      <w:r>
        <w:rPr>
          <w:sz w:val="13"/>
          <w:szCs w:val="13"/>
        </w:rPr>
        <w:t xml:space="preserve"> niyan hanka</w:t>
      </w:r>
      <w:r>
        <w:rPr>
          <w:sz w:val="13"/>
          <w:szCs w:val="13"/>
        </w:rPr>
        <w:t>ɗ</w:t>
      </w:r>
      <w:r>
        <w:rPr>
          <w:sz w:val="13"/>
          <w:szCs w:val="13"/>
        </w:rPr>
        <w:t>a shi, kasancewar yasa dayan hannunshi ya tokare ni, sai de kamar dutse aka ajiye  ko girgiza baiyi ba,</w:t>
      </w:r>
    </w:p>
    <w:p w:rsidR="00000000" w:rsidRDefault="00F15D5C">
      <w:pPr>
        <w:rPr>
          <w:sz w:val="13"/>
          <w:szCs w:val="13"/>
        </w:rPr>
      </w:pPr>
    </w:p>
    <w:p w:rsidR="00000000" w:rsidRDefault="00F15D5C">
      <w:pPr>
        <w:rPr>
          <w:sz w:val="13"/>
          <w:szCs w:val="13"/>
        </w:rPr>
      </w:pPr>
      <w:r>
        <w:rPr>
          <w:sz w:val="13"/>
          <w:szCs w:val="13"/>
        </w:rPr>
        <w:t>Ƙ</w:t>
      </w:r>
      <w:r>
        <w:rPr>
          <w:sz w:val="13"/>
          <w:szCs w:val="13"/>
        </w:rPr>
        <w:t>arewa hannun nawa kallo yayi wanda yake kallon su kamar wani tsinke, yana da tabbacin damƙa daya yayi musu zasu yi karayar da babu mai da</w:t>
      </w:r>
      <w:r>
        <w:rPr>
          <w:sz w:val="13"/>
          <w:szCs w:val="13"/>
        </w:rPr>
        <w:t>urin da zai iya saita su,</w:t>
      </w:r>
    </w:p>
    <w:p w:rsidR="00000000" w:rsidRDefault="00F15D5C">
      <w:pPr>
        <w:rPr>
          <w:sz w:val="13"/>
          <w:szCs w:val="13"/>
        </w:rPr>
      </w:pPr>
    </w:p>
    <w:p w:rsidR="00000000" w:rsidRDefault="00F15D5C">
      <w:pPr>
        <w:rPr>
          <w:sz w:val="13"/>
          <w:szCs w:val="13"/>
        </w:rPr>
      </w:pPr>
      <w:r>
        <w:rPr>
          <w:sz w:val="13"/>
          <w:szCs w:val="13"/>
        </w:rPr>
        <w:t>Cike da tsiwa da gadara na ce I told you Ina da abun yi, so kabar Ni na wuce, kai kuma da baka da abun yi sai kaje kacigaba da zaman da kasa a  da kuma kin amsa sallama, naga you are good at ignoring people,</w:t>
      </w:r>
    </w:p>
    <w:p w:rsidR="00000000" w:rsidRDefault="00F15D5C">
      <w:pPr>
        <w:rPr>
          <w:sz w:val="13"/>
          <w:szCs w:val="13"/>
        </w:rPr>
      </w:pPr>
    </w:p>
    <w:p w:rsidR="00000000" w:rsidRDefault="00F15D5C">
      <w:pPr>
        <w:rPr>
          <w:sz w:val="13"/>
          <w:szCs w:val="13"/>
        </w:rPr>
      </w:pPr>
      <w:r>
        <w:rPr>
          <w:sz w:val="13"/>
          <w:szCs w:val="13"/>
        </w:rPr>
        <w:t>Ƙ</w:t>
      </w:r>
      <w:r>
        <w:rPr>
          <w:sz w:val="13"/>
          <w:szCs w:val="13"/>
        </w:rPr>
        <w:t>arewa small cute pi</w:t>
      </w:r>
      <w:r>
        <w:rPr>
          <w:sz w:val="13"/>
          <w:szCs w:val="13"/>
        </w:rPr>
        <w:t xml:space="preserve">nk lips Dina kallo yakeyi, yanda suke juyawa da yadda salon maganan nawa ke fitowa na bashi mamaki matuka, duk da ko kana iya hango zallan shagwaba tattare da yanda nake magana, sai  de hakan bai hana zallan Izza da taurin kaina bayyana ƙarara ba, uwa uba </w:t>
      </w:r>
      <w:r>
        <w:rPr>
          <w:sz w:val="13"/>
          <w:szCs w:val="13"/>
        </w:rPr>
        <w:t>zazzakar muryana wacce tayi nasaran jefa brain dinshi a coma, wato kwakwalwar sa ta tafi hutu na wucen gadi ma'ana na yan mintina, zuciyar shi kuwa tayi sanyi kalau.</w:t>
      </w:r>
    </w:p>
    <w:p w:rsidR="00000000" w:rsidRDefault="00F15D5C">
      <w:pPr>
        <w:rPr>
          <w:sz w:val="13"/>
          <w:szCs w:val="13"/>
        </w:rPr>
      </w:pPr>
    </w:p>
    <w:p w:rsidR="00000000" w:rsidRDefault="00F15D5C">
      <w:pPr>
        <w:rPr>
          <w:sz w:val="13"/>
          <w:szCs w:val="13"/>
        </w:rPr>
      </w:pPr>
      <w:r>
        <w:rPr>
          <w:sz w:val="13"/>
          <w:szCs w:val="13"/>
        </w:rPr>
        <w:t xml:space="preserve">Turbu ne face nayi na cuno baki </w:t>
      </w:r>
      <w:r>
        <w:rPr>
          <w:sz w:val="13"/>
          <w:szCs w:val="13"/>
        </w:rPr>
        <w:t>😗</w:t>
      </w:r>
      <w:r>
        <w:rPr>
          <w:sz w:val="13"/>
          <w:szCs w:val="13"/>
        </w:rPr>
        <w:t>gaba na ce ni ni ni wallahi ka masta na wuce,ƙato dakai</w:t>
      </w:r>
      <w:r>
        <w:rPr>
          <w:sz w:val="13"/>
          <w:szCs w:val="13"/>
        </w:rPr>
        <w:t xml:space="preserve"> ka danne yarinyar mutane a bango, wallahi ka barni ko na maka ihun gardi.</w:t>
      </w:r>
    </w:p>
    <w:p w:rsidR="00000000" w:rsidRDefault="00F15D5C">
      <w:pPr>
        <w:rPr>
          <w:sz w:val="13"/>
          <w:szCs w:val="13"/>
        </w:rPr>
      </w:pPr>
    </w:p>
    <w:p w:rsidR="00000000" w:rsidRDefault="00F15D5C">
      <w:pPr>
        <w:rPr>
          <w:sz w:val="13"/>
          <w:szCs w:val="13"/>
        </w:rPr>
      </w:pPr>
      <w:r>
        <w:rPr>
          <w:sz w:val="13"/>
          <w:szCs w:val="13"/>
        </w:rPr>
        <w:t>Ƙ</w:t>
      </w:r>
      <w:r>
        <w:rPr>
          <w:sz w:val="13"/>
          <w:szCs w:val="13"/>
        </w:rPr>
        <w:t>ifta ido yayi na yan sakanni kafin ya bude su tarai a face Dina, wani guntun ajiyan zuciya ya sake, ya rasa ma mai zai ce kasancewar ya nemi bacin ran  nashi ya rasa, zuba mun sna</w:t>
      </w:r>
      <w:r>
        <w:rPr>
          <w:sz w:val="13"/>
          <w:szCs w:val="13"/>
        </w:rPr>
        <w:t>ke eyes nashi yayi yana ta kallo na, wato ya kafe ni da Mayun idonsa mai sa hantan mutum ka</w:t>
      </w:r>
      <w:r>
        <w:rPr>
          <w:sz w:val="13"/>
          <w:szCs w:val="13"/>
        </w:rPr>
        <w:t>ɗ</w:t>
      </w:r>
      <w:r>
        <w:rPr>
          <w:sz w:val="13"/>
          <w:szCs w:val="13"/>
        </w:rPr>
        <w:t>awa ,</w:t>
      </w:r>
    </w:p>
    <w:p w:rsidR="00000000" w:rsidRDefault="00F15D5C">
      <w:pPr>
        <w:rPr>
          <w:sz w:val="13"/>
          <w:szCs w:val="13"/>
        </w:rPr>
      </w:pPr>
    </w:p>
    <w:p w:rsidR="00000000" w:rsidRDefault="00F15D5C">
      <w:pPr>
        <w:rPr>
          <w:sz w:val="13"/>
          <w:szCs w:val="13"/>
        </w:rPr>
      </w:pPr>
      <w:r>
        <w:rPr>
          <w:sz w:val="13"/>
          <w:szCs w:val="13"/>
        </w:rPr>
        <w:t xml:space="preserve">Ganin ƙallon yayi yawa ne yasa ni tsorata da tunanin ko aljani ne ba mutum ba, ba abinda ya ƙara raza na Ni sai tuno da abinda na gani a idonsa jiya wanda a </w:t>
      </w:r>
      <w:r>
        <w:rPr>
          <w:sz w:val="13"/>
          <w:szCs w:val="13"/>
        </w:rPr>
        <w:t>zahiri yafi karfin brain Dina, ganin abin bana ƙare bane yasa ni fashewa da kukan shagwaba harda bubbuga ƙafa, wanda ya haifar da jijjigawan komai na jikina.</w:t>
      </w:r>
    </w:p>
    <w:p w:rsidR="00000000" w:rsidRDefault="00F15D5C">
      <w:pPr>
        <w:rPr>
          <w:sz w:val="13"/>
          <w:szCs w:val="13"/>
        </w:rPr>
      </w:pPr>
    </w:p>
    <w:p w:rsidR="00000000" w:rsidRDefault="00F15D5C">
      <w:pPr>
        <w:rPr>
          <w:sz w:val="13"/>
          <w:szCs w:val="13"/>
        </w:rPr>
      </w:pPr>
      <w:r>
        <w:rPr>
          <w:sz w:val="13"/>
          <w:szCs w:val="13"/>
        </w:rPr>
        <w:t>Shiko daskarewa yayi da ganin wannan lamari irin nawa wanda yasa brain dinsa boosting</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"Ikon A</w:t>
      </w:r>
      <w:r>
        <w:rPr>
          <w:sz w:val="13"/>
          <w:szCs w:val="13"/>
        </w:rPr>
        <w:t>llah mai zan gani haka?,"</w:t>
      </w:r>
    </w:p>
    <w:p w:rsidR="00000000" w:rsidRDefault="00F15D5C">
      <w:pPr>
        <w:rPr>
          <w:sz w:val="13"/>
          <w:szCs w:val="13"/>
        </w:rPr>
      </w:pPr>
    </w:p>
    <w:p w:rsidR="00000000" w:rsidRDefault="00F15D5C">
      <w:pPr>
        <w:rPr>
          <w:sz w:val="13"/>
          <w:szCs w:val="13"/>
        </w:rPr>
      </w:pPr>
      <w:r>
        <w:rPr>
          <w:sz w:val="13"/>
          <w:szCs w:val="13"/>
        </w:rPr>
        <w:t>Cewar Fareed da yanzu fitowar sa kenan daga dakin sa yayi wanka, yana sanye da three quatre da armless shirt,</w:t>
      </w:r>
    </w:p>
    <w:p w:rsidR="00000000" w:rsidRDefault="00F15D5C">
      <w:pPr>
        <w:rPr>
          <w:sz w:val="13"/>
          <w:szCs w:val="13"/>
        </w:rPr>
      </w:pPr>
    </w:p>
    <w:p w:rsidR="00000000" w:rsidRDefault="00F15D5C">
      <w:pPr>
        <w:rPr>
          <w:sz w:val="13"/>
          <w:szCs w:val="13"/>
        </w:rPr>
      </w:pPr>
      <w:r>
        <w:rPr>
          <w:sz w:val="13"/>
          <w:szCs w:val="13"/>
        </w:rPr>
        <w:t>Cike da hanzari ya hanka</w:t>
      </w:r>
      <w:r>
        <w:rPr>
          <w:sz w:val="13"/>
          <w:szCs w:val="13"/>
        </w:rPr>
        <w:t>ɗ</w:t>
      </w:r>
      <w:r>
        <w:rPr>
          <w:sz w:val="13"/>
          <w:szCs w:val="13"/>
        </w:rPr>
        <w:t>a Ni bayansa, cikin wani yanayi nason kar a ganni, musamman yadda komai na jikina ke girgiza.</w:t>
      </w:r>
    </w:p>
    <w:p w:rsidR="00000000" w:rsidRDefault="00F15D5C">
      <w:pPr>
        <w:rPr>
          <w:sz w:val="13"/>
          <w:szCs w:val="13"/>
        </w:rPr>
      </w:pPr>
    </w:p>
    <w:p w:rsidR="00000000" w:rsidRDefault="00F15D5C">
      <w:pPr>
        <w:rPr>
          <w:sz w:val="13"/>
          <w:szCs w:val="13"/>
        </w:rPr>
      </w:pPr>
      <w:r>
        <w:rPr>
          <w:sz w:val="13"/>
          <w:szCs w:val="13"/>
        </w:rPr>
        <w:t xml:space="preserve">Ni ko ganin na samu dama ne yasa ni fita a </w:t>
      </w:r>
      <w:r>
        <w:rPr>
          <w:sz w:val="13"/>
          <w:szCs w:val="13"/>
        </w:rPr>
        <w:t>ɗ</w:t>
      </w:r>
      <w:r>
        <w:rPr>
          <w:sz w:val="13"/>
          <w:szCs w:val="13"/>
        </w:rPr>
        <w:t xml:space="preserve">ari sanda na tabbatar da nasa </w:t>
      </w:r>
      <w:r>
        <w:rPr>
          <w:sz w:val="13"/>
          <w:szCs w:val="13"/>
        </w:rPr>
        <w:t>ɗ</w:t>
      </w:r>
      <w:r>
        <w:rPr>
          <w:sz w:val="13"/>
          <w:szCs w:val="13"/>
        </w:rPr>
        <w:t xml:space="preserve">ayan ƙafana a waje, na juyo na ce Allah ya isa na, mugu kawai azzalumi, mai danne ƴayan mutane a gini, </w:t>
      </w:r>
    </w:p>
    <w:p w:rsidR="00000000" w:rsidRDefault="00F15D5C">
      <w:pPr>
        <w:rPr>
          <w:sz w:val="13"/>
          <w:szCs w:val="13"/>
        </w:rPr>
      </w:pPr>
    </w:p>
    <w:p w:rsidR="00000000" w:rsidRDefault="00F15D5C">
      <w:pPr>
        <w:rPr>
          <w:sz w:val="13"/>
          <w:szCs w:val="13"/>
        </w:rPr>
      </w:pPr>
      <w:r>
        <w:rPr>
          <w:sz w:val="13"/>
          <w:szCs w:val="13"/>
        </w:rPr>
        <w:t xml:space="preserve">Ina gama fadin haka na kwasa a </w:t>
      </w:r>
      <w:r>
        <w:rPr>
          <w:sz w:val="13"/>
          <w:szCs w:val="13"/>
        </w:rPr>
        <w:t>ɗ</w:t>
      </w:r>
      <w:r>
        <w:rPr>
          <w:sz w:val="13"/>
          <w:szCs w:val="13"/>
        </w:rPr>
        <w:t>ari, aka bar Fareed da sake baki galala</w:t>
      </w:r>
      <w:r>
        <w:rPr>
          <w:sz w:val="13"/>
          <w:szCs w:val="13"/>
        </w:rPr>
        <w:t>🤤</w:t>
      </w:r>
      <w:r>
        <w:rPr>
          <w:sz w:val="13"/>
          <w:szCs w:val="13"/>
        </w:rPr>
        <w:t xml:space="preserve"> </w:t>
      </w:r>
      <w:r>
        <w:rPr>
          <w:sz w:val="13"/>
          <w:szCs w:val="13"/>
        </w:rPr>
        <w:t>"I can't believe what he just heard yarinyar nan na fadi, to mai hakan yake nufi?"</w:t>
      </w:r>
    </w:p>
    <w:p w:rsidR="00000000" w:rsidRDefault="00F15D5C">
      <w:pPr>
        <w:rPr>
          <w:sz w:val="13"/>
          <w:szCs w:val="13"/>
        </w:rPr>
      </w:pPr>
    </w:p>
    <w:p w:rsidR="00000000" w:rsidRDefault="00F15D5C">
      <w:pPr>
        <w:rPr>
          <w:sz w:val="13"/>
          <w:szCs w:val="13"/>
        </w:rPr>
      </w:pPr>
      <w:r>
        <w:rPr>
          <w:sz w:val="13"/>
          <w:szCs w:val="13"/>
        </w:rPr>
        <w:t xml:space="preserve">Da kallo yake bin  MG Fahreen wanda ya taune lips dinshi dajin abinda ta fadi, </w:t>
      </w:r>
    </w:p>
    <w:p w:rsidR="00000000" w:rsidRDefault="00F15D5C">
      <w:pPr>
        <w:rPr>
          <w:sz w:val="13"/>
          <w:szCs w:val="13"/>
        </w:rPr>
      </w:pPr>
    </w:p>
    <w:p w:rsidR="00000000" w:rsidRDefault="00F15D5C">
      <w:pPr>
        <w:rPr>
          <w:sz w:val="13"/>
          <w:szCs w:val="13"/>
        </w:rPr>
      </w:pPr>
      <w:r>
        <w:rPr>
          <w:sz w:val="13"/>
          <w:szCs w:val="13"/>
        </w:rPr>
        <w:t>ko kyafta ido Fareed ya gagara yi</w:t>
      </w:r>
      <w:r>
        <w:rPr>
          <w:sz w:val="13"/>
          <w:szCs w:val="13"/>
        </w:rPr>
        <w:t>😲</w:t>
      </w:r>
      <w:r>
        <w:rPr>
          <w:sz w:val="13"/>
          <w:szCs w:val="13"/>
        </w:rPr>
        <w:t xml:space="preserve"> </w:t>
      </w:r>
    </w:p>
    <w:p w:rsidR="00000000" w:rsidRDefault="00F15D5C">
      <w:pPr>
        <w:rPr>
          <w:sz w:val="13"/>
          <w:szCs w:val="13"/>
        </w:rPr>
      </w:pPr>
      <w:r>
        <w:rPr>
          <w:sz w:val="13"/>
          <w:szCs w:val="13"/>
        </w:rPr>
        <w:t>"Tweeny what did she mean?"</w:t>
      </w:r>
    </w:p>
    <w:p w:rsidR="00000000" w:rsidRDefault="00F15D5C">
      <w:pPr>
        <w:rPr>
          <w:sz w:val="13"/>
          <w:szCs w:val="13"/>
        </w:rPr>
      </w:pPr>
    </w:p>
    <w:p w:rsidR="00000000" w:rsidRDefault="00F15D5C">
      <w:pPr>
        <w:rPr>
          <w:sz w:val="13"/>
          <w:szCs w:val="13"/>
        </w:rPr>
      </w:pPr>
      <w:r>
        <w:rPr>
          <w:sz w:val="13"/>
          <w:szCs w:val="13"/>
        </w:rPr>
        <w:t>ko kallon inda Fareed yak</w:t>
      </w:r>
      <w:r>
        <w:rPr>
          <w:sz w:val="13"/>
          <w:szCs w:val="13"/>
        </w:rPr>
        <w:t xml:space="preserve">e bai kara yiba ya ce "why don't you ask her at the first place," </w:t>
      </w:r>
    </w:p>
    <w:p w:rsidR="00000000" w:rsidRDefault="00F15D5C">
      <w:pPr>
        <w:rPr>
          <w:sz w:val="13"/>
          <w:szCs w:val="13"/>
        </w:rPr>
      </w:pPr>
      <w:r>
        <w:rPr>
          <w:sz w:val="13"/>
          <w:szCs w:val="13"/>
        </w:rPr>
        <w:t>Yayi maganan yayin da yake nemawa kansa mazauni.</w:t>
      </w:r>
    </w:p>
    <w:p w:rsidR="00000000" w:rsidRDefault="00F15D5C">
      <w:pPr>
        <w:rPr>
          <w:sz w:val="13"/>
          <w:szCs w:val="13"/>
        </w:rPr>
      </w:pPr>
    </w:p>
    <w:p w:rsidR="00000000" w:rsidRDefault="00F15D5C">
      <w:pPr>
        <w:rPr>
          <w:sz w:val="13"/>
          <w:szCs w:val="13"/>
        </w:rPr>
      </w:pPr>
      <w:r>
        <w:rPr>
          <w:sz w:val="13"/>
          <w:szCs w:val="13"/>
        </w:rPr>
        <w:t>Baki da hanci Fareed ya sake yana bin MG Fahreen da kallo fuska da alaman tambaya</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End of page 32 follow for more </w:t>
      </w:r>
    </w:p>
    <w:p w:rsidR="00000000" w:rsidRDefault="00F15D5C">
      <w:pPr>
        <w:rPr>
          <w:sz w:val="13"/>
          <w:szCs w:val="13"/>
        </w:rPr>
      </w:pPr>
    </w:p>
    <w:p w:rsidR="00000000" w:rsidRDefault="00F15D5C">
      <w:pPr>
        <w:rPr>
          <w:sz w:val="13"/>
          <w:szCs w:val="13"/>
        </w:rPr>
      </w:pPr>
      <w:r>
        <w:rPr>
          <w:sz w:val="13"/>
          <w:szCs w:val="13"/>
        </w:rPr>
        <w:t>Story and writte</w:t>
      </w:r>
      <w:r>
        <w:rPr>
          <w:sz w:val="13"/>
          <w:szCs w:val="13"/>
        </w:rPr>
        <w:t>n by</w:t>
      </w:r>
    </w:p>
    <w:p w:rsidR="00000000" w:rsidRDefault="00F15D5C">
      <w:pPr>
        <w:rPr>
          <w:sz w:val="13"/>
          <w:szCs w:val="13"/>
        </w:rPr>
      </w:pPr>
      <w:r>
        <w:rPr>
          <w:sz w:val="13"/>
          <w:szCs w:val="13"/>
        </w:rPr>
        <w:t xml:space="preserve">Queen Mahirah </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 xml:space="preserve">THE TWO LIGHTS ✨ (RIKICIN GIDAN SARAUTA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The story of Royalty, Ego, Separation, disastrous love, hardship, hatred, Twin flame journey...</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r>
        <w:rPr>
          <w:sz w:val="13"/>
          <w:szCs w:val="13"/>
        </w:rPr>
        <w:t xml:space="preserve"> (Wordsm</w:t>
      </w:r>
      <w:r>
        <w:rPr>
          <w:sz w:val="13"/>
          <w:szCs w:val="13"/>
        </w:rPr>
        <w:t>ith)</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Follow my </w:t>
      </w:r>
    </w:p>
    <w:p w:rsidR="00000000" w:rsidRDefault="00F15D5C">
      <w:pPr>
        <w:rPr>
          <w:sz w:val="13"/>
          <w:szCs w:val="13"/>
        </w:rPr>
      </w:pPr>
      <w:r>
        <w:rPr>
          <w:sz w:val="13"/>
          <w:szCs w:val="13"/>
        </w:rPr>
        <w:t>WhatsApp Channel</w:t>
      </w:r>
    </w:p>
    <w:p w:rsidR="00000000" w:rsidRDefault="00F15D5C">
      <w:pPr>
        <w:rPr>
          <w:sz w:val="13"/>
          <w:szCs w:val="13"/>
        </w:rPr>
      </w:pPr>
      <w:r>
        <w:rPr>
          <w:sz w:val="13"/>
          <w:szCs w:val="13"/>
        </w:rPr>
        <w:t>Queen Mahirah's Library</w:t>
      </w:r>
    </w:p>
    <w:p w:rsidR="00000000" w:rsidRDefault="00F15D5C">
      <w:pPr>
        <w:rPr>
          <w:sz w:val="13"/>
          <w:szCs w:val="13"/>
        </w:rPr>
      </w:pPr>
      <w:r>
        <w:rPr>
          <w:sz w:val="13"/>
          <w:szCs w:val="13"/>
        </w:rPr>
        <w:t>Wattpad</w:t>
      </w:r>
    </w:p>
    <w:p w:rsidR="00000000" w:rsidRDefault="00F15D5C">
      <w:pPr>
        <w:rPr>
          <w:sz w:val="13"/>
          <w:szCs w:val="13"/>
        </w:rPr>
      </w:pPr>
      <w:r>
        <w:rPr>
          <w:sz w:val="13"/>
          <w:szCs w:val="13"/>
        </w:rPr>
        <w:t>Queenmahirah14</w:t>
      </w:r>
    </w:p>
    <w:p w:rsidR="00000000" w:rsidRDefault="00F15D5C">
      <w:pPr>
        <w:rPr>
          <w:sz w:val="13"/>
          <w:szCs w:val="13"/>
        </w:rPr>
      </w:pPr>
      <w:r>
        <w:rPr>
          <w:sz w:val="13"/>
          <w:szCs w:val="13"/>
        </w:rPr>
        <w:t>Facebook page</w:t>
      </w:r>
    </w:p>
    <w:p w:rsidR="00000000" w:rsidRDefault="00F15D5C">
      <w:pPr>
        <w:rPr>
          <w:sz w:val="13"/>
          <w:szCs w:val="13"/>
        </w:rPr>
      </w:pPr>
      <w:r>
        <w:rPr>
          <w:sz w:val="13"/>
          <w:szCs w:val="13"/>
        </w:rPr>
        <w:t xml:space="preserve">QUEEN Mahirah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Zaku iya tun tuba na ta wannan lambar a WhatsApp 09168962485, don na sambada ku cikin WhatsApp group nawa don samun</w:t>
      </w:r>
      <w:r>
        <w:rPr>
          <w:sz w:val="13"/>
          <w:szCs w:val="13"/>
        </w:rPr>
        <w:t xml:space="preserve"> update akai akai </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Masu Comment ina godiya </w:t>
      </w:r>
      <w:r>
        <w:rPr>
          <w:sz w:val="13"/>
          <w:szCs w:val="13"/>
        </w:rPr>
        <w:t>🙏</w:t>
      </w:r>
      <w:r>
        <w:rPr>
          <w:sz w:val="13"/>
          <w:szCs w:val="13"/>
        </w:rPr>
        <w:t xml:space="preserve">, wannan page din sadaukarwa ne ga group Members din   The Two lights (rikicin gidan sarauta) update section </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Ongoing Book</w:t>
      </w:r>
    </w:p>
    <w:p w:rsidR="00000000" w:rsidRDefault="00F15D5C">
      <w:pPr>
        <w:rPr>
          <w:sz w:val="13"/>
          <w:szCs w:val="13"/>
        </w:rPr>
      </w:pPr>
    </w:p>
    <w:p w:rsidR="00000000" w:rsidRDefault="00F15D5C">
      <w:pPr>
        <w:rPr>
          <w:sz w:val="13"/>
          <w:szCs w:val="13"/>
        </w:rPr>
      </w:pPr>
      <w:r>
        <w:rPr>
          <w:sz w:val="13"/>
          <w:szCs w:val="13"/>
        </w:rPr>
        <w:t xml:space="preserve">               </w:t>
      </w:r>
      <w:r>
        <w:rPr>
          <w:sz w:val="13"/>
          <w:szCs w:val="13"/>
        </w:rPr>
        <w:t>🧚</w:t>
      </w:r>
      <w:r>
        <w:rPr>
          <w:sz w:val="13"/>
          <w:szCs w:val="13"/>
        </w:rPr>
        <w:t>33</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Ina fita na kwasa a </w:t>
      </w:r>
      <w:r>
        <w:rPr>
          <w:sz w:val="13"/>
          <w:szCs w:val="13"/>
        </w:rPr>
        <w:t>ɗ</w:t>
      </w:r>
      <w:r>
        <w:rPr>
          <w:sz w:val="13"/>
          <w:szCs w:val="13"/>
        </w:rPr>
        <w:t>ari, kicibus m</w:t>
      </w:r>
      <w:r>
        <w:rPr>
          <w:sz w:val="13"/>
          <w:szCs w:val="13"/>
        </w:rPr>
        <w:t>ukayi da Islam dake shirin fitowa tazo dubani ganin na bata lokaci sosai.</w:t>
      </w:r>
    </w:p>
    <w:p w:rsidR="00000000" w:rsidRDefault="00F15D5C">
      <w:pPr>
        <w:rPr>
          <w:sz w:val="13"/>
          <w:szCs w:val="13"/>
        </w:rPr>
      </w:pPr>
    </w:p>
    <w:p w:rsidR="00000000" w:rsidRDefault="00F15D5C">
      <w:pPr>
        <w:rPr>
          <w:sz w:val="13"/>
          <w:szCs w:val="13"/>
        </w:rPr>
      </w:pPr>
      <w:r>
        <w:rPr>
          <w:sz w:val="13"/>
          <w:szCs w:val="13"/>
        </w:rPr>
        <w:t>Cike da mamaki take ƙare mun kallo, sai haki nake kamar wacce tayi gudun fanfalaƙi, hannunta duka biyu tasa a shoulder na ta ce "what is wrong with you?</w:t>
      </w:r>
    </w:p>
    <w:p w:rsidR="00000000" w:rsidRDefault="00F15D5C">
      <w:pPr>
        <w:rPr>
          <w:sz w:val="13"/>
          <w:szCs w:val="13"/>
        </w:rPr>
      </w:pPr>
      <w:r>
        <w:rPr>
          <w:sz w:val="13"/>
          <w:szCs w:val="13"/>
        </w:rPr>
        <w:t>Wani ne ya biyo ki?,"</w:t>
      </w:r>
    </w:p>
    <w:p w:rsidR="00000000" w:rsidRDefault="00F15D5C">
      <w:pPr>
        <w:rPr>
          <w:sz w:val="13"/>
          <w:szCs w:val="13"/>
        </w:rPr>
      </w:pPr>
    </w:p>
    <w:p w:rsidR="00000000" w:rsidRDefault="00F15D5C">
      <w:pPr>
        <w:rPr>
          <w:sz w:val="13"/>
          <w:szCs w:val="13"/>
        </w:rPr>
      </w:pPr>
      <w:r>
        <w:rPr>
          <w:sz w:val="13"/>
          <w:szCs w:val="13"/>
        </w:rPr>
        <w:t xml:space="preserve">Cike </w:t>
      </w:r>
      <w:r>
        <w:rPr>
          <w:sz w:val="13"/>
          <w:szCs w:val="13"/>
        </w:rPr>
        <w:t>da kafiya da ƙokarin seta kaina na ce a'a, mai kika gani ?,</w:t>
      </w:r>
    </w:p>
    <w:p w:rsidR="00000000" w:rsidRDefault="00F15D5C">
      <w:pPr>
        <w:rPr>
          <w:sz w:val="13"/>
          <w:szCs w:val="13"/>
        </w:rPr>
      </w:pPr>
    </w:p>
    <w:p w:rsidR="00000000" w:rsidRDefault="00F15D5C">
      <w:pPr>
        <w:rPr>
          <w:sz w:val="13"/>
          <w:szCs w:val="13"/>
        </w:rPr>
      </w:pPr>
      <w:r>
        <w:rPr>
          <w:sz w:val="13"/>
          <w:szCs w:val="13"/>
        </w:rPr>
        <w:t xml:space="preserve">Wani weired look ta bini dashi wato kallon tuhuma, gyada Kai kawai tayi ta miƙa mun veil Dina da </w:t>
      </w:r>
      <w:r>
        <w:rPr>
          <w:sz w:val="13"/>
          <w:szCs w:val="13"/>
        </w:rPr>
        <w:t>👛</w:t>
      </w:r>
      <w:r>
        <w:rPr>
          <w:sz w:val="13"/>
          <w:szCs w:val="13"/>
        </w:rPr>
        <w:t xml:space="preserve"> purse wacce ke dauke da phone Dina, sai kuma sauran abubuwan amfani.</w:t>
      </w:r>
    </w:p>
    <w:p w:rsidR="00000000" w:rsidRDefault="00F15D5C">
      <w:pPr>
        <w:rPr>
          <w:sz w:val="13"/>
          <w:szCs w:val="13"/>
        </w:rPr>
      </w:pPr>
    </w:p>
    <w:p w:rsidR="00000000" w:rsidRDefault="00F15D5C">
      <w:pPr>
        <w:rPr>
          <w:sz w:val="13"/>
          <w:szCs w:val="13"/>
        </w:rPr>
      </w:pPr>
      <w:r>
        <w:rPr>
          <w:sz w:val="13"/>
          <w:szCs w:val="13"/>
        </w:rPr>
        <w:t>"Let's go we are let,"</w:t>
      </w:r>
    </w:p>
    <w:p w:rsidR="00000000" w:rsidRDefault="00F15D5C">
      <w:pPr>
        <w:rPr>
          <w:sz w:val="13"/>
          <w:szCs w:val="13"/>
        </w:rPr>
      </w:pPr>
    </w:p>
    <w:p w:rsidR="00000000" w:rsidRDefault="00F15D5C">
      <w:pPr>
        <w:rPr>
          <w:sz w:val="13"/>
          <w:szCs w:val="13"/>
        </w:rPr>
      </w:pPr>
      <w:r>
        <w:rPr>
          <w:sz w:val="13"/>
          <w:szCs w:val="13"/>
        </w:rPr>
        <w:t>D</w:t>
      </w:r>
      <w:r>
        <w:rPr>
          <w:sz w:val="13"/>
          <w:szCs w:val="13"/>
        </w:rPr>
        <w:t xml:space="preserve">an zaro ido nayi waje </w:t>
      </w:r>
      <w:r>
        <w:rPr>
          <w:sz w:val="13"/>
          <w:szCs w:val="13"/>
        </w:rPr>
        <w:t>👀</w:t>
      </w:r>
      <w:r>
        <w:rPr>
          <w:sz w:val="13"/>
          <w:szCs w:val="13"/>
        </w:rPr>
        <w:t xml:space="preserve"> na ce uhhmum!!!,</w:t>
      </w:r>
    </w:p>
    <w:p w:rsidR="00000000" w:rsidRDefault="00F15D5C">
      <w:pPr>
        <w:rPr>
          <w:sz w:val="13"/>
          <w:szCs w:val="13"/>
        </w:rPr>
      </w:pPr>
    </w:p>
    <w:p w:rsidR="00000000" w:rsidRDefault="00F15D5C">
      <w:pPr>
        <w:rPr>
          <w:sz w:val="13"/>
          <w:szCs w:val="13"/>
        </w:rPr>
      </w:pPr>
      <w:r>
        <w:rPr>
          <w:sz w:val="13"/>
          <w:szCs w:val="13"/>
        </w:rPr>
        <w:t>Wani Dan slide view taban ta ce "uhmmm!!!",</w:t>
      </w:r>
    </w:p>
    <w:p w:rsidR="00000000" w:rsidRDefault="00F15D5C">
      <w:pPr>
        <w:rPr>
          <w:sz w:val="13"/>
          <w:szCs w:val="13"/>
        </w:rPr>
      </w:pPr>
    </w:p>
    <w:p w:rsidR="00000000" w:rsidRDefault="00F15D5C">
      <w:pPr>
        <w:rPr>
          <w:sz w:val="13"/>
          <w:szCs w:val="13"/>
        </w:rPr>
      </w:pPr>
      <w:r>
        <w:rPr>
          <w:sz w:val="13"/>
          <w:szCs w:val="13"/>
        </w:rPr>
        <w:t>Wani abu mai dan kauri na hadiye zut, jiki ba ƙarfi na yafa veil din nawa, na bi bayanta cike da sanyin jiki, tafiya nakeyi kamar wacce kwai ya fashe mata a ciki, yayin</w:t>
      </w:r>
      <w:r>
        <w:rPr>
          <w:sz w:val="13"/>
          <w:szCs w:val="13"/>
        </w:rPr>
        <w:t xml:space="preserve"> da Islam har ta isa inda car din yake, juyowan da zatayi taga ina tafiya kamar yar koyo gashi cike da taraddadi, ƙare mun kallo tayi na yan wassu sakanni, yayin da tsaf ta karanci halin da nake ciki na fargaba.</w:t>
      </w:r>
    </w:p>
    <w:p w:rsidR="00000000" w:rsidRDefault="00F15D5C">
      <w:pPr>
        <w:rPr>
          <w:sz w:val="13"/>
          <w:szCs w:val="13"/>
        </w:rPr>
      </w:pPr>
    </w:p>
    <w:p w:rsidR="00000000" w:rsidRDefault="00F15D5C">
      <w:pPr>
        <w:rPr>
          <w:sz w:val="13"/>
          <w:szCs w:val="13"/>
        </w:rPr>
      </w:pPr>
      <w:r>
        <w:rPr>
          <w:sz w:val="13"/>
          <w:szCs w:val="13"/>
        </w:rPr>
        <w:t>Na cigaba da tafiya cikin sanyi da fargaban</w:t>
      </w:r>
      <w:r>
        <w:rPr>
          <w:sz w:val="13"/>
          <w:szCs w:val="13"/>
        </w:rPr>
        <w:t xml:space="preserve">  kar ya biyoni dan Allah ya isa dana ja masa, hankali na bai kwanta ba sanda na isa gaban car din, na taradda Islam ta kafeni da sparkling ✨ eyes nata hannunta ko na cikin Pocket din palazzo jeans high waisted dake jikinta.</w:t>
      </w:r>
    </w:p>
    <w:p w:rsidR="00000000" w:rsidRDefault="00F15D5C">
      <w:pPr>
        <w:rPr>
          <w:sz w:val="13"/>
          <w:szCs w:val="13"/>
        </w:rPr>
      </w:pPr>
    </w:p>
    <w:p w:rsidR="00000000" w:rsidRDefault="00F15D5C">
      <w:pPr>
        <w:rPr>
          <w:sz w:val="13"/>
          <w:szCs w:val="13"/>
        </w:rPr>
      </w:pPr>
      <w:r>
        <w:rPr>
          <w:sz w:val="13"/>
          <w:szCs w:val="13"/>
        </w:rPr>
        <w:t xml:space="preserve">Ganin irin kallon da take mun </w:t>
      </w:r>
      <w:r>
        <w:rPr>
          <w:sz w:val="13"/>
          <w:szCs w:val="13"/>
        </w:rPr>
        <w:t xml:space="preserve">ne yasa na ƙauda kaina nayi </w:t>
      </w:r>
      <w:r>
        <w:rPr>
          <w:sz w:val="13"/>
          <w:szCs w:val="13"/>
        </w:rPr>
        <w:t>ɓ</w:t>
      </w:r>
      <w:r>
        <w:rPr>
          <w:sz w:val="13"/>
          <w:szCs w:val="13"/>
        </w:rPr>
        <w:t xml:space="preserve">angaren dama na kama handle din car din da niyan shiga, ban kai ga shiga ba aka wangale gate din, wata Hadaddiyar Rolls-Royce silver cloud ne ta Sako kai cikin gidan, bata tsaya ako ina ba sai parking space, sanda aka dau like </w:t>
      </w:r>
      <w:r>
        <w:rPr>
          <w:sz w:val="13"/>
          <w:szCs w:val="13"/>
        </w:rPr>
        <w:t>ten second kafun na cikin motan ya bude cap din motan ya zaro one leg dinshi dake sanye cikin Black Brian Atwood brand loafers, ya dauki like tree minutes kafun ya fito gaba daya daga cikin motan, Mashaallah li annan laha Houwa ahsanul Khaaliqin, yabo da g</w:t>
      </w:r>
      <w:r>
        <w:rPr>
          <w:sz w:val="13"/>
          <w:szCs w:val="13"/>
        </w:rPr>
        <w:t xml:space="preserve">odiya sun tabbata ga Ubangijin da ya halicci wannan kyakyawan halittan, Sanye yake cikin wani  Ralph Lauren black suit, fuskan  shi as always a hade ba annurin fara'a, sai de hakan bai hana zallan kyansa baiyana ba, yayin da idonshi ke sanye da Black suit </w:t>
      </w:r>
      <w:r>
        <w:rPr>
          <w:sz w:val="13"/>
          <w:szCs w:val="13"/>
        </w:rPr>
        <w:t>XL sun glasses na Company Dior.</w:t>
      </w:r>
    </w:p>
    <w:p w:rsidR="00000000" w:rsidRDefault="00F15D5C">
      <w:pPr>
        <w:rPr>
          <w:sz w:val="13"/>
          <w:szCs w:val="13"/>
        </w:rPr>
      </w:pPr>
    </w:p>
    <w:p w:rsidR="00000000" w:rsidRDefault="00F15D5C">
      <w:pPr>
        <w:rPr>
          <w:sz w:val="13"/>
          <w:szCs w:val="13"/>
        </w:rPr>
      </w:pPr>
      <w:r>
        <w:rPr>
          <w:sz w:val="13"/>
          <w:szCs w:val="13"/>
        </w:rPr>
        <w:t>Cike da taƙama yake taku hadi da Izza da mazan taka, yana dab da isowa inda muke tsaye kamar statue, kamshin perfume din sa Oud intense na Kamfanin Gucci ya daki hancina Wanda yasa ni jan dogon numfashi, ya kuma War ware mu</w:t>
      </w:r>
      <w:r>
        <w:rPr>
          <w:sz w:val="13"/>
          <w:szCs w:val="13"/>
        </w:rPr>
        <w:t xml:space="preserve">n jijiyoyi  na da suka </w:t>
      </w:r>
      <w:r>
        <w:rPr>
          <w:sz w:val="13"/>
          <w:szCs w:val="13"/>
        </w:rPr>
        <w:t>ɗ</w:t>
      </w:r>
      <w:r>
        <w:rPr>
          <w:sz w:val="13"/>
          <w:szCs w:val="13"/>
        </w:rPr>
        <w:t>aure yasa ni daskarewa na zama statue.</w:t>
      </w:r>
    </w:p>
    <w:p w:rsidR="00000000" w:rsidRDefault="00F15D5C">
      <w:pPr>
        <w:rPr>
          <w:sz w:val="13"/>
          <w:szCs w:val="13"/>
        </w:rPr>
      </w:pPr>
    </w:p>
    <w:p w:rsidR="00000000" w:rsidRDefault="00F15D5C">
      <w:pPr>
        <w:rPr>
          <w:sz w:val="13"/>
          <w:szCs w:val="13"/>
        </w:rPr>
      </w:pPr>
      <w:r>
        <w:rPr>
          <w:sz w:val="13"/>
          <w:szCs w:val="13"/>
        </w:rPr>
        <w:t>Juyowa nayi da niyan zubewa Islam abinda ke raina, sai de ga mamaki na har tayi shige warta mota, da alama ma ta dade da yin hakan, zumburo baki nayi gaba, na bude cap din motan na shiga, as a</w:t>
      </w:r>
      <w:r>
        <w:rPr>
          <w:sz w:val="13"/>
          <w:szCs w:val="13"/>
        </w:rPr>
        <w:t xml:space="preserve">lways tana ta faman scrolling tana up and down a screen din wayan  ta, girgiza kai na kawai nayi, nayi minding business </w:t>
      </w:r>
      <w:r>
        <w:rPr>
          <w:sz w:val="13"/>
          <w:szCs w:val="13"/>
        </w:rPr>
        <w:t>ɗ</w:t>
      </w:r>
      <w:r>
        <w:rPr>
          <w:sz w:val="13"/>
          <w:szCs w:val="13"/>
        </w:rPr>
        <w:t>ina.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Daga </w:t>
      </w:r>
      <w:r>
        <w:rPr>
          <w:sz w:val="13"/>
          <w:szCs w:val="13"/>
        </w:rPr>
        <w:t>ɓ</w:t>
      </w:r>
      <w:r>
        <w:rPr>
          <w:sz w:val="13"/>
          <w:szCs w:val="13"/>
        </w:rPr>
        <w:t>angare Captain Fudhal bai tsaya ako ina ba sai side dinsu, Mg Fahreen da Commandore Fareed yasa mu,  Fareed na koƙarin ser</w:t>
      </w:r>
      <w:r>
        <w:rPr>
          <w:sz w:val="13"/>
          <w:szCs w:val="13"/>
        </w:rPr>
        <w:t>ving dinsu, kamar tsohon bujumin kurma haka yasa mu guri  ya zauna bai ce da kowa komai ba, kamaar yadda ko sallama bai yi ba,</w:t>
      </w:r>
    </w:p>
    <w:p w:rsidR="00000000" w:rsidRDefault="00F15D5C">
      <w:pPr>
        <w:rPr>
          <w:sz w:val="13"/>
          <w:szCs w:val="13"/>
        </w:rPr>
      </w:pPr>
    </w:p>
    <w:p w:rsidR="00000000" w:rsidRDefault="00F15D5C">
      <w:pPr>
        <w:rPr>
          <w:sz w:val="13"/>
          <w:szCs w:val="13"/>
        </w:rPr>
      </w:pPr>
      <w:r>
        <w:rPr>
          <w:sz w:val="13"/>
          <w:szCs w:val="13"/>
        </w:rPr>
        <w:t>cike da takaici Fareed ya ce " waalaikas Salam, daga ina kake?,"</w:t>
      </w:r>
    </w:p>
    <w:p w:rsidR="00000000" w:rsidRDefault="00F15D5C">
      <w:pPr>
        <w:rPr>
          <w:sz w:val="13"/>
          <w:szCs w:val="13"/>
        </w:rPr>
      </w:pPr>
    </w:p>
    <w:p w:rsidR="00000000" w:rsidRDefault="00F15D5C">
      <w:pPr>
        <w:rPr>
          <w:sz w:val="13"/>
          <w:szCs w:val="13"/>
        </w:rPr>
      </w:pPr>
      <w:r>
        <w:rPr>
          <w:sz w:val="13"/>
          <w:szCs w:val="13"/>
        </w:rPr>
        <w:t>Dogon tsuka yaja, cikin hasala ya ce "daga inda ka aike ni uba</w:t>
      </w:r>
      <w:r>
        <w:rPr>
          <w:sz w:val="13"/>
          <w:szCs w:val="13"/>
        </w:rPr>
        <w:t>na,"</w:t>
      </w:r>
    </w:p>
    <w:p w:rsidR="00000000" w:rsidRDefault="00F15D5C">
      <w:pPr>
        <w:rPr>
          <w:sz w:val="13"/>
          <w:szCs w:val="13"/>
        </w:rPr>
      </w:pPr>
    </w:p>
    <w:p w:rsidR="00000000" w:rsidRDefault="00F15D5C">
      <w:pPr>
        <w:rPr>
          <w:sz w:val="13"/>
          <w:szCs w:val="13"/>
        </w:rPr>
      </w:pPr>
      <w:r>
        <w:rPr>
          <w:sz w:val="13"/>
          <w:szCs w:val="13"/>
        </w:rPr>
        <w:t>Murmushin da yake karawa fuskanshi kyau da annurin imani ya sake, kafin ya ce" ko wani bawa yana gwagwar mayan samarwa kansa aminci amma banda kai,</w:t>
      </w:r>
    </w:p>
    <w:p w:rsidR="00000000" w:rsidRDefault="00F15D5C">
      <w:pPr>
        <w:rPr>
          <w:sz w:val="13"/>
          <w:szCs w:val="13"/>
        </w:rPr>
      </w:pPr>
      <w:r>
        <w:rPr>
          <w:sz w:val="13"/>
          <w:szCs w:val="13"/>
        </w:rPr>
        <w:t xml:space="preserve">baka ma nemawa kanka amincin ba, bare kuma ayi tunanin wassu su samu, dama kuma ance kaso wa </w:t>
      </w:r>
      <w:r>
        <w:rPr>
          <w:sz w:val="13"/>
          <w:szCs w:val="13"/>
        </w:rPr>
        <w:t>ɗ</w:t>
      </w:r>
      <w:r>
        <w:rPr>
          <w:sz w:val="13"/>
          <w:szCs w:val="13"/>
        </w:rPr>
        <w:t>an uwank</w:t>
      </w:r>
      <w:r>
        <w:rPr>
          <w:sz w:val="13"/>
          <w:szCs w:val="13"/>
        </w:rPr>
        <w:t xml:space="preserve">a abinda ka so wa kanka, to kai baka so wa kan naka Bama bare </w:t>
      </w:r>
      <w:r>
        <w:rPr>
          <w:sz w:val="13"/>
          <w:szCs w:val="13"/>
        </w:rPr>
        <w:t>ɗ</w:t>
      </w:r>
      <w:r>
        <w:rPr>
          <w:sz w:val="13"/>
          <w:szCs w:val="13"/>
        </w:rPr>
        <w:t>an uwanka,"</w:t>
      </w:r>
    </w:p>
    <w:p w:rsidR="00000000" w:rsidRDefault="00F15D5C">
      <w:pPr>
        <w:rPr>
          <w:sz w:val="13"/>
          <w:szCs w:val="13"/>
        </w:rPr>
      </w:pPr>
    </w:p>
    <w:p w:rsidR="00000000" w:rsidRDefault="00F15D5C">
      <w:pPr>
        <w:rPr>
          <w:sz w:val="13"/>
          <w:szCs w:val="13"/>
        </w:rPr>
      </w:pPr>
      <w:r>
        <w:rPr>
          <w:sz w:val="13"/>
          <w:szCs w:val="13"/>
        </w:rPr>
        <w:t>cikin daure fuska ya ce "tun da ubanka ne yake  bada amincin sai ka zuga shi ya hana ni,"</w:t>
      </w:r>
    </w:p>
    <w:p w:rsidR="00000000" w:rsidRDefault="00F15D5C">
      <w:pPr>
        <w:rPr>
          <w:sz w:val="13"/>
          <w:szCs w:val="13"/>
        </w:rPr>
      </w:pPr>
    </w:p>
    <w:p w:rsidR="00000000" w:rsidRDefault="00F15D5C">
      <w:pPr>
        <w:rPr>
          <w:sz w:val="13"/>
          <w:szCs w:val="13"/>
        </w:rPr>
      </w:pPr>
      <w:r>
        <w:rPr>
          <w:sz w:val="13"/>
          <w:szCs w:val="13"/>
        </w:rPr>
        <w:t xml:space="preserve">har ilah yanzu fuskansa na dauke da narkakkiyar murmushin sa mai tsokale idon maƙiya </w:t>
      </w:r>
    </w:p>
    <w:p w:rsidR="00000000" w:rsidRDefault="00F15D5C">
      <w:pPr>
        <w:rPr>
          <w:sz w:val="13"/>
          <w:szCs w:val="13"/>
        </w:rPr>
      </w:pPr>
    </w:p>
    <w:p w:rsidR="00000000" w:rsidRDefault="00F15D5C">
      <w:pPr>
        <w:rPr>
          <w:sz w:val="13"/>
          <w:szCs w:val="13"/>
        </w:rPr>
      </w:pPr>
      <w:r>
        <w:rPr>
          <w:sz w:val="13"/>
          <w:szCs w:val="13"/>
        </w:rPr>
        <w:t>"</w:t>
      </w:r>
      <w:r>
        <w:rPr>
          <w:sz w:val="13"/>
          <w:szCs w:val="13"/>
        </w:rPr>
        <w:t>😊</w:t>
      </w:r>
      <w:r>
        <w:rPr>
          <w:sz w:val="13"/>
          <w:szCs w:val="13"/>
        </w:rPr>
        <w:t xml:space="preserve"> ba ubana ke bayarwa ba, kuma koda shi yake bayarwa bazan taba zuga shi ya hanaka ba, sabida kai </w:t>
      </w:r>
      <w:r>
        <w:rPr>
          <w:sz w:val="13"/>
          <w:szCs w:val="13"/>
        </w:rPr>
        <w:t>ɗ</w:t>
      </w:r>
      <w:r>
        <w:rPr>
          <w:sz w:val="13"/>
          <w:szCs w:val="13"/>
        </w:rPr>
        <w:t>an uwa na ne, amma abu daya zan ma, shine zan ha</w:t>
      </w:r>
      <w:r>
        <w:rPr>
          <w:sz w:val="13"/>
          <w:szCs w:val="13"/>
        </w:rPr>
        <w:t>ɗ</w:t>
      </w:r>
      <w:r>
        <w:rPr>
          <w:sz w:val="13"/>
          <w:szCs w:val="13"/>
        </w:rPr>
        <w:t>aka da wanda zata koya maka yadda zaka nemawa kanka aminci daga gun Ubangijin ka,"</w:t>
      </w:r>
    </w:p>
    <w:p w:rsidR="00000000" w:rsidRDefault="00F15D5C">
      <w:pPr>
        <w:rPr>
          <w:sz w:val="13"/>
          <w:szCs w:val="13"/>
        </w:rPr>
      </w:pPr>
    </w:p>
    <w:p w:rsidR="00000000" w:rsidRDefault="00F15D5C">
      <w:pPr>
        <w:rPr>
          <w:sz w:val="13"/>
          <w:szCs w:val="13"/>
        </w:rPr>
      </w:pPr>
      <w:r>
        <w:rPr>
          <w:sz w:val="13"/>
          <w:szCs w:val="13"/>
        </w:rPr>
        <w:t>Wani mugun kallo ya bish</w:t>
      </w:r>
      <w:r>
        <w:rPr>
          <w:sz w:val="13"/>
          <w:szCs w:val="13"/>
        </w:rPr>
        <w:t xml:space="preserve">i dashi, sai de bai ce komai ba duk da ko ran shi ya </w:t>
      </w:r>
      <w:r>
        <w:rPr>
          <w:sz w:val="13"/>
          <w:szCs w:val="13"/>
        </w:rPr>
        <w:t>ɓ</w:t>
      </w:r>
      <w:r>
        <w:rPr>
          <w:sz w:val="13"/>
          <w:szCs w:val="13"/>
        </w:rPr>
        <w:t xml:space="preserve">aci, sai de ya zabi daya hadiye bacin ran,  yasan in ma ya fito da ita baza ta haifa musu </w:t>
      </w:r>
      <w:r>
        <w:rPr>
          <w:sz w:val="13"/>
          <w:szCs w:val="13"/>
        </w:rPr>
        <w:t>ɗ</w:t>
      </w:r>
      <w:r>
        <w:rPr>
          <w:sz w:val="13"/>
          <w:szCs w:val="13"/>
        </w:rPr>
        <w:t>a mai ido ba,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EGYPT</w:t>
      </w:r>
    </w:p>
    <w:p w:rsidR="00000000" w:rsidRDefault="00F15D5C">
      <w:pPr>
        <w:rPr>
          <w:sz w:val="13"/>
          <w:szCs w:val="13"/>
        </w:rPr>
      </w:pPr>
    </w:p>
    <w:p w:rsidR="00000000" w:rsidRDefault="00F15D5C">
      <w:pPr>
        <w:rPr>
          <w:sz w:val="13"/>
          <w:szCs w:val="13"/>
        </w:rPr>
      </w:pPr>
      <w:r>
        <w:rPr>
          <w:sz w:val="13"/>
          <w:szCs w:val="13"/>
        </w:rPr>
        <w:t>ABDUL MALIK ROYAL ESTATE</w:t>
      </w:r>
    </w:p>
    <w:p w:rsidR="00000000" w:rsidRDefault="00F15D5C">
      <w:pPr>
        <w:rPr>
          <w:sz w:val="13"/>
          <w:szCs w:val="13"/>
        </w:rPr>
      </w:pPr>
    </w:p>
    <w:p w:rsidR="00000000" w:rsidRDefault="00F15D5C">
      <w:pPr>
        <w:rPr>
          <w:sz w:val="13"/>
          <w:szCs w:val="13"/>
        </w:rPr>
      </w:pPr>
      <w:r>
        <w:rPr>
          <w:sz w:val="13"/>
          <w:szCs w:val="13"/>
        </w:rPr>
        <w:t xml:space="preserve">Shirye shirye ake ba kama hannun yaro, tun daga wajen estate </w:t>
      </w:r>
      <w:r>
        <w:rPr>
          <w:sz w:val="13"/>
          <w:szCs w:val="13"/>
        </w:rPr>
        <w:t>din kasan ana shirin hidimar biki, kasancewar ko ina ya sha gyara na musamman in ta kaice ba Estate kadai ba gaba daya Kasar Egypt ta dauki dumin shirin auren Shahzad (</w:t>
      </w:r>
      <w:r>
        <w:rPr>
          <w:sz w:val="13"/>
          <w:szCs w:val="13"/>
        </w:rPr>
        <w:t>ɗ</w:t>
      </w:r>
      <w:r>
        <w:rPr>
          <w:sz w:val="13"/>
          <w:szCs w:val="13"/>
        </w:rPr>
        <w:t xml:space="preserve">an sarki ) Sultan Salahuddeen kuma jikan Sarfaraz Muhd Habibullah da za'a yi, wato </w:t>
      </w:r>
      <w:r>
        <w:rPr>
          <w:sz w:val="13"/>
          <w:szCs w:val="13"/>
        </w:rPr>
        <w:t>ɗ</w:t>
      </w:r>
      <w:r>
        <w:rPr>
          <w:sz w:val="13"/>
          <w:szCs w:val="13"/>
        </w:rPr>
        <w:t>a k</w:t>
      </w:r>
      <w:r>
        <w:rPr>
          <w:sz w:val="13"/>
          <w:szCs w:val="13"/>
        </w:rPr>
        <w:t xml:space="preserve">walli </w:t>
      </w:r>
      <w:r>
        <w:rPr>
          <w:sz w:val="13"/>
          <w:szCs w:val="13"/>
        </w:rPr>
        <w:t>ɗ</w:t>
      </w:r>
      <w:r>
        <w:rPr>
          <w:sz w:val="13"/>
          <w:szCs w:val="13"/>
        </w:rPr>
        <w:t>aya  kuma magajin Masarautar.</w:t>
      </w:r>
    </w:p>
    <w:p w:rsidR="00000000" w:rsidRDefault="00F15D5C">
      <w:pPr>
        <w:rPr>
          <w:sz w:val="13"/>
          <w:szCs w:val="13"/>
        </w:rPr>
      </w:pPr>
    </w:p>
    <w:p w:rsidR="00000000" w:rsidRDefault="00F15D5C">
      <w:pPr>
        <w:rPr>
          <w:sz w:val="13"/>
          <w:szCs w:val="13"/>
        </w:rPr>
      </w:pPr>
      <w:r>
        <w:rPr>
          <w:sz w:val="13"/>
          <w:szCs w:val="13"/>
        </w:rPr>
        <w:t>Ta wani bangaren kuma gari ya dauki sanarwar ce wa matar da Shahzad zai aura , ƴa ce ga Field Marshal MD Kahter wato Master, duk da ba'a san waye mahaifiyarta ba, kuma hakan na daya daga cikin abinda ya kara jan hankal</w:t>
      </w:r>
      <w:r>
        <w:rPr>
          <w:sz w:val="13"/>
          <w:szCs w:val="13"/>
        </w:rPr>
        <w:t xml:space="preserve">in Mutane, sanin cewa MD Kahter mata daya gareshi, kuma ta rasu da ƴayan sa da ta haifa, sai </w:t>
      </w:r>
      <w:r>
        <w:rPr>
          <w:sz w:val="13"/>
          <w:szCs w:val="13"/>
        </w:rPr>
        <w:t>ɗ</w:t>
      </w:r>
      <w:r>
        <w:rPr>
          <w:sz w:val="13"/>
          <w:szCs w:val="13"/>
        </w:rPr>
        <w:t>an sa namiji guda daya liutenant General muhd Baraq.</w:t>
      </w:r>
    </w:p>
    <w:p w:rsidR="00000000" w:rsidRDefault="00F15D5C">
      <w:pPr>
        <w:rPr>
          <w:sz w:val="13"/>
          <w:szCs w:val="13"/>
        </w:rPr>
      </w:pPr>
    </w:p>
    <w:p w:rsidR="00000000" w:rsidRDefault="00F15D5C">
      <w:pPr>
        <w:rPr>
          <w:sz w:val="13"/>
          <w:szCs w:val="13"/>
        </w:rPr>
      </w:pPr>
      <w:r>
        <w:rPr>
          <w:sz w:val="13"/>
          <w:szCs w:val="13"/>
        </w:rPr>
        <w:t xml:space="preserve">Haka na daya daga cikin abinda ya sa Egypt international airport take ta faman saukar baƙi, inda hotel dake </w:t>
      </w:r>
      <w:r>
        <w:rPr>
          <w:sz w:val="13"/>
          <w:szCs w:val="13"/>
        </w:rPr>
        <w:t>ƙ</w:t>
      </w:r>
      <w:r>
        <w:rPr>
          <w:sz w:val="13"/>
          <w:szCs w:val="13"/>
        </w:rPr>
        <w:t>asar Egypt sai diban manyan hamshakan baƙi take yi, wanda ya ha</w:t>
      </w:r>
      <w:r>
        <w:rPr>
          <w:sz w:val="13"/>
          <w:szCs w:val="13"/>
        </w:rPr>
        <w:t>ɗ</w:t>
      </w:r>
      <w:r>
        <w:rPr>
          <w:sz w:val="13"/>
          <w:szCs w:val="13"/>
        </w:rPr>
        <w:t>a da soldiers, doctors Dade sauran su, bugu da ƙari mata nata faman sauka a kasar Egypt, wanda ke zuwa daga ban garori dayawa daga fadin Africa dama duniya gaba ki daya, ba komai ya kawo su b</w:t>
      </w:r>
      <w:r>
        <w:rPr>
          <w:sz w:val="13"/>
          <w:szCs w:val="13"/>
        </w:rPr>
        <w:t>a sai dan su san wacece matar da Field Marshal MD Kahter (Master) ya aura har ya haihu da ita, kasancewar sun Sha tun karar sa da maganan aure amma a karshe ya musu korar kare.</w:t>
      </w:r>
    </w:p>
    <w:p w:rsidR="00000000" w:rsidRDefault="00F15D5C">
      <w:pPr>
        <w:rPr>
          <w:sz w:val="13"/>
          <w:szCs w:val="13"/>
        </w:rPr>
      </w:pPr>
    </w:p>
    <w:p w:rsidR="00000000" w:rsidRDefault="00F15D5C">
      <w:pPr>
        <w:rPr>
          <w:sz w:val="13"/>
          <w:szCs w:val="13"/>
        </w:rPr>
      </w:pPr>
      <w:r>
        <w:rPr>
          <w:sz w:val="13"/>
          <w:szCs w:val="13"/>
        </w:rPr>
        <w:t xml:space="preserve"> ABDUL MALIK ROYAL ESTATE </w:t>
      </w:r>
      <w:r>
        <w:rPr>
          <w:sz w:val="13"/>
          <w:szCs w:val="13"/>
        </w:rPr>
        <w:t>🏢</w:t>
      </w:r>
    </w:p>
    <w:p w:rsidR="00000000" w:rsidRDefault="00F15D5C">
      <w:pPr>
        <w:rPr>
          <w:sz w:val="13"/>
          <w:szCs w:val="13"/>
        </w:rPr>
      </w:pPr>
    </w:p>
    <w:p w:rsidR="00000000" w:rsidRDefault="00F15D5C">
      <w:pPr>
        <w:rPr>
          <w:sz w:val="13"/>
          <w:szCs w:val="13"/>
        </w:rPr>
      </w:pPr>
      <w:r>
        <w:rPr>
          <w:sz w:val="13"/>
          <w:szCs w:val="13"/>
        </w:rPr>
        <w:t>shiri ake don gabatar da daya daga cikin event d</w:t>
      </w:r>
      <w:r>
        <w:rPr>
          <w:sz w:val="13"/>
          <w:szCs w:val="13"/>
        </w:rPr>
        <w:t>in da yake al'ada ce a Masarautar, Shagali ne akeyi na gabatar wa daukacin ilahirin Jama'ar kasar Egypt irin siffofin da Gimbiyar  su keda shi, wanda yake a ka'ida ko wacce Sultana ko Malikat ana bukatar ta kasance mai irin wannan qualities din guda shida,</w:t>
      </w:r>
      <w:r>
        <w:rPr>
          <w:sz w:val="13"/>
          <w:szCs w:val="13"/>
        </w:rPr>
        <w:t xml:space="preserve"> yana daya daga cikin abinda ke karawa Gimbiyar kwarjini da girma a idon jama'ar ta, wannan ne yasa Masarautar Egypt basa auren gan ganci, sukan yi bincike mai tsayi da Neman zabin ubangiji kafin suyi hakan.</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Zawjatul Ameer  har wani kumatu tayi tsabar y</w:t>
      </w:r>
      <w:r>
        <w:rPr>
          <w:sz w:val="13"/>
          <w:szCs w:val="13"/>
        </w:rPr>
        <w:t xml:space="preserve">adda take samun kulawa da taraira ya na musamman daga daukacin jama'ar dake rayuwa a Abdul Malik Royal Estate, duk da ko kowa da abinda ke cikin sa, taraira ya take samu na musamman daga gun MD Kahter da Young master tamkar jaririya haka suka </w:t>
      </w:r>
      <w:r>
        <w:rPr>
          <w:sz w:val="13"/>
          <w:szCs w:val="13"/>
        </w:rPr>
        <w:t>ɗ</w:t>
      </w:r>
      <w:r>
        <w:rPr>
          <w:sz w:val="13"/>
          <w:szCs w:val="13"/>
        </w:rPr>
        <w:t>auke ta, ita</w:t>
      </w:r>
      <w:r>
        <w:rPr>
          <w:sz w:val="13"/>
          <w:szCs w:val="13"/>
        </w:rPr>
        <w:t xml:space="preserve"> Ko abin nema ya samu sai Barka shagwaba takeyi iya son ranta.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EVENT CENTRE</w:t>
      </w:r>
    </w:p>
    <w:p w:rsidR="00000000" w:rsidRDefault="00F15D5C">
      <w:pPr>
        <w:rPr>
          <w:sz w:val="13"/>
          <w:szCs w:val="13"/>
        </w:rPr>
      </w:pPr>
    </w:p>
    <w:p w:rsidR="00000000" w:rsidRDefault="00F15D5C">
      <w:pPr>
        <w:rPr>
          <w:sz w:val="13"/>
          <w:szCs w:val="13"/>
        </w:rPr>
      </w:pPr>
      <w:r>
        <w:rPr>
          <w:sz w:val="13"/>
          <w:szCs w:val="13"/>
        </w:rPr>
        <w:t>Guri ne na alfarma wanda aka tanada don gabatar da taro na musamman wanda yake karkashin Masarautar Egypt, akan bude ta a duk lokacin da za'a gabatar da wani hamshaqin biki kama</w:t>
      </w:r>
      <w:r>
        <w:rPr>
          <w:sz w:val="13"/>
          <w:szCs w:val="13"/>
        </w:rPr>
        <w:t>r wannan.</w:t>
      </w:r>
    </w:p>
    <w:p w:rsidR="00000000" w:rsidRDefault="00F15D5C">
      <w:pPr>
        <w:rPr>
          <w:sz w:val="13"/>
          <w:szCs w:val="13"/>
        </w:rPr>
      </w:pPr>
    </w:p>
    <w:p w:rsidR="00000000" w:rsidRDefault="00F15D5C">
      <w:pPr>
        <w:rPr>
          <w:sz w:val="13"/>
          <w:szCs w:val="13"/>
        </w:rPr>
      </w:pPr>
      <w:r>
        <w:rPr>
          <w:sz w:val="13"/>
          <w:szCs w:val="13"/>
        </w:rPr>
        <w:t>Cike yake Makil da jama'a wanda ke sanye cikin kayan alfarma, suna zaune bisa wassu ha</w:t>
      </w:r>
      <w:r>
        <w:rPr>
          <w:sz w:val="13"/>
          <w:szCs w:val="13"/>
        </w:rPr>
        <w:t>ɗ</w:t>
      </w:r>
      <w:r>
        <w:rPr>
          <w:sz w:val="13"/>
          <w:szCs w:val="13"/>
        </w:rPr>
        <w:t>addun kujeru da table wanda suke kamar protocol saide Royal design ne, kowa yana zaune da iyalinsa,  yayin da an zube kayan alatu akan wannan table din.</w:t>
      </w:r>
    </w:p>
    <w:p w:rsidR="00000000" w:rsidRDefault="00F15D5C">
      <w:pPr>
        <w:rPr>
          <w:sz w:val="13"/>
          <w:szCs w:val="13"/>
        </w:rPr>
      </w:pPr>
    </w:p>
    <w:p w:rsidR="00000000" w:rsidRDefault="00F15D5C">
      <w:pPr>
        <w:rPr>
          <w:sz w:val="13"/>
          <w:szCs w:val="13"/>
        </w:rPr>
      </w:pPr>
      <w:r>
        <w:rPr>
          <w:sz w:val="13"/>
          <w:szCs w:val="13"/>
        </w:rPr>
        <w:t xml:space="preserve"> Wan</w:t>
      </w:r>
      <w:r>
        <w:rPr>
          <w:sz w:val="13"/>
          <w:szCs w:val="13"/>
        </w:rPr>
        <w:t>i bangare na musamman da aka ware an mishi ado mai jan hankali, ko ba'a fa</w:t>
      </w:r>
      <w:r>
        <w:rPr>
          <w:sz w:val="13"/>
          <w:szCs w:val="13"/>
        </w:rPr>
        <w:t>ɗ</w:t>
      </w:r>
      <w:r>
        <w:rPr>
          <w:sz w:val="13"/>
          <w:szCs w:val="13"/>
        </w:rPr>
        <w:t xml:space="preserve">a maka ba kasan an ware shine ga masu Mulkar kasar Egypt, yasha da royal colour kujera ce wacce ba tan tama kasan an yi barin dukiya ajikinta, sai wani shining da daukan eyes </w:t>
      </w:r>
      <w:r>
        <w:rPr>
          <w:sz w:val="13"/>
          <w:szCs w:val="13"/>
        </w:rPr>
        <w:t>👀</w:t>
      </w:r>
      <w:r>
        <w:rPr>
          <w:sz w:val="13"/>
          <w:szCs w:val="13"/>
        </w:rPr>
        <w:t xml:space="preserve"> yak</w:t>
      </w:r>
      <w:r>
        <w:rPr>
          <w:sz w:val="13"/>
          <w:szCs w:val="13"/>
        </w:rPr>
        <w:t>e yi, an mishi ado da danyen gold wato white gold, sai kuma lu'ulu'u da diamond, ita kanta wutan data ke haska gurin kujeran ya ban ban ta da wanda ke haska hall din.</w:t>
      </w:r>
    </w:p>
    <w:p w:rsidR="00000000" w:rsidRDefault="00F15D5C">
      <w:pPr>
        <w:rPr>
          <w:sz w:val="13"/>
          <w:szCs w:val="13"/>
        </w:rPr>
      </w:pPr>
    </w:p>
    <w:p w:rsidR="00000000" w:rsidRDefault="00F15D5C">
      <w:pPr>
        <w:rPr>
          <w:sz w:val="13"/>
          <w:szCs w:val="13"/>
        </w:rPr>
      </w:pPr>
      <w:r>
        <w:rPr>
          <w:sz w:val="13"/>
          <w:szCs w:val="13"/>
        </w:rPr>
        <w:t xml:space="preserve">Sanarwa da aka soma yi na karasowar Sarfaraz da Shahana, shi yasa daukacin jama'ar hall </w:t>
      </w:r>
      <w:r>
        <w:rPr>
          <w:sz w:val="13"/>
          <w:szCs w:val="13"/>
        </w:rPr>
        <w:t>din mikewa akan kafansu, tafiya sukeyi cikin isa da taƙama da kuma zallan izza, Sarfaraz na sanye cikin well iron jallabiya fari tas, sai kimono  da ya daura akan jallabiyan, itama fara ce tas kamar net, bakin  shi kuwa anyi mishi ado da golden colour, kan</w:t>
      </w:r>
      <w:r>
        <w:rPr>
          <w:sz w:val="13"/>
          <w:szCs w:val="13"/>
        </w:rPr>
        <w:t>shi yana nade cikin white ghuthra wanda aka nade da aghal, hannunshi ko saƙale da hadaddiyar designer wrist watch dinsa,  kafansa sanye cikin wani Royal loafers.</w:t>
      </w:r>
    </w:p>
    <w:p w:rsidR="00000000" w:rsidRDefault="00F15D5C">
      <w:pPr>
        <w:rPr>
          <w:sz w:val="13"/>
          <w:szCs w:val="13"/>
        </w:rPr>
      </w:pPr>
    </w:p>
    <w:p w:rsidR="00000000" w:rsidRDefault="00F15D5C">
      <w:pPr>
        <w:rPr>
          <w:sz w:val="13"/>
          <w:szCs w:val="13"/>
        </w:rPr>
      </w:pPr>
      <w:r>
        <w:rPr>
          <w:sz w:val="13"/>
          <w:szCs w:val="13"/>
        </w:rPr>
        <w:t xml:space="preserve">Shahana dake gefen Sarfaraz, tana sanyecikin dakakkiyar Turkian Royal satin, kanta yana rufe </w:t>
      </w:r>
      <w:r>
        <w:rPr>
          <w:sz w:val="13"/>
          <w:szCs w:val="13"/>
        </w:rPr>
        <w:t xml:space="preserve">cikin wani hadaddiyar Royal turban white colour Wanda aka mishi ado da wassu golden duwastu masu daukan eyes, </w:t>
      </w:r>
      <w:r>
        <w:rPr>
          <w:sz w:val="13"/>
          <w:szCs w:val="13"/>
        </w:rPr>
        <w:t>👁</w:t>
      </w:r>
      <w:r>
        <w:rPr>
          <w:sz w:val="13"/>
          <w:szCs w:val="13"/>
        </w:rPr>
        <w:t>️</w:t>
      </w:r>
      <w:r>
        <w:rPr>
          <w:sz w:val="13"/>
          <w:szCs w:val="13"/>
        </w:rPr>
        <w:t xml:space="preserve"> hannunta dauke da wani cute purse dinta wanda aka kashe da hadaddun duwastu na alfarma masu shining da daukan sense, yayin da yatsun hannunta </w:t>
      </w:r>
      <w:r>
        <w:rPr>
          <w:sz w:val="13"/>
          <w:szCs w:val="13"/>
        </w:rPr>
        <w:t>suna sanye da zobba na man,a ya masu zamu da shuni, kana gani ko ba'a fa</w:t>
      </w:r>
      <w:r>
        <w:rPr>
          <w:sz w:val="13"/>
          <w:szCs w:val="13"/>
        </w:rPr>
        <w:t>ɗ</w:t>
      </w:r>
      <w:r>
        <w:rPr>
          <w:sz w:val="13"/>
          <w:szCs w:val="13"/>
        </w:rPr>
        <w:t>a ma ba kasan zallan gold ne da kuma diamond ring, kafanta shima sanye cikin Brian Atwood ankle boots, ba abinda zance sai Mashaallah iya kyau sunyi kyau ba karya abin sai wanda ya ga</w:t>
      </w:r>
      <w:r>
        <w:rPr>
          <w:sz w:val="13"/>
          <w:szCs w:val="13"/>
        </w:rPr>
        <w:t>ni, duk da sun kasance masu shekaru sai de hakan bai nuna ba sam, tsabar hutun da suke samu da irin kayan da suke sawa.</w:t>
      </w:r>
    </w:p>
    <w:p w:rsidR="00000000" w:rsidRDefault="00F15D5C">
      <w:pPr>
        <w:rPr>
          <w:sz w:val="13"/>
          <w:szCs w:val="13"/>
        </w:rPr>
      </w:pPr>
    </w:p>
    <w:p w:rsidR="00000000" w:rsidRDefault="00F15D5C">
      <w:pPr>
        <w:rPr>
          <w:sz w:val="13"/>
          <w:szCs w:val="13"/>
        </w:rPr>
      </w:pPr>
      <w:r>
        <w:rPr>
          <w:sz w:val="13"/>
          <w:szCs w:val="13"/>
        </w:rPr>
        <w:t>Sun cigaba da tafiya bisa shinfidadden Royal centre carpet Wanda aka tana da don su har suka karasa mazaunin su, kujerar ne mai mazauni</w:t>
      </w:r>
      <w:r>
        <w:rPr>
          <w:sz w:val="13"/>
          <w:szCs w:val="13"/>
        </w:rPr>
        <w:t>n mutum biyu,banda wal wali da daukan ido ba abinda yakeyi, zaman su keda wuya aka sanar da zuwan Malik Sultan da Malikat Nubia,</w:t>
      </w:r>
    </w:p>
    <w:p w:rsidR="00000000" w:rsidRDefault="00F15D5C">
      <w:pPr>
        <w:rPr>
          <w:sz w:val="13"/>
          <w:szCs w:val="13"/>
        </w:rPr>
      </w:pPr>
    </w:p>
    <w:p w:rsidR="00000000" w:rsidRDefault="00F15D5C">
      <w:pPr>
        <w:rPr>
          <w:sz w:val="13"/>
          <w:szCs w:val="13"/>
        </w:rPr>
      </w:pPr>
      <w:r>
        <w:rPr>
          <w:sz w:val="13"/>
          <w:szCs w:val="13"/>
        </w:rPr>
        <w:t>Sun shigo cikin shiga na alfarma, cikin kaya na masu ji da ƙarfin Mulki da zallan Izza, komai na Malik Sultan daban ne , kasan</w:t>
      </w:r>
      <w:r>
        <w:rPr>
          <w:sz w:val="13"/>
          <w:szCs w:val="13"/>
        </w:rPr>
        <w:t>cewar sa mutum mai wuyan sha'ani ko ince murdadden mutum.</w:t>
      </w:r>
    </w:p>
    <w:p w:rsidR="00000000" w:rsidRDefault="00F15D5C">
      <w:pPr>
        <w:rPr>
          <w:sz w:val="13"/>
          <w:szCs w:val="13"/>
        </w:rPr>
      </w:pPr>
    </w:p>
    <w:p w:rsidR="00000000" w:rsidRDefault="00F15D5C">
      <w:pPr>
        <w:rPr>
          <w:sz w:val="13"/>
          <w:szCs w:val="13"/>
        </w:rPr>
      </w:pPr>
      <w:r>
        <w:rPr>
          <w:sz w:val="13"/>
          <w:szCs w:val="13"/>
        </w:rPr>
        <w:t>Bayan shigowar Malik da Malikat, aka sanar da karasowar mai martaba Sultan Salahuddeen da Sultana Najda, bahaushe ya ce sawun giya ya taka na raƙumi kuma ko a gidan giya akwai babba, to hakan take,</w:t>
      </w:r>
      <w:r>
        <w:rPr>
          <w:sz w:val="13"/>
          <w:szCs w:val="13"/>
        </w:rPr>
        <w:t xml:space="preserve"> duk da kasancewar Sultan </w:t>
      </w:r>
      <w:r>
        <w:rPr>
          <w:sz w:val="13"/>
          <w:szCs w:val="13"/>
        </w:rPr>
        <w:t>ɗ</w:t>
      </w:r>
      <w:r>
        <w:rPr>
          <w:sz w:val="13"/>
          <w:szCs w:val="13"/>
        </w:rPr>
        <w:t xml:space="preserve">a  ga  Malik kuma jika ga Sarfaraz bai sa tauraron sa ta dena haskawa ba, kasancewar sa karamin alhaki a tsakanin su, suna sanye cikin kayan alfarma dake nuna sudin sune ke Mulkar </w:t>
      </w:r>
      <w:r>
        <w:rPr>
          <w:sz w:val="13"/>
          <w:szCs w:val="13"/>
        </w:rPr>
        <w:t>ɗ</w:t>
      </w:r>
      <w:r>
        <w:rPr>
          <w:sz w:val="13"/>
          <w:szCs w:val="13"/>
        </w:rPr>
        <w:t>aukacin Jama'ar kasar Egypt daya.</w:t>
      </w:r>
    </w:p>
    <w:p w:rsidR="00000000" w:rsidRDefault="00F15D5C">
      <w:pPr>
        <w:rPr>
          <w:sz w:val="13"/>
          <w:szCs w:val="13"/>
        </w:rPr>
      </w:pPr>
    </w:p>
    <w:p w:rsidR="00000000" w:rsidRDefault="00F15D5C">
      <w:pPr>
        <w:rPr>
          <w:sz w:val="13"/>
          <w:szCs w:val="13"/>
        </w:rPr>
      </w:pPr>
      <w:r>
        <w:rPr>
          <w:sz w:val="13"/>
          <w:szCs w:val="13"/>
        </w:rPr>
        <w:t>Sultan na san</w:t>
      </w:r>
      <w:r>
        <w:rPr>
          <w:sz w:val="13"/>
          <w:szCs w:val="13"/>
        </w:rPr>
        <w:t>ye cikin well iron jallabiya fari tas dashi, sai white golden net kimono  dake sanye saman jallabiyan, kanshi a nade cikin white guthra an nade shi da aghal, jikin aghal din akwai wani bottle Mai shegen kyau da daukan hankali, jikinshi akwai tambarin masar</w:t>
      </w:r>
      <w:r>
        <w:rPr>
          <w:sz w:val="13"/>
          <w:szCs w:val="13"/>
        </w:rPr>
        <w:t xml:space="preserve">autar wanda aka yi da narkakkiyar gold, inda diamond </w:t>
      </w:r>
      <w:r>
        <w:rPr>
          <w:sz w:val="13"/>
          <w:szCs w:val="13"/>
        </w:rPr>
        <w:t>💎</w:t>
      </w:r>
      <w:r>
        <w:rPr>
          <w:sz w:val="13"/>
          <w:szCs w:val="13"/>
        </w:rPr>
        <w:t xml:space="preserve"> ya kasance duwatsun addon ta, hannunshi saƙale da diamond wrist watch da kuma wani hadaddiyar Zobe wanda ke dauke da tambarin ko ince shaidar kasancewar sa sarki, kafansa ya na sanye cikin Black Brian</w:t>
      </w:r>
      <w:r>
        <w:rPr>
          <w:sz w:val="13"/>
          <w:szCs w:val="13"/>
        </w:rPr>
        <w:t xml:space="preserve"> Atwood loafers, fuskansa sanye  da siririn eye glass Mai tsadar gaske,wacce ta fitar da kyau da kuma tsarin hancin sa, kamar yadda sumar fuskansa yake kwance lubb sai daukan ido da sheki yakeyi, da gani ba tambaya kasan ba karamin </w:t>
      </w:r>
      <w:r>
        <w:rPr>
          <w:sz w:val="13"/>
          <w:szCs w:val="13"/>
        </w:rPr>
        <w:t>💰</w:t>
      </w:r>
      <w:r>
        <w:rPr>
          <w:sz w:val="13"/>
          <w:szCs w:val="13"/>
        </w:rPr>
        <w:t xml:space="preserve"> money, ake kashe mata</w:t>
      </w:r>
      <w:r>
        <w:rPr>
          <w:sz w:val="13"/>
          <w:szCs w:val="13"/>
        </w:rPr>
        <w:t xml:space="preserve"> ba, daga </w:t>
      </w:r>
      <w:r>
        <w:rPr>
          <w:sz w:val="13"/>
          <w:szCs w:val="13"/>
        </w:rPr>
        <w:t>ɓ</w:t>
      </w:r>
      <w:r>
        <w:rPr>
          <w:sz w:val="13"/>
          <w:szCs w:val="13"/>
        </w:rPr>
        <w:t>angare daman shi Sultana Najda ne sanye cikin white fitted gown, wansa aka mishi aiki da wassu ha</w:t>
      </w:r>
      <w:r>
        <w:rPr>
          <w:sz w:val="13"/>
          <w:szCs w:val="13"/>
        </w:rPr>
        <w:t>ɗ</w:t>
      </w:r>
      <w:r>
        <w:rPr>
          <w:sz w:val="13"/>
          <w:szCs w:val="13"/>
        </w:rPr>
        <w:t>addun stones masu sparkling ✨, sai kimono  ko ince alkyabba da aka daura akan sparkling fitted gown din , shima fari tas sai golden zare da akayi a</w:t>
      </w:r>
      <w:r>
        <w:rPr>
          <w:sz w:val="13"/>
          <w:szCs w:val="13"/>
        </w:rPr>
        <w:t>mfani dashi  wajen ƙawata kimonon daya kasance mai tsayi har yana jan ƙasa sosai daga da kuma hannun daya kasance stagune kawai, hannunta dauke small cute purse dinta wanda aka yi amfani da golden Stones wajen yi mishi ado, sanye cikin wani designer shoe M</w:t>
      </w:r>
      <w:r>
        <w:rPr>
          <w:sz w:val="13"/>
          <w:szCs w:val="13"/>
        </w:rPr>
        <w:t>ai tsadar gaske.</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Sun cigaba ba da tafiya bisa hadadden Royal centre carpet, inda ya sada su da mazaunin su, zaman su keda wuya aka fara wani kakkauran sanarwa da kakkausar murya, wanda yasa </w:t>
      </w:r>
      <w:r>
        <w:rPr>
          <w:sz w:val="13"/>
          <w:szCs w:val="13"/>
        </w:rPr>
        <w:t>ɗ</w:t>
      </w:r>
      <w:r>
        <w:rPr>
          <w:sz w:val="13"/>
          <w:szCs w:val="13"/>
        </w:rPr>
        <w:t xml:space="preserve">aukacin jama'ar dake cikin hall din suka mai da hankalinlin su </w:t>
      </w:r>
      <w:r>
        <w:rPr>
          <w:sz w:val="13"/>
          <w:szCs w:val="13"/>
        </w:rPr>
        <w:t xml:space="preserve"> bakin ƙofar hall din, babu karan abinda ke tashi sai karan camera, cas cas, kake ji da kuma televising da ake ta faman yi, wani wal walin haske hadi da wani azababben kanshi ke tashi, cike da rawan jiki Hadimai ke shin fida Centre carpet Wanda zai sada ma</w:t>
      </w:r>
      <w:r>
        <w:rPr>
          <w:sz w:val="13"/>
          <w:szCs w:val="13"/>
        </w:rPr>
        <w:t>mallakinta  ga mazaunin sa.</w:t>
      </w:r>
    </w:p>
    <w:p w:rsidR="00000000" w:rsidRDefault="00F15D5C">
      <w:pPr>
        <w:rPr>
          <w:sz w:val="13"/>
          <w:szCs w:val="13"/>
        </w:rPr>
      </w:pPr>
    </w:p>
    <w:p w:rsidR="00000000" w:rsidRDefault="00F15D5C">
      <w:pPr>
        <w:rPr>
          <w:sz w:val="13"/>
          <w:szCs w:val="13"/>
        </w:rPr>
      </w:pPr>
      <w:r>
        <w:rPr>
          <w:sz w:val="13"/>
          <w:szCs w:val="13"/>
        </w:rPr>
        <w:t xml:space="preserve">End of page 33 follow for more </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Queen Mahirah (wordsmith)</w:t>
      </w:r>
    </w:p>
    <w:p w:rsidR="00000000" w:rsidRDefault="00F15D5C">
      <w:pPr>
        <w:rPr>
          <w:sz w:val="13"/>
          <w:szCs w:val="13"/>
        </w:rPr>
      </w:pPr>
      <w:r>
        <w:rPr>
          <w:sz w:val="13"/>
          <w:szCs w:val="13"/>
        </w:rPr>
        <w:t xml:space="preserve">Adapted Expert Writer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t>
      </w:r>
      <w:r>
        <w:rPr>
          <w:sz w:val="13"/>
          <w:szCs w:val="13"/>
        </w:rPr>
        <w:t xml:space="preserve">THE TWO LIGHTS ✨ (RIKICIN GIDAN SARAUTA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The story contains the fact Royalty, Ego, Separation, disastrous l</w:t>
      </w:r>
      <w:r>
        <w:rPr>
          <w:sz w:val="13"/>
          <w:szCs w:val="13"/>
        </w:rPr>
        <w:t>ove, hatred, hardship,twin flame journey...</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The 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Follow my</w:t>
      </w:r>
    </w:p>
    <w:p w:rsidR="00000000" w:rsidRDefault="00F15D5C">
      <w:pPr>
        <w:rPr>
          <w:sz w:val="13"/>
          <w:szCs w:val="13"/>
        </w:rPr>
      </w:pPr>
      <w:r>
        <w:rPr>
          <w:sz w:val="13"/>
          <w:szCs w:val="13"/>
        </w:rPr>
        <w:t>Wattpad account</w:t>
      </w:r>
    </w:p>
    <w:p w:rsidR="00000000" w:rsidRDefault="00F15D5C">
      <w:pPr>
        <w:rPr>
          <w:sz w:val="13"/>
          <w:szCs w:val="13"/>
        </w:rPr>
      </w:pPr>
      <w:r>
        <w:rPr>
          <w:sz w:val="13"/>
          <w:szCs w:val="13"/>
        </w:rPr>
        <w:t>Queenmahirah14</w:t>
      </w:r>
    </w:p>
    <w:p w:rsidR="00000000" w:rsidRDefault="00F15D5C">
      <w:pPr>
        <w:rPr>
          <w:sz w:val="13"/>
          <w:szCs w:val="13"/>
        </w:rPr>
      </w:pPr>
      <w:r>
        <w:rPr>
          <w:sz w:val="13"/>
          <w:szCs w:val="13"/>
        </w:rPr>
        <w:t>WhatsApp Channel</w:t>
      </w:r>
    </w:p>
    <w:p w:rsidR="00000000" w:rsidRDefault="00F15D5C">
      <w:pPr>
        <w:rPr>
          <w:sz w:val="13"/>
          <w:szCs w:val="13"/>
        </w:rPr>
      </w:pPr>
      <w:r>
        <w:rPr>
          <w:sz w:val="13"/>
          <w:szCs w:val="13"/>
        </w:rPr>
        <w:t>Queen Mahirah's Library</w:t>
      </w:r>
    </w:p>
    <w:p w:rsidR="00000000" w:rsidRDefault="00F15D5C">
      <w:pPr>
        <w:rPr>
          <w:sz w:val="13"/>
          <w:szCs w:val="13"/>
        </w:rPr>
      </w:pPr>
    </w:p>
    <w:p w:rsidR="00000000" w:rsidRDefault="00F15D5C">
      <w:pPr>
        <w:rPr>
          <w:sz w:val="13"/>
          <w:szCs w:val="13"/>
        </w:rPr>
      </w:pPr>
      <w:r>
        <w:rPr>
          <w:sz w:val="13"/>
          <w:szCs w:val="13"/>
        </w:rPr>
        <w:t xml:space="preserve">Ko ka tun tube Ni ta wannan lambar a WhatsApp 09168962485, don na </w:t>
      </w:r>
      <w:r>
        <w:rPr>
          <w:sz w:val="13"/>
          <w:szCs w:val="13"/>
        </w:rPr>
        <w:t xml:space="preserve">sambada ku cikin WhatsApp group nawa, don samun update akai akai </w:t>
      </w:r>
      <w:r>
        <w:rPr>
          <w:sz w:val="13"/>
          <w:szCs w:val="13"/>
        </w:rPr>
        <w:t>😁</w:t>
      </w:r>
    </w:p>
    <w:p w:rsidR="00000000" w:rsidRDefault="00F15D5C">
      <w:pPr>
        <w:rPr>
          <w:sz w:val="13"/>
          <w:szCs w:val="13"/>
        </w:rPr>
      </w:pPr>
    </w:p>
    <w:p w:rsidR="00000000" w:rsidRDefault="00F15D5C">
      <w:pPr>
        <w:rPr>
          <w:sz w:val="13"/>
          <w:szCs w:val="13"/>
        </w:rPr>
      </w:pPr>
      <w:r>
        <w:rPr>
          <w:sz w:val="13"/>
          <w:szCs w:val="13"/>
        </w:rPr>
        <w:t>😁</w:t>
      </w:r>
      <w:r>
        <w:rPr>
          <w:sz w:val="13"/>
          <w:szCs w:val="13"/>
        </w:rPr>
        <w:t xml:space="preserve">Har ilah yau ban manta da ku ba masu comment </w:t>
      </w:r>
      <w:r>
        <w:rPr>
          <w:sz w:val="13"/>
          <w:szCs w:val="13"/>
        </w:rPr>
        <w:t>😁</w:t>
      </w:r>
      <w:r>
        <w:rPr>
          <w:sz w:val="13"/>
          <w:szCs w:val="13"/>
        </w:rPr>
        <w:t>, inah jin dadin  Irin soyayyar da kuke nunawa littafina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Wannan page din sadaukarwa ne a gare ku members din The Two lights (rikici</w:t>
      </w:r>
      <w:r>
        <w:rPr>
          <w:sz w:val="13"/>
          <w:szCs w:val="13"/>
        </w:rPr>
        <w:t>n gidan sarauta) update section.</w:t>
      </w: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p>
    <w:p w:rsidR="00000000" w:rsidRDefault="00F15D5C">
      <w:pPr>
        <w:rPr>
          <w:sz w:val="13"/>
          <w:szCs w:val="13"/>
        </w:rPr>
      </w:pPr>
      <w:r>
        <w:rPr>
          <w:sz w:val="13"/>
          <w:szCs w:val="13"/>
        </w:rPr>
        <w:t xml:space="preserve">Ongoing Book </w:t>
      </w:r>
      <w:r>
        <w:rPr>
          <w:sz w:val="13"/>
          <w:szCs w:val="13"/>
        </w:rPr>
        <w:t>📖</w:t>
      </w:r>
    </w:p>
    <w:p w:rsidR="00000000" w:rsidRDefault="00F15D5C">
      <w:pPr>
        <w:rPr>
          <w:sz w:val="13"/>
          <w:szCs w:val="13"/>
        </w:rPr>
      </w:pPr>
      <w:r>
        <w:rPr>
          <w:sz w:val="13"/>
          <w:szCs w:val="13"/>
        </w:rPr>
        <w:t xml:space="preserve">Typing </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              </w:t>
      </w:r>
      <w:r>
        <w:rPr>
          <w:sz w:val="13"/>
          <w:szCs w:val="13"/>
        </w:rPr>
        <w:t>🧚</w:t>
      </w:r>
      <w:r>
        <w:rPr>
          <w:sz w:val="13"/>
          <w:szCs w:val="13"/>
        </w:rPr>
        <w:t>34</w:t>
      </w:r>
      <w:r>
        <w:rPr>
          <w:sz w:val="13"/>
          <w:szCs w:val="13"/>
        </w:rPr>
        <w:t>🧚</w:t>
      </w:r>
    </w:p>
    <w:p w:rsidR="00000000" w:rsidRDefault="00F15D5C">
      <w:pPr>
        <w:rPr>
          <w:sz w:val="13"/>
          <w:szCs w:val="13"/>
        </w:rPr>
      </w:pPr>
    </w:p>
    <w:p w:rsidR="00000000" w:rsidRDefault="00F15D5C">
      <w:pPr>
        <w:rPr>
          <w:sz w:val="13"/>
          <w:szCs w:val="13"/>
        </w:rPr>
      </w:pPr>
      <w:r>
        <w:rPr>
          <w:sz w:val="13"/>
          <w:szCs w:val="13"/>
        </w:rPr>
        <w:t>Cike da rawar jiki Hadimai ke shin fida Centre carpet Wanda zai sada mamallakinta ga mazaunin sa.</w:t>
      </w:r>
    </w:p>
    <w:p w:rsidR="00000000" w:rsidRDefault="00F15D5C">
      <w:pPr>
        <w:rPr>
          <w:sz w:val="13"/>
          <w:szCs w:val="13"/>
        </w:rPr>
      </w:pPr>
    </w:p>
    <w:p w:rsidR="00000000" w:rsidRDefault="00F15D5C">
      <w:pPr>
        <w:rPr>
          <w:sz w:val="13"/>
          <w:szCs w:val="13"/>
        </w:rPr>
      </w:pPr>
      <w:r>
        <w:rPr>
          <w:sz w:val="13"/>
          <w:szCs w:val="13"/>
        </w:rPr>
        <w:t xml:space="preserve">Wani ni'imceccen kanshi ke tashi, ga wani haske na ban </w:t>
      </w:r>
      <w:r>
        <w:rPr>
          <w:sz w:val="13"/>
          <w:szCs w:val="13"/>
        </w:rPr>
        <w:t>al'ajabi, ba kowa ke fidda wannan Ni'imceccen kanshi ba sai Zawjatul Ameer.</w:t>
      </w:r>
    </w:p>
    <w:p w:rsidR="00000000" w:rsidRDefault="00F15D5C">
      <w:pPr>
        <w:rPr>
          <w:sz w:val="13"/>
          <w:szCs w:val="13"/>
        </w:rPr>
      </w:pPr>
    </w:p>
    <w:p w:rsidR="00000000" w:rsidRDefault="00F15D5C">
      <w:pPr>
        <w:rPr>
          <w:sz w:val="13"/>
          <w:szCs w:val="13"/>
        </w:rPr>
      </w:pPr>
      <w:r>
        <w:rPr>
          <w:sz w:val="13"/>
          <w:szCs w:val="13"/>
        </w:rPr>
        <w:t>Tana sanye cikin kaya na alfarma, wani ha</w:t>
      </w:r>
      <w:r>
        <w:rPr>
          <w:sz w:val="13"/>
          <w:szCs w:val="13"/>
        </w:rPr>
        <w:t>ɗ</w:t>
      </w:r>
      <w:r>
        <w:rPr>
          <w:sz w:val="13"/>
          <w:szCs w:val="13"/>
        </w:rPr>
        <w:t>adden  fitted gown ne ajikinta Wanda yake launin fari, an mishi wani zukekiyar embroidery work da golden din zare, sai stones masu sparkl</w:t>
      </w:r>
      <w:r>
        <w:rPr>
          <w:sz w:val="13"/>
          <w:szCs w:val="13"/>
        </w:rPr>
        <w:t>ing ✨ dake manne jikin ko wani ƙusurwa na kayan, sai wani  ha</w:t>
      </w:r>
      <w:r>
        <w:rPr>
          <w:sz w:val="13"/>
          <w:szCs w:val="13"/>
        </w:rPr>
        <w:t>ɗ</w:t>
      </w:r>
      <w:r>
        <w:rPr>
          <w:sz w:val="13"/>
          <w:szCs w:val="13"/>
        </w:rPr>
        <w:t>adden white net Wanda akayi alkyabba dashi, bakin sa yasha ado da stones golden colour da wassu ƙananun bells wato ringing bells, an jera shi tun daga sama har kasa, hatta bayan alkyabba sanda a</w:t>
      </w:r>
      <w:r>
        <w:rPr>
          <w:sz w:val="13"/>
          <w:szCs w:val="13"/>
        </w:rPr>
        <w:t>ka sa bell din, ba sautin da yake bayarwa sai kacal kacal !!!, wanda yake nu na da Alaman mostin rai agurin, yayin da gashin kanta ko ziri daya ba'a gani kasancewar an yane kan da veil, wato an mata rolling dashi inda aka sa mata hulan alkyabban, idan ka g</w:t>
      </w:r>
      <w:r>
        <w:rPr>
          <w:sz w:val="13"/>
          <w:szCs w:val="13"/>
        </w:rPr>
        <w:t>angaro da kallonka zuwa face dinta nan zakayi araba da face jewelry din da akayi amfani dashi wajen rufe face dinta, anyi shine da white gold sai sheki yakeyi, shi kanshi in tayi kwakkwaran mosti da kanta wani Amon sauti mai jan hankali yake bayar wa, inka</w:t>
      </w:r>
      <w:r>
        <w:rPr>
          <w:sz w:val="13"/>
          <w:szCs w:val="13"/>
        </w:rPr>
        <w:t xml:space="preserve"> gangaro  da kallonka zuwa hannunta,  zaka hango su cikin white hand socks, in kayi kasa zaka hango kafanta sanye  cikin white ankle straps sandals.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Daga bangaren damanta kuwa Ameer Mahbeer ne sanye cikin dakakkiyar White thoube (jallabiya), yayin da ka</w:t>
      </w:r>
      <w:r>
        <w:rPr>
          <w:sz w:val="13"/>
          <w:szCs w:val="13"/>
        </w:rPr>
        <w:t>nshi ke nade cikin white guthra wanda aka nade ta da Black aghal, fuskansa tayi fayau da ita ba abinda ke tashi sai annurin angon ci,  man's pride dinshi Wanda  yasha gyara na alfarma sai sheki yakeyi da daukan ido da hankalin mai karatu da kallonsa,  lips</w:t>
      </w:r>
      <w:r>
        <w:rPr>
          <w:sz w:val="13"/>
          <w:szCs w:val="13"/>
        </w:rPr>
        <w:t xml:space="preserve"> nashi sai sheki sukeyi zaka ranste ya shafa lip gloss, sparkling ✨ eyeballs dinshi sai shining sukeyi, hancin shi kuwa kamar an kara mikar da shi wato an seta mishi, haka well shaped eyebrows nashi sai shining sukeyi su kadai kamar an shafa musu Vaseline,</w:t>
      </w:r>
      <w:r>
        <w:rPr>
          <w:sz w:val="13"/>
          <w:szCs w:val="13"/>
        </w:rPr>
        <w:t xml:space="preserve"> na </w:t>
      </w:r>
      <w:r>
        <w:rPr>
          <w:sz w:val="13"/>
          <w:szCs w:val="13"/>
        </w:rPr>
        <w:t>ɓ</w:t>
      </w:r>
      <w:r>
        <w:rPr>
          <w:sz w:val="13"/>
          <w:szCs w:val="13"/>
        </w:rPr>
        <w:t>angare dama kuwa har ilah yau akwai tsagu uku wanda zaka ranste don ado akayi su, Wrist watch kirar Richard mile ne daure a tsinstiyar hannun sa, haka kafansa na sanye da wani arnen designer loafers.</w:t>
      </w:r>
    </w:p>
    <w:p w:rsidR="00000000" w:rsidRDefault="00F15D5C">
      <w:pPr>
        <w:rPr>
          <w:sz w:val="13"/>
          <w:szCs w:val="13"/>
        </w:rPr>
      </w:pPr>
    </w:p>
    <w:p w:rsidR="00000000" w:rsidRDefault="00F15D5C">
      <w:pPr>
        <w:rPr>
          <w:sz w:val="13"/>
          <w:szCs w:val="13"/>
        </w:rPr>
      </w:pPr>
      <w:r>
        <w:rPr>
          <w:sz w:val="13"/>
          <w:szCs w:val="13"/>
        </w:rPr>
        <w:t>Atakaice babu abinda zance sai Mashaallah  li  ann</w:t>
      </w:r>
      <w:r>
        <w:rPr>
          <w:sz w:val="13"/>
          <w:szCs w:val="13"/>
        </w:rPr>
        <w:t>an  laha Houwa ahsanul Khaaliqin, yabo da godiya sun tabbata ga Ubangijin talikai wanda yayi  wannan halittan masu daukan hankali,</w:t>
      </w:r>
    </w:p>
    <w:p w:rsidR="00000000" w:rsidRDefault="00F15D5C">
      <w:pPr>
        <w:rPr>
          <w:sz w:val="13"/>
          <w:szCs w:val="13"/>
        </w:rPr>
      </w:pPr>
    </w:p>
    <w:p w:rsidR="00000000" w:rsidRDefault="00F15D5C">
      <w:pPr>
        <w:rPr>
          <w:sz w:val="13"/>
          <w:szCs w:val="13"/>
        </w:rPr>
      </w:pPr>
      <w:r>
        <w:rPr>
          <w:sz w:val="13"/>
          <w:szCs w:val="13"/>
        </w:rPr>
        <w:t>Hakika yau dinbin jama'ar da suka halar ci wannan biki sun ga abin mamaki, wato sun ga ruwan kyau, masu taƙama da arziki sun</w:t>
      </w:r>
      <w:r>
        <w:rPr>
          <w:sz w:val="13"/>
          <w:szCs w:val="13"/>
        </w:rPr>
        <w:t xml:space="preserve"> rena kansu, haka mata masu taƙama da kyan sura wassu sun ji tamkar kasa ta tsage su shige, duk da basu kai ga ganin fuskanta ba, dayawa sun rena kansu,  kallon ƙwayar idonta kadai yasa sun san ruwa ba Sa'an kwando bane, ko kallon idon nata ma sai mai ƙarf</w:t>
      </w:r>
      <w:r>
        <w:rPr>
          <w:sz w:val="13"/>
          <w:szCs w:val="13"/>
        </w:rPr>
        <w:t>in hali da jarumta ke yinsa,  yan mata dake burin auren Ameer Mahbeer daya wa sun sare</w:t>
      </w:r>
      <w:r>
        <w:rPr>
          <w:sz w:val="13"/>
          <w:szCs w:val="13"/>
        </w:rPr>
        <w:t>😔</w:t>
      </w:r>
      <w:r>
        <w:rPr>
          <w:sz w:val="13"/>
          <w:szCs w:val="13"/>
        </w:rPr>
        <w:t xml:space="preserve">, don sun rena nasu halittar, wassu daga ciki har addu'ar zaman lafiya da samun zuri'a dayyiba suka musu, ( </w:t>
      </w:r>
      <w:r>
        <w:rPr>
          <w:sz w:val="13"/>
          <w:szCs w:val="13"/>
        </w:rPr>
        <w:t>😅😂🤣</w:t>
      </w:r>
      <w:r>
        <w:rPr>
          <w:sz w:val="13"/>
          <w:szCs w:val="13"/>
        </w:rPr>
        <w:t xml:space="preserve"> ba dole ba sunga halitta, jikar Sheikh an tofe ta da </w:t>
      </w:r>
      <w:r>
        <w:rPr>
          <w:sz w:val="13"/>
          <w:szCs w:val="13"/>
        </w:rPr>
        <w:t>Suratul Yusuf).</w:t>
      </w:r>
    </w:p>
    <w:p w:rsidR="00000000" w:rsidRDefault="00F15D5C">
      <w:pPr>
        <w:rPr>
          <w:sz w:val="13"/>
          <w:szCs w:val="13"/>
        </w:rPr>
      </w:pPr>
    </w:p>
    <w:p w:rsidR="00000000" w:rsidRDefault="00F15D5C">
      <w:pPr>
        <w:rPr>
          <w:sz w:val="13"/>
          <w:szCs w:val="13"/>
        </w:rPr>
      </w:pPr>
      <w:r>
        <w:rPr>
          <w:sz w:val="13"/>
          <w:szCs w:val="13"/>
        </w:rPr>
        <w:t>Cikin wa'yannan yan mata har da Sabreena wanda baƙin ciki kamar ya kashe ta, Musamman ganin yadda mutane kowa ke yabon kyau irin na yarin yar da dacewar da sukayi, tsabar tsanar ta ke kara tasiri a zuciyar Sabreena, don yasan badan zuwan t</w:t>
      </w:r>
      <w:r>
        <w:rPr>
          <w:sz w:val="13"/>
          <w:szCs w:val="13"/>
        </w:rPr>
        <w:t>aba da da ita za'a yi auren ma'ana da ita ce Zawjatul Ameer.</w:t>
      </w:r>
    </w:p>
    <w:p w:rsidR="00000000" w:rsidRDefault="00F15D5C">
      <w:pPr>
        <w:rPr>
          <w:sz w:val="13"/>
          <w:szCs w:val="13"/>
        </w:rPr>
      </w:pPr>
    </w:p>
    <w:p w:rsidR="00000000" w:rsidRDefault="00F15D5C">
      <w:pPr>
        <w:rPr>
          <w:sz w:val="13"/>
          <w:szCs w:val="13"/>
        </w:rPr>
      </w:pPr>
      <w:r>
        <w:rPr>
          <w:sz w:val="13"/>
          <w:szCs w:val="13"/>
        </w:rPr>
        <w:t>Shazana Subaihat ji take tamkar ta shake ta ta huta domin duk lokacin da ta gabata ba abun da ke yawo mata  a kwanya sai cin mutuncin da Sultan Salahuddeen ya mata, ko lokacin da ta bijirewa iya</w:t>
      </w:r>
      <w:r>
        <w:rPr>
          <w:sz w:val="13"/>
          <w:szCs w:val="13"/>
        </w:rPr>
        <w:t>yen ta ƙi auren mutumin da suka zaba mata, bata fuskan ci irin wannan rashin mutun cin ba, har cikin ranta take jin tsabar tsanani tsanar yarinyar.</w:t>
      </w:r>
    </w:p>
    <w:p w:rsidR="00000000" w:rsidRDefault="00F15D5C">
      <w:pPr>
        <w:rPr>
          <w:sz w:val="13"/>
          <w:szCs w:val="13"/>
        </w:rPr>
      </w:pPr>
    </w:p>
    <w:p w:rsidR="00000000" w:rsidRDefault="00F15D5C">
      <w:pPr>
        <w:rPr>
          <w:sz w:val="13"/>
          <w:szCs w:val="13"/>
        </w:rPr>
      </w:pPr>
      <w:r>
        <w:rPr>
          <w:sz w:val="13"/>
          <w:szCs w:val="13"/>
        </w:rPr>
        <w:t>Sun ci gaba da tafiya bisa shinfidadden Royal centre carpet din wanda yayi leading har zuwa gurin zaman su,</w:t>
      </w:r>
      <w:r>
        <w:rPr>
          <w:sz w:val="13"/>
          <w:szCs w:val="13"/>
        </w:rPr>
        <w:t xml:space="preserve"> basu kai ga zama ba Sultana Najda tazo ta gyarawa Zawjatul Ameer kayanta da kyau ta samu ta zauna, yayin da shi Ameer Mahbeer ya zauna a gefen ta.</w:t>
      </w:r>
    </w:p>
    <w:p w:rsidR="00000000" w:rsidRDefault="00F15D5C">
      <w:pPr>
        <w:rPr>
          <w:sz w:val="13"/>
          <w:szCs w:val="13"/>
        </w:rPr>
      </w:pPr>
    </w:p>
    <w:p w:rsidR="00000000" w:rsidRDefault="00F15D5C">
      <w:pPr>
        <w:rPr>
          <w:sz w:val="13"/>
          <w:szCs w:val="13"/>
        </w:rPr>
      </w:pPr>
      <w:r>
        <w:rPr>
          <w:sz w:val="13"/>
          <w:szCs w:val="13"/>
        </w:rPr>
        <w:t>Ko ƙwaron daya halicci wannan taron ya sha ruwan jikin shi, domin kallo daya zakayi wa Sultana Najda ka han</w:t>
      </w:r>
      <w:r>
        <w:rPr>
          <w:sz w:val="13"/>
          <w:szCs w:val="13"/>
        </w:rPr>
        <w:t>go zallan ƙauna da takeyi wa yarinyar wanda ta gagara boye hakan, a kaf tarihin masarautar ba'a taba yin Zawjatul Ameer, Zawjatul Malik ko  Sultana wacce ake nu na mata irin wannan soyayyar ba.</w:t>
      </w:r>
    </w:p>
    <w:p w:rsidR="00000000" w:rsidRDefault="00F15D5C">
      <w:pPr>
        <w:rPr>
          <w:sz w:val="13"/>
          <w:szCs w:val="13"/>
        </w:rPr>
      </w:pPr>
    </w:p>
    <w:p w:rsidR="00000000" w:rsidRDefault="00F15D5C">
      <w:pPr>
        <w:rPr>
          <w:sz w:val="13"/>
          <w:szCs w:val="13"/>
        </w:rPr>
      </w:pPr>
      <w:r>
        <w:rPr>
          <w:sz w:val="13"/>
          <w:szCs w:val="13"/>
        </w:rPr>
        <w:t xml:space="preserve">Bayan kowa ya nutsu Rayiys alhadath (President of the event) </w:t>
      </w:r>
      <w:r>
        <w:rPr>
          <w:sz w:val="13"/>
          <w:szCs w:val="13"/>
        </w:rPr>
        <w:t xml:space="preserve"> ya mike cike da girmamawa yake tafiya har ya iso kan stage yatsaya hannunsa dauke da mike, dan sadda kai yayi Alaman girmamawa ga su Sarfaraz, san da aka umarce shi da ya dagon kafun ya dago, cikin nustuwa ya fara magana kamar haka,</w:t>
      </w:r>
    </w:p>
    <w:p w:rsidR="00000000" w:rsidRDefault="00F15D5C">
      <w:pPr>
        <w:rPr>
          <w:sz w:val="13"/>
          <w:szCs w:val="13"/>
        </w:rPr>
      </w:pPr>
    </w:p>
    <w:p w:rsidR="00000000" w:rsidRDefault="00F15D5C">
      <w:pPr>
        <w:rPr>
          <w:sz w:val="13"/>
          <w:szCs w:val="13"/>
        </w:rPr>
      </w:pPr>
      <w:r>
        <w:rPr>
          <w:sz w:val="13"/>
          <w:szCs w:val="13"/>
        </w:rPr>
        <w:t>"Allah ya kawo mu she</w:t>
      </w:r>
      <w:r>
        <w:rPr>
          <w:sz w:val="13"/>
          <w:szCs w:val="13"/>
        </w:rPr>
        <w:t xml:space="preserve">kara ya kawo mu, a yau ne din bin jama'ar dake rayuwa a Sultan Abdul Malik Royal Estate zasu shaida siffofin Gimbiyar mu mai jiran gado, ba mutanen Estate din nan kadai ba </w:t>
      </w:r>
      <w:r>
        <w:rPr>
          <w:sz w:val="13"/>
          <w:szCs w:val="13"/>
        </w:rPr>
        <w:t>ɗ</w:t>
      </w:r>
      <w:r>
        <w:rPr>
          <w:sz w:val="13"/>
          <w:szCs w:val="13"/>
        </w:rPr>
        <w:t xml:space="preserve">aukacin  Jama'ar dake rayuwa a ƙasar Egypt, ma'ana wanda suka samu halartar wannan </w:t>
      </w:r>
      <w:r>
        <w:rPr>
          <w:sz w:val="13"/>
          <w:szCs w:val="13"/>
        </w:rPr>
        <w:t>taro da kuma wanda ke kallo a television zasu shaida hakan."</w:t>
      </w:r>
    </w:p>
    <w:p w:rsidR="00000000" w:rsidRDefault="00F15D5C">
      <w:pPr>
        <w:rPr>
          <w:sz w:val="13"/>
          <w:szCs w:val="13"/>
        </w:rPr>
      </w:pPr>
    </w:p>
    <w:p w:rsidR="00000000" w:rsidRDefault="00F15D5C">
      <w:pPr>
        <w:rPr>
          <w:sz w:val="13"/>
          <w:szCs w:val="13"/>
        </w:rPr>
      </w:pPr>
      <w:r>
        <w:rPr>
          <w:sz w:val="13"/>
          <w:szCs w:val="13"/>
        </w:rPr>
        <w:t>Dan tsagaita wa yayi kadan kafin ya cigaba da magana kamar haka.</w:t>
      </w:r>
    </w:p>
    <w:p w:rsidR="00000000" w:rsidRDefault="00F15D5C">
      <w:pPr>
        <w:rPr>
          <w:sz w:val="13"/>
          <w:szCs w:val="13"/>
        </w:rPr>
      </w:pPr>
      <w:r>
        <w:rPr>
          <w:sz w:val="13"/>
          <w:szCs w:val="13"/>
        </w:rPr>
        <w:t>"idan baku manta ba yau shekara 20 ciff rabon da Masarautar kasar Egypt tayi taro na aure, wanda da can an gabatar da irin wannan</w:t>
      </w:r>
      <w:r>
        <w:rPr>
          <w:sz w:val="13"/>
          <w:szCs w:val="13"/>
        </w:rPr>
        <w:t xml:space="preserve"> taron kafin  aka ranstar da ko wace Sultana ko Malikat, </w:t>
      </w:r>
    </w:p>
    <w:p w:rsidR="00000000" w:rsidRDefault="00F15D5C">
      <w:pPr>
        <w:rPr>
          <w:sz w:val="13"/>
          <w:szCs w:val="13"/>
        </w:rPr>
      </w:pPr>
    </w:p>
    <w:p w:rsidR="00000000" w:rsidRDefault="00F15D5C">
      <w:pPr>
        <w:rPr>
          <w:sz w:val="13"/>
          <w:szCs w:val="13"/>
        </w:rPr>
      </w:pPr>
      <w:r>
        <w:rPr>
          <w:sz w:val="13"/>
          <w:szCs w:val="13"/>
        </w:rPr>
        <w:t>Kun san ance wai waye admin tafiya, to bari mu wai waya baya don tunatar da jama'a wanda suka sani da wanda basu sani ba,</w:t>
      </w:r>
    </w:p>
    <w:p w:rsidR="00000000" w:rsidRDefault="00F15D5C">
      <w:pPr>
        <w:rPr>
          <w:sz w:val="13"/>
          <w:szCs w:val="13"/>
        </w:rPr>
      </w:pPr>
    </w:p>
    <w:p w:rsidR="00000000" w:rsidRDefault="00F15D5C">
      <w:pPr>
        <w:rPr>
          <w:sz w:val="13"/>
          <w:szCs w:val="13"/>
        </w:rPr>
      </w:pPr>
      <w:r>
        <w:rPr>
          <w:sz w:val="13"/>
          <w:szCs w:val="13"/>
        </w:rPr>
        <w:t>Idan baku manta ba Malikat Nubia Allah ya kara mata tsawon rai mai albarka</w:t>
      </w:r>
      <w:r>
        <w:rPr>
          <w:sz w:val="13"/>
          <w:szCs w:val="13"/>
        </w:rPr>
        <w:t>, an gabatar da irin wannan Shagali wanda yake al'adan wannan masarautar ce mai albarka, an ƙiyasta irin qualities din data ke dashi wanda akarshe Sheikh Muhammad Waseem ya bata suna kamar haka, wato 'UMM ALNUWR ma'ana THE MOTHER OF LIGHT."</w:t>
      </w:r>
    </w:p>
    <w:p w:rsidR="00000000" w:rsidRDefault="00F15D5C">
      <w:pPr>
        <w:rPr>
          <w:sz w:val="13"/>
          <w:szCs w:val="13"/>
        </w:rPr>
      </w:pPr>
    </w:p>
    <w:p w:rsidR="00000000" w:rsidRDefault="00F15D5C">
      <w:pPr>
        <w:rPr>
          <w:sz w:val="13"/>
          <w:szCs w:val="13"/>
        </w:rPr>
      </w:pPr>
      <w:r>
        <w:rPr>
          <w:sz w:val="13"/>
          <w:szCs w:val="13"/>
        </w:rPr>
        <w:t>Dan dogon numf</w:t>
      </w:r>
      <w:r>
        <w:rPr>
          <w:sz w:val="13"/>
          <w:szCs w:val="13"/>
        </w:rPr>
        <w:t>ashi yaja kafin ya juya ya fuskanci Malikat Nubia ya mata gaisuwan ban girma tare da kirari cikin lafazin da tausassan murya.</w:t>
      </w:r>
    </w:p>
    <w:p w:rsidR="00000000" w:rsidRDefault="00F15D5C">
      <w:pPr>
        <w:rPr>
          <w:sz w:val="13"/>
          <w:szCs w:val="13"/>
        </w:rPr>
      </w:pPr>
    </w:p>
    <w:p w:rsidR="00000000" w:rsidRDefault="00F15D5C">
      <w:pPr>
        <w:rPr>
          <w:sz w:val="13"/>
          <w:szCs w:val="13"/>
        </w:rPr>
      </w:pPr>
      <w:r>
        <w:rPr>
          <w:sz w:val="13"/>
          <w:szCs w:val="13"/>
        </w:rPr>
        <w:t>Bayan ya gama ne ya cigaba da magana kamar haka "bayan shekara 30 ciff aka kuma kara gabatar da irin wannan taron, wato lokacin a</w:t>
      </w:r>
      <w:r>
        <w:rPr>
          <w:sz w:val="13"/>
          <w:szCs w:val="13"/>
        </w:rPr>
        <w:t xml:space="preserve">uren Sultan Salahuddeen Allah ya kara masa girma da </w:t>
      </w:r>
      <w:r>
        <w:rPr>
          <w:sz w:val="13"/>
          <w:szCs w:val="13"/>
        </w:rPr>
        <w:t>ɗ</w:t>
      </w:r>
      <w:r>
        <w:rPr>
          <w:sz w:val="13"/>
          <w:szCs w:val="13"/>
        </w:rPr>
        <w:t xml:space="preserve">aukaka, da Sultana Najda amincin Allah ya tabbata a gare ki, an gabatar da wannan taron sannan akarshe Sheikh Jabeer ya bata sunan da ya dace da ita da kuma salon Mulkinta, wato 'UMM ALNAJAH, ma'ana the </w:t>
      </w:r>
      <w:r>
        <w:rPr>
          <w:sz w:val="13"/>
          <w:szCs w:val="13"/>
        </w:rPr>
        <w:t>mother of success.</w:t>
      </w:r>
    </w:p>
    <w:p w:rsidR="00000000" w:rsidRDefault="00F15D5C">
      <w:pPr>
        <w:rPr>
          <w:sz w:val="13"/>
          <w:szCs w:val="13"/>
        </w:rPr>
      </w:pPr>
    </w:p>
    <w:p w:rsidR="00000000" w:rsidRDefault="00F15D5C">
      <w:pPr>
        <w:rPr>
          <w:sz w:val="13"/>
          <w:szCs w:val="13"/>
        </w:rPr>
      </w:pPr>
      <w:r>
        <w:rPr>
          <w:sz w:val="13"/>
          <w:szCs w:val="13"/>
        </w:rPr>
        <w:t xml:space="preserve">Kamar yadda ku ka sani ba haka kawai ake bawa ko wacce Gimbiya suna ba, sai anbi wassu hanyoyi da ka'idodi guda biyu, na farko shine Neman zabin ubangiji, na biyu kuma shine siffofi guda shida da ake bukatar ko wacce Gimbiya ta mallaki </w:t>
      </w:r>
      <w:r>
        <w:rPr>
          <w:sz w:val="13"/>
          <w:szCs w:val="13"/>
        </w:rPr>
        <w:t>akalla guda uku daga ciki ko sama da haka, ko kuma duka.</w:t>
      </w:r>
    </w:p>
    <w:p w:rsidR="00000000" w:rsidRDefault="00F15D5C">
      <w:pPr>
        <w:rPr>
          <w:sz w:val="13"/>
          <w:szCs w:val="13"/>
        </w:rPr>
      </w:pPr>
    </w:p>
    <w:p w:rsidR="00000000" w:rsidRDefault="00F15D5C">
      <w:pPr>
        <w:rPr>
          <w:sz w:val="13"/>
          <w:szCs w:val="13"/>
        </w:rPr>
      </w:pPr>
      <w:r>
        <w:rPr>
          <w:sz w:val="13"/>
          <w:szCs w:val="13"/>
        </w:rPr>
        <w:t xml:space="preserve">Ba tare da bata lokaci ba zamu gabatar da wa'yannan siffofin sannan mu ga wanne daga ciki Gimbiyar mu mai jiran gado keda shi, sannan karku manta zamu gabatar dakuma sanin haka ne ta hanyar alkalau </w:t>
      </w:r>
      <w:r>
        <w:rPr>
          <w:sz w:val="13"/>
          <w:szCs w:val="13"/>
        </w:rPr>
        <w:t>guda uku, wanda suka kware wajen karantar halin dan Adam,</w:t>
      </w:r>
    </w:p>
    <w:p w:rsidR="00000000" w:rsidRDefault="00F15D5C">
      <w:pPr>
        <w:rPr>
          <w:sz w:val="13"/>
          <w:szCs w:val="13"/>
        </w:rPr>
      </w:pPr>
    </w:p>
    <w:p w:rsidR="00000000" w:rsidRDefault="00F15D5C">
      <w:pPr>
        <w:rPr>
          <w:sz w:val="13"/>
          <w:szCs w:val="13"/>
        </w:rPr>
      </w:pPr>
      <w:r>
        <w:rPr>
          <w:sz w:val="13"/>
          <w:szCs w:val="13"/>
        </w:rPr>
        <w:t>Na farko shine Al SHARMEEM (shy), yana nufin kunya wato alkunya, a yanzu zamu dakata don mu bar alkalan wasa su tan tan ce kayan su,"</w:t>
      </w:r>
    </w:p>
    <w:p w:rsidR="00000000" w:rsidRDefault="00F15D5C">
      <w:pPr>
        <w:rPr>
          <w:sz w:val="13"/>
          <w:szCs w:val="13"/>
        </w:rPr>
      </w:pPr>
    </w:p>
    <w:p w:rsidR="00000000" w:rsidRDefault="00F15D5C">
      <w:pPr>
        <w:rPr>
          <w:sz w:val="13"/>
          <w:szCs w:val="13"/>
        </w:rPr>
      </w:pPr>
      <w:r>
        <w:rPr>
          <w:sz w:val="13"/>
          <w:szCs w:val="13"/>
        </w:rPr>
        <w:t xml:space="preserve">shiruu!!! Hall din ya </w:t>
      </w:r>
      <w:r>
        <w:rPr>
          <w:sz w:val="13"/>
          <w:szCs w:val="13"/>
        </w:rPr>
        <w:t>ɗ</w:t>
      </w:r>
      <w:r>
        <w:rPr>
          <w:sz w:val="13"/>
          <w:szCs w:val="13"/>
        </w:rPr>
        <w:t>auka kowa yana jiran jin abinda alkalan</w:t>
      </w:r>
      <w:r>
        <w:rPr>
          <w:sz w:val="13"/>
          <w:szCs w:val="13"/>
        </w:rPr>
        <w:t xml:space="preserve"> wasa zasu fada, wasu har addu'a sukeyi Allah sa ta wuce wannan gwajin ga masu ƙaunar ta kenan, maƙiyanta ko babu abinda suke fata kamar suga gazawar ta,</w:t>
      </w:r>
    </w:p>
    <w:p w:rsidR="00000000" w:rsidRDefault="00F15D5C">
      <w:pPr>
        <w:rPr>
          <w:sz w:val="13"/>
          <w:szCs w:val="13"/>
        </w:rPr>
      </w:pPr>
    </w:p>
    <w:p w:rsidR="00000000" w:rsidRDefault="00F15D5C">
      <w:pPr>
        <w:rPr>
          <w:sz w:val="13"/>
          <w:szCs w:val="13"/>
        </w:rPr>
      </w:pPr>
      <w:r>
        <w:rPr>
          <w:sz w:val="13"/>
          <w:szCs w:val="13"/>
        </w:rPr>
        <w:t>Daya daga cikin alkalan ne ya fara danna golden din maballin dake kan table din gabansa kafin duka bi</w:t>
      </w:r>
      <w:r>
        <w:rPr>
          <w:sz w:val="13"/>
          <w:szCs w:val="13"/>
        </w:rPr>
        <w:t>yun suma suka danna nasu wanda yake irin nashi golden colour,</w:t>
      </w:r>
    </w:p>
    <w:p w:rsidR="00000000" w:rsidRDefault="00F15D5C">
      <w:pPr>
        <w:rPr>
          <w:sz w:val="13"/>
          <w:szCs w:val="13"/>
        </w:rPr>
      </w:pPr>
    </w:p>
    <w:p w:rsidR="00000000" w:rsidRDefault="00F15D5C">
      <w:pPr>
        <w:rPr>
          <w:sz w:val="13"/>
          <w:szCs w:val="13"/>
        </w:rPr>
      </w:pPr>
      <w:r>
        <w:rPr>
          <w:sz w:val="13"/>
          <w:szCs w:val="13"/>
        </w:rPr>
        <w:t xml:space="preserve">Cike da zumu di </w:t>
      </w:r>
      <w:r>
        <w:rPr>
          <w:sz w:val="13"/>
          <w:szCs w:val="13"/>
        </w:rPr>
        <w:t>😄</w:t>
      </w:r>
      <w:r>
        <w:rPr>
          <w:sz w:val="13"/>
          <w:szCs w:val="13"/>
        </w:rPr>
        <w:t xml:space="preserve">Rayiys alhadath ke magana "Mashaallah </w:t>
      </w:r>
      <w:r>
        <w:rPr>
          <w:sz w:val="13"/>
          <w:szCs w:val="13"/>
        </w:rPr>
        <w:t>😍</w:t>
      </w:r>
      <w:r>
        <w:rPr>
          <w:sz w:val="13"/>
          <w:szCs w:val="13"/>
        </w:rPr>
        <w:t>tabarakallah,</w:t>
      </w:r>
      <w:r>
        <w:rPr>
          <w:sz w:val="13"/>
          <w:szCs w:val="13"/>
        </w:rPr>
        <w:t>🤩</w:t>
      </w:r>
      <w:r>
        <w:rPr>
          <w:sz w:val="13"/>
          <w:szCs w:val="13"/>
        </w:rPr>
        <w:t xml:space="preserve"> tah niyyahn laki yah Zawjatul Ameer (congratulations to you Zawjatul Ameer), You have passed the first bridge, (Ina tay</w:t>
      </w:r>
      <w:r>
        <w:rPr>
          <w:sz w:val="13"/>
          <w:szCs w:val="13"/>
        </w:rPr>
        <w:t xml:space="preserve">a ki murna Zawjatul Ameer), kin wuce wannan gadan kin lashe, kin samu goldn crown </w:t>
      </w:r>
      <w:r>
        <w:rPr>
          <w:sz w:val="13"/>
          <w:szCs w:val="13"/>
        </w:rPr>
        <w:t>👑</w:t>
      </w:r>
      <w:r>
        <w:rPr>
          <w:sz w:val="13"/>
          <w:szCs w:val="13"/>
        </w:rPr>
        <w:t xml:space="preserve"> (zaiban hulan girma) kin tsallake red ma'ana maballin gazawa wato na rashi , kika kuma wuce green wanda yake pass, wato kina tsaka stakiya ke baki fadi ba kuma baki zama t</w:t>
      </w:r>
      <w:r>
        <w:rPr>
          <w:sz w:val="13"/>
          <w:szCs w:val="13"/>
        </w:rPr>
        <w:t>auraruwa ba."</w:t>
      </w:r>
    </w:p>
    <w:p w:rsidR="00000000" w:rsidRDefault="00F15D5C">
      <w:pPr>
        <w:rPr>
          <w:sz w:val="13"/>
          <w:szCs w:val="13"/>
        </w:rPr>
      </w:pPr>
    </w:p>
    <w:p w:rsidR="00000000" w:rsidRDefault="00F15D5C">
      <w:pPr>
        <w:rPr>
          <w:sz w:val="13"/>
          <w:szCs w:val="13"/>
        </w:rPr>
      </w:pPr>
      <w:r>
        <w:rPr>
          <w:sz w:val="13"/>
          <w:szCs w:val="13"/>
        </w:rPr>
        <w:t>😁</w:t>
      </w:r>
      <w:r>
        <w:rPr>
          <w:sz w:val="13"/>
          <w:szCs w:val="13"/>
        </w:rPr>
        <w:t>farin ciki ya gagara boyu wa a fuskan masoyan ta kamar yadda bakin ciki ya bayyana ƙarara a fuskan maƙiya</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"Ba tare da bata lokaci ba zamu zayya no quality na gaba wanda yake , uhmmm!!! Shine Al SHEZA  (good religious girl) Yana nufin y</w:t>
      </w:r>
      <w:r>
        <w:rPr>
          <w:sz w:val="13"/>
          <w:szCs w:val="13"/>
        </w:rPr>
        <w:t xml:space="preserve">arinya mai kirki da rikon addini, toh bari muga yadda abin zai ƙaya daga </w:t>
      </w:r>
      <w:r>
        <w:rPr>
          <w:sz w:val="13"/>
          <w:szCs w:val="13"/>
        </w:rPr>
        <w:t>ɓ</w:t>
      </w:r>
      <w:r>
        <w:rPr>
          <w:sz w:val="13"/>
          <w:szCs w:val="13"/>
        </w:rPr>
        <w:t>angare alkalan wasa, amma nawa lissafin ko makaho ya laluma yasan Gimbiya mai jiran gado batayi kama da marar rike addini ba , sai de bari mu bar manya suyi aikin su,"</w:t>
      </w:r>
    </w:p>
    <w:p w:rsidR="00000000" w:rsidRDefault="00F15D5C">
      <w:pPr>
        <w:rPr>
          <w:sz w:val="13"/>
          <w:szCs w:val="13"/>
        </w:rPr>
      </w:pPr>
    </w:p>
    <w:p w:rsidR="00000000" w:rsidRDefault="00F15D5C">
      <w:pPr>
        <w:rPr>
          <w:sz w:val="13"/>
          <w:szCs w:val="13"/>
        </w:rPr>
      </w:pPr>
      <w:r>
        <w:rPr>
          <w:sz w:val="13"/>
          <w:szCs w:val="13"/>
        </w:rPr>
        <w:t>Kamar a farko</w:t>
      </w:r>
      <w:r>
        <w:rPr>
          <w:sz w:val="13"/>
          <w:szCs w:val="13"/>
        </w:rPr>
        <w:t xml:space="preserve"> gurin ya dauki shiru aka bar alkalan wasa suna nasu nazarin na fidda gwani.</w:t>
      </w:r>
    </w:p>
    <w:p w:rsidR="00000000" w:rsidRDefault="00F15D5C">
      <w:pPr>
        <w:rPr>
          <w:sz w:val="13"/>
          <w:szCs w:val="13"/>
        </w:rPr>
      </w:pPr>
    </w:p>
    <w:p w:rsidR="00000000" w:rsidRDefault="00F15D5C">
      <w:pPr>
        <w:rPr>
          <w:sz w:val="13"/>
          <w:szCs w:val="13"/>
        </w:rPr>
      </w:pPr>
      <w:r>
        <w:rPr>
          <w:sz w:val="13"/>
          <w:szCs w:val="13"/>
        </w:rPr>
        <w:t>shiruuuu!!!! Kake ji kamar an jefa tsumma a randa, zaka ranste babu halittar ko ƙuda a hall din sai karar masu televising da masu aikin daukan hoto.</w:t>
      </w:r>
    </w:p>
    <w:p w:rsidR="00000000" w:rsidRDefault="00F15D5C">
      <w:pPr>
        <w:rPr>
          <w:sz w:val="13"/>
          <w:szCs w:val="13"/>
        </w:rPr>
      </w:pPr>
    </w:p>
    <w:p w:rsidR="00000000" w:rsidRDefault="00F15D5C">
      <w:pPr>
        <w:rPr>
          <w:sz w:val="13"/>
          <w:szCs w:val="13"/>
        </w:rPr>
      </w:pPr>
      <w:r>
        <w:rPr>
          <w:sz w:val="13"/>
          <w:szCs w:val="13"/>
        </w:rPr>
        <w:t>Diiid diiid diiid!!!! Kake j</w:t>
      </w:r>
      <w:r>
        <w:rPr>
          <w:sz w:val="13"/>
          <w:szCs w:val="13"/>
        </w:rPr>
        <w:t>i ƙarar maballin da alkalan wasan ke dannawa wanda sun danna lokaci daya duka su ukun,</w:t>
      </w:r>
    </w:p>
    <w:p w:rsidR="00000000" w:rsidRDefault="00F15D5C">
      <w:pPr>
        <w:rPr>
          <w:sz w:val="13"/>
          <w:szCs w:val="13"/>
        </w:rPr>
      </w:pPr>
    </w:p>
    <w:p w:rsidR="00000000" w:rsidRDefault="00F15D5C">
      <w:pPr>
        <w:rPr>
          <w:sz w:val="13"/>
          <w:szCs w:val="13"/>
        </w:rPr>
      </w:pPr>
      <w:r>
        <w:rPr>
          <w:sz w:val="13"/>
          <w:szCs w:val="13"/>
        </w:rPr>
        <w:t xml:space="preserve">Zare ido </w:t>
      </w:r>
      <w:r>
        <w:rPr>
          <w:sz w:val="13"/>
          <w:szCs w:val="13"/>
        </w:rPr>
        <w:t>👀</w:t>
      </w:r>
      <w:r>
        <w:rPr>
          <w:sz w:val="13"/>
          <w:szCs w:val="13"/>
        </w:rPr>
        <w:t xml:space="preserve"> kowa yayi dan ganin abinda suka danna baya Rayiys alhadath wanda yake jin kansa kamar ya fashe,</w:t>
      </w:r>
    </w:p>
    <w:p w:rsidR="00000000" w:rsidRDefault="00F15D5C">
      <w:pPr>
        <w:rPr>
          <w:sz w:val="13"/>
          <w:szCs w:val="13"/>
        </w:rPr>
      </w:pPr>
    </w:p>
    <w:p w:rsidR="00000000" w:rsidRDefault="00F15D5C">
      <w:pPr>
        <w:rPr>
          <w:sz w:val="13"/>
          <w:szCs w:val="13"/>
        </w:rPr>
      </w:pPr>
      <w:r>
        <w:rPr>
          <w:sz w:val="13"/>
          <w:szCs w:val="13"/>
        </w:rPr>
        <w:t>"</w:t>
      </w:r>
      <w:r>
        <w:rPr>
          <w:sz w:val="13"/>
          <w:szCs w:val="13"/>
        </w:rPr>
        <w:t>🤯</w:t>
      </w:r>
      <w:r>
        <w:rPr>
          <w:sz w:val="13"/>
          <w:szCs w:val="13"/>
        </w:rPr>
        <w:t xml:space="preserve"> Jazakallahu Khairan, Mashaallah </w:t>
      </w:r>
      <w:r>
        <w:rPr>
          <w:sz w:val="13"/>
          <w:szCs w:val="13"/>
        </w:rPr>
        <w:t>😍</w:t>
      </w:r>
      <w:r>
        <w:rPr>
          <w:sz w:val="13"/>
          <w:szCs w:val="13"/>
        </w:rPr>
        <w:t xml:space="preserve"> Zawjatul Ameer You h</w:t>
      </w:r>
      <w:r>
        <w:rPr>
          <w:sz w:val="13"/>
          <w:szCs w:val="13"/>
        </w:rPr>
        <w:t xml:space="preserve">ave passed with golden crown </w:t>
      </w:r>
      <w:r>
        <w:rPr>
          <w:sz w:val="13"/>
          <w:szCs w:val="13"/>
        </w:rPr>
        <w:t>👑</w:t>
      </w:r>
      <w:r>
        <w:rPr>
          <w:sz w:val="13"/>
          <w:szCs w:val="13"/>
        </w:rPr>
        <w:t>, kin wuce kin tsallake gada ta biyu, bari mu dan gana zuwa na uku, shine Al SHEENAZ (beauty) ma'ana kyau, ko wannan nasan ko mutanen dake cikin hall din nan zasu shaida hakan, don naga wata budurwa mai ji da kanta tana ganin</w:t>
      </w:r>
      <w:r>
        <w:rPr>
          <w:sz w:val="13"/>
          <w:szCs w:val="13"/>
        </w:rPr>
        <w:t xml:space="preserve"> Zawjatul Ameer tasa nikab </w:t>
      </w:r>
      <w:r>
        <w:rPr>
          <w:sz w:val="13"/>
          <w:szCs w:val="13"/>
        </w:rPr>
        <w:t>😅🤣😂</w:t>
      </w:r>
      <w:r>
        <w:rPr>
          <w:sz w:val="13"/>
          <w:szCs w:val="13"/>
        </w:rPr>
        <w:t>, amma bari alkalan wasa su tan tan ce abun su ."</w:t>
      </w:r>
    </w:p>
    <w:p w:rsidR="00000000" w:rsidRDefault="00F15D5C">
      <w:pPr>
        <w:rPr>
          <w:sz w:val="13"/>
          <w:szCs w:val="13"/>
        </w:rPr>
      </w:pPr>
    </w:p>
    <w:p w:rsidR="00000000" w:rsidRDefault="00F15D5C">
      <w:pPr>
        <w:rPr>
          <w:sz w:val="13"/>
          <w:szCs w:val="13"/>
        </w:rPr>
      </w:pPr>
      <w:r>
        <w:rPr>
          <w:sz w:val="13"/>
          <w:szCs w:val="13"/>
        </w:rPr>
        <w:t xml:space="preserve">Cike da tsarguwa yan matan da suka rena kansu ke ta faman cika suna bastewa, wacce tasan da ita ake kuwa kasan table ta shige ganin yadda kallo ya dawo kanta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An da</w:t>
      </w:r>
      <w:r>
        <w:rPr>
          <w:sz w:val="13"/>
          <w:szCs w:val="13"/>
        </w:rPr>
        <w:t>u lokaci mai tsayi ana muhawara tsakanin Alkalai, wanda sanda aka dan gana da fashion model, an dau akalla three minutes ana muhawara.</w:t>
      </w:r>
    </w:p>
    <w:p w:rsidR="00000000" w:rsidRDefault="00F15D5C">
      <w:pPr>
        <w:rPr>
          <w:sz w:val="13"/>
          <w:szCs w:val="13"/>
        </w:rPr>
      </w:pPr>
    </w:p>
    <w:p w:rsidR="00000000" w:rsidRDefault="00F15D5C">
      <w:pPr>
        <w:rPr>
          <w:sz w:val="13"/>
          <w:szCs w:val="13"/>
        </w:rPr>
      </w:pPr>
      <w:r>
        <w:rPr>
          <w:sz w:val="13"/>
          <w:szCs w:val="13"/>
        </w:rPr>
        <w:t>Dan dan dan dan!!!! Cikin kowa ya dura ruwa ana jiran iran feedback,</w:t>
      </w:r>
    </w:p>
    <w:p w:rsidR="00000000" w:rsidRDefault="00F15D5C">
      <w:pPr>
        <w:rPr>
          <w:sz w:val="13"/>
          <w:szCs w:val="13"/>
        </w:rPr>
      </w:pPr>
    </w:p>
    <w:p w:rsidR="00000000" w:rsidRDefault="00F15D5C">
      <w:pPr>
        <w:rPr>
          <w:sz w:val="13"/>
          <w:szCs w:val="13"/>
        </w:rPr>
      </w:pPr>
      <w:r>
        <w:rPr>
          <w:sz w:val="13"/>
          <w:szCs w:val="13"/>
        </w:rPr>
        <w:t>diiid diiid diiid!!!!! Kake ji karan maballi wanda</w:t>
      </w:r>
      <w:r>
        <w:rPr>
          <w:sz w:val="13"/>
          <w:szCs w:val="13"/>
        </w:rPr>
        <w:t xml:space="preserve"> state  suka danna,</w:t>
      </w:r>
    </w:p>
    <w:p w:rsidR="00000000" w:rsidRDefault="00F15D5C">
      <w:pPr>
        <w:rPr>
          <w:sz w:val="13"/>
          <w:szCs w:val="13"/>
        </w:rPr>
      </w:pPr>
    </w:p>
    <w:p w:rsidR="00000000" w:rsidRDefault="00F15D5C">
      <w:pPr>
        <w:rPr>
          <w:sz w:val="13"/>
          <w:szCs w:val="13"/>
        </w:rPr>
      </w:pPr>
      <w:r>
        <w:rPr>
          <w:sz w:val="13"/>
          <w:szCs w:val="13"/>
        </w:rPr>
        <w:t>Murmushi kawai Rayiys alhadath yayi don dama yasan za'a rina,</w:t>
      </w:r>
    </w:p>
    <w:p w:rsidR="00000000" w:rsidRDefault="00F15D5C">
      <w:pPr>
        <w:rPr>
          <w:sz w:val="13"/>
          <w:szCs w:val="13"/>
        </w:rPr>
      </w:pPr>
    </w:p>
    <w:p w:rsidR="00000000" w:rsidRDefault="00F15D5C">
      <w:pPr>
        <w:rPr>
          <w:sz w:val="13"/>
          <w:szCs w:val="13"/>
        </w:rPr>
      </w:pPr>
      <w:r>
        <w:rPr>
          <w:sz w:val="13"/>
          <w:szCs w:val="13"/>
        </w:rPr>
        <w:t xml:space="preserve">"Mashaallah li annan laha Houwa ahsanul Khaaliqin </w:t>
      </w:r>
      <w:r>
        <w:rPr>
          <w:sz w:val="13"/>
          <w:szCs w:val="13"/>
        </w:rPr>
        <w:t>🤩</w:t>
      </w:r>
      <w:r>
        <w:rPr>
          <w:sz w:val="13"/>
          <w:szCs w:val="13"/>
        </w:rPr>
        <w:t xml:space="preserve">, ko ban fada ba kunsan anan Zawjatul Ameer ta lashe, ta samu golden crown </w:t>
      </w:r>
      <w:r>
        <w:rPr>
          <w:sz w:val="13"/>
          <w:szCs w:val="13"/>
        </w:rPr>
        <w:t>👑</w:t>
      </w:r>
      <w:r>
        <w:rPr>
          <w:sz w:val="13"/>
          <w:szCs w:val="13"/>
        </w:rPr>
        <w:t xml:space="preserve">, ta tsallake wannan gadan bari mu garzaya </w:t>
      </w:r>
      <w:r>
        <w:rPr>
          <w:sz w:val="13"/>
          <w:szCs w:val="13"/>
        </w:rPr>
        <w:t>zuwa na hu</w:t>
      </w:r>
      <w:r>
        <w:rPr>
          <w:sz w:val="13"/>
          <w:szCs w:val="13"/>
        </w:rPr>
        <w:t>ɗ</w:t>
      </w:r>
      <w:r>
        <w:rPr>
          <w:sz w:val="13"/>
          <w:szCs w:val="13"/>
        </w:rPr>
        <w:t>u, wato SUJA (calmness and quietness) ma'ana kamun kai  da shiru shiru ko ince miskila, kunsan mafi akasari an fi son Sultana ko Malikat ta kasance miskila ko shiru shiru, ba wacce ina da hira ba ko ina da ita, kar in cika ku da surutu bari mu b</w:t>
      </w:r>
      <w:r>
        <w:rPr>
          <w:sz w:val="13"/>
          <w:szCs w:val="13"/>
        </w:rPr>
        <w:t>ar alkalan suyi aikin su,"</w:t>
      </w:r>
    </w:p>
    <w:p w:rsidR="00000000" w:rsidRDefault="00F15D5C">
      <w:pPr>
        <w:rPr>
          <w:sz w:val="13"/>
          <w:szCs w:val="13"/>
        </w:rPr>
      </w:pPr>
    </w:p>
    <w:p w:rsidR="00000000" w:rsidRDefault="00F15D5C">
      <w:pPr>
        <w:rPr>
          <w:sz w:val="13"/>
          <w:szCs w:val="13"/>
        </w:rPr>
      </w:pPr>
      <w:r>
        <w:rPr>
          <w:sz w:val="13"/>
          <w:szCs w:val="13"/>
        </w:rPr>
        <w:t>Shiruu kamar ba'a taba yin wani halitta ba'a cikin hall din,</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diiid diiid diiid!!! Kake ji karan maballi wanda alkalan wasan suka danna atare,</w:t>
      </w:r>
    </w:p>
    <w:p w:rsidR="00000000" w:rsidRDefault="00F15D5C">
      <w:pPr>
        <w:rPr>
          <w:sz w:val="13"/>
          <w:szCs w:val="13"/>
        </w:rPr>
      </w:pPr>
    </w:p>
    <w:p w:rsidR="00000000" w:rsidRDefault="00F15D5C">
      <w:pPr>
        <w:rPr>
          <w:sz w:val="13"/>
          <w:szCs w:val="13"/>
        </w:rPr>
      </w:pPr>
      <w:r>
        <w:rPr>
          <w:sz w:val="13"/>
          <w:szCs w:val="13"/>
        </w:rPr>
        <w:t xml:space="preserve">"Allah Allah Mashaallah </w:t>
      </w:r>
      <w:r>
        <w:rPr>
          <w:sz w:val="13"/>
          <w:szCs w:val="13"/>
        </w:rPr>
        <w:t>😍</w:t>
      </w:r>
      <w:r>
        <w:rPr>
          <w:sz w:val="13"/>
          <w:szCs w:val="13"/>
        </w:rPr>
        <w:t xml:space="preserve"> Zawjatul Ameer ta kara lashewa a karo na hudu, lalle ƙas</w:t>
      </w:r>
      <w:r>
        <w:rPr>
          <w:sz w:val="13"/>
          <w:szCs w:val="13"/>
        </w:rPr>
        <w:t>ar Egypt tayi Sa'an Gimbiya mai jiran gado, da alama za'a kafa tarihin da aka dade ba'a yi irin shi ba, Yan zu bari mu gangara izuwa kashi na biyar wato na biyun ƙarshe, yana daya daga cikin abu mai muhimmanci dan gane da zaben Gimbiya, shine  AL SHELLA (t</w:t>
      </w:r>
      <w:r>
        <w:rPr>
          <w:sz w:val="13"/>
          <w:szCs w:val="13"/>
        </w:rPr>
        <w:t>ruly Kind hearted and beautiful), ba tare da na Jamu da nisa ba bari na sada mu da alkalan wasa ,"</w:t>
      </w:r>
    </w:p>
    <w:p w:rsidR="00000000" w:rsidRDefault="00F15D5C">
      <w:pPr>
        <w:rPr>
          <w:sz w:val="13"/>
          <w:szCs w:val="13"/>
        </w:rPr>
      </w:pPr>
    </w:p>
    <w:p w:rsidR="00000000" w:rsidRDefault="00F15D5C">
      <w:pPr>
        <w:rPr>
          <w:sz w:val="13"/>
          <w:szCs w:val="13"/>
        </w:rPr>
      </w:pPr>
      <w:r>
        <w:rPr>
          <w:sz w:val="13"/>
          <w:szCs w:val="13"/>
        </w:rPr>
        <w:t>Dan jimmm suka yi suka hade kowa da abinda yake nazari cikin su, sun dau lokaci mai tsayi suna abu daya,</w:t>
      </w:r>
    </w:p>
    <w:p w:rsidR="00000000" w:rsidRDefault="00F15D5C">
      <w:pPr>
        <w:rPr>
          <w:sz w:val="13"/>
          <w:szCs w:val="13"/>
        </w:rPr>
      </w:pPr>
    </w:p>
    <w:p w:rsidR="00000000" w:rsidRDefault="00F15D5C">
      <w:pPr>
        <w:rPr>
          <w:sz w:val="13"/>
          <w:szCs w:val="13"/>
        </w:rPr>
      </w:pPr>
      <w:r>
        <w:rPr>
          <w:sz w:val="13"/>
          <w:szCs w:val="13"/>
        </w:rPr>
        <w:t>Ta fannin Shazana Subaihat ji take tamkar ta hadiy</w:t>
      </w:r>
      <w:r>
        <w:rPr>
          <w:sz w:val="13"/>
          <w:szCs w:val="13"/>
        </w:rPr>
        <w:t>e rai ta fadi kasa macecciya tsabar takaici, na farko tayi asarar kudinta da lokacin ta wajen lalata wannan taro, tayi kokarin siyan alakalan da ƙudi mai dinbin yawa wanda sun ƙi karaba,  wani mugun murmushin mugunta ta sake tunawa da tayi cewa ta musu bar</w:t>
      </w:r>
      <w:r>
        <w:rPr>
          <w:sz w:val="13"/>
          <w:szCs w:val="13"/>
        </w:rPr>
        <w:t>azana da rayuwar ƴayansu, kuma sun amince zasuyi abinda take so, duk da bata ga Alaman hakan ba sai de ta tuna cewa har yanzu akwai daman cin nasara  tun da ba'a yi na biyun ƙarshe da na karshe ba wanda akansu akan iya fasa auren gaba daya, murmushin kafir</w:t>
      </w:r>
      <w:r>
        <w:rPr>
          <w:sz w:val="13"/>
          <w:szCs w:val="13"/>
        </w:rPr>
        <w:t>ci da zallan ƙeta da mugunta ta sake</w:t>
      </w:r>
      <w:r>
        <w:rPr>
          <w:sz w:val="13"/>
          <w:szCs w:val="13"/>
        </w:rPr>
        <w:t>😏</w:t>
      </w:r>
      <w:r>
        <w:rPr>
          <w:sz w:val="13"/>
          <w:szCs w:val="13"/>
        </w:rPr>
        <w:t xml:space="preserv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An kai akalla five minutes ana jiran su , har kowa ya cire rai da samun nasara, mahassada ko sun fara farin ciki, ba zato ba tsammani aka ji ƙarar maballin diiid diiid diiid!!! </w:t>
      </w:r>
    </w:p>
    <w:p w:rsidR="00000000" w:rsidRDefault="00F15D5C">
      <w:pPr>
        <w:rPr>
          <w:sz w:val="13"/>
          <w:szCs w:val="13"/>
        </w:rPr>
      </w:pPr>
    </w:p>
    <w:p w:rsidR="00000000" w:rsidRDefault="00F15D5C">
      <w:pPr>
        <w:rPr>
          <w:sz w:val="13"/>
          <w:szCs w:val="13"/>
        </w:rPr>
      </w:pPr>
      <w:r>
        <w:rPr>
          <w:sz w:val="13"/>
          <w:szCs w:val="13"/>
        </w:rPr>
        <w:t>👀😳👁</w:t>
      </w:r>
      <w:r>
        <w:rPr>
          <w:sz w:val="13"/>
          <w:szCs w:val="13"/>
        </w:rPr>
        <w:t>️</w:t>
      </w:r>
      <w:r>
        <w:rPr>
          <w:sz w:val="13"/>
          <w:szCs w:val="13"/>
        </w:rPr>
        <w:t xml:space="preserve"> Kowa ya zuba ido don jin </w:t>
      </w:r>
      <w:r>
        <w:rPr>
          <w:sz w:val="13"/>
          <w:szCs w:val="13"/>
        </w:rPr>
        <w:t xml:space="preserve">abinda ke faruwa, cike da razana da rashin gaskata abin da idonsa ya gani ya kara ware idon na yan sakanni </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With full of joy and jubilation ya ce "Subhanallah Subhanallah, I never thought Zawjatul Ameer will passed this bridge, Alhamdulillah she got</w:t>
      </w:r>
      <w:r>
        <w:rPr>
          <w:sz w:val="13"/>
          <w:szCs w:val="13"/>
        </w:rPr>
        <w:t xml:space="preserve"> golden crown </w:t>
      </w:r>
      <w:r>
        <w:rPr>
          <w:sz w:val="13"/>
          <w:szCs w:val="13"/>
        </w:rPr>
        <w:t>👑</w:t>
      </w:r>
      <w:r>
        <w:rPr>
          <w:sz w:val="13"/>
          <w:szCs w:val="13"/>
        </w:rPr>
        <w:t>, "</w:t>
      </w:r>
    </w:p>
    <w:p w:rsidR="00000000" w:rsidRDefault="00F15D5C">
      <w:pPr>
        <w:rPr>
          <w:sz w:val="13"/>
          <w:szCs w:val="13"/>
        </w:rPr>
      </w:pPr>
    </w:p>
    <w:p w:rsidR="00000000" w:rsidRDefault="00F15D5C">
      <w:pPr>
        <w:rPr>
          <w:sz w:val="13"/>
          <w:szCs w:val="13"/>
        </w:rPr>
      </w:pPr>
      <w:r>
        <w:rPr>
          <w:sz w:val="13"/>
          <w:szCs w:val="13"/>
        </w:rPr>
        <w:t>Sauke ajiyan zuciya Malikat Nubia tayi don har ta cire rai, ba ita kadai ba hatta Malik sanda ya sauke, Dukkanin su cikin zuciyoyinsu suka godewa Ubangiji, suka kuma zuba ido don jin ya za'a kaya a gaba.</w:t>
      </w:r>
    </w:p>
    <w:p w:rsidR="00000000" w:rsidRDefault="00F15D5C">
      <w:pPr>
        <w:rPr>
          <w:sz w:val="13"/>
          <w:szCs w:val="13"/>
        </w:rPr>
      </w:pPr>
    </w:p>
    <w:p w:rsidR="00000000" w:rsidRDefault="00F15D5C">
      <w:pPr>
        <w:rPr>
          <w:sz w:val="13"/>
          <w:szCs w:val="13"/>
        </w:rPr>
      </w:pPr>
      <w:r>
        <w:rPr>
          <w:sz w:val="13"/>
          <w:szCs w:val="13"/>
        </w:rPr>
        <w:t>"Ba tare da bata lokaci ba zam</w:t>
      </w:r>
      <w:r>
        <w:rPr>
          <w:sz w:val="13"/>
          <w:szCs w:val="13"/>
        </w:rPr>
        <w:t xml:space="preserve">u garzaya zuwa last step, wanda akanshi akan iya fasa auren muddin ba'a samu yadda ake so ba, wannan bridge tsallake shi da wahala, don sai anyi dogon bin cike shine AL SHAZFA (SUCCESS), ko wani ban gare na rayuwa muna da bukatan Sa'a, komai na rayuwa sai </w:t>
      </w:r>
      <w:r>
        <w:rPr>
          <w:sz w:val="13"/>
          <w:szCs w:val="13"/>
        </w:rPr>
        <w:t xml:space="preserve">da Sa'a wanda in ka samu da kuma yardar Ubangijin ka komai naka zai tafi dai dai, anan ana bukatar dogon nazari da lissafi, za'a bincika aga wani irin Sa'a aka samu lokacin bayyanar Zawjatul Ameer, wani abun alkairi aka samu ta sanadin ta, bari na sada mu </w:t>
      </w:r>
      <w:r>
        <w:rPr>
          <w:sz w:val="13"/>
          <w:szCs w:val="13"/>
        </w:rPr>
        <w:t>da alkalan wasa don suyi aikinsu,"</w:t>
      </w:r>
    </w:p>
    <w:p w:rsidR="00000000" w:rsidRDefault="00F15D5C">
      <w:pPr>
        <w:rPr>
          <w:sz w:val="13"/>
          <w:szCs w:val="13"/>
        </w:rPr>
      </w:pPr>
    </w:p>
    <w:p w:rsidR="00000000" w:rsidRDefault="00F15D5C">
      <w:pPr>
        <w:rPr>
          <w:sz w:val="13"/>
          <w:szCs w:val="13"/>
        </w:rPr>
      </w:pPr>
      <w:r>
        <w:rPr>
          <w:sz w:val="13"/>
          <w:szCs w:val="13"/>
        </w:rPr>
        <w:t>Yayi magana ne cikin sanyin jiki don har ga Allah anan bashi da ta cewa,hakan yasa jikin mutane da yawa yin sanyi, wanda suka san abinda suka taka kuwa hankalinsu kwance lubb irin su Shazana Subaihat, Wacce tasa hannu ta</w:t>
      </w:r>
      <w:r>
        <w:rPr>
          <w:sz w:val="13"/>
          <w:szCs w:val="13"/>
        </w:rPr>
        <w:t xml:space="preserve"> kama hannu diyarta  Sabreena cike da hope na samun nasara , Sabreena ganin haka ne yasa ta saki zuciyar ta da ranta.</w:t>
      </w:r>
    </w:p>
    <w:p w:rsidR="00000000" w:rsidRDefault="00F15D5C">
      <w:pPr>
        <w:rPr>
          <w:sz w:val="13"/>
          <w:szCs w:val="13"/>
        </w:rPr>
      </w:pPr>
      <w:r>
        <w:rPr>
          <w:sz w:val="13"/>
          <w:szCs w:val="13"/>
        </w:rPr>
        <w:t>Ana zaune har aka shafe tsawon mintina talatin alkalan wasa basu ce komai ba sai ma hade kansu da suka yi suna yan kus kus, kowa ya zuba i</w:t>
      </w:r>
      <w:r>
        <w:rPr>
          <w:sz w:val="13"/>
          <w:szCs w:val="13"/>
        </w:rPr>
        <w:t>do</w:t>
      </w:r>
      <w:r>
        <w:rPr>
          <w:sz w:val="13"/>
          <w:szCs w:val="13"/>
        </w:rPr>
        <w:t>👀</w:t>
      </w:r>
      <w:r>
        <w:rPr>
          <w:sz w:val="13"/>
          <w:szCs w:val="13"/>
        </w:rPr>
        <w:t xml:space="preserve"> da kunne</w:t>
      </w:r>
      <w:r>
        <w:rPr>
          <w:sz w:val="13"/>
          <w:szCs w:val="13"/>
        </w:rPr>
        <w:t>👂</w:t>
      </w:r>
      <w:r>
        <w:rPr>
          <w:sz w:val="13"/>
          <w:szCs w:val="13"/>
        </w:rPr>
        <w:t xml:space="preserve"> yana sauraron abinda alkalan zasu ce,</w:t>
      </w:r>
    </w:p>
    <w:p w:rsidR="00000000" w:rsidRDefault="00F15D5C">
      <w:pPr>
        <w:rPr>
          <w:sz w:val="13"/>
          <w:szCs w:val="13"/>
        </w:rPr>
      </w:pPr>
    </w:p>
    <w:p w:rsidR="00000000" w:rsidRDefault="00F15D5C">
      <w:pPr>
        <w:rPr>
          <w:sz w:val="13"/>
          <w:szCs w:val="13"/>
        </w:rPr>
      </w:pPr>
      <w:r>
        <w:rPr>
          <w:sz w:val="13"/>
          <w:szCs w:val="13"/>
        </w:rPr>
        <w:t>Tun ana sa ran zasu ce wani abu har kowa ya buge da   yin harkar gaban sa, har an so manta abinda ya sa aka ka halarci wannan taro.</w:t>
      </w:r>
    </w:p>
    <w:p w:rsidR="00000000" w:rsidRDefault="00F15D5C">
      <w:pPr>
        <w:rPr>
          <w:sz w:val="13"/>
          <w:szCs w:val="13"/>
        </w:rPr>
      </w:pPr>
    </w:p>
    <w:p w:rsidR="00000000" w:rsidRDefault="00F15D5C">
      <w:pPr>
        <w:rPr>
          <w:sz w:val="13"/>
          <w:szCs w:val="13"/>
        </w:rPr>
      </w:pPr>
      <w:r>
        <w:rPr>
          <w:sz w:val="13"/>
          <w:szCs w:val="13"/>
        </w:rPr>
        <w:t>Tsawon one hour Babu alamun zasu ce komai , shi kanshi Rayiys alhada</w:t>
      </w:r>
      <w:r>
        <w:rPr>
          <w:sz w:val="13"/>
          <w:szCs w:val="13"/>
        </w:rPr>
        <w:t xml:space="preserve">th ya sare </w:t>
      </w:r>
      <w:r>
        <w:rPr>
          <w:sz w:val="13"/>
          <w:szCs w:val="13"/>
        </w:rPr>
        <w:t>😔</w:t>
      </w:r>
      <w:r>
        <w:rPr>
          <w:sz w:val="13"/>
          <w:szCs w:val="13"/>
        </w:rPr>
        <w:t xml:space="preserve"> har ya samu guri ya zauna, </w:t>
      </w:r>
    </w:p>
    <w:p w:rsidR="00000000" w:rsidRDefault="00F15D5C">
      <w:pPr>
        <w:rPr>
          <w:sz w:val="13"/>
          <w:szCs w:val="13"/>
        </w:rPr>
      </w:pPr>
    </w:p>
    <w:p w:rsidR="00000000" w:rsidRDefault="00F15D5C">
      <w:pPr>
        <w:rPr>
          <w:sz w:val="13"/>
          <w:szCs w:val="13"/>
        </w:rPr>
      </w:pPr>
      <w:r>
        <w:rPr>
          <w:sz w:val="13"/>
          <w:szCs w:val="13"/>
        </w:rPr>
        <w:t xml:space="preserve">Cike da karaya Sultana Najda ta Kama hannun Sultan Salahuddeen, kama hannunta yayi da kyau don ya fahimci ta sare </w:t>
      </w:r>
      <w:r>
        <w:rPr>
          <w:sz w:val="13"/>
          <w:szCs w:val="13"/>
        </w:rPr>
        <w:t>😔</w:t>
      </w:r>
      <w:r>
        <w:rPr>
          <w:sz w:val="13"/>
          <w:szCs w:val="13"/>
        </w:rPr>
        <w:t xml:space="preserve"> murmushi ya sakar mata mai sanyaya zuciya.</w:t>
      </w:r>
    </w:p>
    <w:p w:rsidR="00000000" w:rsidRDefault="00F15D5C">
      <w:pPr>
        <w:rPr>
          <w:sz w:val="13"/>
          <w:szCs w:val="13"/>
        </w:rPr>
      </w:pPr>
    </w:p>
    <w:p w:rsidR="00000000" w:rsidRDefault="00F15D5C">
      <w:pPr>
        <w:rPr>
          <w:sz w:val="13"/>
          <w:szCs w:val="13"/>
        </w:rPr>
      </w:pPr>
      <w:r>
        <w:rPr>
          <w:sz w:val="13"/>
          <w:szCs w:val="13"/>
        </w:rPr>
        <w:t>Ta fannin Ameer Mahbeer ya ci alwashin ko da Zawjatu</w:t>
      </w:r>
      <w:r>
        <w:rPr>
          <w:sz w:val="13"/>
          <w:szCs w:val="13"/>
        </w:rPr>
        <w:t>l Ameer bata da wannan feature shi zai zauna da abin shi a haka, ko da hakan yana nufin bazai mulki ƙasar Egypt ba, soft hand din ta ya kama gam cikin nashi yana jin wani sonta na kara Rasta jinin jikinsa, tabbas ya yadda so dashen ubangiji ne , bai taba y</w:t>
      </w:r>
      <w:r>
        <w:rPr>
          <w:sz w:val="13"/>
          <w:szCs w:val="13"/>
        </w:rPr>
        <w:t>adda cewa akwai ranar da zata zo wanda zai so wata mace ba , musamman irin son da yake wa Shazana Mehnoor,</w:t>
      </w:r>
    </w:p>
    <w:p w:rsidR="00000000" w:rsidRDefault="00F15D5C">
      <w:pPr>
        <w:rPr>
          <w:sz w:val="13"/>
          <w:szCs w:val="13"/>
        </w:rPr>
      </w:pPr>
    </w:p>
    <w:p w:rsidR="00000000" w:rsidRDefault="00F15D5C">
      <w:pPr>
        <w:rPr>
          <w:sz w:val="13"/>
          <w:szCs w:val="13"/>
        </w:rPr>
      </w:pPr>
      <w:r>
        <w:rPr>
          <w:sz w:val="13"/>
          <w:szCs w:val="13"/>
        </w:rPr>
        <w:t>A hankali tace " Zawjy am tired , Ina Jin yun wa, kuma i want to sleep my head is paining me,"</w:t>
      </w:r>
    </w:p>
    <w:p w:rsidR="00000000" w:rsidRDefault="00F15D5C">
      <w:pPr>
        <w:rPr>
          <w:sz w:val="13"/>
          <w:szCs w:val="13"/>
        </w:rPr>
      </w:pPr>
    </w:p>
    <w:p w:rsidR="00000000" w:rsidRDefault="00F15D5C">
      <w:pPr>
        <w:rPr>
          <w:sz w:val="13"/>
          <w:szCs w:val="13"/>
        </w:rPr>
      </w:pPr>
      <w:r>
        <w:rPr>
          <w:sz w:val="13"/>
          <w:szCs w:val="13"/>
        </w:rPr>
        <w:t xml:space="preserve">Cike da tausayi ya ce "don't worry Yan zu zamu tafi </w:t>
      </w:r>
      <w:r>
        <w:rPr>
          <w:sz w:val="13"/>
          <w:szCs w:val="13"/>
        </w:rPr>
        <w:t>gida,"</w:t>
      </w:r>
    </w:p>
    <w:p w:rsidR="00000000" w:rsidRDefault="00F15D5C">
      <w:pPr>
        <w:rPr>
          <w:sz w:val="13"/>
          <w:szCs w:val="13"/>
        </w:rPr>
      </w:pPr>
      <w:r>
        <w:rPr>
          <w:sz w:val="13"/>
          <w:szCs w:val="13"/>
        </w:rPr>
        <w:t>Gyada Kai tayi ta kara je fa masa wani tambayan "Zawjy where is Pops and Ukhtie?,"</w:t>
      </w:r>
    </w:p>
    <w:p w:rsidR="00000000" w:rsidRDefault="00F15D5C">
      <w:pPr>
        <w:rPr>
          <w:sz w:val="13"/>
          <w:szCs w:val="13"/>
        </w:rPr>
      </w:pPr>
    </w:p>
    <w:p w:rsidR="00000000" w:rsidRDefault="00F15D5C">
      <w:pPr>
        <w:rPr>
          <w:sz w:val="13"/>
          <w:szCs w:val="13"/>
        </w:rPr>
      </w:pPr>
      <w:r>
        <w:rPr>
          <w:sz w:val="13"/>
          <w:szCs w:val="13"/>
        </w:rPr>
        <w:t>A hankali yace "shiiit keep quiet Hooriyya zasu zo yanzu,"</w:t>
      </w:r>
    </w:p>
    <w:p w:rsidR="00000000" w:rsidRDefault="00F15D5C">
      <w:pPr>
        <w:rPr>
          <w:sz w:val="13"/>
          <w:szCs w:val="13"/>
        </w:rPr>
      </w:pPr>
      <w:r>
        <w:rPr>
          <w:sz w:val="13"/>
          <w:szCs w:val="13"/>
        </w:rPr>
        <w:t xml:space="preserve"> Dan cuno baki tayi gaba da kwabe fuska kaman mai shirin yin kuka,</w:t>
      </w:r>
    </w:p>
    <w:p w:rsidR="00000000" w:rsidRDefault="00F15D5C">
      <w:pPr>
        <w:rPr>
          <w:sz w:val="13"/>
          <w:szCs w:val="13"/>
        </w:rPr>
      </w:pPr>
    </w:p>
    <w:p w:rsidR="00000000" w:rsidRDefault="00F15D5C">
      <w:pPr>
        <w:rPr>
          <w:sz w:val="13"/>
          <w:szCs w:val="13"/>
        </w:rPr>
      </w:pPr>
      <w:r>
        <w:rPr>
          <w:sz w:val="13"/>
          <w:szCs w:val="13"/>
        </w:rPr>
        <w:t xml:space="preserve">Murmushi yayi don stab yana iya hango </w:t>
      </w:r>
      <w:r>
        <w:rPr>
          <w:sz w:val="13"/>
          <w:szCs w:val="13"/>
        </w:rPr>
        <w:t>yadda ta bata fuska cike da lallashi ya ce "don......,"</w:t>
      </w:r>
    </w:p>
    <w:p w:rsidR="00000000" w:rsidRDefault="00F15D5C">
      <w:pPr>
        <w:rPr>
          <w:sz w:val="13"/>
          <w:szCs w:val="13"/>
        </w:rPr>
      </w:pPr>
    </w:p>
    <w:p w:rsidR="00000000" w:rsidRDefault="00F15D5C">
      <w:pPr>
        <w:rPr>
          <w:sz w:val="13"/>
          <w:szCs w:val="13"/>
        </w:rPr>
      </w:pPr>
      <w:r>
        <w:rPr>
          <w:sz w:val="13"/>
          <w:szCs w:val="13"/>
        </w:rPr>
        <w:t xml:space="preserve">Ba tare da ya kammala furta maganan bakin ba yaji karan maballi diiid diiid diiid!!! Wanda yayi nasaran tattara  hankalin </w:t>
      </w:r>
      <w:r>
        <w:rPr>
          <w:sz w:val="13"/>
          <w:szCs w:val="13"/>
        </w:rPr>
        <w:t>ɗ</w:t>
      </w:r>
      <w:r>
        <w:rPr>
          <w:sz w:val="13"/>
          <w:szCs w:val="13"/>
        </w:rPr>
        <w:t>aukacin jama'ar dake hall din dama wanda ke kallo a television,</w:t>
      </w:r>
    </w:p>
    <w:p w:rsidR="00000000" w:rsidRDefault="00F15D5C">
      <w:pPr>
        <w:rPr>
          <w:sz w:val="13"/>
          <w:szCs w:val="13"/>
        </w:rPr>
      </w:pPr>
      <w:r>
        <w:rPr>
          <w:sz w:val="13"/>
          <w:szCs w:val="13"/>
        </w:rPr>
        <w:t>Ba wanda yay</w:t>
      </w:r>
      <w:r>
        <w:rPr>
          <w:sz w:val="13"/>
          <w:szCs w:val="13"/>
        </w:rPr>
        <w:t>i tsammanin hakan kowa ya zaro ido</w:t>
      </w:r>
      <w:r>
        <w:rPr>
          <w:sz w:val="13"/>
          <w:szCs w:val="13"/>
        </w:rPr>
        <w:t>👀</w:t>
      </w:r>
      <w:r>
        <w:rPr>
          <w:sz w:val="13"/>
          <w:szCs w:val="13"/>
        </w:rPr>
        <w:t xml:space="preserve"> </w:t>
      </w:r>
      <w:r>
        <w:rPr>
          <w:sz w:val="13"/>
          <w:szCs w:val="13"/>
        </w:rPr>
        <w:t>😳👁</w:t>
      </w:r>
      <w:r>
        <w:rPr>
          <w:sz w:val="13"/>
          <w:szCs w:val="13"/>
        </w:rPr>
        <w:t>️</w:t>
      </w:r>
      <w:r>
        <w:rPr>
          <w:sz w:val="13"/>
          <w:szCs w:val="13"/>
        </w:rPr>
        <w:t xml:space="preserve"> , cike da rashin gasgata wa,</w:t>
      </w:r>
    </w:p>
    <w:p w:rsidR="00000000" w:rsidRDefault="00F15D5C">
      <w:pPr>
        <w:rPr>
          <w:sz w:val="13"/>
          <w:szCs w:val="13"/>
        </w:rPr>
      </w:pPr>
    </w:p>
    <w:p w:rsidR="00000000" w:rsidRDefault="00F15D5C">
      <w:pPr>
        <w:rPr>
          <w:sz w:val="13"/>
          <w:szCs w:val="13"/>
        </w:rPr>
      </w:pPr>
      <w:r>
        <w:rPr>
          <w:sz w:val="13"/>
          <w:szCs w:val="13"/>
        </w:rPr>
        <w:t>Numfashin Sultana Najda har hadewa yakeyi tana kokarin yin magana ta kasa, yayin da hawaye sukayi nasarar riga kalaman bakinta fito wa, da sauri ta rungume Sultan Salahuddeen don baza</w:t>
      </w:r>
      <w:r>
        <w:rPr>
          <w:sz w:val="13"/>
          <w:szCs w:val="13"/>
        </w:rPr>
        <w:t xml:space="preserve"> ta iya jure hakan ba,</w:t>
      </w:r>
    </w:p>
    <w:p w:rsidR="00000000" w:rsidRDefault="00F15D5C">
      <w:pPr>
        <w:rPr>
          <w:sz w:val="13"/>
          <w:szCs w:val="13"/>
        </w:rPr>
      </w:pPr>
    </w:p>
    <w:p w:rsidR="00000000" w:rsidRDefault="00F15D5C">
      <w:pPr>
        <w:rPr>
          <w:sz w:val="13"/>
          <w:szCs w:val="13"/>
        </w:rPr>
      </w:pPr>
      <w:r>
        <w:rPr>
          <w:sz w:val="13"/>
          <w:szCs w:val="13"/>
        </w:rPr>
        <w:t xml:space="preserve">Ni kaina Queen Mahirah nayi matuƙar mamaki ganin wannan al'amari, bani kadai ba hatta Rayiys alhadath kanshi har hayaki yakeyi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Tohh fahh  readers ku biyo next page don jin yadda labarin zai kasance .</w:t>
      </w:r>
    </w:p>
    <w:p w:rsidR="00000000" w:rsidRDefault="00F15D5C">
      <w:pPr>
        <w:rPr>
          <w:sz w:val="13"/>
          <w:szCs w:val="13"/>
        </w:rPr>
      </w:pPr>
    </w:p>
    <w:p w:rsidR="00000000" w:rsidRDefault="00F15D5C">
      <w:pPr>
        <w:rPr>
          <w:sz w:val="13"/>
          <w:szCs w:val="13"/>
        </w:rPr>
      </w:pPr>
      <w:r>
        <w:rPr>
          <w:sz w:val="13"/>
          <w:szCs w:val="13"/>
        </w:rPr>
        <w:t xml:space="preserve">Har ilah yau zaku iya tun </w:t>
      </w:r>
      <w:r>
        <w:rPr>
          <w:sz w:val="13"/>
          <w:szCs w:val="13"/>
        </w:rPr>
        <w:t>tuba na ta wannan lambar a WhatsApp don na saki cikin WhatsApp group inda zaki samu cigaban page din nan.</w:t>
      </w:r>
    </w:p>
    <w:p w:rsidR="00000000" w:rsidRDefault="00F15D5C">
      <w:pPr>
        <w:rPr>
          <w:sz w:val="13"/>
          <w:szCs w:val="13"/>
        </w:rPr>
      </w:pPr>
      <w:r>
        <w:rPr>
          <w:sz w:val="13"/>
          <w:szCs w:val="13"/>
        </w:rPr>
        <w:t>Ko kiyi following WhatsApp Channel anan zaki samu labarin tun daga page one har inda aka tsaya.</w:t>
      </w:r>
    </w:p>
    <w:p w:rsidR="00000000" w:rsidRDefault="00F15D5C">
      <w:pPr>
        <w:rPr>
          <w:sz w:val="13"/>
          <w:szCs w:val="13"/>
        </w:rPr>
      </w:pPr>
      <w:r>
        <w:rPr>
          <w:sz w:val="13"/>
          <w:szCs w:val="13"/>
        </w:rPr>
        <w:t>Ban manta daku ba masu comment Wannan page din sadauka</w:t>
      </w:r>
      <w:r>
        <w:rPr>
          <w:sz w:val="13"/>
          <w:szCs w:val="13"/>
        </w:rPr>
        <w:t>rwa ne a gare ku.</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The 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Comment and Share fisabilillah</w:t>
      </w:r>
      <w:r>
        <w:rPr>
          <w:sz w:val="13"/>
          <w:szCs w:val="13"/>
        </w:rPr>
        <w:t>😔</w:t>
      </w:r>
    </w:p>
    <w:p w:rsidR="00000000" w:rsidRDefault="00F15D5C">
      <w:pPr>
        <w:rPr>
          <w:sz w:val="13"/>
          <w:szCs w:val="13"/>
        </w:rPr>
      </w:pPr>
    </w:p>
    <w:p w:rsidR="00000000" w:rsidRDefault="00F15D5C">
      <w:pPr>
        <w:rPr>
          <w:sz w:val="13"/>
          <w:szCs w:val="13"/>
        </w:rPr>
      </w:pPr>
      <w:r>
        <w:rPr>
          <w:sz w:val="13"/>
          <w:szCs w:val="13"/>
        </w:rPr>
        <w:t>Karku manta book one free ne, book two ne na kudi game bukata ga WhatsApp number ta 09168962485.</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THE TWO LIGHTS ✨ (RIKICIN GIDAN S</w:t>
      </w:r>
      <w:r>
        <w:rPr>
          <w:sz w:val="13"/>
          <w:szCs w:val="13"/>
        </w:rPr>
        <w:t xml:space="preserve">ARAUTA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The story contains the fact Royalty, Ego, Separation, disastrous love, hatred, hardship, twin flame journey...</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Ban mamta daku ba masu comment </w:t>
      </w:r>
      <w:r>
        <w:rPr>
          <w:sz w:val="13"/>
          <w:szCs w:val="13"/>
        </w:rPr>
        <w:t>😁</w:t>
      </w:r>
      <w:r>
        <w:rPr>
          <w:sz w:val="13"/>
          <w:szCs w:val="13"/>
        </w:rPr>
        <w:t xml:space="preserve"> ina godiya </w:t>
      </w:r>
      <w:r>
        <w:rPr>
          <w:sz w:val="13"/>
          <w:szCs w:val="13"/>
        </w:rPr>
        <w:t>🙏😍</w:t>
      </w:r>
    </w:p>
    <w:p w:rsidR="00000000" w:rsidRDefault="00F15D5C">
      <w:pPr>
        <w:rPr>
          <w:sz w:val="13"/>
          <w:szCs w:val="13"/>
        </w:rPr>
      </w:pPr>
    </w:p>
    <w:p w:rsidR="00000000" w:rsidRDefault="00F15D5C">
      <w:pPr>
        <w:rPr>
          <w:sz w:val="13"/>
          <w:szCs w:val="13"/>
        </w:rPr>
      </w:pPr>
      <w:r>
        <w:rPr>
          <w:sz w:val="13"/>
          <w:szCs w:val="13"/>
        </w:rPr>
        <w:t>Baya ku Oum Affan and b</w:t>
      </w:r>
      <w:r>
        <w:rPr>
          <w:sz w:val="13"/>
          <w:szCs w:val="13"/>
        </w:rPr>
        <w:t xml:space="preserve">loody, na gode sosai da irin ƙaunar kuke nuna wa Novel Dina </w:t>
      </w:r>
      <w:r>
        <w:rPr>
          <w:sz w:val="13"/>
          <w:szCs w:val="13"/>
        </w:rPr>
        <w:t>🙏😁🤗</w:t>
      </w:r>
      <w:r>
        <w:rPr>
          <w:sz w:val="13"/>
          <w:szCs w:val="13"/>
        </w:rPr>
        <w:t>, wannan page din sadaukarwa ne a gareku</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Ongoing Book </w:t>
      </w:r>
      <w:r>
        <w:rPr>
          <w:sz w:val="13"/>
          <w:szCs w:val="13"/>
        </w:rPr>
        <w:t>📚</w:t>
      </w:r>
    </w:p>
    <w:p w:rsidR="00000000" w:rsidRDefault="00F15D5C">
      <w:pPr>
        <w:rPr>
          <w:sz w:val="13"/>
          <w:szCs w:val="13"/>
        </w:rPr>
      </w:pPr>
      <w:r>
        <w:rPr>
          <w:sz w:val="13"/>
          <w:szCs w:val="13"/>
        </w:rPr>
        <w:t>📱</w:t>
      </w:r>
      <w:r>
        <w:rPr>
          <w:sz w:val="13"/>
          <w:szCs w:val="13"/>
        </w:rPr>
        <w:t xml:space="preserve"> Typing</w:t>
      </w: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r>
        <w:rPr>
          <w:sz w:val="13"/>
          <w:szCs w:val="13"/>
        </w:rPr>
        <w:t xml:space="preserve">                </w:t>
      </w:r>
      <w:r>
        <w:rPr>
          <w:sz w:val="13"/>
          <w:szCs w:val="13"/>
        </w:rPr>
        <w:t>🧚</w:t>
      </w:r>
      <w:r>
        <w:rPr>
          <w:sz w:val="13"/>
          <w:szCs w:val="13"/>
        </w:rPr>
        <w:t>36</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KANO STATE (NIGERIA)</w:t>
      </w:r>
    </w:p>
    <w:p w:rsidR="00000000" w:rsidRDefault="00F15D5C">
      <w:pPr>
        <w:rPr>
          <w:sz w:val="13"/>
          <w:szCs w:val="13"/>
        </w:rPr>
      </w:pPr>
    </w:p>
    <w:p w:rsidR="00000000" w:rsidRDefault="00F15D5C">
      <w:pPr>
        <w:rPr>
          <w:sz w:val="13"/>
          <w:szCs w:val="13"/>
        </w:rPr>
      </w:pPr>
      <w:r>
        <w:rPr>
          <w:sz w:val="13"/>
          <w:szCs w:val="13"/>
        </w:rPr>
        <w:t xml:space="preserve">MASARAUTAR SUHATAJ MUHD HABIBULLAH </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TURAKAR GIMB</w:t>
      </w:r>
      <w:r>
        <w:rPr>
          <w:sz w:val="13"/>
          <w:szCs w:val="13"/>
        </w:rPr>
        <w:t>IYA ZUNNURA</w:t>
      </w:r>
    </w:p>
    <w:p w:rsidR="00000000" w:rsidRDefault="00F15D5C">
      <w:pPr>
        <w:rPr>
          <w:sz w:val="13"/>
          <w:szCs w:val="13"/>
        </w:rPr>
      </w:pPr>
    </w:p>
    <w:p w:rsidR="00000000" w:rsidRDefault="00F15D5C">
      <w:pPr>
        <w:rPr>
          <w:sz w:val="13"/>
          <w:szCs w:val="13"/>
        </w:rPr>
      </w:pPr>
      <w:r>
        <w:rPr>
          <w:sz w:val="13"/>
          <w:szCs w:val="13"/>
        </w:rPr>
        <w:t>Kwance bisa shinfidadden Royal Bed dinta wanda aka lailayeshi da hadadden bed sheets.</w:t>
      </w:r>
    </w:p>
    <w:p w:rsidR="00000000" w:rsidRDefault="00F15D5C">
      <w:pPr>
        <w:rPr>
          <w:sz w:val="13"/>
          <w:szCs w:val="13"/>
        </w:rPr>
      </w:pPr>
      <w:r>
        <w:rPr>
          <w:sz w:val="13"/>
          <w:szCs w:val="13"/>
        </w:rPr>
        <w:t xml:space="preserve">Tana sanye cikin kaya mara nauyi, kallo daya zaka mata ka hango zallan damuwa dake kwance lubb a fuskanta, gashi tayi wani fari da ita irin na matasa lafiya </w:t>
      </w:r>
      <w:r>
        <w:rPr>
          <w:sz w:val="13"/>
          <w:szCs w:val="13"/>
        </w:rPr>
        <w:t>musamman masu ciwon damuwa.</w:t>
      </w:r>
    </w:p>
    <w:p w:rsidR="00000000" w:rsidRDefault="00F15D5C">
      <w:pPr>
        <w:rPr>
          <w:sz w:val="13"/>
          <w:szCs w:val="13"/>
        </w:rPr>
      </w:pPr>
    </w:p>
    <w:p w:rsidR="00000000" w:rsidRDefault="00F15D5C">
      <w:pPr>
        <w:rPr>
          <w:sz w:val="13"/>
          <w:szCs w:val="13"/>
        </w:rPr>
      </w:pPr>
      <w:r>
        <w:rPr>
          <w:sz w:val="13"/>
          <w:szCs w:val="13"/>
        </w:rPr>
        <w:t>Cikin nustuwa da zallan Izza da sarauta dake yawo a jinin jikinsa, ya karasa ba tare da ya damu da rashin amsa sallamar nata ba, bai tsaya ako ina ba sai inda take kwance bisa shinfidadden Royal Bed dinta, dogon numfashi yaja d</w:t>
      </w:r>
      <w:r>
        <w:rPr>
          <w:sz w:val="13"/>
          <w:szCs w:val="13"/>
        </w:rPr>
        <w:t>a ganin yadda tarame cikin ƙan ƙanin lokaci, zama tsayi a kusa da ita ya kamo hannunta da nashi soft moist hand din, wani dogon numfashi yaja kafin ya fara magana cikin muryan sa na mutane masu hakuri, tausayi, yadda da kuma karfin imani,</w:t>
      </w:r>
    </w:p>
    <w:p w:rsidR="00000000" w:rsidRDefault="00F15D5C">
      <w:pPr>
        <w:rPr>
          <w:sz w:val="13"/>
          <w:szCs w:val="13"/>
        </w:rPr>
      </w:pPr>
    </w:p>
    <w:p w:rsidR="00000000" w:rsidRDefault="00F15D5C">
      <w:pPr>
        <w:rPr>
          <w:sz w:val="13"/>
          <w:szCs w:val="13"/>
        </w:rPr>
      </w:pPr>
      <w:r>
        <w:rPr>
          <w:sz w:val="13"/>
          <w:szCs w:val="13"/>
        </w:rPr>
        <w:t xml:space="preserve">"Nur nadan kina </w:t>
      </w:r>
      <w:r>
        <w:rPr>
          <w:sz w:val="13"/>
          <w:szCs w:val="13"/>
        </w:rPr>
        <w:t>jina, inason kisan duk abinda ya faru Muƙaddari ne daga Allah, kuma su yaran yanzu ka haife su ne baka haifi bakinsu ba, kidena sawa kan ki damuwa , ba laifinki bane, ƙaddara ce kuma tana kan kowa,"</w:t>
      </w:r>
    </w:p>
    <w:p w:rsidR="00000000" w:rsidRDefault="00F15D5C">
      <w:pPr>
        <w:rPr>
          <w:sz w:val="13"/>
          <w:szCs w:val="13"/>
        </w:rPr>
      </w:pPr>
    </w:p>
    <w:p w:rsidR="00000000" w:rsidRDefault="00F15D5C">
      <w:pPr>
        <w:rPr>
          <w:sz w:val="13"/>
          <w:szCs w:val="13"/>
        </w:rPr>
      </w:pPr>
      <w:r>
        <w:rPr>
          <w:sz w:val="13"/>
          <w:szCs w:val="13"/>
        </w:rPr>
        <w:t>Wasu hawaye masu zafi ke bin kunci ta wani irin kunyar h</w:t>
      </w:r>
      <w:r>
        <w:rPr>
          <w:sz w:val="13"/>
          <w:szCs w:val="13"/>
        </w:rPr>
        <w:t>ada ido takeyi dashi gani take duk laifin ta ne , da bata dauki Mubeen da niyar ya girma agunta ba da duk haka bazai faru ba,</w:t>
      </w:r>
    </w:p>
    <w:p w:rsidR="00000000" w:rsidRDefault="00F15D5C">
      <w:pPr>
        <w:rPr>
          <w:sz w:val="13"/>
          <w:szCs w:val="13"/>
        </w:rPr>
      </w:pPr>
    </w:p>
    <w:p w:rsidR="00000000" w:rsidRDefault="00F15D5C">
      <w:pPr>
        <w:rPr>
          <w:sz w:val="13"/>
          <w:szCs w:val="13"/>
        </w:rPr>
      </w:pPr>
      <w:r>
        <w:rPr>
          <w:sz w:val="13"/>
          <w:szCs w:val="13"/>
        </w:rPr>
        <w:t>Hanu yasa ya tallafi face din ta hawaye ya sa hannu ya goge mata cikin nustuwa,</w:t>
      </w:r>
    </w:p>
    <w:p w:rsidR="00000000" w:rsidRDefault="00F15D5C">
      <w:pPr>
        <w:rPr>
          <w:sz w:val="13"/>
          <w:szCs w:val="13"/>
        </w:rPr>
      </w:pPr>
    </w:p>
    <w:p w:rsidR="00000000" w:rsidRDefault="00F15D5C">
      <w:pPr>
        <w:rPr>
          <w:sz w:val="13"/>
          <w:szCs w:val="13"/>
        </w:rPr>
      </w:pPr>
      <w:r>
        <w:rPr>
          <w:sz w:val="13"/>
          <w:szCs w:val="13"/>
        </w:rPr>
        <w:t>"bude idon ki , "</w:t>
      </w:r>
    </w:p>
    <w:p w:rsidR="00000000" w:rsidRDefault="00F15D5C">
      <w:pPr>
        <w:rPr>
          <w:sz w:val="13"/>
          <w:szCs w:val="13"/>
        </w:rPr>
      </w:pPr>
    </w:p>
    <w:p w:rsidR="00000000" w:rsidRDefault="00F15D5C">
      <w:pPr>
        <w:rPr>
          <w:sz w:val="13"/>
          <w:szCs w:val="13"/>
        </w:rPr>
      </w:pPr>
      <w:r>
        <w:rPr>
          <w:sz w:val="13"/>
          <w:szCs w:val="13"/>
        </w:rPr>
        <w:t>Ba musu ta bude idonta ta zub</w:t>
      </w:r>
      <w:r>
        <w:rPr>
          <w:sz w:val="13"/>
          <w:szCs w:val="13"/>
        </w:rPr>
        <w:t>a su cikin nashi , Wanda suke narkakku masu daukan hankali da sanya nustuwa cikin zuciyar mai kallo su.</w:t>
      </w:r>
    </w:p>
    <w:p w:rsidR="00000000" w:rsidRDefault="00F15D5C">
      <w:pPr>
        <w:rPr>
          <w:sz w:val="13"/>
          <w:szCs w:val="13"/>
        </w:rPr>
      </w:pPr>
    </w:p>
    <w:p w:rsidR="00000000" w:rsidRDefault="00F15D5C">
      <w:pPr>
        <w:rPr>
          <w:sz w:val="13"/>
          <w:szCs w:val="13"/>
        </w:rPr>
      </w:pPr>
      <w:r>
        <w:rPr>
          <w:sz w:val="13"/>
          <w:szCs w:val="13"/>
        </w:rPr>
        <w:t>"I told you is not your fault, stop shading your tears for no reason,  ki dena fushi da Mubeen pls, ki masa addu'a shiriya, sannan kuma ki yafe masa ko</w:t>
      </w:r>
      <w:r>
        <w:rPr>
          <w:sz w:val="13"/>
          <w:szCs w:val="13"/>
        </w:rPr>
        <w:t>da zai samu rahamar Ubangiji, yanzu addu'ar ki yake bukata, inso kisan Allah shi ya bamu su mastayin  ƴaƴa, haka ka zalika su amana ne a garemu, in ya karbi abinda bawai yana nufin baya ƙaunar mu bane ko baya ƙaunar su, sai dan yafi mu son su da sanin dara</w:t>
      </w:r>
      <w:r>
        <w:rPr>
          <w:sz w:val="13"/>
          <w:szCs w:val="13"/>
        </w:rPr>
        <w:t>jar su mastayin su na yan Adam, "</w:t>
      </w:r>
    </w:p>
    <w:p w:rsidR="00000000" w:rsidRDefault="00F15D5C">
      <w:pPr>
        <w:rPr>
          <w:sz w:val="13"/>
          <w:szCs w:val="13"/>
        </w:rPr>
      </w:pPr>
    </w:p>
    <w:p w:rsidR="00000000" w:rsidRDefault="00F15D5C">
      <w:pPr>
        <w:rPr>
          <w:sz w:val="13"/>
          <w:szCs w:val="13"/>
        </w:rPr>
      </w:pPr>
      <w:r>
        <w:rPr>
          <w:sz w:val="13"/>
          <w:szCs w:val="13"/>
        </w:rPr>
        <w:t xml:space="preserve">Dakata wa yayi yayin da ya yana wani dogon numfashi cikin nustuwa kafin ya fesar, sannan ya cigaba da cewa </w:t>
      </w:r>
    </w:p>
    <w:p w:rsidR="00000000" w:rsidRDefault="00F15D5C">
      <w:pPr>
        <w:rPr>
          <w:sz w:val="13"/>
          <w:szCs w:val="13"/>
        </w:rPr>
      </w:pPr>
    </w:p>
    <w:p w:rsidR="00000000" w:rsidRDefault="00F15D5C">
      <w:pPr>
        <w:rPr>
          <w:sz w:val="13"/>
          <w:szCs w:val="13"/>
        </w:rPr>
      </w:pPr>
      <w:r>
        <w:rPr>
          <w:sz w:val="13"/>
          <w:szCs w:val="13"/>
        </w:rPr>
        <w:t>"Mubeen ya rigamu gidan gaskiya, Allah ya karbi abun sa ,"</w:t>
      </w:r>
    </w:p>
    <w:p w:rsidR="00000000" w:rsidRDefault="00F15D5C">
      <w:pPr>
        <w:rPr>
          <w:sz w:val="13"/>
          <w:szCs w:val="13"/>
        </w:rPr>
      </w:pPr>
    </w:p>
    <w:p w:rsidR="00000000" w:rsidRDefault="00F15D5C">
      <w:pPr>
        <w:rPr>
          <w:sz w:val="13"/>
          <w:szCs w:val="13"/>
        </w:rPr>
      </w:pPr>
      <w:r>
        <w:rPr>
          <w:sz w:val="13"/>
          <w:szCs w:val="13"/>
        </w:rPr>
        <w:t xml:space="preserve">Cike da taahin hankali ta bude idonta atakaice Bara </w:t>
      </w:r>
      <w:r>
        <w:rPr>
          <w:sz w:val="13"/>
          <w:szCs w:val="13"/>
        </w:rPr>
        <w:t>san lokacin da ta zauna ba, kallonsa take in disbelief, Kai kawai ya gyada mata , cike da karaya ta soma jijjiga kanta kafin ta fashe da kuka mai cin rai, kana gani kasan da iya gaskiyar ta take kukan , ma'ana daga zuciyar ta hawaye ke fitowa.</w:t>
      </w:r>
    </w:p>
    <w:p w:rsidR="00000000" w:rsidRDefault="00F15D5C">
      <w:pPr>
        <w:rPr>
          <w:sz w:val="13"/>
          <w:szCs w:val="13"/>
        </w:rPr>
      </w:pPr>
    </w:p>
    <w:p w:rsidR="00000000" w:rsidRDefault="00F15D5C">
      <w:pPr>
        <w:rPr>
          <w:sz w:val="13"/>
          <w:szCs w:val="13"/>
        </w:rPr>
      </w:pPr>
      <w:r>
        <w:rPr>
          <w:sz w:val="13"/>
          <w:szCs w:val="13"/>
        </w:rPr>
        <w:t>Cike da kar</w:t>
      </w:r>
      <w:r>
        <w:rPr>
          <w:sz w:val="13"/>
          <w:szCs w:val="13"/>
        </w:rPr>
        <w:t xml:space="preserve">aya da tsananta tausayi yake kallon ta, yana daya daga cikin abin da yasa yake kara tausaya mata , wato rashin haihuwar da bata taba yi ba , yau shekara talatin da auren su amma ko haram wata bata taba yi ba, shiyasa data nuna tana son daukan </w:t>
      </w:r>
      <w:r>
        <w:rPr>
          <w:sz w:val="13"/>
          <w:szCs w:val="13"/>
        </w:rPr>
        <w:t>ɗ</w:t>
      </w:r>
      <w:r>
        <w:rPr>
          <w:sz w:val="13"/>
          <w:szCs w:val="13"/>
        </w:rPr>
        <w:t xml:space="preserve">an ƴar uwar </w:t>
      </w:r>
      <w:r>
        <w:rPr>
          <w:sz w:val="13"/>
          <w:szCs w:val="13"/>
        </w:rPr>
        <w:t xml:space="preserve">ta bai hana ta ba, ya dauke sa tamkar </w:t>
      </w:r>
      <w:r>
        <w:rPr>
          <w:sz w:val="13"/>
          <w:szCs w:val="13"/>
        </w:rPr>
        <w:t>ɗ</w:t>
      </w:r>
      <w:r>
        <w:rPr>
          <w:sz w:val="13"/>
          <w:szCs w:val="13"/>
        </w:rPr>
        <w:t>ansa  babu ban ban ci tsakanin su, yau kuma da aka ce ya bar duniya bazai iya misalta irin radadin da ya je ji a zuciyar sa ba, duk da abubuwan d ya aikata a gare sa.</w:t>
      </w:r>
    </w:p>
    <w:p w:rsidR="00000000" w:rsidRDefault="00F15D5C">
      <w:pPr>
        <w:rPr>
          <w:sz w:val="13"/>
          <w:szCs w:val="13"/>
        </w:rPr>
      </w:pPr>
    </w:p>
    <w:p w:rsidR="00000000" w:rsidRDefault="00F15D5C">
      <w:pPr>
        <w:rPr>
          <w:sz w:val="13"/>
          <w:szCs w:val="13"/>
        </w:rPr>
      </w:pPr>
      <w:r>
        <w:rPr>
          <w:sz w:val="13"/>
          <w:szCs w:val="13"/>
        </w:rPr>
        <w:t>Cike da tausaya wa ya rungume ta so tight ya fara</w:t>
      </w:r>
      <w:r>
        <w:rPr>
          <w:sz w:val="13"/>
          <w:szCs w:val="13"/>
        </w:rPr>
        <w:t xml:space="preserve"> petting back dinta cikin Muryar sa mai san yi da zallan nustuwa ya fara tattalin ta hade da yi mata nasiha mai Rasta jiki kamar de yadda ta kasance tana masa a duk lokacin da ya shiga wani hali na ƙunci.</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TURAKAR GIMBIYA NASHWA (FULANI)</w:t>
      </w:r>
    </w:p>
    <w:p w:rsidR="00000000" w:rsidRDefault="00F15D5C">
      <w:pPr>
        <w:rPr>
          <w:sz w:val="13"/>
          <w:szCs w:val="13"/>
        </w:rPr>
      </w:pPr>
    </w:p>
    <w:p w:rsidR="00000000" w:rsidRDefault="00F15D5C">
      <w:pPr>
        <w:rPr>
          <w:sz w:val="13"/>
          <w:szCs w:val="13"/>
        </w:rPr>
      </w:pPr>
      <w:r>
        <w:rPr>
          <w:sz w:val="13"/>
          <w:szCs w:val="13"/>
        </w:rPr>
        <w:t>Zaune take cikin</w:t>
      </w:r>
      <w:r>
        <w:rPr>
          <w:sz w:val="13"/>
          <w:szCs w:val="13"/>
        </w:rPr>
        <w:t xml:space="preserve"> shiga na alfarma cikin kaya mara nauyi , sai de fari ne tas hannunta dauke da carbi, tana saye da hijabi shima fari tas, princess Mobina na kwance lubb bisa kafin Fulani sai jan ajiyar zuciya takeyi, da alama tayi kuka sosai, cike da nustuwa Fulani ke sha</w:t>
      </w:r>
      <w:r>
        <w:rPr>
          <w:sz w:val="13"/>
          <w:szCs w:val="13"/>
        </w:rPr>
        <w:t>fa kanta cikin salo na lallashi.</w:t>
      </w:r>
    </w:p>
    <w:p w:rsidR="00000000" w:rsidRDefault="00F15D5C">
      <w:pPr>
        <w:rPr>
          <w:sz w:val="13"/>
          <w:szCs w:val="13"/>
        </w:rPr>
      </w:pPr>
    </w:p>
    <w:p w:rsidR="00000000" w:rsidRDefault="00F15D5C">
      <w:pPr>
        <w:rPr>
          <w:sz w:val="13"/>
          <w:szCs w:val="13"/>
        </w:rPr>
      </w:pPr>
      <w:r>
        <w:rPr>
          <w:sz w:val="13"/>
          <w:szCs w:val="13"/>
        </w:rPr>
        <w:t>Cikin muryan ta na sheshshekar kuka tace "yanzu kenan bazan ƙara ganin ya Mubeen ba Jaddatii ?</w:t>
      </w:r>
    </w:p>
    <w:p w:rsidR="00000000" w:rsidRDefault="00F15D5C">
      <w:pPr>
        <w:rPr>
          <w:sz w:val="13"/>
          <w:szCs w:val="13"/>
        </w:rPr>
      </w:pPr>
      <w:r>
        <w:rPr>
          <w:sz w:val="13"/>
          <w:szCs w:val="13"/>
        </w:rPr>
        <w:t>Shikenan ya tafi ya barni da kewarsa sa ?</w:t>
      </w:r>
    </w:p>
    <w:p w:rsidR="00000000" w:rsidRDefault="00F15D5C">
      <w:pPr>
        <w:rPr>
          <w:sz w:val="13"/>
          <w:szCs w:val="13"/>
        </w:rPr>
      </w:pPr>
      <w:r>
        <w:rPr>
          <w:sz w:val="13"/>
          <w:szCs w:val="13"/>
        </w:rPr>
        <w:t>Allah Jaddatii ya Mubeen ya nuna mun so, duk da a zuciyar sa ba haka bane, amma Ni ab</w:t>
      </w:r>
      <w:r>
        <w:rPr>
          <w:sz w:val="13"/>
          <w:szCs w:val="13"/>
        </w:rPr>
        <w:t>inda yake zahiri nake gani , ba komai tattare dashi wanda nake gani sai zallan ƙaunar da yake mun,"</w:t>
      </w:r>
    </w:p>
    <w:p w:rsidR="00000000" w:rsidRDefault="00F15D5C">
      <w:pPr>
        <w:rPr>
          <w:sz w:val="13"/>
          <w:szCs w:val="13"/>
        </w:rPr>
      </w:pPr>
    </w:p>
    <w:p w:rsidR="00000000" w:rsidRDefault="00F15D5C">
      <w:pPr>
        <w:rPr>
          <w:sz w:val="13"/>
          <w:szCs w:val="13"/>
        </w:rPr>
      </w:pPr>
      <w:r>
        <w:rPr>
          <w:sz w:val="13"/>
          <w:szCs w:val="13"/>
        </w:rPr>
        <w:t>Da hanzarin ta mike zaune ta ha</w:t>
      </w:r>
      <w:r>
        <w:rPr>
          <w:sz w:val="13"/>
          <w:szCs w:val="13"/>
        </w:rPr>
        <w:t>ɗ</w:t>
      </w:r>
      <w:r>
        <w:rPr>
          <w:sz w:val="13"/>
          <w:szCs w:val="13"/>
        </w:rPr>
        <w:t xml:space="preserve">a hannunta guda biyu </w:t>
      </w:r>
      <w:r>
        <w:rPr>
          <w:sz w:val="13"/>
          <w:szCs w:val="13"/>
        </w:rPr>
        <w:t>🙏</w:t>
      </w:r>
      <w:r>
        <w:rPr>
          <w:sz w:val="13"/>
          <w:szCs w:val="13"/>
        </w:rPr>
        <w:t xml:space="preserve"> cikin salo na neman gafara tace "Dan Allah ku yafe wa ya Mubeen, insao ya samu rahamar Ubangiji, wa</w:t>
      </w:r>
      <w:r>
        <w:rPr>
          <w:sz w:val="13"/>
          <w:szCs w:val="13"/>
        </w:rPr>
        <w:t>llahi ba laifin sa bane, nasan wani abun sa shi aka yi,"</w:t>
      </w:r>
    </w:p>
    <w:p w:rsidR="00000000" w:rsidRDefault="00F15D5C">
      <w:pPr>
        <w:rPr>
          <w:sz w:val="13"/>
          <w:szCs w:val="13"/>
        </w:rPr>
      </w:pPr>
    </w:p>
    <w:p w:rsidR="00000000" w:rsidRDefault="00F15D5C">
      <w:pPr>
        <w:rPr>
          <w:sz w:val="13"/>
          <w:szCs w:val="13"/>
        </w:rPr>
      </w:pPr>
      <w:r>
        <w:rPr>
          <w:sz w:val="13"/>
          <w:szCs w:val="13"/>
        </w:rPr>
        <w:t>Cike da tausayin ta Fulani ta kama both hand dinta tace "Sabr yah Hafidatiii, ki kwantar da hankalinki,"</w:t>
      </w:r>
    </w:p>
    <w:p w:rsidR="00000000" w:rsidRDefault="00F15D5C">
      <w:pPr>
        <w:rPr>
          <w:sz w:val="13"/>
          <w:szCs w:val="13"/>
        </w:rPr>
      </w:pPr>
    </w:p>
    <w:p w:rsidR="00000000" w:rsidRDefault="00F15D5C">
      <w:pPr>
        <w:rPr>
          <w:sz w:val="13"/>
          <w:szCs w:val="13"/>
        </w:rPr>
      </w:pPr>
      <w:r>
        <w:rPr>
          <w:sz w:val="13"/>
          <w:szCs w:val="13"/>
        </w:rPr>
        <w:t>Fashewa taI da wani mastanan cin kuka maiƙona rai da zuciya tace " Jaddatii baza ku yafe mas</w:t>
      </w:r>
      <w:r>
        <w:rPr>
          <w:sz w:val="13"/>
          <w:szCs w:val="13"/>
        </w:rPr>
        <w:t>a ba ?</w:t>
      </w:r>
    </w:p>
    <w:p w:rsidR="00000000" w:rsidRDefault="00F15D5C">
      <w:pPr>
        <w:rPr>
          <w:sz w:val="13"/>
          <w:szCs w:val="13"/>
        </w:rPr>
      </w:pPr>
      <w:r>
        <w:rPr>
          <w:sz w:val="13"/>
          <w:szCs w:val="13"/>
        </w:rPr>
        <w:t>Dan bakwa ƙaunata ko?,"</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Fulani ganin ta riki mata be yasa ta rasa mai zata yi guda </w:t>
      </w:r>
      <w:r>
        <w:rPr>
          <w:sz w:val="13"/>
          <w:szCs w:val="13"/>
        </w:rPr>
        <w:t>ɗ</w:t>
      </w:r>
      <w:r>
        <w:rPr>
          <w:sz w:val="13"/>
          <w:szCs w:val="13"/>
        </w:rPr>
        <w:t>aya, don in akwai abinda ta tsana a duniya bai wuce taga jikanunta cikin wani hali na tashin hankali ba , musamman ma Mobeena da take jinta tamkar ranta.</w:t>
      </w:r>
    </w:p>
    <w:p w:rsidR="00000000" w:rsidRDefault="00F15D5C">
      <w:pPr>
        <w:rPr>
          <w:sz w:val="13"/>
          <w:szCs w:val="13"/>
        </w:rPr>
      </w:pPr>
    </w:p>
    <w:p w:rsidR="00000000" w:rsidRDefault="00F15D5C">
      <w:pPr>
        <w:rPr>
          <w:sz w:val="13"/>
          <w:szCs w:val="13"/>
        </w:rPr>
      </w:pPr>
      <w:r>
        <w:rPr>
          <w:sz w:val="13"/>
          <w:szCs w:val="13"/>
        </w:rPr>
        <w:t>Bata kai</w:t>
      </w:r>
      <w:r>
        <w:rPr>
          <w:sz w:val="13"/>
          <w:szCs w:val="13"/>
        </w:rPr>
        <w:t xml:space="preserve"> ga cewa komai ba sai ga Bana sarki ya shigo cikin keban ceccen farlon wanda ba'a yarje wa kowani bawa ya shigo ba,</w:t>
      </w:r>
    </w:p>
    <w:p w:rsidR="00000000" w:rsidRDefault="00F15D5C">
      <w:pPr>
        <w:rPr>
          <w:sz w:val="13"/>
          <w:szCs w:val="13"/>
        </w:rPr>
      </w:pPr>
    </w:p>
    <w:p w:rsidR="00000000" w:rsidRDefault="00F15D5C">
      <w:pPr>
        <w:rPr>
          <w:sz w:val="13"/>
          <w:szCs w:val="13"/>
        </w:rPr>
      </w:pPr>
      <w:r>
        <w:rPr>
          <w:sz w:val="13"/>
          <w:szCs w:val="13"/>
        </w:rPr>
        <w:t>Cike da hanzarin da ya karasa inda suke ganin halin da Princess Mobina ke ciki,</w:t>
      </w:r>
    </w:p>
    <w:p w:rsidR="00000000" w:rsidRDefault="00F15D5C">
      <w:pPr>
        <w:rPr>
          <w:sz w:val="13"/>
          <w:szCs w:val="13"/>
        </w:rPr>
      </w:pPr>
      <w:r>
        <w:rPr>
          <w:sz w:val="13"/>
          <w:szCs w:val="13"/>
        </w:rPr>
        <w:t>"Inna lillahi Mobina mai ya faru?,"</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Tana ganin sa ta tash</w:t>
      </w:r>
      <w:r>
        <w:rPr>
          <w:sz w:val="13"/>
          <w:szCs w:val="13"/>
        </w:rPr>
        <w:t xml:space="preserve">i ta gudu ta karasa inda yake ta rungumesa ta ce" Grandpa ya Mubeen </w:t>
      </w:r>
      <w:r>
        <w:rPr>
          <w:sz w:val="13"/>
          <w:szCs w:val="13"/>
        </w:rPr>
        <w:t>ɗ</w:t>
      </w:r>
      <w:r>
        <w:rPr>
          <w:sz w:val="13"/>
          <w:szCs w:val="13"/>
        </w:rPr>
        <w:t>an Allah ku yafe masa kar Allah ya kama shi da laifin zunubin da ya aikata,"</w:t>
      </w:r>
    </w:p>
    <w:p w:rsidR="00000000" w:rsidRDefault="00F15D5C">
      <w:pPr>
        <w:rPr>
          <w:sz w:val="13"/>
          <w:szCs w:val="13"/>
        </w:rPr>
      </w:pPr>
    </w:p>
    <w:p w:rsidR="00000000" w:rsidRDefault="00F15D5C">
      <w:pPr>
        <w:rPr>
          <w:sz w:val="13"/>
          <w:szCs w:val="13"/>
        </w:rPr>
      </w:pPr>
      <w:r>
        <w:rPr>
          <w:sz w:val="13"/>
          <w:szCs w:val="13"/>
        </w:rPr>
        <w:t>"Shittt is okayy Maryama mun yafe masa duniya wa lahira, yanzu ba ban shigo nan ba sanda na tabbatar da saura</w:t>
      </w:r>
      <w:r>
        <w:rPr>
          <w:sz w:val="13"/>
          <w:szCs w:val="13"/>
        </w:rPr>
        <w:t xml:space="preserve">n bayin sun yafe masa abinda ya musu, ko ba komai shi din </w:t>
      </w:r>
      <w:r>
        <w:rPr>
          <w:sz w:val="13"/>
          <w:szCs w:val="13"/>
        </w:rPr>
        <w:t>ɗ</w:t>
      </w:r>
      <w:r>
        <w:rPr>
          <w:sz w:val="13"/>
          <w:szCs w:val="13"/>
        </w:rPr>
        <w:t>a ne a garemu kuma ya mana biyayya dai dai gwargwadon iya warsa, shi din ya zama jinin jikin mu, mun yafe masa Allah ya yafe masa shine abinda muke fata a yanzu,"</w:t>
      </w:r>
    </w:p>
    <w:p w:rsidR="00000000" w:rsidRDefault="00F15D5C">
      <w:pPr>
        <w:rPr>
          <w:sz w:val="13"/>
          <w:szCs w:val="13"/>
        </w:rPr>
      </w:pPr>
    </w:p>
    <w:p w:rsidR="00000000" w:rsidRDefault="00F15D5C">
      <w:pPr>
        <w:rPr>
          <w:sz w:val="13"/>
          <w:szCs w:val="13"/>
        </w:rPr>
      </w:pPr>
      <w:r>
        <w:rPr>
          <w:sz w:val="13"/>
          <w:szCs w:val="13"/>
        </w:rPr>
        <w:t>Fashewa ta karayi da wani kuka ma</w:t>
      </w:r>
      <w:r>
        <w:rPr>
          <w:sz w:val="13"/>
          <w:szCs w:val="13"/>
        </w:rPr>
        <w:t>i ƙona zuciya "shi ke nan yanzu ya tafi grandpa?</w:t>
      </w:r>
    </w:p>
    <w:p w:rsidR="00000000" w:rsidRDefault="00F15D5C">
      <w:pPr>
        <w:rPr>
          <w:sz w:val="13"/>
          <w:szCs w:val="13"/>
        </w:rPr>
      </w:pPr>
      <w:r>
        <w:rPr>
          <w:sz w:val="13"/>
          <w:szCs w:val="13"/>
        </w:rPr>
        <w:t>Bazan ƙara kallon shi ba ?</w:t>
      </w:r>
    </w:p>
    <w:p w:rsidR="00000000" w:rsidRDefault="00F15D5C">
      <w:pPr>
        <w:rPr>
          <w:sz w:val="13"/>
          <w:szCs w:val="13"/>
        </w:rPr>
      </w:pPr>
      <w:r>
        <w:rPr>
          <w:sz w:val="13"/>
          <w:szCs w:val="13"/>
        </w:rPr>
        <w:t>Bazai kara kira na a waya ba?</w:t>
      </w:r>
    </w:p>
    <w:p w:rsidR="00000000" w:rsidRDefault="00F15D5C">
      <w:pPr>
        <w:rPr>
          <w:sz w:val="13"/>
          <w:szCs w:val="13"/>
        </w:rPr>
      </w:pPr>
      <w:r>
        <w:rPr>
          <w:sz w:val="13"/>
          <w:szCs w:val="13"/>
        </w:rPr>
        <w:t>Bazai ƙara kaini makaranta ba?</w:t>
      </w:r>
    </w:p>
    <w:p w:rsidR="00000000" w:rsidRDefault="00F15D5C">
      <w:pPr>
        <w:rPr>
          <w:sz w:val="13"/>
          <w:szCs w:val="13"/>
        </w:rPr>
      </w:pPr>
      <w:r>
        <w:rPr>
          <w:sz w:val="13"/>
          <w:szCs w:val="13"/>
        </w:rPr>
        <w:t>😭😭😭</w:t>
      </w:r>
      <w:r>
        <w:rPr>
          <w:sz w:val="13"/>
          <w:szCs w:val="13"/>
        </w:rPr>
        <w:t xml:space="preserve">. Grandpa Dan Allah ku dawo mun dashi, wallahi na yadda zan aure shi a haka, na yadda koda shi baya sona, inason </w:t>
      </w:r>
      <w:r>
        <w:rPr>
          <w:sz w:val="13"/>
          <w:szCs w:val="13"/>
        </w:rPr>
        <w:t>in saka mishi da irin kulawa da tattalin da ya yi gareni, ya nuna wa duniya babu yani, tur da irin halina duk Ni na jawo hakan daban tauna masa asiri ba da hakan bazai faru ba, duk da mugun nufinsa akaina na ƙwammace hakan ta faru da rasa kanshi da yayi ya</w:t>
      </w:r>
      <w:r>
        <w:rPr>
          <w:sz w:val="13"/>
          <w:szCs w:val="13"/>
        </w:rPr>
        <w:t>nzu , nadan Ni ce sa na di,"</w:t>
      </w:r>
    </w:p>
    <w:p w:rsidR="00000000" w:rsidRDefault="00F15D5C">
      <w:pPr>
        <w:rPr>
          <w:sz w:val="13"/>
          <w:szCs w:val="13"/>
        </w:rPr>
      </w:pPr>
    </w:p>
    <w:p w:rsidR="00000000" w:rsidRDefault="00F15D5C">
      <w:pPr>
        <w:rPr>
          <w:sz w:val="13"/>
          <w:szCs w:val="13"/>
        </w:rPr>
      </w:pPr>
      <w:r>
        <w:rPr>
          <w:sz w:val="13"/>
          <w:szCs w:val="13"/>
        </w:rPr>
        <w:t xml:space="preserve">ba tare da ta sani ba taji an soka mata allura, tana kokarin juyowa wani bacci mai nauyi ya dauke ta, da taimakon Dr Yusuf aka kwantar da ita bisa shinfidadden kujerar, mai taushin gaske, sauke ajiyan zuciya Fulani tayi ta ce </w:t>
      </w:r>
      <w:r>
        <w:rPr>
          <w:sz w:val="13"/>
          <w:szCs w:val="13"/>
        </w:rPr>
        <w:t>"Allah ya kawo ka a dai dai Dr Yusuf, da naga ka shigo na zaci shine ma ,"</w:t>
      </w:r>
    </w:p>
    <w:p w:rsidR="00000000" w:rsidRDefault="00F15D5C">
      <w:pPr>
        <w:rPr>
          <w:sz w:val="13"/>
          <w:szCs w:val="13"/>
        </w:rPr>
      </w:pPr>
      <w:r>
        <w:rPr>
          <w:sz w:val="13"/>
          <w:szCs w:val="13"/>
        </w:rPr>
        <w:t xml:space="preserve">tayi maganan ne yayin da idonta ke cikin na </w:t>
      </w:r>
    </w:p>
    <w:p w:rsidR="00000000" w:rsidRDefault="00F15D5C">
      <w:pPr>
        <w:rPr>
          <w:sz w:val="13"/>
          <w:szCs w:val="13"/>
        </w:rPr>
      </w:pPr>
      <w:r>
        <w:rPr>
          <w:sz w:val="13"/>
          <w:szCs w:val="13"/>
        </w:rPr>
        <w:t>Baba sarki,   "hankali na ya gagara kwanciya ne shiyasa na ce bari nazo na duba ta,"</w:t>
      </w:r>
    </w:p>
    <w:p w:rsidR="00000000" w:rsidRDefault="00F15D5C">
      <w:pPr>
        <w:rPr>
          <w:sz w:val="13"/>
          <w:szCs w:val="13"/>
        </w:rPr>
      </w:pPr>
    </w:p>
    <w:p w:rsidR="00000000" w:rsidRDefault="00F15D5C">
      <w:pPr>
        <w:rPr>
          <w:sz w:val="13"/>
          <w:szCs w:val="13"/>
        </w:rPr>
      </w:pPr>
      <w:r>
        <w:rPr>
          <w:sz w:val="13"/>
          <w:szCs w:val="13"/>
        </w:rPr>
        <w:t>"Hmmm tun dazu ta rikice ga jikin ta yayi zafi sos</w:t>
      </w:r>
      <w:r>
        <w:rPr>
          <w:sz w:val="13"/>
          <w:szCs w:val="13"/>
        </w:rPr>
        <w:t>ai, sai sun batu take yi shiyasa nace bari kawai na kiransa ka turo mana Dr Yusuf,"</w:t>
      </w:r>
    </w:p>
    <w:p w:rsidR="00000000" w:rsidRDefault="00F15D5C">
      <w:pPr>
        <w:rPr>
          <w:sz w:val="13"/>
          <w:szCs w:val="13"/>
        </w:rPr>
      </w:pPr>
    </w:p>
    <w:p w:rsidR="00000000" w:rsidRDefault="00F15D5C">
      <w:pPr>
        <w:rPr>
          <w:sz w:val="13"/>
          <w:szCs w:val="13"/>
        </w:rPr>
      </w:pPr>
      <w:r>
        <w:rPr>
          <w:sz w:val="13"/>
          <w:szCs w:val="13"/>
        </w:rPr>
        <w:t>"Hmm kinyi kyan kai, mai yake damun ta ,"</w:t>
      </w:r>
    </w:p>
    <w:p w:rsidR="00000000" w:rsidRDefault="00F15D5C">
      <w:pPr>
        <w:rPr>
          <w:sz w:val="13"/>
          <w:szCs w:val="13"/>
        </w:rPr>
      </w:pPr>
    </w:p>
    <w:p w:rsidR="00000000" w:rsidRDefault="00F15D5C">
      <w:pPr>
        <w:rPr>
          <w:sz w:val="13"/>
          <w:szCs w:val="13"/>
        </w:rPr>
      </w:pPr>
      <w:r>
        <w:rPr>
          <w:sz w:val="13"/>
          <w:szCs w:val="13"/>
        </w:rPr>
        <w:t>Cike da girmamawa Dr Yusuf ya ce" damuwa ne da stress, sai zazza</w:t>
      </w:r>
      <w:r>
        <w:rPr>
          <w:sz w:val="13"/>
          <w:szCs w:val="13"/>
        </w:rPr>
        <w:t>ɓ</w:t>
      </w:r>
      <w:r>
        <w:rPr>
          <w:sz w:val="13"/>
          <w:szCs w:val="13"/>
        </w:rPr>
        <w:t>i, amma yanzu na mata alluran bacci she will be alright inshaal</w:t>
      </w:r>
      <w:r>
        <w:rPr>
          <w:sz w:val="13"/>
          <w:szCs w:val="13"/>
        </w:rPr>
        <w:t>lah, and kar ana barinta ita kadai kuma ban da yawan tunani, I mean kar barta tayi stressing brain dinta,"</w:t>
      </w:r>
    </w:p>
    <w:p w:rsidR="00000000" w:rsidRDefault="00F15D5C">
      <w:pPr>
        <w:rPr>
          <w:sz w:val="13"/>
          <w:szCs w:val="13"/>
        </w:rPr>
      </w:pPr>
    </w:p>
    <w:p w:rsidR="00000000" w:rsidRDefault="00F15D5C">
      <w:pPr>
        <w:rPr>
          <w:sz w:val="13"/>
          <w:szCs w:val="13"/>
        </w:rPr>
      </w:pPr>
      <w:r>
        <w:rPr>
          <w:sz w:val="13"/>
          <w:szCs w:val="13"/>
        </w:rPr>
        <w:t>Gyada Kai kawai Bana Sarki yayi, yayin da yake shafa kanta cike da tausaya wa da zallan ƙauna.</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RUGAR HARDO BELLO (KANO STATE, NIGERIA)</w:t>
      </w:r>
    </w:p>
    <w:p w:rsidR="00000000" w:rsidRDefault="00F15D5C">
      <w:pPr>
        <w:rPr>
          <w:sz w:val="13"/>
          <w:szCs w:val="13"/>
        </w:rPr>
      </w:pPr>
    </w:p>
    <w:p w:rsidR="00000000" w:rsidRDefault="00F15D5C">
      <w:pPr>
        <w:rPr>
          <w:sz w:val="13"/>
          <w:szCs w:val="13"/>
        </w:rPr>
      </w:pPr>
      <w:r>
        <w:rPr>
          <w:sz w:val="13"/>
          <w:szCs w:val="13"/>
        </w:rPr>
        <w:t>8:00 pm</w:t>
      </w:r>
    </w:p>
    <w:p w:rsidR="00000000" w:rsidRDefault="00F15D5C">
      <w:pPr>
        <w:rPr>
          <w:sz w:val="13"/>
          <w:szCs w:val="13"/>
        </w:rPr>
      </w:pPr>
    </w:p>
    <w:p w:rsidR="00000000" w:rsidRDefault="00F15D5C">
      <w:pPr>
        <w:rPr>
          <w:sz w:val="13"/>
          <w:szCs w:val="13"/>
        </w:rPr>
      </w:pPr>
      <w:r>
        <w:rPr>
          <w:sz w:val="13"/>
          <w:szCs w:val="13"/>
        </w:rPr>
        <w:t>Zaune muke a falo as always kowa da abinda ya keyi muna sanye cikin light wears wato kasa marassa nauyi, Sallamar da muka ji ne yasa hankalin mu karkata in da ake sallaman, wah zamu gani ???</w:t>
      </w:r>
    </w:p>
    <w:p w:rsidR="00000000" w:rsidRDefault="00F15D5C">
      <w:pPr>
        <w:rPr>
          <w:sz w:val="13"/>
          <w:szCs w:val="13"/>
        </w:rPr>
      </w:pPr>
    </w:p>
    <w:p w:rsidR="00000000" w:rsidRDefault="00F15D5C">
      <w:pPr>
        <w:rPr>
          <w:sz w:val="13"/>
          <w:szCs w:val="13"/>
        </w:rPr>
      </w:pPr>
      <w:r>
        <w:rPr>
          <w:sz w:val="13"/>
          <w:szCs w:val="13"/>
        </w:rPr>
        <w:t xml:space="preserve">Commodore Fareed ne da Captain Fudhal, suna sanye cikin fararen </w:t>
      </w:r>
      <w:r>
        <w:rPr>
          <w:sz w:val="13"/>
          <w:szCs w:val="13"/>
        </w:rPr>
        <w:t>jallabiya, dan kifta ido nayi ina juya su kafin na amsa sallamar tasu, Bismillah shine abinda nace dasu yayin a Islam tun da ta amsa sallamar bata kara cewa komai ba, cike da fara'a ya samu guri ya zauna, shine Fudhal sai cika yake yana bastewa haka har ya</w:t>
      </w:r>
      <w:r>
        <w:rPr>
          <w:sz w:val="13"/>
          <w:szCs w:val="13"/>
        </w:rPr>
        <w:t xml:space="preserve"> zauna.</w:t>
      </w:r>
    </w:p>
    <w:p w:rsidR="00000000" w:rsidRDefault="00F15D5C">
      <w:pPr>
        <w:rPr>
          <w:sz w:val="13"/>
          <w:szCs w:val="13"/>
        </w:rPr>
      </w:pPr>
    </w:p>
    <w:p w:rsidR="00000000" w:rsidRDefault="00F15D5C">
      <w:pPr>
        <w:rPr>
          <w:sz w:val="13"/>
          <w:szCs w:val="13"/>
        </w:rPr>
      </w:pPr>
      <w:r>
        <w:rPr>
          <w:sz w:val="13"/>
          <w:szCs w:val="13"/>
        </w:rPr>
        <w:t>Cike da fara'a ya ce "sannu ku da hutawa GENTLE ladies</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Kai na dago na gansawa, sai  kawai ya burge ni musamman yadda yake magana cike da fara'a, ko haka kadai ya nuna cewa mutum ne shi wanda ba shida damuwa.</w:t>
      </w:r>
    </w:p>
    <w:p w:rsidR="00000000" w:rsidRDefault="00F15D5C">
      <w:pPr>
        <w:rPr>
          <w:sz w:val="13"/>
          <w:szCs w:val="13"/>
        </w:rPr>
      </w:pPr>
      <w:r>
        <w:rPr>
          <w:sz w:val="13"/>
          <w:szCs w:val="13"/>
        </w:rPr>
        <w:t>Murmushin ba mayar masa nace yauwa</w:t>
      </w:r>
      <w:r>
        <w:rPr>
          <w:sz w:val="13"/>
          <w:szCs w:val="13"/>
        </w:rPr>
        <w:t xml:space="preserve"> sannu ya kuke?</w:t>
      </w:r>
    </w:p>
    <w:p w:rsidR="00000000" w:rsidRDefault="00F15D5C">
      <w:pPr>
        <w:rPr>
          <w:sz w:val="13"/>
          <w:szCs w:val="13"/>
        </w:rPr>
      </w:pPr>
    </w:p>
    <w:p w:rsidR="00000000" w:rsidRDefault="00F15D5C">
      <w:pPr>
        <w:rPr>
          <w:sz w:val="13"/>
          <w:szCs w:val="13"/>
        </w:rPr>
      </w:pPr>
      <w:r>
        <w:rPr>
          <w:sz w:val="13"/>
          <w:szCs w:val="13"/>
        </w:rPr>
        <w:t xml:space="preserve">"lafiyan mu kalau, ya </w:t>
      </w:r>
      <w:r>
        <w:rPr>
          <w:sz w:val="13"/>
          <w:szCs w:val="13"/>
        </w:rPr>
        <w:t>ɗ</w:t>
      </w:r>
      <w:r>
        <w:rPr>
          <w:sz w:val="13"/>
          <w:szCs w:val="13"/>
        </w:rPr>
        <w:t>awainiya da mu?,"</w:t>
      </w:r>
    </w:p>
    <w:p w:rsidR="00000000" w:rsidRDefault="00F15D5C">
      <w:pPr>
        <w:rPr>
          <w:sz w:val="13"/>
          <w:szCs w:val="13"/>
        </w:rPr>
      </w:pPr>
    </w:p>
    <w:p w:rsidR="00000000" w:rsidRDefault="00F15D5C">
      <w:pPr>
        <w:rPr>
          <w:sz w:val="13"/>
          <w:szCs w:val="13"/>
        </w:rPr>
      </w:pPr>
      <w:r>
        <w:rPr>
          <w:sz w:val="13"/>
          <w:szCs w:val="13"/>
        </w:rPr>
        <w:t xml:space="preserve">Murmushi nayi na mai mai ta Kalmar </w:t>
      </w:r>
      <w:r>
        <w:rPr>
          <w:sz w:val="13"/>
          <w:szCs w:val="13"/>
        </w:rPr>
        <w:t>ɗ</w:t>
      </w:r>
      <w:r>
        <w:rPr>
          <w:sz w:val="13"/>
          <w:szCs w:val="13"/>
        </w:rPr>
        <w:t>awainiya,</w:t>
      </w:r>
    </w:p>
    <w:p w:rsidR="00000000" w:rsidRDefault="00F15D5C">
      <w:pPr>
        <w:rPr>
          <w:sz w:val="13"/>
          <w:szCs w:val="13"/>
        </w:rPr>
      </w:pPr>
    </w:p>
    <w:p w:rsidR="00000000" w:rsidRDefault="00F15D5C">
      <w:pPr>
        <w:rPr>
          <w:sz w:val="13"/>
          <w:szCs w:val="13"/>
        </w:rPr>
      </w:pPr>
      <w:r>
        <w:rPr>
          <w:sz w:val="13"/>
          <w:szCs w:val="13"/>
        </w:rPr>
        <w:t>"Ehh ai ba ƙaramin kokari kuke yi ba,"</w:t>
      </w:r>
    </w:p>
    <w:p w:rsidR="00000000" w:rsidRDefault="00F15D5C">
      <w:pPr>
        <w:rPr>
          <w:sz w:val="13"/>
          <w:szCs w:val="13"/>
        </w:rPr>
      </w:pPr>
    </w:p>
    <w:p w:rsidR="00000000" w:rsidRDefault="00F15D5C">
      <w:pPr>
        <w:rPr>
          <w:sz w:val="13"/>
          <w:szCs w:val="13"/>
        </w:rPr>
      </w:pPr>
      <w:r>
        <w:rPr>
          <w:sz w:val="13"/>
          <w:szCs w:val="13"/>
        </w:rPr>
        <w:t>Wani murmushin na kuma sakewa don nima gwana ce a wannan fannin musamman inna samu wanda na sake dashi.</w:t>
      </w:r>
    </w:p>
    <w:p w:rsidR="00000000" w:rsidRDefault="00F15D5C">
      <w:pPr>
        <w:rPr>
          <w:sz w:val="13"/>
          <w:szCs w:val="13"/>
        </w:rPr>
      </w:pPr>
    </w:p>
    <w:p w:rsidR="00000000" w:rsidRDefault="00F15D5C">
      <w:pPr>
        <w:rPr>
          <w:sz w:val="13"/>
          <w:szCs w:val="13"/>
        </w:rPr>
      </w:pPr>
      <w:r>
        <w:rPr>
          <w:sz w:val="13"/>
          <w:szCs w:val="13"/>
        </w:rPr>
        <w:t>Ai ku</w:t>
      </w:r>
      <w:r>
        <w:rPr>
          <w:sz w:val="13"/>
          <w:szCs w:val="13"/>
        </w:rPr>
        <w:t xml:space="preserve"> bakin mu ne , bakon ka kuma annabin ka ne.</w:t>
      </w:r>
    </w:p>
    <w:p w:rsidR="00000000" w:rsidRDefault="00F15D5C">
      <w:pPr>
        <w:rPr>
          <w:sz w:val="13"/>
          <w:szCs w:val="13"/>
        </w:rPr>
      </w:pPr>
    </w:p>
    <w:p w:rsidR="00000000" w:rsidRDefault="00F15D5C">
      <w:pPr>
        <w:rPr>
          <w:sz w:val="13"/>
          <w:szCs w:val="13"/>
        </w:rPr>
      </w:pPr>
      <w:r>
        <w:rPr>
          <w:sz w:val="13"/>
          <w:szCs w:val="13"/>
        </w:rPr>
        <w:t>Gyada Kai yayi ya ce "haka ne, if I guess right ke ce Mahnoor ko?,"</w:t>
      </w:r>
    </w:p>
    <w:p w:rsidR="00000000" w:rsidRDefault="00F15D5C">
      <w:pPr>
        <w:rPr>
          <w:sz w:val="13"/>
          <w:szCs w:val="13"/>
        </w:rPr>
      </w:pPr>
    </w:p>
    <w:p w:rsidR="00000000" w:rsidRDefault="00F15D5C">
      <w:pPr>
        <w:rPr>
          <w:sz w:val="13"/>
          <w:szCs w:val="13"/>
        </w:rPr>
      </w:pPr>
      <w:r>
        <w:rPr>
          <w:sz w:val="13"/>
          <w:szCs w:val="13"/>
        </w:rPr>
        <w:t>Yaff Ni ce,</w:t>
      </w:r>
    </w:p>
    <w:p w:rsidR="00000000" w:rsidRDefault="00F15D5C">
      <w:pPr>
        <w:rPr>
          <w:sz w:val="13"/>
          <w:szCs w:val="13"/>
        </w:rPr>
      </w:pPr>
    </w:p>
    <w:p w:rsidR="00000000" w:rsidRDefault="00F15D5C">
      <w:pPr>
        <w:rPr>
          <w:sz w:val="13"/>
          <w:szCs w:val="13"/>
        </w:rPr>
      </w:pPr>
      <w:r>
        <w:rPr>
          <w:sz w:val="13"/>
          <w:szCs w:val="13"/>
        </w:rPr>
        <w:t>"Mashaallah, and this boss lady most be Khadijatul Islam,"</w:t>
      </w:r>
    </w:p>
    <w:p w:rsidR="00000000" w:rsidRDefault="00F15D5C">
      <w:pPr>
        <w:rPr>
          <w:sz w:val="13"/>
          <w:szCs w:val="13"/>
        </w:rPr>
      </w:pPr>
    </w:p>
    <w:p w:rsidR="00000000" w:rsidRDefault="00F15D5C">
      <w:pPr>
        <w:rPr>
          <w:sz w:val="13"/>
          <w:szCs w:val="13"/>
        </w:rPr>
      </w:pPr>
      <w:r>
        <w:rPr>
          <w:sz w:val="13"/>
          <w:szCs w:val="13"/>
        </w:rPr>
        <w:t>Murmushi nayi na ce You guess it right, she is the one.</w:t>
      </w:r>
    </w:p>
    <w:p w:rsidR="00000000" w:rsidRDefault="00F15D5C">
      <w:pPr>
        <w:rPr>
          <w:sz w:val="13"/>
          <w:szCs w:val="13"/>
        </w:rPr>
      </w:pPr>
    </w:p>
    <w:p w:rsidR="00000000" w:rsidRDefault="00F15D5C">
      <w:pPr>
        <w:rPr>
          <w:sz w:val="13"/>
          <w:szCs w:val="13"/>
        </w:rPr>
      </w:pPr>
      <w:r>
        <w:rPr>
          <w:sz w:val="13"/>
          <w:szCs w:val="13"/>
        </w:rPr>
        <w:t>"You know am</w:t>
      </w:r>
      <w:r>
        <w:rPr>
          <w:sz w:val="13"/>
          <w:szCs w:val="13"/>
        </w:rPr>
        <w:t xml:space="preserve"> good at guessing,"</w:t>
      </w:r>
    </w:p>
    <w:p w:rsidR="00000000" w:rsidRDefault="00F15D5C">
      <w:pPr>
        <w:rPr>
          <w:sz w:val="13"/>
          <w:szCs w:val="13"/>
        </w:rPr>
      </w:pPr>
    </w:p>
    <w:p w:rsidR="00000000" w:rsidRDefault="00F15D5C">
      <w:pPr>
        <w:rPr>
          <w:sz w:val="13"/>
          <w:szCs w:val="13"/>
        </w:rPr>
      </w:pPr>
      <w:r>
        <w:rPr>
          <w:sz w:val="13"/>
          <w:szCs w:val="13"/>
        </w:rPr>
        <w:t xml:space="preserve">Humm kaji Dadi ni kam am not good at guessing, </w:t>
      </w:r>
    </w:p>
    <w:p w:rsidR="00000000" w:rsidRDefault="00F15D5C">
      <w:pPr>
        <w:rPr>
          <w:sz w:val="13"/>
          <w:szCs w:val="13"/>
        </w:rPr>
      </w:pPr>
      <w:r>
        <w:rPr>
          <w:sz w:val="13"/>
          <w:szCs w:val="13"/>
        </w:rPr>
        <w:t>Dan karkata kai nayi na karewa Captain Fudhal kallo na yan sakanni kafin na ce, is he seek? Naga ya hade fuska kamar gumbar waina, cikin shi na ciwo ne?</w:t>
      </w:r>
    </w:p>
    <w:p w:rsidR="00000000" w:rsidRDefault="00F15D5C">
      <w:pPr>
        <w:rPr>
          <w:sz w:val="13"/>
          <w:szCs w:val="13"/>
        </w:rPr>
      </w:pPr>
    </w:p>
    <w:p w:rsidR="00000000" w:rsidRDefault="00F15D5C">
      <w:pPr>
        <w:rPr>
          <w:sz w:val="13"/>
          <w:szCs w:val="13"/>
        </w:rPr>
      </w:pPr>
      <w:r>
        <w:rPr>
          <w:sz w:val="13"/>
          <w:szCs w:val="13"/>
        </w:rPr>
        <w:t>Murmushi Fareed yayi ya ce "he is</w:t>
      </w:r>
      <w:r>
        <w:rPr>
          <w:sz w:val="13"/>
          <w:szCs w:val="13"/>
        </w:rPr>
        <w:t xml:space="preserve"> not, haka yake bashi da fara'a,"</w:t>
      </w:r>
    </w:p>
    <w:p w:rsidR="00000000" w:rsidRDefault="00F15D5C">
      <w:pPr>
        <w:rPr>
          <w:sz w:val="13"/>
          <w:szCs w:val="13"/>
        </w:rPr>
      </w:pPr>
    </w:p>
    <w:p w:rsidR="00000000" w:rsidRDefault="00F15D5C">
      <w:pPr>
        <w:rPr>
          <w:sz w:val="13"/>
          <w:szCs w:val="13"/>
        </w:rPr>
      </w:pPr>
      <w:r>
        <w:rPr>
          <w:sz w:val="13"/>
          <w:szCs w:val="13"/>
        </w:rPr>
        <w:t>Dage gira daya nayi na ce Maama luya, so haka yake kullum da face dinshi kamar anyi gobarar attarubu?</w:t>
      </w:r>
    </w:p>
    <w:p w:rsidR="00000000" w:rsidRDefault="00F15D5C">
      <w:pPr>
        <w:rPr>
          <w:sz w:val="13"/>
          <w:szCs w:val="13"/>
        </w:rPr>
      </w:pPr>
    </w:p>
    <w:p w:rsidR="00000000" w:rsidRDefault="00F15D5C">
      <w:pPr>
        <w:rPr>
          <w:sz w:val="13"/>
          <w:szCs w:val="13"/>
        </w:rPr>
      </w:pPr>
      <w:r>
        <w:rPr>
          <w:sz w:val="13"/>
          <w:szCs w:val="13"/>
        </w:rPr>
        <w:t>Wani mashiriritin dariya Fareed ya sake ya ce "You are so funny,"</w:t>
      </w:r>
    </w:p>
    <w:p w:rsidR="00000000" w:rsidRDefault="00F15D5C">
      <w:pPr>
        <w:rPr>
          <w:sz w:val="13"/>
          <w:szCs w:val="13"/>
        </w:rPr>
      </w:pPr>
    </w:p>
    <w:p w:rsidR="00000000" w:rsidRDefault="00F15D5C">
      <w:pPr>
        <w:rPr>
          <w:sz w:val="13"/>
          <w:szCs w:val="13"/>
        </w:rPr>
      </w:pPr>
      <w:r>
        <w:rPr>
          <w:sz w:val="13"/>
          <w:szCs w:val="13"/>
        </w:rPr>
        <w:t xml:space="preserve">Murmushi nayi na ce uhmm kaga ban ma san sunan ku  </w:t>
      </w:r>
      <w:r>
        <w:rPr>
          <w:sz w:val="13"/>
          <w:szCs w:val="13"/>
        </w:rPr>
        <w:t>ba?</w:t>
      </w:r>
    </w:p>
    <w:p w:rsidR="00000000" w:rsidRDefault="00F15D5C">
      <w:pPr>
        <w:rPr>
          <w:sz w:val="13"/>
          <w:szCs w:val="13"/>
        </w:rPr>
      </w:pPr>
    </w:p>
    <w:p w:rsidR="00000000" w:rsidRDefault="00F15D5C">
      <w:pPr>
        <w:rPr>
          <w:sz w:val="13"/>
          <w:szCs w:val="13"/>
        </w:rPr>
      </w:pPr>
      <w:r>
        <w:rPr>
          <w:sz w:val="13"/>
          <w:szCs w:val="13"/>
        </w:rPr>
        <w:t>"Ohh my name is Fareed and this one is Fudhal,"</w:t>
      </w:r>
    </w:p>
    <w:p w:rsidR="00000000" w:rsidRDefault="00F15D5C">
      <w:pPr>
        <w:rPr>
          <w:sz w:val="13"/>
          <w:szCs w:val="13"/>
        </w:rPr>
      </w:pPr>
    </w:p>
    <w:p w:rsidR="00000000" w:rsidRDefault="00F15D5C">
      <w:pPr>
        <w:rPr>
          <w:sz w:val="13"/>
          <w:szCs w:val="13"/>
        </w:rPr>
      </w:pPr>
      <w:r>
        <w:rPr>
          <w:sz w:val="13"/>
          <w:szCs w:val="13"/>
        </w:rPr>
        <w:t>Ohh Masha'allah I guess I know you, but where?</w:t>
      </w:r>
    </w:p>
    <w:p w:rsidR="00000000" w:rsidRDefault="00F15D5C">
      <w:pPr>
        <w:rPr>
          <w:sz w:val="13"/>
          <w:szCs w:val="13"/>
        </w:rPr>
      </w:pPr>
      <w:r>
        <w:rPr>
          <w:sz w:val="13"/>
          <w:szCs w:val="13"/>
        </w:rPr>
        <w:t xml:space="preserve">Ohh </w:t>
      </w:r>
      <w:r>
        <w:rPr>
          <w:sz w:val="13"/>
          <w:szCs w:val="13"/>
        </w:rPr>
        <w:t>😯</w:t>
      </w:r>
      <w:r>
        <w:rPr>
          <w:sz w:val="13"/>
          <w:szCs w:val="13"/>
        </w:rPr>
        <w:t xml:space="preserve"> I remember you are Commodore Fareed, you are Air force</w:t>
      </w:r>
    </w:p>
    <w:p w:rsidR="00000000" w:rsidRDefault="00F15D5C">
      <w:pPr>
        <w:rPr>
          <w:sz w:val="13"/>
          <w:szCs w:val="13"/>
        </w:rPr>
      </w:pPr>
      <w:r>
        <w:rPr>
          <w:sz w:val="13"/>
          <w:szCs w:val="13"/>
        </w:rPr>
        <w:t>, and this Mr Grumpy is Captain Fudhal, I think I guess it right,</w:t>
      </w:r>
    </w:p>
    <w:p w:rsidR="00000000" w:rsidRDefault="00F15D5C">
      <w:pPr>
        <w:rPr>
          <w:sz w:val="13"/>
          <w:szCs w:val="13"/>
        </w:rPr>
      </w:pPr>
    </w:p>
    <w:p w:rsidR="00000000" w:rsidRDefault="00F15D5C">
      <w:pPr>
        <w:rPr>
          <w:sz w:val="13"/>
          <w:szCs w:val="13"/>
        </w:rPr>
      </w:pPr>
      <w:r>
        <w:rPr>
          <w:sz w:val="13"/>
          <w:szCs w:val="13"/>
        </w:rPr>
        <w:t>Wani murmushi Fareed ya sa</w:t>
      </w:r>
      <w:r>
        <w:rPr>
          <w:sz w:val="13"/>
          <w:szCs w:val="13"/>
        </w:rPr>
        <w:t>ke ya  ce"yapp haka ne, but a Ina kika san mu?,"</w:t>
      </w:r>
    </w:p>
    <w:p w:rsidR="00000000" w:rsidRDefault="00F15D5C">
      <w:pPr>
        <w:rPr>
          <w:sz w:val="13"/>
          <w:szCs w:val="13"/>
        </w:rPr>
      </w:pPr>
    </w:p>
    <w:p w:rsidR="00000000" w:rsidRDefault="00F15D5C">
      <w:pPr>
        <w:rPr>
          <w:sz w:val="13"/>
          <w:szCs w:val="13"/>
        </w:rPr>
      </w:pPr>
      <w:r>
        <w:rPr>
          <w:sz w:val="13"/>
          <w:szCs w:val="13"/>
        </w:rPr>
        <w:t>Ohh come on, Commodore saninku ai is not a big deal, Kuna cikin Top ten na the most famous and handsome rich guys a fadin Africa, Ni a gurin ƴan matan Class din mu ma  na sanku.</w:t>
      </w:r>
    </w:p>
    <w:p w:rsidR="00000000" w:rsidRDefault="00F15D5C">
      <w:pPr>
        <w:rPr>
          <w:sz w:val="13"/>
          <w:szCs w:val="13"/>
        </w:rPr>
      </w:pPr>
    </w:p>
    <w:p w:rsidR="00000000" w:rsidRDefault="00F15D5C">
      <w:pPr>
        <w:rPr>
          <w:sz w:val="13"/>
          <w:szCs w:val="13"/>
        </w:rPr>
      </w:pPr>
      <w:r>
        <w:rPr>
          <w:sz w:val="13"/>
          <w:szCs w:val="13"/>
        </w:rPr>
        <w:t>"Wow ki ce min yi wuta,"</w:t>
      </w:r>
    </w:p>
    <w:p w:rsidR="00000000" w:rsidRDefault="00F15D5C">
      <w:pPr>
        <w:rPr>
          <w:sz w:val="13"/>
          <w:szCs w:val="13"/>
        </w:rPr>
      </w:pPr>
      <w:r>
        <w:rPr>
          <w:sz w:val="13"/>
          <w:szCs w:val="13"/>
        </w:rPr>
        <w:t>Ya</w:t>
      </w:r>
      <w:r>
        <w:rPr>
          <w:sz w:val="13"/>
          <w:szCs w:val="13"/>
        </w:rPr>
        <w:t>yi magana yayin da yake dan daga kwalan jallabiyar sa,</w:t>
      </w:r>
    </w:p>
    <w:p w:rsidR="00000000" w:rsidRDefault="00F15D5C">
      <w:pPr>
        <w:rPr>
          <w:sz w:val="13"/>
          <w:szCs w:val="13"/>
        </w:rPr>
      </w:pPr>
    </w:p>
    <w:p w:rsidR="00000000" w:rsidRDefault="00F15D5C">
      <w:pPr>
        <w:rPr>
          <w:sz w:val="13"/>
          <w:szCs w:val="13"/>
        </w:rPr>
      </w:pPr>
      <w:r>
        <w:rPr>
          <w:sz w:val="13"/>
          <w:szCs w:val="13"/>
        </w:rPr>
        <w:t>Dan ƙaramin dariya na sake yanda yayi ya ban dariya sosai, ina dayan kuma mai danne ƴayan mutane ajikin gini.</w:t>
      </w:r>
    </w:p>
    <w:p w:rsidR="00000000" w:rsidRDefault="00F15D5C">
      <w:pPr>
        <w:rPr>
          <w:sz w:val="13"/>
          <w:szCs w:val="13"/>
        </w:rPr>
      </w:pPr>
    </w:p>
    <w:p w:rsidR="00000000" w:rsidRDefault="00F15D5C">
      <w:pPr>
        <w:rPr>
          <w:sz w:val="13"/>
          <w:szCs w:val="13"/>
        </w:rPr>
      </w:pPr>
      <w:r>
        <w:rPr>
          <w:sz w:val="13"/>
          <w:szCs w:val="13"/>
        </w:rPr>
        <w:t>Dan ware ido Fareed yayi ya ce "kai kuma acikin mu yake ,"</w:t>
      </w:r>
    </w:p>
    <w:p w:rsidR="00000000" w:rsidRDefault="00F15D5C">
      <w:pPr>
        <w:rPr>
          <w:sz w:val="13"/>
          <w:szCs w:val="13"/>
        </w:rPr>
      </w:pPr>
    </w:p>
    <w:p w:rsidR="00000000" w:rsidRDefault="00F15D5C">
      <w:pPr>
        <w:rPr>
          <w:sz w:val="13"/>
          <w:szCs w:val="13"/>
        </w:rPr>
      </w:pPr>
      <w:r>
        <w:rPr>
          <w:sz w:val="13"/>
          <w:szCs w:val="13"/>
        </w:rPr>
        <w:t xml:space="preserve">Zumburo baƙi nayi gaba na ce </w:t>
      </w:r>
      <w:r>
        <w:rPr>
          <w:sz w:val="13"/>
          <w:szCs w:val="13"/>
        </w:rPr>
        <w:t>😚</w:t>
      </w:r>
      <w:r>
        <w:rPr>
          <w:sz w:val="13"/>
          <w:szCs w:val="13"/>
        </w:rPr>
        <w:t xml:space="preserve"> ehh mana kawai daga kai mishi abinci sai ya fara wa mutum mugunta, sanda fa ya gwalmadar mun da kashin kun kumi na</w:t>
      </w:r>
      <w:r>
        <w:rPr>
          <w:sz w:val="13"/>
          <w:szCs w:val="13"/>
        </w:rPr>
        <w:t>😞</w:t>
      </w:r>
      <w:r>
        <w:rPr>
          <w:sz w:val="13"/>
          <w:szCs w:val="13"/>
        </w:rPr>
        <w:t>.</w:t>
      </w:r>
    </w:p>
    <w:p w:rsidR="00000000" w:rsidRDefault="00F15D5C">
      <w:pPr>
        <w:rPr>
          <w:sz w:val="13"/>
          <w:szCs w:val="13"/>
        </w:rPr>
      </w:pPr>
      <w:r>
        <w:rPr>
          <w:sz w:val="13"/>
          <w:szCs w:val="13"/>
        </w:rPr>
        <w:t xml:space="preserve">Zare ido </w:t>
      </w:r>
      <w:r>
        <w:rPr>
          <w:sz w:val="13"/>
          <w:szCs w:val="13"/>
        </w:rPr>
        <w:t>😳</w:t>
      </w:r>
      <w:r>
        <w:rPr>
          <w:sz w:val="13"/>
          <w:szCs w:val="13"/>
        </w:rPr>
        <w:t xml:space="preserve"> Fareed yayi y ce"subahanallhi, uhmm am so sorry </w:t>
      </w:r>
      <w:r>
        <w:rPr>
          <w:sz w:val="13"/>
          <w:szCs w:val="13"/>
        </w:rPr>
        <w:t>😔</w:t>
      </w:r>
      <w:r>
        <w:rPr>
          <w:sz w:val="13"/>
          <w:szCs w:val="13"/>
        </w:rPr>
        <w:t xml:space="preserve"> haka yake wallahi yana da zuciya sosai,"</w:t>
      </w:r>
    </w:p>
    <w:p w:rsidR="00000000" w:rsidRDefault="00F15D5C">
      <w:pPr>
        <w:rPr>
          <w:sz w:val="13"/>
          <w:szCs w:val="13"/>
        </w:rPr>
      </w:pPr>
    </w:p>
    <w:p w:rsidR="00000000" w:rsidRDefault="00F15D5C">
      <w:pPr>
        <w:rPr>
          <w:sz w:val="13"/>
          <w:szCs w:val="13"/>
        </w:rPr>
      </w:pPr>
      <w:r>
        <w:rPr>
          <w:sz w:val="13"/>
          <w:szCs w:val="13"/>
        </w:rPr>
        <w:t xml:space="preserve">Dan daga gira daya nayi nace, </w:t>
      </w:r>
      <w:r>
        <w:rPr>
          <w:sz w:val="13"/>
          <w:szCs w:val="13"/>
        </w:rPr>
        <w:t>i guess ni bani dashi shi yasa ya mun haka,  wai yana da zuciya, na fadi haka yayin da na kara turbune face nawa.</w:t>
      </w:r>
    </w:p>
    <w:p w:rsidR="00000000" w:rsidRDefault="00F15D5C">
      <w:pPr>
        <w:rPr>
          <w:sz w:val="13"/>
          <w:szCs w:val="13"/>
        </w:rPr>
      </w:pPr>
    </w:p>
    <w:p w:rsidR="00000000" w:rsidRDefault="00F15D5C">
      <w:pPr>
        <w:rPr>
          <w:sz w:val="13"/>
          <w:szCs w:val="13"/>
        </w:rPr>
      </w:pPr>
      <w:r>
        <w:rPr>
          <w:sz w:val="13"/>
          <w:szCs w:val="13"/>
        </w:rPr>
        <w:t xml:space="preserve">"Sorry kin san yan uwan nawa sai ahankali a musu afuwa please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Kara cuno baki </w:t>
      </w:r>
      <w:r>
        <w:rPr>
          <w:sz w:val="13"/>
          <w:szCs w:val="13"/>
        </w:rPr>
        <w:t>😗</w:t>
      </w:r>
      <w:r>
        <w:rPr>
          <w:sz w:val="13"/>
          <w:szCs w:val="13"/>
        </w:rPr>
        <w:t xml:space="preserve"> nayi gaba nace uhmm, ohh na manta ga can abincin ku a d</w:t>
      </w:r>
      <w:r>
        <w:rPr>
          <w:sz w:val="13"/>
          <w:szCs w:val="13"/>
        </w:rPr>
        <w:t>ining table, tun dazu Innani ta ajiye, muje nayi serving  naku,</w:t>
      </w:r>
    </w:p>
    <w:p w:rsidR="00000000" w:rsidRDefault="00F15D5C">
      <w:pPr>
        <w:rPr>
          <w:sz w:val="13"/>
          <w:szCs w:val="13"/>
        </w:rPr>
      </w:pPr>
    </w:p>
    <w:p w:rsidR="00000000" w:rsidRDefault="00F15D5C">
      <w:pPr>
        <w:rPr>
          <w:sz w:val="13"/>
          <w:szCs w:val="13"/>
        </w:rPr>
      </w:pPr>
      <w:r>
        <w:rPr>
          <w:sz w:val="13"/>
          <w:szCs w:val="13"/>
        </w:rPr>
        <w:t xml:space="preserve">Murmushi yayi yace "okay thanks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 xml:space="preserve">Yayi magana yayin da ya mike ya bi Bayan ta, shiko Fudhal sanda ya mula dan kanshi kafin ya mike,  yayin da Islam tana kare mishi kallo azahiri ko zaka </w:t>
      </w:r>
      <w:r>
        <w:rPr>
          <w:sz w:val="13"/>
          <w:szCs w:val="13"/>
        </w:rPr>
        <w:t>ranste waya take dannawa sai de idonta yana kanshi, tana karantar halayyar sa tsaff .</w:t>
      </w:r>
    </w:p>
    <w:p w:rsidR="00000000" w:rsidRDefault="00F15D5C">
      <w:pPr>
        <w:rPr>
          <w:sz w:val="13"/>
          <w:szCs w:val="13"/>
        </w:rPr>
      </w:pPr>
    </w:p>
    <w:p w:rsidR="00000000" w:rsidRDefault="00F15D5C">
      <w:pPr>
        <w:rPr>
          <w:sz w:val="13"/>
          <w:szCs w:val="13"/>
        </w:rPr>
      </w:pPr>
      <w:r>
        <w:rPr>
          <w:sz w:val="13"/>
          <w:szCs w:val="13"/>
        </w:rPr>
        <w:t xml:space="preserve">END Of PAGE 36, FOLLOW FOR MORE </w:t>
      </w:r>
      <w:r>
        <w:rPr>
          <w:sz w:val="13"/>
          <w:szCs w:val="13"/>
        </w:rPr>
        <w:t>😢😁</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The 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 </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THE TWO LIGHTS ✨ (RIKIC</w:t>
      </w:r>
      <w:r>
        <w:rPr>
          <w:sz w:val="13"/>
          <w:szCs w:val="13"/>
        </w:rPr>
        <w:t xml:space="preserve">IN GIDAN SARAUTA </w:t>
      </w:r>
      <w:r>
        <w:rPr>
          <w:sz w:val="13"/>
          <w:szCs w:val="13"/>
        </w:rPr>
        <w:t>🏰</w:t>
      </w:r>
      <w:r>
        <w:rPr>
          <w:sz w:val="13"/>
          <w:szCs w:val="13"/>
        </w:rPr>
        <w:t>)</w:t>
      </w:r>
    </w:p>
    <w:p w:rsidR="00000000" w:rsidRDefault="00F15D5C">
      <w:pPr>
        <w:rPr>
          <w:sz w:val="13"/>
          <w:szCs w:val="13"/>
        </w:rPr>
      </w:pPr>
    </w:p>
    <w:p w:rsidR="00000000" w:rsidRDefault="00F15D5C">
      <w:pPr>
        <w:rPr>
          <w:sz w:val="13"/>
          <w:szCs w:val="13"/>
        </w:rPr>
      </w:pPr>
      <w:r>
        <w:rPr>
          <w:sz w:val="13"/>
          <w:szCs w:val="13"/>
        </w:rPr>
        <w:t>The story contains the fact Royalty, Ego, Separation, disastrous love, hatred, hardship,Twin flame journey...</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FREE BOOK</w:t>
      </w:r>
    </w:p>
    <w:p w:rsidR="00000000" w:rsidRDefault="00F15D5C">
      <w:pPr>
        <w:rPr>
          <w:sz w:val="13"/>
          <w:szCs w:val="13"/>
        </w:rPr>
      </w:pPr>
    </w:p>
    <w:p w:rsidR="00000000" w:rsidRDefault="00F15D5C">
      <w:pPr>
        <w:rPr>
          <w:sz w:val="13"/>
          <w:szCs w:val="13"/>
        </w:rPr>
      </w:pPr>
      <w:r>
        <w:rPr>
          <w:sz w:val="13"/>
          <w:szCs w:val="13"/>
        </w:rPr>
        <w:t>BOOK 1</w:t>
      </w:r>
    </w:p>
    <w:p w:rsidR="00000000" w:rsidRDefault="00F15D5C">
      <w:pPr>
        <w:rPr>
          <w:sz w:val="13"/>
          <w:szCs w:val="13"/>
        </w:rPr>
      </w:pPr>
      <w:r>
        <w:rPr>
          <w:sz w:val="13"/>
          <w:szCs w:val="13"/>
        </w:rPr>
        <w:t xml:space="preserve">          </w:t>
      </w:r>
      <w:r>
        <w:rPr>
          <w:sz w:val="13"/>
          <w:szCs w:val="13"/>
        </w:rPr>
        <w:t>🧚</w:t>
      </w:r>
      <w:r>
        <w:rPr>
          <w:sz w:val="13"/>
          <w:szCs w:val="13"/>
        </w:rPr>
        <w:t>37</w:t>
      </w:r>
      <w:r>
        <w:rPr>
          <w:sz w:val="13"/>
          <w:szCs w:val="13"/>
        </w:rPr>
        <w:t>🧚</w:t>
      </w:r>
    </w:p>
    <w:p w:rsidR="00000000" w:rsidRDefault="00F15D5C">
      <w:pPr>
        <w:rPr>
          <w:sz w:val="13"/>
          <w:szCs w:val="13"/>
        </w:rPr>
      </w:pPr>
    </w:p>
    <w:p w:rsidR="00000000" w:rsidRDefault="00F15D5C">
      <w:pPr>
        <w:rPr>
          <w:sz w:val="13"/>
          <w:szCs w:val="13"/>
        </w:rPr>
      </w:pPr>
      <w:r>
        <w:rPr>
          <w:sz w:val="13"/>
          <w:szCs w:val="13"/>
        </w:rPr>
        <w:t>Fudhal ko sanda ya mula dan k</w:t>
      </w:r>
      <w:r>
        <w:rPr>
          <w:sz w:val="13"/>
          <w:szCs w:val="13"/>
        </w:rPr>
        <w:t>anshi kafin ya mike cike da izza ya je dining area, yayin da Mahnoor da Fareed sun shagala da hira zaka ranste sunyi Shekaru tare.</w:t>
      </w:r>
    </w:p>
    <w:p w:rsidR="00000000" w:rsidRDefault="00F15D5C">
      <w:pPr>
        <w:rPr>
          <w:sz w:val="13"/>
          <w:szCs w:val="13"/>
        </w:rPr>
      </w:pPr>
    </w:p>
    <w:p w:rsidR="00000000" w:rsidRDefault="00F15D5C">
      <w:pPr>
        <w:rPr>
          <w:sz w:val="13"/>
          <w:szCs w:val="13"/>
        </w:rPr>
      </w:pPr>
      <w:r>
        <w:rPr>
          <w:sz w:val="13"/>
          <w:szCs w:val="13"/>
        </w:rPr>
        <w:t xml:space="preserve">Da kallo na bisa kafin na mike na fara serving dinsa, ina gamawa na mika masa abincin, komawa nayi na zauna muka ci gaba da </w:t>
      </w:r>
      <w:r>
        <w:rPr>
          <w:sz w:val="13"/>
          <w:szCs w:val="13"/>
        </w:rPr>
        <w:t>hira ni da Commandore Fareed, sallamar Innani ne ya kaste mana hiran, cike da jin dadi ta karasa inda muke tana washe hakora kamar gonar auduga, "Mashaallah Abu yayi kyau, abinci kuke ci ashe ƴan samari,"</w:t>
      </w:r>
    </w:p>
    <w:p w:rsidR="00000000" w:rsidRDefault="00F15D5C">
      <w:pPr>
        <w:rPr>
          <w:sz w:val="13"/>
          <w:szCs w:val="13"/>
        </w:rPr>
      </w:pPr>
      <w:r>
        <w:rPr>
          <w:sz w:val="13"/>
          <w:szCs w:val="13"/>
        </w:rPr>
        <w:t>Fareed ne ya ce "ehh Innani Barka da dare,"</w:t>
      </w:r>
    </w:p>
    <w:p w:rsidR="00000000" w:rsidRDefault="00F15D5C">
      <w:pPr>
        <w:rPr>
          <w:sz w:val="13"/>
          <w:szCs w:val="13"/>
        </w:rPr>
      </w:pPr>
    </w:p>
    <w:p w:rsidR="00000000" w:rsidRDefault="00F15D5C">
      <w:pPr>
        <w:rPr>
          <w:sz w:val="13"/>
          <w:szCs w:val="13"/>
        </w:rPr>
      </w:pPr>
      <w:r>
        <w:rPr>
          <w:sz w:val="13"/>
          <w:szCs w:val="13"/>
        </w:rPr>
        <w:t>Kara w</w:t>
      </w:r>
      <w:r>
        <w:rPr>
          <w:sz w:val="13"/>
          <w:szCs w:val="13"/>
        </w:rPr>
        <w:t xml:space="preserve">ashe hakora tayi ta ce "yauwa Barka, </w:t>
      </w:r>
      <w:r>
        <w:rPr>
          <w:sz w:val="13"/>
          <w:szCs w:val="13"/>
        </w:rPr>
        <w:t>ɗ</w:t>
      </w:r>
      <w:r>
        <w:rPr>
          <w:sz w:val="13"/>
          <w:szCs w:val="13"/>
        </w:rPr>
        <w:t>an albarka, ya mai jiki?,"</w:t>
      </w:r>
    </w:p>
    <w:p w:rsidR="00000000" w:rsidRDefault="00F15D5C">
      <w:pPr>
        <w:rPr>
          <w:sz w:val="13"/>
          <w:szCs w:val="13"/>
        </w:rPr>
      </w:pPr>
    </w:p>
    <w:p w:rsidR="00000000" w:rsidRDefault="00F15D5C">
      <w:pPr>
        <w:rPr>
          <w:sz w:val="13"/>
          <w:szCs w:val="13"/>
        </w:rPr>
      </w:pPr>
      <w:r>
        <w:rPr>
          <w:sz w:val="13"/>
          <w:szCs w:val="13"/>
        </w:rPr>
        <w:t>"Jiki da sauki sosai, Alhamdulillah,"</w:t>
      </w:r>
    </w:p>
    <w:p w:rsidR="00000000" w:rsidRDefault="00F15D5C">
      <w:pPr>
        <w:rPr>
          <w:sz w:val="13"/>
          <w:szCs w:val="13"/>
        </w:rPr>
      </w:pPr>
    </w:p>
    <w:p w:rsidR="00000000" w:rsidRDefault="00F15D5C">
      <w:pPr>
        <w:rPr>
          <w:sz w:val="13"/>
          <w:szCs w:val="13"/>
        </w:rPr>
      </w:pPr>
      <w:r>
        <w:rPr>
          <w:sz w:val="13"/>
          <w:szCs w:val="13"/>
        </w:rPr>
        <w:t>"Tohh Allah ƙara sauki,"</w:t>
      </w:r>
    </w:p>
    <w:p w:rsidR="00000000" w:rsidRDefault="00F15D5C">
      <w:pPr>
        <w:rPr>
          <w:sz w:val="13"/>
          <w:szCs w:val="13"/>
        </w:rPr>
      </w:pPr>
    </w:p>
    <w:p w:rsidR="00000000" w:rsidRDefault="00F15D5C">
      <w:pPr>
        <w:rPr>
          <w:sz w:val="13"/>
          <w:szCs w:val="13"/>
        </w:rPr>
      </w:pPr>
      <w:r>
        <w:rPr>
          <w:sz w:val="13"/>
          <w:szCs w:val="13"/>
        </w:rPr>
        <w:t>"Amen summa Ameen"</w:t>
      </w:r>
    </w:p>
    <w:p w:rsidR="00000000" w:rsidRDefault="00F15D5C">
      <w:pPr>
        <w:rPr>
          <w:sz w:val="13"/>
          <w:szCs w:val="13"/>
        </w:rPr>
      </w:pPr>
      <w:r>
        <w:rPr>
          <w:sz w:val="13"/>
          <w:szCs w:val="13"/>
        </w:rPr>
        <w:t xml:space="preserve"> Toh gwanar laste laste ke baza ki ci abincin bane, kizo kuci tare mana ai yafi dad'i, kuma zai ƙara muku </w:t>
      </w:r>
      <w:r>
        <w:rPr>
          <w:sz w:val="13"/>
          <w:szCs w:val="13"/>
        </w:rPr>
        <w:t>ha</w:t>
      </w:r>
      <w:r>
        <w:rPr>
          <w:sz w:val="13"/>
          <w:szCs w:val="13"/>
        </w:rPr>
        <w:t>ɗ</w:t>
      </w:r>
      <w:r>
        <w:rPr>
          <w:sz w:val="13"/>
          <w:szCs w:val="13"/>
        </w:rPr>
        <w:t>in kai,"</w:t>
      </w:r>
    </w:p>
    <w:p w:rsidR="00000000" w:rsidRDefault="00F15D5C">
      <w:pPr>
        <w:rPr>
          <w:sz w:val="13"/>
          <w:szCs w:val="13"/>
        </w:rPr>
      </w:pPr>
    </w:p>
    <w:p w:rsidR="00000000" w:rsidRDefault="00F15D5C">
      <w:pPr>
        <w:rPr>
          <w:sz w:val="13"/>
          <w:szCs w:val="13"/>
        </w:rPr>
      </w:pPr>
      <w:r>
        <w:rPr>
          <w:sz w:val="13"/>
          <w:szCs w:val="13"/>
        </w:rPr>
        <w:t>Ba tare da ta ce komai ba ta taso tazo dining area ta zauna tayi serving kanta ta fara ci cike da Miskilanci,</w:t>
      </w:r>
    </w:p>
    <w:p w:rsidR="00000000" w:rsidRDefault="00F15D5C">
      <w:pPr>
        <w:rPr>
          <w:sz w:val="13"/>
          <w:szCs w:val="13"/>
        </w:rPr>
      </w:pPr>
    </w:p>
    <w:p w:rsidR="00000000" w:rsidRDefault="00F15D5C">
      <w:pPr>
        <w:rPr>
          <w:sz w:val="13"/>
          <w:szCs w:val="13"/>
        </w:rPr>
      </w:pPr>
      <w:r>
        <w:rPr>
          <w:sz w:val="13"/>
          <w:szCs w:val="13"/>
        </w:rPr>
        <w:t>Wani murmushin jin da</w:t>
      </w:r>
      <w:r>
        <w:rPr>
          <w:sz w:val="13"/>
          <w:szCs w:val="13"/>
        </w:rPr>
        <w:t>ɗ</w:t>
      </w:r>
      <w:r>
        <w:rPr>
          <w:sz w:val="13"/>
          <w:szCs w:val="13"/>
        </w:rPr>
        <w:t>i Innani tayi taja wani dogon numfashi ta ce "Allah albarka ci rayuwar ku ya kuma ƙara hada kanku,"</w:t>
      </w:r>
    </w:p>
    <w:p w:rsidR="00000000" w:rsidRDefault="00F15D5C">
      <w:pPr>
        <w:rPr>
          <w:sz w:val="13"/>
          <w:szCs w:val="13"/>
        </w:rPr>
      </w:pPr>
    </w:p>
    <w:p w:rsidR="00000000" w:rsidRDefault="00F15D5C">
      <w:pPr>
        <w:rPr>
          <w:sz w:val="13"/>
          <w:szCs w:val="13"/>
        </w:rPr>
      </w:pPr>
      <w:r>
        <w:rPr>
          <w:sz w:val="13"/>
          <w:szCs w:val="13"/>
        </w:rPr>
        <w:t>Cike da z</w:t>
      </w:r>
      <w:r>
        <w:rPr>
          <w:sz w:val="13"/>
          <w:szCs w:val="13"/>
        </w:rPr>
        <w:t>umudi Commodore Fareed ya ce "Ameen Innani, kin ga na samu ƙanne dama nawa daya ne, in zan tafi sai in kaisu gurin Ammi na ta ha</w:t>
      </w:r>
      <w:r>
        <w:rPr>
          <w:sz w:val="13"/>
          <w:szCs w:val="13"/>
        </w:rPr>
        <w:t>ɗ</w:t>
      </w:r>
      <w:r>
        <w:rPr>
          <w:sz w:val="13"/>
          <w:szCs w:val="13"/>
        </w:rPr>
        <w:t>a su da Mobina sai su zama su uku, kinga mu uku suma su uku,"</w:t>
      </w:r>
    </w:p>
    <w:p w:rsidR="00000000" w:rsidRDefault="00F15D5C">
      <w:pPr>
        <w:rPr>
          <w:sz w:val="13"/>
          <w:szCs w:val="13"/>
        </w:rPr>
      </w:pPr>
    </w:p>
    <w:p w:rsidR="00000000" w:rsidRDefault="00F15D5C">
      <w:pPr>
        <w:rPr>
          <w:sz w:val="13"/>
          <w:szCs w:val="13"/>
        </w:rPr>
      </w:pPr>
      <w:r>
        <w:rPr>
          <w:sz w:val="13"/>
          <w:szCs w:val="13"/>
        </w:rPr>
        <w:t xml:space="preserve">wani </w:t>
      </w:r>
      <w:r>
        <w:rPr>
          <w:sz w:val="13"/>
          <w:szCs w:val="13"/>
        </w:rPr>
        <w:t>ɗ</w:t>
      </w:r>
      <w:r>
        <w:rPr>
          <w:sz w:val="13"/>
          <w:szCs w:val="13"/>
        </w:rPr>
        <w:t>an guntun ƙwalla Innani ta goge cike da tausaya ta ce "kai</w:t>
      </w:r>
      <w:r>
        <w:rPr>
          <w:sz w:val="13"/>
          <w:szCs w:val="13"/>
        </w:rPr>
        <w:t xml:space="preserve"> yah Fareedu bawan Allah Allah de ya nuna mun wannan rana, da zan miƙa amanar dana dauka ga masu shi,"</w:t>
      </w:r>
    </w:p>
    <w:p w:rsidR="00000000" w:rsidRDefault="00F15D5C">
      <w:pPr>
        <w:rPr>
          <w:sz w:val="13"/>
          <w:szCs w:val="13"/>
        </w:rPr>
      </w:pPr>
    </w:p>
    <w:p w:rsidR="00000000" w:rsidRDefault="00F15D5C">
      <w:pPr>
        <w:rPr>
          <w:sz w:val="13"/>
          <w:szCs w:val="13"/>
        </w:rPr>
      </w:pPr>
      <w:r>
        <w:rPr>
          <w:sz w:val="13"/>
          <w:szCs w:val="13"/>
        </w:rPr>
        <w:t>Cike da fara'a da ƙwarewa wajen aikinsa ya ce "Ameen summa ameen, ƴar tsohuwa dama ita alƙawari kaya ne mai nauyi musamman inka rike  shi a cikin ka,"</w:t>
      </w:r>
    </w:p>
    <w:p w:rsidR="00000000" w:rsidRDefault="00F15D5C">
      <w:pPr>
        <w:rPr>
          <w:sz w:val="13"/>
          <w:szCs w:val="13"/>
        </w:rPr>
      </w:pPr>
    </w:p>
    <w:p w:rsidR="00000000" w:rsidRDefault="00F15D5C">
      <w:pPr>
        <w:rPr>
          <w:sz w:val="13"/>
          <w:szCs w:val="13"/>
        </w:rPr>
      </w:pPr>
      <w:r>
        <w:rPr>
          <w:sz w:val="13"/>
          <w:szCs w:val="13"/>
        </w:rPr>
        <w:t>"Hmmm wassu lokutan aikewa aciki yafi ka fidda shi sarari, kasan mahassada sun yi yawa, wai kana ta kai su kuma suna ta kai,"</w:t>
      </w:r>
    </w:p>
    <w:p w:rsidR="00000000" w:rsidRDefault="00F15D5C">
      <w:pPr>
        <w:rPr>
          <w:sz w:val="13"/>
          <w:szCs w:val="13"/>
        </w:rPr>
      </w:pPr>
    </w:p>
    <w:p w:rsidR="00000000" w:rsidRDefault="00F15D5C">
      <w:pPr>
        <w:rPr>
          <w:sz w:val="13"/>
          <w:szCs w:val="13"/>
        </w:rPr>
      </w:pPr>
      <w:r>
        <w:rPr>
          <w:sz w:val="13"/>
          <w:szCs w:val="13"/>
        </w:rPr>
        <w:t>"So sai ma kuwa Innani ai ni zan fada Miki hakan, kinsan fa Yan zu an dena kiwon dabba sai mutum,"</w:t>
      </w:r>
    </w:p>
    <w:p w:rsidR="00000000" w:rsidRDefault="00F15D5C">
      <w:pPr>
        <w:rPr>
          <w:sz w:val="13"/>
          <w:szCs w:val="13"/>
        </w:rPr>
      </w:pPr>
    </w:p>
    <w:p w:rsidR="00000000" w:rsidRDefault="00F15D5C">
      <w:pPr>
        <w:rPr>
          <w:sz w:val="13"/>
          <w:szCs w:val="13"/>
        </w:rPr>
      </w:pPr>
      <w:r>
        <w:rPr>
          <w:sz w:val="13"/>
          <w:szCs w:val="13"/>
        </w:rPr>
        <w:t>Cike da jimami Innani tace "o</w:t>
      </w:r>
      <w:r>
        <w:rPr>
          <w:sz w:val="13"/>
          <w:szCs w:val="13"/>
        </w:rPr>
        <w:t>hh duniya ina zaki kaimu, Allah de ya kare mana ku,"</w:t>
      </w:r>
    </w:p>
    <w:p w:rsidR="00000000" w:rsidRDefault="00F15D5C">
      <w:pPr>
        <w:rPr>
          <w:sz w:val="13"/>
          <w:szCs w:val="13"/>
        </w:rPr>
      </w:pPr>
    </w:p>
    <w:p w:rsidR="00000000" w:rsidRDefault="00F15D5C">
      <w:pPr>
        <w:rPr>
          <w:sz w:val="13"/>
          <w:szCs w:val="13"/>
        </w:rPr>
      </w:pPr>
      <w:r>
        <w:rPr>
          <w:sz w:val="13"/>
          <w:szCs w:val="13"/>
        </w:rPr>
        <w:t>"Ameen summa ameen,"</w:t>
      </w:r>
    </w:p>
    <w:p w:rsidR="00000000" w:rsidRDefault="00F15D5C">
      <w:pPr>
        <w:rPr>
          <w:sz w:val="13"/>
          <w:szCs w:val="13"/>
        </w:rPr>
      </w:pPr>
    </w:p>
    <w:p w:rsidR="00000000" w:rsidRDefault="00F15D5C">
      <w:pPr>
        <w:rPr>
          <w:sz w:val="13"/>
          <w:szCs w:val="13"/>
        </w:rPr>
      </w:pPr>
      <w:r>
        <w:rPr>
          <w:sz w:val="13"/>
          <w:szCs w:val="13"/>
        </w:rPr>
        <w:t>"A'a shi mara lafiyan fah, Nuriyya zo ki kai mishi abinci,"</w:t>
      </w:r>
    </w:p>
    <w:p w:rsidR="00000000" w:rsidRDefault="00F15D5C">
      <w:pPr>
        <w:rPr>
          <w:sz w:val="13"/>
          <w:szCs w:val="13"/>
        </w:rPr>
      </w:pPr>
      <w:r>
        <w:rPr>
          <w:sz w:val="13"/>
          <w:szCs w:val="13"/>
        </w:rPr>
        <w:t xml:space="preserve">a dan razane na dago kaina na ganta kafin na,nayi kicin kicin da fuskana na ce </w:t>
      </w:r>
      <w:r>
        <w:rPr>
          <w:sz w:val="13"/>
          <w:szCs w:val="13"/>
        </w:rPr>
        <w:t>😚</w:t>
      </w:r>
      <w:r>
        <w:rPr>
          <w:sz w:val="13"/>
          <w:szCs w:val="13"/>
        </w:rPr>
        <w:t xml:space="preserve"> nifa Innani ni wallahi gaskiya ki tura</w:t>
      </w:r>
      <w:r>
        <w:rPr>
          <w:sz w:val="13"/>
          <w:szCs w:val="13"/>
        </w:rPr>
        <w:t xml:space="preserve"> Barira ta kai mishi abincin,</w:t>
      </w:r>
    </w:p>
    <w:p w:rsidR="00000000" w:rsidRDefault="00F15D5C">
      <w:pPr>
        <w:rPr>
          <w:sz w:val="13"/>
          <w:szCs w:val="13"/>
        </w:rPr>
      </w:pPr>
    </w:p>
    <w:p w:rsidR="00000000" w:rsidRDefault="00F15D5C">
      <w:pPr>
        <w:rPr>
          <w:sz w:val="13"/>
          <w:szCs w:val="13"/>
        </w:rPr>
      </w:pPr>
      <w:r>
        <w:rPr>
          <w:sz w:val="13"/>
          <w:szCs w:val="13"/>
        </w:rPr>
        <w:t>"Eyyeh wai samu ya fi iyawa hawa dokin maciji, in ce ki kai ki kice na aiki Barira, yar tselen uwa ke zaki kai,"</w:t>
      </w:r>
    </w:p>
    <w:p w:rsidR="00000000" w:rsidRDefault="00F15D5C">
      <w:pPr>
        <w:rPr>
          <w:sz w:val="13"/>
          <w:szCs w:val="13"/>
        </w:rPr>
      </w:pPr>
    </w:p>
    <w:p w:rsidR="00000000" w:rsidRDefault="00F15D5C">
      <w:pPr>
        <w:rPr>
          <w:sz w:val="13"/>
          <w:szCs w:val="13"/>
        </w:rPr>
      </w:pPr>
      <w:r>
        <w:rPr>
          <w:sz w:val="13"/>
          <w:szCs w:val="13"/>
        </w:rPr>
        <w:t>ƙ</w:t>
      </w:r>
      <w:r>
        <w:rPr>
          <w:sz w:val="13"/>
          <w:szCs w:val="13"/>
        </w:rPr>
        <w:t>ukan shagwaba na fashe dashi na fara shure shure da kafa a kasa, ni ni wallahi abinci nake ci, to ke ki kai da</w:t>
      </w:r>
      <w:r>
        <w:rPr>
          <w:sz w:val="13"/>
          <w:szCs w:val="13"/>
        </w:rPr>
        <w:t xml:space="preserve"> kanki mana tunda ke kin fishi damuwa da yunwar cikin shi,</w:t>
      </w:r>
    </w:p>
    <w:p w:rsidR="00000000" w:rsidRDefault="00F15D5C">
      <w:pPr>
        <w:rPr>
          <w:sz w:val="13"/>
          <w:szCs w:val="13"/>
        </w:rPr>
      </w:pPr>
    </w:p>
    <w:p w:rsidR="00000000" w:rsidRDefault="00F15D5C">
      <w:pPr>
        <w:rPr>
          <w:sz w:val="13"/>
          <w:szCs w:val="13"/>
        </w:rPr>
      </w:pPr>
      <w:r>
        <w:rPr>
          <w:sz w:val="13"/>
          <w:szCs w:val="13"/>
        </w:rPr>
        <w:t>"Ehyehh kin san Allah zan zazzage Miki bakin rashin mutunci Nuriyya in baki tashi kin kai mishi ba,"</w:t>
      </w:r>
    </w:p>
    <w:p w:rsidR="00000000" w:rsidRDefault="00F15D5C">
      <w:pPr>
        <w:rPr>
          <w:sz w:val="13"/>
          <w:szCs w:val="13"/>
        </w:rPr>
      </w:pPr>
    </w:p>
    <w:p w:rsidR="00000000" w:rsidRDefault="00F15D5C">
      <w:pPr>
        <w:rPr>
          <w:sz w:val="13"/>
          <w:szCs w:val="13"/>
        </w:rPr>
      </w:pPr>
      <w:r>
        <w:rPr>
          <w:sz w:val="13"/>
          <w:szCs w:val="13"/>
        </w:rPr>
        <w:t>Bil hakki da gaskiya na fashe da kuka ni wallahi bazan jeba nikam, naje ya kashe ni jiya ma da</w:t>
      </w:r>
      <w:r>
        <w:rPr>
          <w:sz w:val="13"/>
          <w:szCs w:val="13"/>
        </w:rPr>
        <w:t xml:space="preserve"> kika aike ni ina sanda ya gwalmadar  mun da ƙashin ƙunkumi na,</w:t>
      </w:r>
    </w:p>
    <w:p w:rsidR="00000000" w:rsidRDefault="00F15D5C">
      <w:pPr>
        <w:rPr>
          <w:sz w:val="13"/>
          <w:szCs w:val="13"/>
        </w:rPr>
      </w:pPr>
    </w:p>
    <w:p w:rsidR="00000000" w:rsidRDefault="00F15D5C">
      <w:pPr>
        <w:rPr>
          <w:sz w:val="13"/>
          <w:szCs w:val="13"/>
        </w:rPr>
      </w:pPr>
      <w:r>
        <w:rPr>
          <w:sz w:val="13"/>
          <w:szCs w:val="13"/>
        </w:rPr>
        <w:t>Sake baki galala Innani tayi tana kallonsa kafin ta fara tafka salati kai kace an aiko mata da saƙon mutuwa,</w:t>
      </w:r>
    </w:p>
    <w:p w:rsidR="00000000" w:rsidRDefault="00F15D5C">
      <w:pPr>
        <w:rPr>
          <w:sz w:val="13"/>
          <w:szCs w:val="13"/>
        </w:rPr>
      </w:pPr>
      <w:r>
        <w:rPr>
          <w:sz w:val="13"/>
          <w:szCs w:val="13"/>
        </w:rPr>
        <w:t>"Ohhh ni Khadijatu matar Sheik, Yan zu a baƙon ma sanda kika Ni na bakinku na tsiw</w:t>
      </w:r>
      <w:r>
        <w:rPr>
          <w:sz w:val="13"/>
          <w:szCs w:val="13"/>
        </w:rPr>
        <w:t>a,"</w:t>
      </w:r>
    </w:p>
    <w:p w:rsidR="00000000" w:rsidRDefault="00F15D5C">
      <w:pPr>
        <w:rPr>
          <w:sz w:val="13"/>
          <w:szCs w:val="13"/>
        </w:rPr>
      </w:pPr>
    </w:p>
    <w:p w:rsidR="00000000" w:rsidRDefault="00F15D5C">
      <w:pPr>
        <w:rPr>
          <w:sz w:val="13"/>
          <w:szCs w:val="13"/>
        </w:rPr>
      </w:pPr>
      <w:r>
        <w:rPr>
          <w:sz w:val="13"/>
          <w:szCs w:val="13"/>
        </w:rPr>
        <w:t>Dan kifta ido nayi na mamaki na zaci zata fara surfa bala'i an Jimin ciwo kawai naji ta karya kwana,</w:t>
      </w:r>
    </w:p>
    <w:p w:rsidR="00000000" w:rsidRDefault="00F15D5C">
      <w:pPr>
        <w:rPr>
          <w:sz w:val="13"/>
          <w:szCs w:val="13"/>
        </w:rPr>
      </w:pPr>
      <w:r>
        <w:rPr>
          <w:sz w:val="13"/>
          <w:szCs w:val="13"/>
        </w:rPr>
        <w:t xml:space="preserve">"Yan zu </w:t>
      </w:r>
      <w:r>
        <w:rPr>
          <w:sz w:val="13"/>
          <w:szCs w:val="13"/>
        </w:rPr>
        <w:t>ɗ</w:t>
      </w:r>
      <w:r>
        <w:rPr>
          <w:sz w:val="13"/>
          <w:szCs w:val="13"/>
        </w:rPr>
        <w:t>iyar nan sanda kika nuna halin naki na tiyara ,"</w:t>
      </w:r>
    </w:p>
    <w:p w:rsidR="00000000" w:rsidRDefault="00F15D5C">
      <w:pPr>
        <w:rPr>
          <w:sz w:val="13"/>
          <w:szCs w:val="13"/>
        </w:rPr>
      </w:pPr>
    </w:p>
    <w:p w:rsidR="00000000" w:rsidRDefault="00F15D5C">
      <w:pPr>
        <w:rPr>
          <w:sz w:val="13"/>
          <w:szCs w:val="13"/>
        </w:rPr>
      </w:pPr>
      <w:r>
        <w:rPr>
          <w:sz w:val="13"/>
          <w:szCs w:val="13"/>
        </w:rPr>
        <w:t xml:space="preserve">Zumburo baƙi nayi na ce </w:t>
      </w:r>
      <w:r>
        <w:rPr>
          <w:sz w:val="13"/>
          <w:szCs w:val="13"/>
        </w:rPr>
        <w:t>😚</w:t>
      </w:r>
      <w:r>
        <w:rPr>
          <w:sz w:val="13"/>
          <w:szCs w:val="13"/>
        </w:rPr>
        <w:t xml:space="preserve"> nifa ban gane mai kike nufi ba , daga cewa ya gwalmadar mun da ƙ</w:t>
      </w:r>
      <w:r>
        <w:rPr>
          <w:sz w:val="13"/>
          <w:szCs w:val="13"/>
        </w:rPr>
        <w:t>ashin ƙunkumi, sai ki fara zuba kamar ƙorama, baƙi ma ji abinda ya faru ba har kin yanke hukunci.</w:t>
      </w:r>
    </w:p>
    <w:p w:rsidR="00000000" w:rsidRDefault="00F15D5C">
      <w:pPr>
        <w:rPr>
          <w:sz w:val="13"/>
          <w:szCs w:val="13"/>
        </w:rPr>
      </w:pPr>
    </w:p>
    <w:p w:rsidR="00000000" w:rsidRDefault="00F15D5C">
      <w:pPr>
        <w:rPr>
          <w:sz w:val="13"/>
          <w:szCs w:val="13"/>
        </w:rPr>
      </w:pPr>
      <w:r>
        <w:rPr>
          <w:sz w:val="13"/>
          <w:szCs w:val="13"/>
        </w:rPr>
        <w:t>"Da ban san halin ki bane da sai na tsaya bin sassala, ai dama tun farko kin nuna bakya son kai abincin dama nasan za'a rina,"</w:t>
      </w:r>
    </w:p>
    <w:p w:rsidR="00000000" w:rsidRDefault="00F15D5C">
      <w:pPr>
        <w:rPr>
          <w:sz w:val="13"/>
          <w:szCs w:val="13"/>
        </w:rPr>
      </w:pPr>
    </w:p>
    <w:p w:rsidR="00000000" w:rsidRDefault="00F15D5C">
      <w:pPr>
        <w:rPr>
          <w:sz w:val="13"/>
          <w:szCs w:val="13"/>
        </w:rPr>
      </w:pPr>
      <w:r>
        <w:rPr>
          <w:sz w:val="13"/>
          <w:szCs w:val="13"/>
        </w:rPr>
        <w:t>Lallale Innani ya mareni kuma</w:t>
      </w:r>
      <w:r>
        <w:rPr>
          <w:sz w:val="13"/>
          <w:szCs w:val="13"/>
        </w:rPr>
        <w:t xml:space="preserve"> ke ki hanaani ƙuka,</w:t>
      </w:r>
    </w:p>
    <w:p w:rsidR="00000000" w:rsidRDefault="00F15D5C">
      <w:pPr>
        <w:rPr>
          <w:sz w:val="13"/>
          <w:szCs w:val="13"/>
        </w:rPr>
      </w:pPr>
    </w:p>
    <w:p w:rsidR="00000000" w:rsidRDefault="00F15D5C">
      <w:pPr>
        <w:rPr>
          <w:sz w:val="13"/>
          <w:szCs w:val="13"/>
        </w:rPr>
      </w:pPr>
      <w:r>
        <w:rPr>
          <w:sz w:val="13"/>
          <w:szCs w:val="13"/>
        </w:rPr>
        <w:t>"Ai ni Nourda bai karya ƙunkumin ki Bama ban ji dadi ba,"</w:t>
      </w:r>
    </w:p>
    <w:p w:rsidR="00000000" w:rsidRDefault="00F15D5C">
      <w:pPr>
        <w:rPr>
          <w:sz w:val="13"/>
          <w:szCs w:val="13"/>
        </w:rPr>
      </w:pPr>
    </w:p>
    <w:p w:rsidR="00000000" w:rsidRDefault="00F15D5C">
      <w:pPr>
        <w:rPr>
          <w:sz w:val="13"/>
          <w:szCs w:val="13"/>
        </w:rPr>
      </w:pPr>
      <w:r>
        <w:rPr>
          <w:sz w:val="13"/>
          <w:szCs w:val="13"/>
        </w:rPr>
        <w:t>Bude baki na nayi galala na yan mintina cike da kututun baƙin ciki na rike kirji na ko ince na dafa ƙirjina, na ce lalle kan Innani zaki fadi haka wai somi ta uwar wawa, lalla</w:t>
      </w:r>
      <w:r>
        <w:rPr>
          <w:sz w:val="13"/>
          <w:szCs w:val="13"/>
        </w:rPr>
        <w:t>e ai dama naga take taken ki akan wannan jibgegen basamuden, sai de ban san abin naki ya kai har haka ba amma ba komai, ai dan kinga Hamma Faruq baya nan ne shiyasa kike aikata wajen wani gardi harda maste ni a gini,</w:t>
      </w:r>
    </w:p>
    <w:p w:rsidR="00000000" w:rsidRDefault="00F15D5C">
      <w:pPr>
        <w:rPr>
          <w:sz w:val="13"/>
          <w:szCs w:val="13"/>
        </w:rPr>
      </w:pPr>
    </w:p>
    <w:p w:rsidR="00000000" w:rsidRDefault="00F15D5C">
      <w:pPr>
        <w:rPr>
          <w:sz w:val="13"/>
          <w:szCs w:val="13"/>
        </w:rPr>
      </w:pPr>
      <w:r>
        <w:rPr>
          <w:sz w:val="13"/>
          <w:szCs w:val="13"/>
        </w:rPr>
        <w:t>Na karasa zan cen ina maste ƙwalla, am</w:t>
      </w:r>
      <w:r>
        <w:rPr>
          <w:sz w:val="13"/>
          <w:szCs w:val="13"/>
        </w:rPr>
        <w:t>ma ba komai zan bar miki gidan, kai ƙasar ma gaba daya zan bari, sai shi ya maye miki gurbina dama naga kin fi son shi.</w:t>
      </w:r>
    </w:p>
    <w:p w:rsidR="00000000" w:rsidRDefault="00F15D5C">
      <w:pPr>
        <w:rPr>
          <w:sz w:val="13"/>
          <w:szCs w:val="13"/>
        </w:rPr>
      </w:pPr>
    </w:p>
    <w:p w:rsidR="00000000" w:rsidRDefault="00F15D5C">
      <w:pPr>
        <w:rPr>
          <w:sz w:val="13"/>
          <w:szCs w:val="13"/>
        </w:rPr>
      </w:pPr>
      <w:r>
        <w:rPr>
          <w:sz w:val="13"/>
          <w:szCs w:val="13"/>
        </w:rPr>
        <w:t xml:space="preserve">Na karasa maganan yayin da na mike nayi hanyan </w:t>
      </w:r>
      <w:r>
        <w:rPr>
          <w:sz w:val="13"/>
          <w:szCs w:val="13"/>
        </w:rPr>
        <w:t>ɗ</w:t>
      </w:r>
      <w:r>
        <w:rPr>
          <w:sz w:val="13"/>
          <w:szCs w:val="13"/>
        </w:rPr>
        <w:t>akin mu.</w:t>
      </w:r>
    </w:p>
    <w:p w:rsidR="00000000" w:rsidRDefault="00F15D5C">
      <w:pPr>
        <w:rPr>
          <w:sz w:val="13"/>
          <w:szCs w:val="13"/>
        </w:rPr>
      </w:pPr>
    </w:p>
    <w:p w:rsidR="00000000" w:rsidRDefault="00F15D5C">
      <w:pPr>
        <w:rPr>
          <w:sz w:val="13"/>
          <w:szCs w:val="13"/>
        </w:rPr>
      </w:pPr>
      <w:r>
        <w:rPr>
          <w:sz w:val="13"/>
          <w:szCs w:val="13"/>
        </w:rPr>
        <w:t xml:space="preserve">Galala Innani tayi ta sake </w:t>
      </w:r>
      <w:r>
        <w:rPr>
          <w:sz w:val="13"/>
          <w:szCs w:val="13"/>
        </w:rPr>
        <w:t>ɓ</w:t>
      </w:r>
      <w:r>
        <w:rPr>
          <w:sz w:val="13"/>
          <w:szCs w:val="13"/>
        </w:rPr>
        <w:t xml:space="preserve">aki  ta na bina da kallo ta ma rasa mai zata ce, </w:t>
      </w:r>
      <w:r>
        <w:rPr>
          <w:sz w:val="13"/>
          <w:szCs w:val="13"/>
        </w:rPr>
        <w:t>in akwai abinda ta tsana a rayuwar ta bai wuce taga bacin rai na ba ko ince zan bar ƙasar nan hankalinta to ranta inyayi dubu zai tashi.</w:t>
      </w:r>
    </w:p>
    <w:p w:rsidR="00000000" w:rsidRDefault="00F15D5C">
      <w:pPr>
        <w:rPr>
          <w:sz w:val="13"/>
          <w:szCs w:val="13"/>
        </w:rPr>
      </w:pPr>
    </w:p>
    <w:p w:rsidR="00000000" w:rsidRDefault="00F15D5C">
      <w:pPr>
        <w:rPr>
          <w:sz w:val="13"/>
          <w:szCs w:val="13"/>
        </w:rPr>
      </w:pPr>
      <w:r>
        <w:rPr>
          <w:sz w:val="13"/>
          <w:szCs w:val="13"/>
        </w:rPr>
        <w:t xml:space="preserve">Fareed ganin tuhumar bana ƙare bane yasa ya ce" ki </w:t>
      </w:r>
      <w:r>
        <w:rPr>
          <w:sz w:val="13"/>
          <w:szCs w:val="13"/>
        </w:rPr>
        <w:t>ɓ</w:t>
      </w:r>
      <w:r>
        <w:rPr>
          <w:sz w:val="13"/>
          <w:szCs w:val="13"/>
        </w:rPr>
        <w:t>ari Innani inna gama zan tafi masa dashi , shima kina ganinsa ba ƙ</w:t>
      </w:r>
      <w:r>
        <w:rPr>
          <w:sz w:val="13"/>
          <w:szCs w:val="13"/>
        </w:rPr>
        <w:t>anwan lasa bane, yana da tsokala, kuma sai wanda yasan halinsa zai gane hakan ,"</w:t>
      </w:r>
    </w:p>
    <w:p w:rsidR="00000000" w:rsidRDefault="00F15D5C">
      <w:pPr>
        <w:rPr>
          <w:sz w:val="13"/>
          <w:szCs w:val="13"/>
        </w:rPr>
      </w:pPr>
    </w:p>
    <w:p w:rsidR="00000000" w:rsidRDefault="00F15D5C">
      <w:pPr>
        <w:rPr>
          <w:sz w:val="13"/>
          <w:szCs w:val="13"/>
        </w:rPr>
      </w:pPr>
      <w:r>
        <w:rPr>
          <w:sz w:val="13"/>
          <w:szCs w:val="13"/>
        </w:rPr>
        <w:t xml:space="preserve">Cike da sanyin jiki Innayi ta ce "shikenan to ka kai mishi," ta karisa maganan yayin da hankalinta  ke kan hanyar </w:t>
      </w:r>
      <w:r>
        <w:rPr>
          <w:sz w:val="13"/>
          <w:szCs w:val="13"/>
        </w:rPr>
        <w:t>ɗ</w:t>
      </w:r>
      <w:r>
        <w:rPr>
          <w:sz w:val="13"/>
          <w:szCs w:val="13"/>
        </w:rPr>
        <w:t>akin mu.</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 xml:space="preserve">KANO STATE, NIGERIA </w:t>
      </w:r>
    </w:p>
    <w:p w:rsidR="00000000" w:rsidRDefault="00F15D5C">
      <w:pPr>
        <w:rPr>
          <w:sz w:val="13"/>
          <w:szCs w:val="13"/>
        </w:rPr>
      </w:pPr>
      <w:r>
        <w:rPr>
          <w:sz w:val="13"/>
          <w:szCs w:val="13"/>
        </w:rPr>
        <w:t>MASARAUTAR SUHATAJ MUHD HA</w:t>
      </w:r>
      <w:r>
        <w:rPr>
          <w:sz w:val="13"/>
          <w:szCs w:val="13"/>
        </w:rPr>
        <w:t>BIBULLAH</w:t>
      </w:r>
    </w:p>
    <w:p w:rsidR="00000000" w:rsidRDefault="00F15D5C">
      <w:pPr>
        <w:rPr>
          <w:sz w:val="13"/>
          <w:szCs w:val="13"/>
        </w:rPr>
      </w:pPr>
    </w:p>
    <w:p w:rsidR="00000000" w:rsidRDefault="00F15D5C">
      <w:pPr>
        <w:rPr>
          <w:sz w:val="13"/>
          <w:szCs w:val="13"/>
        </w:rPr>
      </w:pPr>
      <w:r>
        <w:rPr>
          <w:sz w:val="13"/>
          <w:szCs w:val="13"/>
        </w:rPr>
        <w:t>TURAKAR GIMBIYA SAUDAT (KILISA)</w:t>
      </w:r>
    </w:p>
    <w:p w:rsidR="00000000" w:rsidRDefault="00F15D5C">
      <w:pPr>
        <w:rPr>
          <w:sz w:val="13"/>
          <w:szCs w:val="13"/>
        </w:rPr>
      </w:pPr>
    </w:p>
    <w:p w:rsidR="00000000" w:rsidRDefault="00F15D5C">
      <w:pPr>
        <w:rPr>
          <w:sz w:val="13"/>
          <w:szCs w:val="13"/>
        </w:rPr>
      </w:pPr>
      <w:r>
        <w:rPr>
          <w:sz w:val="13"/>
          <w:szCs w:val="13"/>
        </w:rPr>
        <w:t>Kamar kullum tana Hakim ce a sashin ta bayi na ta faman mata hidima, sai de yau shigar nata na daban ne kasancewar an yi rasuwa tana sanye da fararen kaya hannunta dauke da casbaha.</w:t>
      </w:r>
    </w:p>
    <w:p w:rsidR="00000000" w:rsidRDefault="00F15D5C">
      <w:pPr>
        <w:rPr>
          <w:sz w:val="13"/>
          <w:szCs w:val="13"/>
        </w:rPr>
      </w:pPr>
      <w:r>
        <w:rPr>
          <w:sz w:val="13"/>
          <w:szCs w:val="13"/>
        </w:rPr>
        <w:t>Sanarwa akayi na karasowar Sara</w:t>
      </w:r>
      <w:r>
        <w:rPr>
          <w:sz w:val="13"/>
          <w:szCs w:val="13"/>
        </w:rPr>
        <w:t xml:space="preserve">uniya Sareena, cike da taƙama ta shigo ta samu guri ta zauna, bayin na ganin haka suka sallama kansu bayan gaisuwar da suka mata, </w:t>
      </w:r>
    </w:p>
    <w:p w:rsidR="00000000" w:rsidRDefault="00F15D5C">
      <w:pPr>
        <w:rPr>
          <w:sz w:val="13"/>
          <w:szCs w:val="13"/>
        </w:rPr>
      </w:pPr>
    </w:p>
    <w:p w:rsidR="00000000" w:rsidRDefault="00F15D5C">
      <w:pPr>
        <w:rPr>
          <w:sz w:val="13"/>
          <w:szCs w:val="13"/>
        </w:rPr>
      </w:pPr>
      <w:r>
        <w:rPr>
          <w:sz w:val="13"/>
          <w:szCs w:val="13"/>
        </w:rPr>
        <w:t>Cike da zallan isa ta fara magana kamar haka "bayan kin kashe shi mai ne ne kuma dalilin zamanvmakoki da kike yi anan,"</w:t>
      </w:r>
    </w:p>
    <w:p w:rsidR="00000000" w:rsidRDefault="00F15D5C">
      <w:pPr>
        <w:rPr>
          <w:sz w:val="13"/>
          <w:szCs w:val="13"/>
        </w:rPr>
      </w:pPr>
    </w:p>
    <w:p w:rsidR="00000000" w:rsidRDefault="00F15D5C">
      <w:pPr>
        <w:rPr>
          <w:sz w:val="13"/>
          <w:szCs w:val="13"/>
        </w:rPr>
      </w:pPr>
      <w:r>
        <w:rPr>
          <w:sz w:val="13"/>
          <w:szCs w:val="13"/>
        </w:rPr>
        <w:t>Cik</w:t>
      </w:r>
      <w:r>
        <w:rPr>
          <w:sz w:val="13"/>
          <w:szCs w:val="13"/>
        </w:rPr>
        <w:t>e da izza ta dago kai ta ƙarewa ƴar Tata kallo ta ce "ban gane mai kike nufi ba,"</w:t>
      </w:r>
    </w:p>
    <w:p w:rsidR="00000000" w:rsidRDefault="00F15D5C">
      <w:pPr>
        <w:rPr>
          <w:sz w:val="13"/>
          <w:szCs w:val="13"/>
        </w:rPr>
      </w:pPr>
    </w:p>
    <w:p w:rsidR="00000000" w:rsidRDefault="00F15D5C">
      <w:pPr>
        <w:rPr>
          <w:sz w:val="13"/>
          <w:szCs w:val="13"/>
        </w:rPr>
      </w:pPr>
      <w:r>
        <w:rPr>
          <w:sz w:val="13"/>
          <w:szCs w:val="13"/>
        </w:rPr>
        <w:t xml:space="preserve">Murmushi ta sake kafin tace "zaki fadi haka mana Ummi,  ina so kisan wawa daban mai wayo daban," </w:t>
      </w:r>
    </w:p>
    <w:p w:rsidR="00000000" w:rsidRDefault="00F15D5C">
      <w:pPr>
        <w:rPr>
          <w:sz w:val="13"/>
          <w:szCs w:val="13"/>
        </w:rPr>
      </w:pPr>
    </w:p>
    <w:p w:rsidR="00000000" w:rsidRDefault="00F15D5C">
      <w:pPr>
        <w:rPr>
          <w:sz w:val="13"/>
          <w:szCs w:val="13"/>
        </w:rPr>
      </w:pPr>
      <w:r>
        <w:rPr>
          <w:sz w:val="13"/>
          <w:szCs w:val="13"/>
        </w:rPr>
        <w:t xml:space="preserve">Murmushi Kilishi ta sake </w:t>
      </w:r>
      <w:r>
        <w:rPr>
          <w:sz w:val="13"/>
          <w:szCs w:val="13"/>
        </w:rPr>
        <w:t>😏</w:t>
      </w:r>
      <w:r>
        <w:rPr>
          <w:sz w:val="13"/>
          <w:szCs w:val="13"/>
        </w:rPr>
        <w:t xml:space="preserve"> na gefen </w:t>
      </w:r>
      <w:r>
        <w:rPr>
          <w:sz w:val="13"/>
          <w:szCs w:val="13"/>
        </w:rPr>
        <w:t>ɓ</w:t>
      </w:r>
      <w:r>
        <w:rPr>
          <w:sz w:val="13"/>
          <w:szCs w:val="13"/>
        </w:rPr>
        <w:t>aki, "yaro yaro ne wai baisan wuta b</w:t>
      </w:r>
      <w:r>
        <w:rPr>
          <w:sz w:val="13"/>
          <w:szCs w:val="13"/>
        </w:rPr>
        <w:t xml:space="preserve">a sai ya taka, har yanzu da sauranki Sareena, na haife ki amma naga alama ban haifi halinki ba, yarinta na </w:t>
      </w:r>
      <w:r>
        <w:rPr>
          <w:sz w:val="13"/>
          <w:szCs w:val="13"/>
        </w:rPr>
        <w:t>ɗ</w:t>
      </w:r>
      <w:r>
        <w:rPr>
          <w:sz w:val="13"/>
          <w:szCs w:val="13"/>
        </w:rPr>
        <w:t xml:space="preserve">awainiya dake, ko ince kin </w:t>
      </w:r>
      <w:r>
        <w:rPr>
          <w:sz w:val="13"/>
          <w:szCs w:val="13"/>
        </w:rPr>
        <w:t>ɗ</w:t>
      </w:r>
      <w:r>
        <w:rPr>
          <w:sz w:val="13"/>
          <w:szCs w:val="13"/>
        </w:rPr>
        <w:t xml:space="preserve">auko halin </w:t>
      </w:r>
      <w:r>
        <w:rPr>
          <w:sz w:val="13"/>
          <w:szCs w:val="13"/>
        </w:rPr>
        <w:t>ɗ</w:t>
      </w:r>
      <w:r>
        <w:rPr>
          <w:sz w:val="13"/>
          <w:szCs w:val="13"/>
        </w:rPr>
        <w:t>an uwan  ki da ake cuta a kullum,"</w:t>
      </w:r>
    </w:p>
    <w:p w:rsidR="00000000" w:rsidRDefault="00F15D5C">
      <w:pPr>
        <w:rPr>
          <w:sz w:val="13"/>
          <w:szCs w:val="13"/>
        </w:rPr>
      </w:pPr>
    </w:p>
    <w:p w:rsidR="00000000" w:rsidRDefault="00F15D5C">
      <w:pPr>
        <w:rPr>
          <w:sz w:val="13"/>
          <w:szCs w:val="13"/>
        </w:rPr>
      </w:pPr>
      <w:r>
        <w:rPr>
          <w:sz w:val="13"/>
          <w:szCs w:val="13"/>
        </w:rPr>
        <w:t>Kicin kicin Sarauniya Sareena tayi da fuska tace "Ni fa ba zuwa nayi nan</w:t>
      </w:r>
      <w:r>
        <w:rPr>
          <w:sz w:val="13"/>
          <w:szCs w:val="13"/>
        </w:rPr>
        <w:t xml:space="preserve"> don ƙi mai  dani yarinya ba, zuwa nayi ki fada mun mai ye dalilin da yasa kike amfani da Mubeen?</w:t>
      </w:r>
    </w:p>
    <w:p w:rsidR="00000000" w:rsidRDefault="00F15D5C">
      <w:pPr>
        <w:rPr>
          <w:sz w:val="13"/>
          <w:szCs w:val="13"/>
        </w:rPr>
      </w:pPr>
      <w:r>
        <w:rPr>
          <w:sz w:val="13"/>
          <w:szCs w:val="13"/>
        </w:rPr>
        <w:t>Kuma mai Mobina ta miki da kike so ki lalata rayuwar ta?"</w:t>
      </w:r>
    </w:p>
    <w:p w:rsidR="00000000" w:rsidRDefault="00F15D5C">
      <w:pPr>
        <w:rPr>
          <w:sz w:val="13"/>
          <w:szCs w:val="13"/>
        </w:rPr>
      </w:pPr>
    </w:p>
    <w:p w:rsidR="00000000" w:rsidRDefault="00F15D5C">
      <w:pPr>
        <w:rPr>
          <w:sz w:val="13"/>
          <w:szCs w:val="13"/>
        </w:rPr>
      </w:pPr>
      <w:r>
        <w:rPr>
          <w:sz w:val="13"/>
          <w:szCs w:val="13"/>
        </w:rPr>
        <w:t>Jijjiga Kai kawai tayi kafin ta tsuke fuska ta ce "ina so kisan ni ce mahaifiyar ki, baki da dalili</w:t>
      </w:r>
      <w:r>
        <w:rPr>
          <w:sz w:val="13"/>
          <w:szCs w:val="13"/>
        </w:rPr>
        <w:t>n da zaki zo ki tsaya kina mun wannan tambayoyin marassa ƙan gado,"</w:t>
      </w:r>
    </w:p>
    <w:p w:rsidR="00000000" w:rsidRDefault="00F15D5C">
      <w:pPr>
        <w:rPr>
          <w:sz w:val="13"/>
          <w:szCs w:val="13"/>
        </w:rPr>
      </w:pPr>
    </w:p>
    <w:p w:rsidR="00000000" w:rsidRDefault="00F15D5C">
      <w:pPr>
        <w:rPr>
          <w:sz w:val="13"/>
          <w:szCs w:val="13"/>
        </w:rPr>
      </w:pPr>
      <w:r>
        <w:rPr>
          <w:sz w:val="13"/>
          <w:szCs w:val="13"/>
        </w:rPr>
        <w:t>"Hummm Ummu kenan, abin da nake so kusani anan shine duk abinda zakiyi ki tabbatar kin tauna rami dai tsayin ki kuma wallahi ki bi ahankali don duk abinda kuka shuka sai kin girbe shi tsa</w:t>
      </w:r>
      <w:r>
        <w:rPr>
          <w:sz w:val="13"/>
          <w:szCs w:val="13"/>
        </w:rPr>
        <w:t>bb,"</w:t>
      </w:r>
    </w:p>
    <w:p w:rsidR="00000000" w:rsidRDefault="00F15D5C">
      <w:pPr>
        <w:rPr>
          <w:sz w:val="13"/>
          <w:szCs w:val="13"/>
        </w:rPr>
      </w:pPr>
    </w:p>
    <w:p w:rsidR="00000000" w:rsidRDefault="00F15D5C">
      <w:pPr>
        <w:rPr>
          <w:sz w:val="13"/>
          <w:szCs w:val="13"/>
        </w:rPr>
      </w:pPr>
      <w:r>
        <w:rPr>
          <w:sz w:val="13"/>
          <w:szCs w:val="13"/>
        </w:rPr>
        <w:t>Cike da bacin rai tace "ya ishe ƙi haka Sareena Ni uwar ki ce ba Sa'ar wasan ki ba, ƙinyi ƙankantar da zaki zo ƙina gaya mun magana sin ranki, Ni zaƙi gani ƙice ina amfani da Mubeen mai yake da shi shudin banza ƙaramin alhaƙi, in Kuma na lalata rayuw</w:t>
      </w:r>
      <w:r>
        <w:rPr>
          <w:sz w:val="13"/>
          <w:szCs w:val="13"/>
        </w:rPr>
        <w:t xml:space="preserve">ar Mobina mai zan tsira dashi, yarinyar daki ishirin bata cika ba, ce Miki akayi ina da lokacin </w:t>
      </w:r>
      <w:r>
        <w:rPr>
          <w:sz w:val="13"/>
          <w:szCs w:val="13"/>
        </w:rPr>
        <w:t>ɓ</w:t>
      </w:r>
      <w:r>
        <w:rPr>
          <w:sz w:val="13"/>
          <w:szCs w:val="13"/>
        </w:rPr>
        <w:t>atawa ne akan kananan ƙwari irin wa'yannan,"</w:t>
      </w:r>
    </w:p>
    <w:p w:rsidR="00000000" w:rsidRDefault="00F15D5C">
      <w:pPr>
        <w:rPr>
          <w:sz w:val="13"/>
          <w:szCs w:val="13"/>
        </w:rPr>
      </w:pPr>
    </w:p>
    <w:p w:rsidR="00000000" w:rsidRDefault="00F15D5C">
      <w:pPr>
        <w:rPr>
          <w:sz w:val="13"/>
          <w:szCs w:val="13"/>
        </w:rPr>
      </w:pPr>
      <w:r>
        <w:rPr>
          <w:sz w:val="13"/>
          <w:szCs w:val="13"/>
        </w:rPr>
        <w:t>Cike da rashin yadda take ƙare mata ƙallo, don in akwai abinda bata yadda dashi a duniya ba to mahaifiyar ta ne.</w:t>
      </w:r>
    </w:p>
    <w:p w:rsidR="00000000" w:rsidRDefault="00F15D5C">
      <w:pPr>
        <w:rPr>
          <w:sz w:val="13"/>
          <w:szCs w:val="13"/>
        </w:rPr>
      </w:pPr>
    </w:p>
    <w:p w:rsidR="00000000" w:rsidRDefault="00F15D5C">
      <w:pPr>
        <w:rPr>
          <w:sz w:val="13"/>
          <w:szCs w:val="13"/>
        </w:rPr>
      </w:pPr>
      <w:r>
        <w:rPr>
          <w:sz w:val="13"/>
          <w:szCs w:val="13"/>
        </w:rPr>
        <w:t>Mikewa tayi cike da gadara ta ce"bude na fada miki, in kina vin kasa ki ƙiyayi ta shiri,"</w:t>
      </w:r>
    </w:p>
    <w:p w:rsidR="00000000" w:rsidRDefault="00F15D5C">
      <w:pPr>
        <w:rPr>
          <w:sz w:val="13"/>
          <w:szCs w:val="13"/>
        </w:rPr>
      </w:pPr>
    </w:p>
    <w:p w:rsidR="00000000" w:rsidRDefault="00F15D5C">
      <w:pPr>
        <w:rPr>
          <w:sz w:val="13"/>
          <w:szCs w:val="13"/>
        </w:rPr>
      </w:pPr>
      <w:r>
        <w:rPr>
          <w:sz w:val="13"/>
          <w:szCs w:val="13"/>
        </w:rPr>
        <w:t>Tana gama fadan haka ta baza alkebban ta tayi gaba,</w:t>
      </w:r>
    </w:p>
    <w:p w:rsidR="00000000" w:rsidRDefault="00F15D5C">
      <w:pPr>
        <w:rPr>
          <w:sz w:val="13"/>
          <w:szCs w:val="13"/>
        </w:rPr>
      </w:pPr>
    </w:p>
    <w:p w:rsidR="00000000" w:rsidRDefault="00F15D5C">
      <w:pPr>
        <w:rPr>
          <w:sz w:val="13"/>
          <w:szCs w:val="13"/>
        </w:rPr>
      </w:pPr>
      <w:r>
        <w:rPr>
          <w:sz w:val="13"/>
          <w:szCs w:val="13"/>
        </w:rPr>
        <w:t xml:space="preserve">Wani irin ƙuna zuciyar Kilishi keyi tabbas daban dan Sabreena ƴar ta </w:t>
      </w:r>
      <w:r>
        <w:rPr>
          <w:sz w:val="13"/>
          <w:szCs w:val="13"/>
        </w:rPr>
        <w:t>ɓ</w:t>
      </w:r>
      <w:r>
        <w:rPr>
          <w:sz w:val="13"/>
          <w:szCs w:val="13"/>
        </w:rPr>
        <w:t>ace da ba tan tama yau zata baƙunci lahir</w:t>
      </w:r>
      <w:r>
        <w:rPr>
          <w:sz w:val="13"/>
          <w:szCs w:val="13"/>
        </w:rPr>
        <w:t xml:space="preserve">a, wani abu da ta tuna ne yasa ta sake wani murmushi na gefen </w:t>
      </w:r>
      <w:r>
        <w:rPr>
          <w:sz w:val="13"/>
          <w:szCs w:val="13"/>
        </w:rPr>
        <w:t>ɓ</w:t>
      </w:r>
      <w:r>
        <w:rPr>
          <w:sz w:val="13"/>
          <w:szCs w:val="13"/>
        </w:rPr>
        <w:t>aki, ta ce "yaro yaro ne ni  dake shege ka fasa, zaki gane ni ba sa'ar ki bane, ki gamaa baki shirin, kina gani zan mulki wannan masarautar babu yadda kika iya dani,"</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Zaune take cikin wani</w:t>
      </w:r>
      <w:r>
        <w:rPr>
          <w:sz w:val="13"/>
          <w:szCs w:val="13"/>
        </w:rPr>
        <w:t xml:space="preserve"> </w:t>
      </w:r>
      <w:r>
        <w:rPr>
          <w:sz w:val="13"/>
          <w:szCs w:val="13"/>
        </w:rPr>
        <w:t>ɗ</w:t>
      </w:r>
      <w:r>
        <w:rPr>
          <w:sz w:val="13"/>
          <w:szCs w:val="13"/>
        </w:rPr>
        <w:t>aki mai shegen duhu tana sanye da wassu kaya jajaye,  ba abun da kake iya hange ajikinta hatta fuskar ta a rufe take, hannunta dauke da candle dashi take amfani wajen haska gurin, sanda na kara baza ido kafin na hango wassu  samudawa zaune gaban ta yayin</w:t>
      </w:r>
      <w:r>
        <w:rPr>
          <w:sz w:val="13"/>
          <w:szCs w:val="13"/>
        </w:rPr>
        <w:t xml:space="preserve"> da take Hakim ce bisa wani kujera wanda tasha ado da ƙwaran gwal, haka wuyan ta na sanye da wani tafkeken sarka da ƙananan ƙwaran gwal, dana ƙarewa </w:t>
      </w:r>
      <w:r>
        <w:rPr>
          <w:sz w:val="13"/>
          <w:szCs w:val="13"/>
        </w:rPr>
        <w:t>ɗ</w:t>
      </w:r>
      <w:r>
        <w:rPr>
          <w:sz w:val="13"/>
          <w:szCs w:val="13"/>
        </w:rPr>
        <w:t>akin kallo ba komai aciki sai wani table mai dauke da wani kwarya akai, da mamakina cikin shi dauke da jin</w:t>
      </w:r>
      <w:r>
        <w:rPr>
          <w:sz w:val="13"/>
          <w:szCs w:val="13"/>
        </w:rPr>
        <w:t xml:space="preserve">i  a cike, sai wani ƙaton ƙwaran Gwal ciki an kunna wuta, daga gefe kuwa wasu manyan gumaka ne jibge, komai na </w:t>
      </w:r>
      <w:r>
        <w:rPr>
          <w:sz w:val="13"/>
          <w:szCs w:val="13"/>
        </w:rPr>
        <w:t>ɗ</w:t>
      </w:r>
      <w:r>
        <w:rPr>
          <w:sz w:val="13"/>
          <w:szCs w:val="13"/>
        </w:rPr>
        <w:t>akin ja ne.</w:t>
      </w:r>
    </w:p>
    <w:p w:rsidR="00000000" w:rsidRDefault="00F15D5C">
      <w:pPr>
        <w:rPr>
          <w:sz w:val="13"/>
          <w:szCs w:val="13"/>
        </w:rPr>
      </w:pPr>
      <w:r>
        <w:rPr>
          <w:sz w:val="13"/>
          <w:szCs w:val="13"/>
        </w:rPr>
        <w:t>Cikin wani murya mai wuyar fassaruwa take magana "na baku daga yau zuwa gobe ku tabbatar kun gabatar da aikin dana sa ku,"</w:t>
      </w:r>
    </w:p>
    <w:p w:rsidR="00000000" w:rsidRDefault="00F15D5C">
      <w:pPr>
        <w:rPr>
          <w:sz w:val="13"/>
          <w:szCs w:val="13"/>
        </w:rPr>
      </w:pPr>
    </w:p>
    <w:p w:rsidR="00000000" w:rsidRDefault="00F15D5C">
      <w:pPr>
        <w:rPr>
          <w:sz w:val="13"/>
          <w:szCs w:val="13"/>
        </w:rPr>
      </w:pPr>
      <w:r>
        <w:rPr>
          <w:sz w:val="13"/>
          <w:szCs w:val="13"/>
        </w:rPr>
        <w:t xml:space="preserve">Cike da </w:t>
      </w:r>
      <w:r>
        <w:rPr>
          <w:sz w:val="13"/>
          <w:szCs w:val="13"/>
        </w:rPr>
        <w:t xml:space="preserve">girmamawa da rawar jiki na tsoron abin da zai fito daga </w:t>
      </w:r>
      <w:r>
        <w:rPr>
          <w:sz w:val="13"/>
          <w:szCs w:val="13"/>
        </w:rPr>
        <w:t>ɓ</w:t>
      </w:r>
      <w:r>
        <w:rPr>
          <w:sz w:val="13"/>
          <w:szCs w:val="13"/>
        </w:rPr>
        <w:t>akinsa yace" a mana afuwa INNA UWASU INNA UWA MABA DA MAMA adann ƙara mana lokaci, zamu gabatar da wani shiri yanzu yarinyar akwai tsaro mai karfi akan ta muna da buƙatar a fito da ita sai mu ƙaaddam</w:t>
      </w:r>
      <w:r>
        <w:rPr>
          <w:sz w:val="13"/>
          <w:szCs w:val="13"/>
        </w:rPr>
        <w:t>ar da aikin mu,"</w:t>
      </w:r>
    </w:p>
    <w:p w:rsidR="00000000" w:rsidRDefault="00F15D5C">
      <w:pPr>
        <w:rPr>
          <w:sz w:val="13"/>
          <w:szCs w:val="13"/>
        </w:rPr>
      </w:pPr>
    </w:p>
    <w:p w:rsidR="00000000" w:rsidRDefault="00F15D5C">
      <w:pPr>
        <w:rPr>
          <w:sz w:val="13"/>
          <w:szCs w:val="13"/>
        </w:rPr>
      </w:pPr>
      <w:r>
        <w:rPr>
          <w:sz w:val="13"/>
          <w:szCs w:val="13"/>
        </w:rPr>
        <w:t xml:space="preserve">Cikin razananniyar Muryar ta mai sa maza rawar </w:t>
      </w:r>
      <w:r>
        <w:rPr>
          <w:sz w:val="13"/>
          <w:szCs w:val="13"/>
        </w:rPr>
        <w:t>ɗ</w:t>
      </w:r>
      <w:r>
        <w:rPr>
          <w:sz w:val="13"/>
          <w:szCs w:val="13"/>
        </w:rPr>
        <w:t xml:space="preserve">ari ta ce " na ƙara muku ƙwana </w:t>
      </w:r>
      <w:r>
        <w:rPr>
          <w:sz w:val="13"/>
          <w:szCs w:val="13"/>
        </w:rPr>
        <w:t>ɗ</w:t>
      </w:r>
      <w:r>
        <w:rPr>
          <w:sz w:val="13"/>
          <w:szCs w:val="13"/>
        </w:rPr>
        <w:t>aya ku tabbatar kun ƙammala cikin ƙwana uku, nake so a rufe babin wannan yarinyar."</w:t>
      </w:r>
    </w:p>
    <w:p w:rsidR="00000000" w:rsidRDefault="00F15D5C">
      <w:pPr>
        <w:rPr>
          <w:sz w:val="13"/>
          <w:szCs w:val="13"/>
        </w:rPr>
      </w:pPr>
    </w:p>
    <w:p w:rsidR="00000000" w:rsidRDefault="00F15D5C">
      <w:pPr>
        <w:rPr>
          <w:sz w:val="13"/>
          <w:szCs w:val="13"/>
        </w:rPr>
      </w:pPr>
      <w:r>
        <w:rPr>
          <w:sz w:val="13"/>
          <w:szCs w:val="13"/>
        </w:rPr>
        <w:t>Cike da girmamawa suka zuba sujjada  a gabanta sua ce "Ran mu fansa ce ga</w:t>
      </w:r>
      <w:r>
        <w:rPr>
          <w:sz w:val="13"/>
          <w:szCs w:val="13"/>
        </w:rPr>
        <w:t>reki INNA UWASU, INNA UWA MABA DA MAMA, INNA UWASU BABU IRIN KI A DUNIYA..,"</w:t>
      </w: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IRAQ</w:t>
      </w:r>
    </w:p>
    <w:p w:rsidR="00000000" w:rsidRDefault="00F15D5C">
      <w:pPr>
        <w:rPr>
          <w:sz w:val="13"/>
          <w:szCs w:val="13"/>
        </w:rPr>
      </w:pPr>
      <w:r>
        <w:rPr>
          <w:sz w:val="13"/>
          <w:szCs w:val="13"/>
        </w:rPr>
        <w:t>HOSPITAL</w:t>
      </w:r>
    </w:p>
    <w:p w:rsidR="00000000" w:rsidRDefault="00F15D5C">
      <w:pPr>
        <w:rPr>
          <w:sz w:val="13"/>
          <w:szCs w:val="13"/>
        </w:rPr>
      </w:pPr>
    </w:p>
    <w:p w:rsidR="00000000" w:rsidRDefault="00F15D5C">
      <w:pPr>
        <w:rPr>
          <w:sz w:val="13"/>
          <w:szCs w:val="13"/>
        </w:rPr>
      </w:pPr>
      <w:r>
        <w:rPr>
          <w:sz w:val="13"/>
          <w:szCs w:val="13"/>
        </w:rPr>
        <w:t>Ƙ</w:t>
      </w:r>
      <w:r>
        <w:rPr>
          <w:sz w:val="13"/>
          <w:szCs w:val="13"/>
        </w:rPr>
        <w:t>awance take bisa lafiyayyiyar gadon asibiti, tana sanye cikin kaya na marassa lafiya, fuskan ta yayi fayau dashi kana ganin ta  kasan taji jiki.</w:t>
      </w:r>
    </w:p>
    <w:p w:rsidR="00000000" w:rsidRDefault="00F15D5C">
      <w:pPr>
        <w:rPr>
          <w:sz w:val="13"/>
          <w:szCs w:val="13"/>
        </w:rPr>
      </w:pPr>
    </w:p>
    <w:p w:rsidR="00000000" w:rsidRDefault="00F15D5C">
      <w:pPr>
        <w:rPr>
          <w:sz w:val="13"/>
          <w:szCs w:val="13"/>
        </w:rPr>
      </w:pPr>
      <w:r>
        <w:rPr>
          <w:sz w:val="13"/>
          <w:szCs w:val="13"/>
        </w:rPr>
        <w:t xml:space="preserve"> kallo na ƙarew</w:t>
      </w:r>
      <w:r>
        <w:rPr>
          <w:sz w:val="13"/>
          <w:szCs w:val="13"/>
        </w:rPr>
        <w:t>a dakin zaka ranste dakin wani hamshaqin mai ƙudi ne a Nigeria, komai na dakin a tsafta ce yake, gashi komai fari tas ga sanyin ac dake tashi da wani ƙamshin ha</w:t>
      </w:r>
      <w:r>
        <w:rPr>
          <w:sz w:val="13"/>
          <w:szCs w:val="13"/>
        </w:rPr>
        <w:t>ɗ</w:t>
      </w:r>
      <w:r>
        <w:rPr>
          <w:sz w:val="13"/>
          <w:szCs w:val="13"/>
        </w:rPr>
        <w:t xml:space="preserve">adden turare ko ince room freshener, daga wani </w:t>
      </w:r>
      <w:r>
        <w:rPr>
          <w:sz w:val="13"/>
          <w:szCs w:val="13"/>
        </w:rPr>
        <w:t>ɓ</w:t>
      </w:r>
      <w:r>
        <w:rPr>
          <w:sz w:val="13"/>
          <w:szCs w:val="13"/>
        </w:rPr>
        <w:t xml:space="preserve">angare na </w:t>
      </w:r>
      <w:r>
        <w:rPr>
          <w:sz w:val="13"/>
          <w:szCs w:val="13"/>
        </w:rPr>
        <w:t>ɗ</w:t>
      </w:r>
      <w:r>
        <w:rPr>
          <w:sz w:val="13"/>
          <w:szCs w:val="13"/>
        </w:rPr>
        <w:t>akin kuwa tamkar farlo koma ince far</w:t>
      </w:r>
      <w:r>
        <w:rPr>
          <w:sz w:val="13"/>
          <w:szCs w:val="13"/>
        </w:rPr>
        <w:t xml:space="preserve">lo ne, yana </w:t>
      </w:r>
      <w:r>
        <w:rPr>
          <w:sz w:val="13"/>
          <w:szCs w:val="13"/>
        </w:rPr>
        <w:t>ɗ</w:t>
      </w:r>
      <w:r>
        <w:rPr>
          <w:sz w:val="13"/>
          <w:szCs w:val="13"/>
        </w:rPr>
        <w:t xml:space="preserve">auke  </w:t>
      </w:r>
      <w:r>
        <w:rPr>
          <w:sz w:val="13"/>
          <w:szCs w:val="13"/>
        </w:rPr>
        <w:t>ɗ</w:t>
      </w:r>
      <w:r>
        <w:rPr>
          <w:sz w:val="13"/>
          <w:szCs w:val="13"/>
        </w:rPr>
        <w:t>a ha</w:t>
      </w:r>
      <w:r>
        <w:rPr>
          <w:sz w:val="13"/>
          <w:szCs w:val="13"/>
        </w:rPr>
        <w:t>ɗ</w:t>
      </w:r>
      <w:r>
        <w:rPr>
          <w:sz w:val="13"/>
          <w:szCs w:val="13"/>
        </w:rPr>
        <w:t xml:space="preserve">addun Couch da madaidai cin Chinese carpet sai Centre table dake stakiya , daga jikin gini kuwa wani </w:t>
      </w:r>
      <w:r>
        <w:rPr>
          <w:sz w:val="13"/>
          <w:szCs w:val="13"/>
        </w:rPr>
        <w:t>ɗ</w:t>
      </w:r>
      <w:r>
        <w:rPr>
          <w:sz w:val="13"/>
          <w:szCs w:val="13"/>
        </w:rPr>
        <w:t>anƙareren plasma Tv ne.</w:t>
      </w:r>
    </w:p>
    <w:p w:rsidR="00000000" w:rsidRDefault="00F15D5C">
      <w:pPr>
        <w:rPr>
          <w:sz w:val="13"/>
          <w:szCs w:val="13"/>
        </w:rPr>
      </w:pPr>
    </w:p>
    <w:p w:rsidR="00000000" w:rsidRDefault="00F15D5C">
      <w:pPr>
        <w:rPr>
          <w:sz w:val="13"/>
          <w:szCs w:val="13"/>
        </w:rPr>
      </w:pPr>
      <w:r>
        <w:rPr>
          <w:sz w:val="13"/>
          <w:szCs w:val="13"/>
        </w:rPr>
        <w:t xml:space="preserve">Dawowa nayi inda gadon mara lafiyan yake anan naci karo da halittar data </w:t>
      </w:r>
      <w:r>
        <w:rPr>
          <w:sz w:val="13"/>
          <w:szCs w:val="13"/>
        </w:rPr>
        <w:t>ɓ</w:t>
      </w:r>
      <w:r>
        <w:rPr>
          <w:sz w:val="13"/>
          <w:szCs w:val="13"/>
        </w:rPr>
        <w:t xml:space="preserve">an mamaki </w:t>
      </w:r>
      <w:r>
        <w:rPr>
          <w:sz w:val="13"/>
          <w:szCs w:val="13"/>
        </w:rPr>
        <w:t>😳</w:t>
      </w:r>
      <w:r>
        <w:rPr>
          <w:sz w:val="13"/>
          <w:szCs w:val="13"/>
        </w:rPr>
        <w:t xml:space="preserve"> wai wata sa</w:t>
      </w:r>
      <w:r>
        <w:rPr>
          <w:sz w:val="13"/>
          <w:szCs w:val="13"/>
        </w:rPr>
        <w:t>ɓ</w:t>
      </w:r>
      <w:r>
        <w:rPr>
          <w:sz w:val="13"/>
          <w:szCs w:val="13"/>
        </w:rPr>
        <w:t>on ga</w:t>
      </w:r>
      <w:r>
        <w:rPr>
          <w:sz w:val="13"/>
          <w:szCs w:val="13"/>
        </w:rPr>
        <w:t xml:space="preserve">ni </w:t>
      </w:r>
      <w:r>
        <w:rPr>
          <w:sz w:val="13"/>
          <w:szCs w:val="13"/>
        </w:rPr>
        <w:t>👀</w:t>
      </w:r>
      <w:r>
        <w:rPr>
          <w:sz w:val="13"/>
          <w:szCs w:val="13"/>
        </w:rPr>
        <w:t xml:space="preserve"> mai zan gani haka!! </w:t>
      </w:r>
    </w:p>
    <w:p w:rsidR="00000000" w:rsidRDefault="00F15D5C">
      <w:pPr>
        <w:rPr>
          <w:sz w:val="13"/>
          <w:szCs w:val="13"/>
        </w:rPr>
      </w:pPr>
      <w:r>
        <w:rPr>
          <w:sz w:val="13"/>
          <w:szCs w:val="13"/>
        </w:rPr>
        <w:t>Engineer Othman Ibn Abdallah (ABI), ya na zaune bisa chair dake gaban gadon, yana rike da hannunta daya, da nasa hannun, kallo daya zaka masa ka hango zallan damuwa dake shinfi</w:t>
      </w:r>
      <w:r>
        <w:rPr>
          <w:sz w:val="13"/>
          <w:szCs w:val="13"/>
        </w:rPr>
        <w:t>ɗ</w:t>
      </w:r>
      <w:r>
        <w:rPr>
          <w:sz w:val="13"/>
          <w:szCs w:val="13"/>
        </w:rPr>
        <w:t xml:space="preserve">e a face </w:t>
      </w:r>
      <w:r>
        <w:rPr>
          <w:sz w:val="13"/>
          <w:szCs w:val="13"/>
        </w:rPr>
        <w:t>ɗ</w:t>
      </w:r>
      <w:r>
        <w:rPr>
          <w:sz w:val="13"/>
          <w:szCs w:val="13"/>
        </w:rPr>
        <w:t>insa.</w:t>
      </w:r>
    </w:p>
    <w:p w:rsidR="00000000" w:rsidRDefault="00F15D5C">
      <w:pPr>
        <w:rPr>
          <w:sz w:val="13"/>
          <w:szCs w:val="13"/>
        </w:rPr>
      </w:pPr>
      <w:r>
        <w:rPr>
          <w:sz w:val="13"/>
          <w:szCs w:val="13"/>
        </w:rPr>
        <w:t>Sanda na ƙare masa kallo na hango ma</w:t>
      </w:r>
      <w:r>
        <w:rPr>
          <w:sz w:val="13"/>
          <w:szCs w:val="13"/>
        </w:rPr>
        <w:t xml:space="preserve">nyan tan  da yayi, sai de duk da haka bai hana zallan kyansa baiyana ba, har ilah yau yana nan yan da yake a giant balarabe, mai farin fuska  da kyau wanda ke </w:t>
      </w:r>
      <w:r>
        <w:rPr>
          <w:sz w:val="13"/>
          <w:szCs w:val="13"/>
        </w:rPr>
        <w:t>ɗ</w:t>
      </w:r>
      <w:r>
        <w:rPr>
          <w:sz w:val="13"/>
          <w:szCs w:val="13"/>
        </w:rPr>
        <w:t>auke da zallan nustuwa da Chrisma wato ƙwarjini, game da mur</w:t>
      </w:r>
      <w:r>
        <w:rPr>
          <w:sz w:val="13"/>
          <w:szCs w:val="13"/>
        </w:rPr>
        <w:t>ɗ</w:t>
      </w:r>
      <w:r>
        <w:rPr>
          <w:sz w:val="13"/>
          <w:szCs w:val="13"/>
        </w:rPr>
        <w:t>ad</w:t>
      </w:r>
      <w:r>
        <w:rPr>
          <w:sz w:val="13"/>
          <w:szCs w:val="13"/>
        </w:rPr>
        <w:t>ɗ</w:t>
      </w:r>
      <w:r>
        <w:rPr>
          <w:sz w:val="13"/>
          <w:szCs w:val="13"/>
        </w:rPr>
        <w:t>en jiki ko ba abinda ya sauya, y</w:t>
      </w:r>
      <w:r>
        <w:rPr>
          <w:sz w:val="13"/>
          <w:szCs w:val="13"/>
        </w:rPr>
        <w:t xml:space="preserve">ana sanye cikin Black suit wanda ya cire coat din ya bar white long sleeve </w:t>
      </w:r>
      <w:r>
        <w:rPr>
          <w:sz w:val="13"/>
          <w:szCs w:val="13"/>
        </w:rPr>
        <w:t>ɗ</w:t>
      </w:r>
      <w:r>
        <w:rPr>
          <w:sz w:val="13"/>
          <w:szCs w:val="13"/>
        </w:rPr>
        <w:t>in.</w:t>
      </w:r>
    </w:p>
    <w:p w:rsidR="00000000" w:rsidRDefault="00F15D5C">
      <w:pPr>
        <w:rPr>
          <w:sz w:val="13"/>
          <w:szCs w:val="13"/>
        </w:rPr>
      </w:pPr>
      <w:r>
        <w:rPr>
          <w:sz w:val="13"/>
          <w:szCs w:val="13"/>
        </w:rPr>
        <w:t xml:space="preserve">Daga </w:t>
      </w:r>
      <w:r>
        <w:rPr>
          <w:sz w:val="13"/>
          <w:szCs w:val="13"/>
        </w:rPr>
        <w:t>ɓ</w:t>
      </w:r>
      <w:r>
        <w:rPr>
          <w:sz w:val="13"/>
          <w:szCs w:val="13"/>
        </w:rPr>
        <w:t xml:space="preserve">angaren dama kuwa Fatima ne zaune cikin shiga na alfarma, daga nata </w:t>
      </w:r>
      <w:r>
        <w:rPr>
          <w:sz w:val="13"/>
          <w:szCs w:val="13"/>
        </w:rPr>
        <w:t>ɓ</w:t>
      </w:r>
      <w:r>
        <w:rPr>
          <w:sz w:val="13"/>
          <w:szCs w:val="13"/>
        </w:rPr>
        <w:t>angaren itama ta manyan ta sosai, sai de gyara da kula da fata da jikin ta ke samu ya hana girman bay</w:t>
      </w:r>
      <w:r>
        <w:rPr>
          <w:sz w:val="13"/>
          <w:szCs w:val="13"/>
        </w:rPr>
        <w:t xml:space="preserve">yana, don inka ganta zaka ranste bata fi shekara  25 ba, kasancewar ta mutum mai yiTƙaramin jiki, wani ƙyakyawan yaro ne mai kama da Abi ke ƙwance luff ajikinta, wannan ba kowa bane sai SAWBAN, wanda ya kasance </w:t>
      </w:r>
      <w:r>
        <w:rPr>
          <w:sz w:val="13"/>
          <w:szCs w:val="13"/>
        </w:rPr>
        <w:t>ɗ</w:t>
      </w:r>
      <w:r>
        <w:rPr>
          <w:sz w:val="13"/>
          <w:szCs w:val="13"/>
        </w:rPr>
        <w:t xml:space="preserve">an auta ƙaramin </w:t>
      </w:r>
      <w:r>
        <w:rPr>
          <w:sz w:val="13"/>
          <w:szCs w:val="13"/>
        </w:rPr>
        <w:t>ɗ</w:t>
      </w:r>
      <w:r>
        <w:rPr>
          <w:sz w:val="13"/>
          <w:szCs w:val="13"/>
        </w:rPr>
        <w:t xml:space="preserve">an Fatima mai shekara goma </w:t>
      </w:r>
      <w:r>
        <w:rPr>
          <w:sz w:val="13"/>
          <w:szCs w:val="13"/>
        </w:rPr>
        <w:t>a duniya.</w:t>
      </w:r>
    </w:p>
    <w:p w:rsidR="00000000" w:rsidRDefault="00F15D5C">
      <w:pPr>
        <w:rPr>
          <w:sz w:val="13"/>
          <w:szCs w:val="13"/>
        </w:rPr>
      </w:pPr>
    </w:p>
    <w:p w:rsidR="00000000" w:rsidRDefault="00F15D5C">
      <w:pPr>
        <w:rPr>
          <w:sz w:val="13"/>
          <w:szCs w:val="13"/>
        </w:rPr>
      </w:pPr>
      <w:r>
        <w:rPr>
          <w:sz w:val="13"/>
          <w:szCs w:val="13"/>
        </w:rPr>
        <w:t xml:space="preserve">Suna cikin wannan zaman kurame da kowa ke saka abubuwa a ransa ne aka yi sallama, cikin wata siririyar murya ko ince murya mai </w:t>
      </w:r>
      <w:r>
        <w:rPr>
          <w:sz w:val="13"/>
          <w:szCs w:val="13"/>
        </w:rPr>
        <w:t>ɗ</w:t>
      </w:r>
      <w:r>
        <w:rPr>
          <w:sz w:val="13"/>
          <w:szCs w:val="13"/>
        </w:rPr>
        <w:t>auke da zallan nustuwa, imani ha</w:t>
      </w:r>
      <w:r>
        <w:rPr>
          <w:sz w:val="13"/>
          <w:szCs w:val="13"/>
        </w:rPr>
        <w:t>ɗ</w:t>
      </w:r>
      <w:r>
        <w:rPr>
          <w:sz w:val="13"/>
          <w:szCs w:val="13"/>
        </w:rPr>
        <w:t>i da zallan Izza.</w:t>
      </w:r>
    </w:p>
    <w:p w:rsidR="00000000" w:rsidRDefault="00F15D5C">
      <w:pPr>
        <w:rPr>
          <w:sz w:val="13"/>
          <w:szCs w:val="13"/>
        </w:rPr>
      </w:pPr>
    </w:p>
    <w:p w:rsidR="00000000" w:rsidRDefault="00F15D5C">
      <w:pPr>
        <w:rPr>
          <w:sz w:val="13"/>
          <w:szCs w:val="13"/>
        </w:rPr>
      </w:pPr>
      <w:r>
        <w:rPr>
          <w:sz w:val="13"/>
          <w:szCs w:val="13"/>
        </w:rPr>
        <w:t xml:space="preserve">Ba tare da sun </w:t>
      </w:r>
      <w:r>
        <w:rPr>
          <w:sz w:val="13"/>
          <w:szCs w:val="13"/>
        </w:rPr>
        <w:t>ɗ</w:t>
      </w:r>
      <w:r>
        <w:rPr>
          <w:sz w:val="13"/>
          <w:szCs w:val="13"/>
        </w:rPr>
        <w:t>ago kan su ba kasancewar sun san waye ne suka ams</w:t>
      </w:r>
      <w:r>
        <w:rPr>
          <w:sz w:val="13"/>
          <w:szCs w:val="13"/>
        </w:rPr>
        <w:t>a sallamar.</w:t>
      </w:r>
    </w:p>
    <w:p w:rsidR="00000000" w:rsidRDefault="00F15D5C">
      <w:pPr>
        <w:rPr>
          <w:sz w:val="13"/>
          <w:szCs w:val="13"/>
        </w:rPr>
      </w:pPr>
    </w:p>
    <w:p w:rsidR="00000000" w:rsidRDefault="00F15D5C">
      <w:pPr>
        <w:rPr>
          <w:sz w:val="13"/>
          <w:szCs w:val="13"/>
        </w:rPr>
      </w:pPr>
      <w:r>
        <w:rPr>
          <w:sz w:val="13"/>
          <w:szCs w:val="13"/>
        </w:rPr>
        <w:t xml:space="preserve">Mashaallah lah ƙuwata Illah billah, wannan shine abinda na ce a lokacin da nayi tozali da wannan kyakkyawan halittan, wani farin giant ne  mai kama da  larabawan Fulani, yana sanye cikin kaƙin sojoji wanda yayi bala'in  karbansa wato ya amshi </w:t>
      </w:r>
      <w:r>
        <w:rPr>
          <w:sz w:val="13"/>
          <w:szCs w:val="13"/>
        </w:rPr>
        <w:t>fatar sa ko ince fatar sa ta amshi kayan, kasancewar sa mutum mai haska kaya ba kaya ta haska sa ba, fari ne tas sai de ba irin farin nan mai kashe ido ba, i can say yana da soft and creamy white skin, kamar yadda na fa</w:t>
      </w:r>
      <w:r>
        <w:rPr>
          <w:sz w:val="13"/>
          <w:szCs w:val="13"/>
        </w:rPr>
        <w:t>ɗ</w:t>
      </w:r>
      <w:r>
        <w:rPr>
          <w:sz w:val="13"/>
          <w:szCs w:val="13"/>
        </w:rPr>
        <w:t>i a farko giant ne wato ya na da tsa</w:t>
      </w:r>
      <w:r>
        <w:rPr>
          <w:sz w:val="13"/>
          <w:szCs w:val="13"/>
        </w:rPr>
        <w:t>yi da mur</w:t>
      </w:r>
      <w:r>
        <w:rPr>
          <w:sz w:val="13"/>
          <w:szCs w:val="13"/>
        </w:rPr>
        <w:t>ɗ</w:t>
      </w:r>
      <w:r>
        <w:rPr>
          <w:sz w:val="13"/>
          <w:szCs w:val="13"/>
        </w:rPr>
        <w:t>ad</w:t>
      </w:r>
      <w:r>
        <w:rPr>
          <w:sz w:val="13"/>
          <w:szCs w:val="13"/>
        </w:rPr>
        <w:t>ɗ</w:t>
      </w:r>
      <w:r>
        <w:rPr>
          <w:sz w:val="13"/>
          <w:szCs w:val="13"/>
        </w:rPr>
        <w:t>en jiki hadi da fa</w:t>
      </w:r>
      <w:r>
        <w:rPr>
          <w:sz w:val="13"/>
          <w:szCs w:val="13"/>
        </w:rPr>
        <w:t>ɗ</w:t>
      </w:r>
      <w:r>
        <w:rPr>
          <w:sz w:val="13"/>
          <w:szCs w:val="13"/>
        </w:rPr>
        <w:t>i, fuskanshi nada fadi ka</w:t>
      </w:r>
      <w:r>
        <w:rPr>
          <w:sz w:val="13"/>
          <w:szCs w:val="13"/>
        </w:rPr>
        <w:t>ɗ</w:t>
      </w:r>
      <w:r>
        <w:rPr>
          <w:sz w:val="13"/>
          <w:szCs w:val="13"/>
        </w:rPr>
        <w:t xml:space="preserve">an da tsayi, fuskan na </w:t>
      </w:r>
      <w:r>
        <w:rPr>
          <w:sz w:val="13"/>
          <w:szCs w:val="13"/>
        </w:rPr>
        <w:t>ɗ</w:t>
      </w:r>
      <w:r>
        <w:rPr>
          <w:sz w:val="13"/>
          <w:szCs w:val="13"/>
        </w:rPr>
        <w:t xml:space="preserve">auke da golden eyes nashi masu sheki da daukan hankalin mai kallon su, bugu da ƙari yasa maza rawar disco musamman marassa gaskiya, golden eyes nashi na </w:t>
      </w:r>
      <w:r>
        <w:rPr>
          <w:sz w:val="13"/>
          <w:szCs w:val="13"/>
        </w:rPr>
        <w:t>ɗ</w:t>
      </w:r>
      <w:r>
        <w:rPr>
          <w:sz w:val="13"/>
          <w:szCs w:val="13"/>
        </w:rPr>
        <w:t>auke da long moist e</w:t>
      </w:r>
      <w:r>
        <w:rPr>
          <w:sz w:val="13"/>
          <w:szCs w:val="13"/>
        </w:rPr>
        <w:t>yelashes, wanda suka ƙarawa idon wani ƙyau na musamman, sai well shaped eyebrows nashi Wanda tamkar shi ya seta abin shi, idan ka gangaro zuwa hancin shi kuwa kamar shi ya tsaida abinsa,  yayin da inka gangaro lips dinsa ko they are so cute, zaka ranste re</w:t>
      </w:r>
      <w:r>
        <w:rPr>
          <w:sz w:val="13"/>
          <w:szCs w:val="13"/>
        </w:rPr>
        <w:t>d lipstick yake shafawa kasancewar su ja, fuskanshi na zagaye da kwanceccen lafiyayyiyar man's pride dinsa wanda aka narkawa Naira, baki sidik dashi ƙawance luff, yayin da kanshi yake a cike da gashi da yayi nasaran saukowa har wuyansa, baki ne sidik mai t</w:t>
      </w:r>
      <w:r>
        <w:rPr>
          <w:sz w:val="13"/>
          <w:szCs w:val="13"/>
        </w:rPr>
        <w:t>sansti, idan ka ƙare mishi kallo zaka rasa a wani fasali zaka ajiye shi, baza ka kirashi da balarabe ba, haka ka zalika baza kace dashi bafulatani ba, sai de yanayin sa yafi kama  da bahaushe wato dan Nigeria, duk da kyau da yake dashi bai hana asalin sa b</w:t>
      </w:r>
      <w:r>
        <w:rPr>
          <w:sz w:val="13"/>
          <w:szCs w:val="13"/>
        </w:rPr>
        <w:t>ayyana ƙarara ba.</w:t>
      </w:r>
    </w:p>
    <w:p w:rsidR="00000000" w:rsidRDefault="00F15D5C">
      <w:pPr>
        <w:rPr>
          <w:sz w:val="13"/>
          <w:szCs w:val="13"/>
        </w:rPr>
      </w:pPr>
    </w:p>
    <w:p w:rsidR="00000000" w:rsidRDefault="00F15D5C">
      <w:pPr>
        <w:rPr>
          <w:sz w:val="13"/>
          <w:szCs w:val="13"/>
        </w:rPr>
      </w:pPr>
      <w:r>
        <w:rPr>
          <w:sz w:val="13"/>
          <w:szCs w:val="13"/>
        </w:rPr>
        <w:t>Wannan ba kowa bane sai LITTLE IMAM(FARUQ) Wanda ayanzu duniya ta shaide sa da MAJOR GENERAL UMAR FARUQ  IBN OTHMAN ZUNNURAIN.</w:t>
      </w:r>
    </w:p>
    <w:p w:rsidR="00000000" w:rsidRDefault="00F15D5C">
      <w:pPr>
        <w:rPr>
          <w:sz w:val="13"/>
          <w:szCs w:val="13"/>
        </w:rPr>
      </w:pPr>
    </w:p>
    <w:p w:rsidR="00000000" w:rsidRDefault="00F15D5C">
      <w:pPr>
        <w:rPr>
          <w:sz w:val="13"/>
          <w:szCs w:val="13"/>
        </w:rPr>
      </w:pPr>
      <w:r>
        <w:rPr>
          <w:sz w:val="13"/>
          <w:szCs w:val="13"/>
        </w:rPr>
        <w:t xml:space="preserve"> Popularly known as </w:t>
      </w:r>
      <w:r>
        <w:rPr>
          <w:sz w:val="13"/>
          <w:szCs w:val="13"/>
        </w:rPr>
        <w:t>🐅</w:t>
      </w:r>
      <w:r>
        <w:rPr>
          <w:sz w:val="13"/>
          <w:szCs w:val="13"/>
        </w:rPr>
        <w:t xml:space="preserve"> TIGER. Yana daya daga cikin manyan jami'an tsaron da Duniya ta shaide su , kasancewar </w:t>
      </w:r>
      <w:r>
        <w:rPr>
          <w:sz w:val="13"/>
          <w:szCs w:val="13"/>
        </w:rPr>
        <w:t>sa Jami'i na ƙasa da ƙasa, wanda yasan aikin sa, duk da kasancewar sa mai ƙananun shekaru bai hana zallan Izza da ƙwarjinin sa baiyana ba ako ina, musamman a filin daga wato filin da zai yi fito na fito da maƙiyansa, ya kasance mutum mai tarin masoya ha</w:t>
      </w:r>
      <w:r>
        <w:rPr>
          <w:sz w:val="13"/>
          <w:szCs w:val="13"/>
        </w:rPr>
        <w:t>ɗ</w:t>
      </w:r>
      <w:r>
        <w:rPr>
          <w:sz w:val="13"/>
          <w:szCs w:val="13"/>
        </w:rPr>
        <w:t xml:space="preserve">i </w:t>
      </w:r>
      <w:r>
        <w:rPr>
          <w:sz w:val="13"/>
          <w:szCs w:val="13"/>
        </w:rPr>
        <w:t xml:space="preserve">da maƙiya, kasance warsa mutum ne da bai yadda da rashin gaskiya ba, wanda sanadin hakan ya samu cigaba  da dama a </w:t>
      </w:r>
      <w:r>
        <w:rPr>
          <w:sz w:val="13"/>
          <w:szCs w:val="13"/>
        </w:rPr>
        <w:t>ɓ</w:t>
      </w:r>
      <w:r>
        <w:rPr>
          <w:sz w:val="13"/>
          <w:szCs w:val="13"/>
        </w:rPr>
        <w:t>angare daban daban na rayuwa, a yau  yake da shekara 30 da wasu watanni ya tsallaka gada da dama wadda mutane dayawa basu tsallake ba , ciki</w:t>
      </w:r>
      <w:r>
        <w:rPr>
          <w:sz w:val="13"/>
          <w:szCs w:val="13"/>
        </w:rPr>
        <w:t xml:space="preserve"> har da wayan da basu kai sa shekaru ba, idan na cigaba da baku labarin irin nasarorin da MG FARUQ ya samu tabbas zamu wuni mu  hanste anan, saboda haka back to normal labari...</w:t>
      </w:r>
      <w:r>
        <w:rPr>
          <w:sz w:val="13"/>
          <w:szCs w:val="13"/>
        </w:rPr>
        <w:t>😁</w:t>
      </w:r>
    </w:p>
    <w:p w:rsidR="00000000" w:rsidRDefault="00F15D5C">
      <w:pPr>
        <w:rPr>
          <w:sz w:val="13"/>
          <w:szCs w:val="13"/>
        </w:rPr>
      </w:pPr>
    </w:p>
    <w:p w:rsidR="00000000" w:rsidRDefault="00F15D5C">
      <w:pPr>
        <w:rPr>
          <w:sz w:val="13"/>
          <w:szCs w:val="13"/>
        </w:rPr>
      </w:pPr>
    </w:p>
    <w:p w:rsidR="00000000" w:rsidRDefault="00F15D5C">
      <w:pPr>
        <w:rPr>
          <w:sz w:val="13"/>
          <w:szCs w:val="13"/>
        </w:rPr>
      </w:pPr>
    </w:p>
    <w:p w:rsidR="00000000" w:rsidRDefault="00F15D5C">
      <w:pPr>
        <w:rPr>
          <w:sz w:val="13"/>
          <w:szCs w:val="13"/>
        </w:rPr>
      </w:pPr>
      <w:r>
        <w:rPr>
          <w:sz w:val="13"/>
          <w:szCs w:val="13"/>
        </w:rPr>
        <w:t>Cike da zallan isa, mazantaka da zallan Izza yake tafiya har ya iso bakin</w:t>
      </w:r>
      <w:r>
        <w:rPr>
          <w:sz w:val="13"/>
          <w:szCs w:val="13"/>
        </w:rPr>
        <w:t xml:space="preserve"> gadon mara lafiyan wanda ZULAIHAT je ƙwance luff, Abi ne ya dago tunanin idonsa ya zuba su a fuskan MG FARUQ ya ce "what did the Doctor said?,"</w:t>
      </w:r>
    </w:p>
    <w:p w:rsidR="00000000" w:rsidRDefault="00F15D5C">
      <w:pPr>
        <w:rPr>
          <w:sz w:val="13"/>
          <w:szCs w:val="13"/>
        </w:rPr>
      </w:pPr>
    </w:p>
    <w:p w:rsidR="00000000" w:rsidRDefault="00F15D5C">
      <w:pPr>
        <w:rPr>
          <w:sz w:val="13"/>
          <w:szCs w:val="13"/>
        </w:rPr>
      </w:pPr>
      <w:r>
        <w:rPr>
          <w:sz w:val="13"/>
          <w:szCs w:val="13"/>
        </w:rPr>
        <w:t>Digon numfashi yana kafin ya ja kujerar ya zauna ya ce " No need to worry, she is alright, Bp ta ne ya hau sai</w:t>
      </w:r>
      <w:r>
        <w:rPr>
          <w:sz w:val="13"/>
          <w:szCs w:val="13"/>
        </w:rPr>
        <w:t xml:space="preserve"> kuma zuciyar ta da tsinke but munyi magana da Dr Fauziyya ta ce mu tabbatar bata kara shiga irin wannan yanayin ba, we should make sure an mata abinda take so, so that zata rage tunani, that will help her heartbeat to settle down,"</w:t>
      </w:r>
    </w:p>
    <w:p w:rsidR="00000000" w:rsidRDefault="00F15D5C">
      <w:pPr>
        <w:rPr>
          <w:sz w:val="13"/>
          <w:szCs w:val="13"/>
        </w:rPr>
      </w:pPr>
    </w:p>
    <w:p w:rsidR="00000000" w:rsidRDefault="00F15D5C">
      <w:pPr>
        <w:rPr>
          <w:sz w:val="13"/>
          <w:szCs w:val="13"/>
        </w:rPr>
      </w:pPr>
      <w:r>
        <w:rPr>
          <w:sz w:val="13"/>
          <w:szCs w:val="13"/>
        </w:rPr>
        <w:t>Dogon numfashi yaja ba</w:t>
      </w:r>
      <w:r>
        <w:rPr>
          <w:sz w:val="13"/>
          <w:szCs w:val="13"/>
        </w:rPr>
        <w:t xml:space="preserve"> tare da ya ce komai ba suka ji ta fara tari tana buƙata ruwan sha, cike da rawar jiki Fatima (Ummi ) ta mika wa Abi bottle water, cikin sauri ya bude yayin da MG FARUQ ya tallafe ta ajikinsa shiko Abi ya bata ruwan,  cike da ishi bukatar ruwan take sha, s</w:t>
      </w:r>
      <w:r>
        <w:rPr>
          <w:sz w:val="13"/>
          <w:szCs w:val="13"/>
        </w:rPr>
        <w:t>anda ta kishi Dan kanta kafin ta ƙauda kai ya cire mata bottle din daga bakinta, shi kuma Mg Faruq ya gyara mata kwanciyar ta wato ya ƙishin gi</w:t>
      </w:r>
      <w:r>
        <w:rPr>
          <w:sz w:val="13"/>
          <w:szCs w:val="13"/>
        </w:rPr>
        <w:t>ɗ</w:t>
      </w:r>
      <w:r>
        <w:rPr>
          <w:sz w:val="13"/>
          <w:szCs w:val="13"/>
        </w:rPr>
        <w:t xml:space="preserve">ar da ita ajikin filo, cikin wani yana yi ta fashe da ƙuka mai cin rai wanda kana gani ƙasan daga ƙasan zuciyar </w:t>
      </w:r>
      <w:r>
        <w:rPr>
          <w:sz w:val="13"/>
          <w:szCs w:val="13"/>
        </w:rPr>
        <w:t>ta ke fitowa.</w:t>
      </w:r>
    </w:p>
    <w:p w:rsidR="00000000" w:rsidRDefault="00F15D5C">
      <w:pPr>
        <w:rPr>
          <w:sz w:val="13"/>
          <w:szCs w:val="13"/>
        </w:rPr>
      </w:pPr>
    </w:p>
    <w:p w:rsidR="00000000" w:rsidRDefault="00F15D5C">
      <w:pPr>
        <w:rPr>
          <w:sz w:val="13"/>
          <w:szCs w:val="13"/>
        </w:rPr>
      </w:pPr>
      <w:r>
        <w:rPr>
          <w:sz w:val="13"/>
          <w:szCs w:val="13"/>
        </w:rPr>
        <w:t xml:space="preserve">Ummi ne ta ƙira Mg Faruq "Faruq zo ka </w:t>
      </w:r>
      <w:r>
        <w:rPr>
          <w:sz w:val="13"/>
          <w:szCs w:val="13"/>
        </w:rPr>
        <w:t>ɗ</w:t>
      </w:r>
      <w:r>
        <w:rPr>
          <w:sz w:val="13"/>
          <w:szCs w:val="13"/>
        </w:rPr>
        <w:t>auki SAWBAN kuje waje,"</w:t>
      </w:r>
    </w:p>
    <w:p w:rsidR="00000000" w:rsidRDefault="00F15D5C">
      <w:pPr>
        <w:rPr>
          <w:sz w:val="13"/>
          <w:szCs w:val="13"/>
        </w:rPr>
      </w:pPr>
    </w:p>
    <w:p w:rsidR="00000000" w:rsidRDefault="00F15D5C">
      <w:pPr>
        <w:rPr>
          <w:sz w:val="13"/>
          <w:szCs w:val="13"/>
        </w:rPr>
      </w:pPr>
      <w:r>
        <w:rPr>
          <w:sz w:val="13"/>
          <w:szCs w:val="13"/>
        </w:rPr>
        <w:t xml:space="preserve">Ba musu a zo ya </w:t>
      </w:r>
      <w:r>
        <w:rPr>
          <w:sz w:val="13"/>
          <w:szCs w:val="13"/>
        </w:rPr>
        <w:t>ɗ</w:t>
      </w:r>
      <w:r>
        <w:rPr>
          <w:sz w:val="13"/>
          <w:szCs w:val="13"/>
        </w:rPr>
        <w:t xml:space="preserve">auki SAWBAN da yayi wulwul da ido yana don yin kuka ganin halin da Momyn sa take ciki, be yi wata wata ba ya sa hannu ya dauke shi kamar yaro </w:t>
      </w:r>
      <w:r>
        <w:rPr>
          <w:sz w:val="13"/>
          <w:szCs w:val="13"/>
        </w:rPr>
        <w:t>ɗ</w:t>
      </w:r>
      <w:r>
        <w:rPr>
          <w:sz w:val="13"/>
          <w:szCs w:val="13"/>
        </w:rPr>
        <w:t>an shekara uku,</w:t>
      </w:r>
    </w:p>
    <w:p w:rsidR="00000000" w:rsidRDefault="00F15D5C">
      <w:pPr>
        <w:rPr>
          <w:sz w:val="13"/>
          <w:szCs w:val="13"/>
        </w:rPr>
      </w:pPr>
      <w:r>
        <w:rPr>
          <w:sz w:val="13"/>
          <w:szCs w:val="13"/>
        </w:rPr>
        <w:t>t</w:t>
      </w:r>
      <w:r>
        <w:rPr>
          <w:sz w:val="13"/>
          <w:szCs w:val="13"/>
        </w:rPr>
        <w:t>a cigaba da kuka cikin wani yanayi, jiki ba ƙarfi Abinda hau rarrashinta yana cewa "Sabr yah Ukhtie,"</w:t>
      </w:r>
    </w:p>
    <w:p w:rsidR="00000000" w:rsidRDefault="00F15D5C">
      <w:pPr>
        <w:rPr>
          <w:sz w:val="13"/>
          <w:szCs w:val="13"/>
        </w:rPr>
      </w:pPr>
    </w:p>
    <w:p w:rsidR="00000000" w:rsidRDefault="00F15D5C">
      <w:pPr>
        <w:rPr>
          <w:sz w:val="13"/>
          <w:szCs w:val="13"/>
        </w:rPr>
      </w:pPr>
      <w:r>
        <w:rPr>
          <w:sz w:val="13"/>
          <w:szCs w:val="13"/>
        </w:rPr>
        <w:t>Cikin sheshshekar kuka ta ce "ya zan yi hakuri Akhie a dake Ni a zamanin ƙuka , sun auren dole kuma su koreni daga gida batare da tunanin wani hali Ni Ko</w:t>
      </w:r>
      <w:r>
        <w:rPr>
          <w:sz w:val="13"/>
          <w:szCs w:val="13"/>
        </w:rPr>
        <w:t xml:space="preserve"> abin na haifa zasu shiga ba, kaduba kaga Akhie shi hankalin sa a kwance har da yin wani auren biya barni da igiyansa a kaina,"</w:t>
      </w:r>
    </w:p>
    <w:p w:rsidR="00000000" w:rsidRDefault="00F15D5C">
      <w:pPr>
        <w:rPr>
          <w:sz w:val="13"/>
          <w:szCs w:val="13"/>
        </w:rPr>
      </w:pPr>
    </w:p>
    <w:p w:rsidR="00000000" w:rsidRDefault="00F15D5C">
      <w:pPr>
        <w:rPr>
          <w:sz w:val="13"/>
          <w:szCs w:val="13"/>
        </w:rPr>
      </w:pPr>
      <w:r>
        <w:rPr>
          <w:sz w:val="13"/>
          <w:szCs w:val="13"/>
        </w:rPr>
        <w:t>Cike da rashin fahimta ya ce " I don't understand waye yayi auren ?,"</w:t>
      </w:r>
    </w:p>
    <w:p w:rsidR="00000000" w:rsidRDefault="00F15D5C">
      <w:pPr>
        <w:rPr>
          <w:sz w:val="13"/>
          <w:szCs w:val="13"/>
        </w:rPr>
      </w:pPr>
      <w:r>
        <w:rPr>
          <w:sz w:val="13"/>
          <w:szCs w:val="13"/>
        </w:rPr>
        <w:t xml:space="preserve">"Ni ma ban sani ba Akhie, yayi auren sa harda ƴarsa zama </w:t>
      </w:r>
      <w:r>
        <w:rPr>
          <w:sz w:val="13"/>
          <w:szCs w:val="13"/>
        </w:rPr>
        <w:t>tayi aure Ita ma,"</w:t>
      </w:r>
    </w:p>
    <w:p w:rsidR="00000000" w:rsidRDefault="00F15D5C">
      <w:pPr>
        <w:rPr>
          <w:sz w:val="13"/>
          <w:szCs w:val="13"/>
        </w:rPr>
      </w:pPr>
      <w:r>
        <w:rPr>
          <w:sz w:val="13"/>
          <w:szCs w:val="13"/>
        </w:rPr>
        <w:t>Dan shiru yayi din sai Yan zu ya gane mai take nufi kafin ya ce "wa ya ce Miki zai aurar da ƴarsa?,"</w:t>
      </w:r>
    </w:p>
    <w:p w:rsidR="00000000" w:rsidRDefault="00F15D5C">
      <w:pPr>
        <w:rPr>
          <w:sz w:val="13"/>
          <w:szCs w:val="13"/>
        </w:rPr>
      </w:pPr>
      <w:r>
        <w:rPr>
          <w:sz w:val="13"/>
          <w:szCs w:val="13"/>
        </w:rPr>
        <w:t>"Ba Sawban ba ne yake fada mun and am very sure shine cos har sunan sa ya fada mun wai Shahzad ne zai aure ta,"</w:t>
      </w:r>
    </w:p>
    <w:p w:rsidR="00000000" w:rsidRDefault="00F15D5C">
      <w:pPr>
        <w:rPr>
          <w:sz w:val="13"/>
          <w:szCs w:val="13"/>
        </w:rPr>
      </w:pPr>
    </w:p>
    <w:p w:rsidR="00000000" w:rsidRDefault="00F15D5C">
      <w:pPr>
        <w:rPr>
          <w:sz w:val="13"/>
          <w:szCs w:val="13"/>
        </w:rPr>
      </w:pPr>
      <w:r>
        <w:rPr>
          <w:sz w:val="13"/>
          <w:szCs w:val="13"/>
        </w:rPr>
        <w:t xml:space="preserve">Dan shiruu yayi alaman </w:t>
      </w:r>
      <w:r>
        <w:rPr>
          <w:sz w:val="13"/>
          <w:szCs w:val="13"/>
        </w:rPr>
        <w:t xml:space="preserve">tunani kai tsaye bazai ƙaryata zancen ba don shima yaji magana makaman cin wannan, </w:t>
      </w:r>
    </w:p>
    <w:p w:rsidR="00000000" w:rsidRDefault="00F15D5C">
      <w:pPr>
        <w:rPr>
          <w:sz w:val="13"/>
          <w:szCs w:val="13"/>
        </w:rPr>
      </w:pPr>
    </w:p>
    <w:p w:rsidR="00000000" w:rsidRDefault="00F15D5C">
      <w:pPr>
        <w:rPr>
          <w:sz w:val="13"/>
          <w:szCs w:val="13"/>
        </w:rPr>
      </w:pPr>
      <w:r>
        <w:rPr>
          <w:sz w:val="13"/>
          <w:szCs w:val="13"/>
        </w:rPr>
        <w:t xml:space="preserve">"hmmm Zulaihat I know how you are feeling right know, but I want you to know and understand Babu Wanda Ya Isa Ya hana abinda Allah ya ƙaddara faruwar sa, they abondone us </w:t>
      </w:r>
      <w:r>
        <w:rPr>
          <w:sz w:val="13"/>
          <w:szCs w:val="13"/>
        </w:rPr>
        <w:t>Kuma sun mana iyaka da komai nasu, kin san ƙa'idar su in suka yi exiling naka to baka da wani ikon yin bincike ko Sanin abu game da Masarautar, so please come down, let it be , let the past fly away, try and brainwash them from your mind, I know is hard bu</w:t>
      </w:r>
      <w:r>
        <w:rPr>
          <w:sz w:val="13"/>
          <w:szCs w:val="13"/>
        </w:rPr>
        <w:t xml:space="preserve">t try as possible as you can, mun girma mun ajiye iyali ga yaran mu sun girma ƙaramin cikin su shine mai shekara goma, pls kiyi hakuri Allah bai manta damu ba, ya rufa mana asiri ayanzu muna da duƙiyan da zamu iya ciyar da Mutanen dake  Masarautar Suhataj </w:t>
      </w:r>
      <w:r>
        <w:rPr>
          <w:sz w:val="13"/>
          <w:szCs w:val="13"/>
        </w:rPr>
        <w:t>Abdallah, gamu da yara da suka zamanto sanyin idaniyan mu, babu abinda muka rasa ku cigaba da addu'a ayanzu in muna da damuwa bai wuce na rashin Myreen ba, muyi addu'a Allah bayyana mana ita,"</w:t>
      </w:r>
    </w:p>
    <w:p w:rsidR="00000000" w:rsidRDefault="00F15D5C">
      <w:pPr>
        <w:rPr>
          <w:sz w:val="13"/>
          <w:szCs w:val="13"/>
        </w:rPr>
      </w:pPr>
    </w:p>
    <w:p w:rsidR="00000000" w:rsidRDefault="00F15D5C">
      <w:pPr>
        <w:rPr>
          <w:sz w:val="13"/>
          <w:szCs w:val="13"/>
        </w:rPr>
      </w:pPr>
      <w:r>
        <w:rPr>
          <w:sz w:val="13"/>
          <w:szCs w:val="13"/>
        </w:rPr>
        <w:t xml:space="preserve">Wani dogon numfashi taja don maganar tayi tasiri a zuciyar ta </w:t>
      </w:r>
      <w:r>
        <w:rPr>
          <w:sz w:val="13"/>
          <w:szCs w:val="13"/>
        </w:rPr>
        <w:t>kafun tayi narai narai da ido ta ce "Please Akhie take me to Innani and Abba i miss them so very much,"</w:t>
      </w:r>
    </w:p>
    <w:p w:rsidR="00000000" w:rsidRDefault="00F15D5C">
      <w:pPr>
        <w:rPr>
          <w:sz w:val="13"/>
          <w:szCs w:val="13"/>
        </w:rPr>
      </w:pPr>
    </w:p>
    <w:p w:rsidR="00000000" w:rsidRDefault="00F15D5C">
      <w:pPr>
        <w:rPr>
          <w:sz w:val="13"/>
          <w:szCs w:val="13"/>
        </w:rPr>
      </w:pPr>
      <w:r>
        <w:rPr>
          <w:sz w:val="13"/>
          <w:szCs w:val="13"/>
        </w:rPr>
        <w:t>Tayi maganan yayin da ta ƙara narke face din ta, gyada Kai yayi ya ce "okay I will talk to Faruq zai shirya muku tafiyar,"</w:t>
      </w:r>
    </w:p>
    <w:p w:rsidR="00000000" w:rsidRDefault="00F15D5C">
      <w:pPr>
        <w:rPr>
          <w:sz w:val="13"/>
          <w:szCs w:val="13"/>
        </w:rPr>
      </w:pPr>
    </w:p>
    <w:p w:rsidR="00000000" w:rsidRDefault="00F15D5C">
      <w:pPr>
        <w:rPr>
          <w:sz w:val="13"/>
          <w:szCs w:val="13"/>
        </w:rPr>
      </w:pPr>
      <w:r>
        <w:rPr>
          <w:sz w:val="13"/>
          <w:szCs w:val="13"/>
        </w:rPr>
        <w:t>Dan turbune face Fatima tay</w:t>
      </w:r>
      <w:r>
        <w:rPr>
          <w:sz w:val="13"/>
          <w:szCs w:val="13"/>
        </w:rPr>
        <w:t>i ta ce "Ni fah,"</w:t>
      </w:r>
    </w:p>
    <w:p w:rsidR="00000000" w:rsidRDefault="00F15D5C">
      <w:pPr>
        <w:rPr>
          <w:sz w:val="13"/>
          <w:szCs w:val="13"/>
        </w:rPr>
      </w:pPr>
      <w:r>
        <w:rPr>
          <w:sz w:val="13"/>
          <w:szCs w:val="13"/>
        </w:rPr>
        <w:t xml:space="preserve">Da wani ƙallon gefen ido na ƙasa ƙasa ya bita </w:t>
      </w:r>
    </w:p>
    <w:p w:rsidR="00000000" w:rsidRDefault="00F15D5C">
      <w:pPr>
        <w:rPr>
          <w:sz w:val="13"/>
          <w:szCs w:val="13"/>
        </w:rPr>
      </w:pPr>
      <w:r>
        <w:rPr>
          <w:sz w:val="13"/>
          <w:szCs w:val="13"/>
        </w:rPr>
        <w:t>dashi bai ce komai ba, ita Ko sai kara narke fuska takeyi, Zulaihat ko sai   zuba murmushi takeyi don ba karamin burge ta suka yi ba, ganin in bata sa baki ba bazai barta ba yasa ta  ce " shi</w:t>
      </w:r>
      <w:r>
        <w:rPr>
          <w:sz w:val="13"/>
          <w:szCs w:val="13"/>
        </w:rPr>
        <w:t>ke nan sai mu tafi dasu ILHAMA da AJLAL naji sun ce gobe zasu dawo Sawban kuma jibi za'a basu hutu, shikenan sai muyi best Vocation ever, I guess we will have lot fun,"</w:t>
      </w:r>
    </w:p>
    <w:p w:rsidR="00000000" w:rsidRDefault="00F15D5C">
      <w:pPr>
        <w:rPr>
          <w:sz w:val="13"/>
          <w:szCs w:val="13"/>
        </w:rPr>
      </w:pPr>
      <w:r>
        <w:rPr>
          <w:sz w:val="13"/>
          <w:szCs w:val="13"/>
        </w:rPr>
        <w:t>Shiruu Ayi Bai ce komai ba, in akwai wanda ya tsana rayuwar bai wuce ace Fatima zata ma</w:t>
      </w:r>
      <w:r>
        <w:rPr>
          <w:sz w:val="13"/>
          <w:szCs w:val="13"/>
        </w:rPr>
        <w:t>sta daga inda yake ba ma'ana tayi nia dashi.</w:t>
      </w:r>
    </w:p>
    <w:p w:rsidR="00000000" w:rsidRDefault="00F15D5C">
      <w:pPr>
        <w:rPr>
          <w:sz w:val="13"/>
          <w:szCs w:val="13"/>
        </w:rPr>
      </w:pPr>
      <w:r>
        <w:rPr>
          <w:sz w:val="13"/>
          <w:szCs w:val="13"/>
        </w:rPr>
        <w:t xml:space="preserve"> </w:t>
      </w:r>
    </w:p>
    <w:p w:rsidR="00000000" w:rsidRDefault="00F15D5C">
      <w:pPr>
        <w:rPr>
          <w:sz w:val="13"/>
          <w:szCs w:val="13"/>
        </w:rPr>
      </w:pPr>
      <w:r>
        <w:rPr>
          <w:sz w:val="13"/>
          <w:szCs w:val="13"/>
        </w:rPr>
        <w:t xml:space="preserve">Dogon numfashi yana </w:t>
      </w:r>
      <w:r>
        <w:rPr>
          <w:sz w:val="13"/>
          <w:szCs w:val="13"/>
        </w:rPr>
        <w:t>ɗ</w:t>
      </w:r>
      <w:r>
        <w:rPr>
          <w:sz w:val="13"/>
          <w:szCs w:val="13"/>
        </w:rPr>
        <w:t>on bazai iya cewa Fatima ba zata je ba , sabida a yanzuyan son farin cikin Zulaihat ga ita ƙanta Fatima ta da</w:t>
      </w:r>
      <w:r>
        <w:rPr>
          <w:sz w:val="13"/>
          <w:szCs w:val="13"/>
        </w:rPr>
        <w:t>ɗ</w:t>
      </w:r>
      <w:r>
        <w:rPr>
          <w:sz w:val="13"/>
          <w:szCs w:val="13"/>
        </w:rPr>
        <w:t>e sosai bataje ganin gida ba,</w:t>
      </w:r>
    </w:p>
    <w:p w:rsidR="00000000" w:rsidRDefault="00F15D5C">
      <w:pPr>
        <w:rPr>
          <w:sz w:val="13"/>
          <w:szCs w:val="13"/>
        </w:rPr>
      </w:pPr>
    </w:p>
    <w:p w:rsidR="00000000" w:rsidRDefault="00F15D5C">
      <w:pPr>
        <w:rPr>
          <w:sz w:val="13"/>
          <w:szCs w:val="13"/>
        </w:rPr>
      </w:pPr>
      <w:r>
        <w:rPr>
          <w:sz w:val="13"/>
          <w:szCs w:val="13"/>
        </w:rPr>
        <w:t>,"hmmm okay,"</w:t>
      </w:r>
    </w:p>
    <w:p w:rsidR="00000000" w:rsidRDefault="00F15D5C">
      <w:pPr>
        <w:rPr>
          <w:sz w:val="13"/>
          <w:szCs w:val="13"/>
        </w:rPr>
      </w:pPr>
    </w:p>
    <w:p w:rsidR="00000000" w:rsidRDefault="00F15D5C">
      <w:pPr>
        <w:rPr>
          <w:sz w:val="13"/>
          <w:szCs w:val="13"/>
        </w:rPr>
      </w:pPr>
      <w:r>
        <w:rPr>
          <w:sz w:val="13"/>
          <w:szCs w:val="13"/>
        </w:rPr>
        <w:t>Cikin farin ciki Fatima ta bashi</w:t>
      </w:r>
      <w:r>
        <w:rPr>
          <w:sz w:val="13"/>
          <w:szCs w:val="13"/>
        </w:rPr>
        <w:t xml:space="preserve"> wani side hug batare da ta samu tayi hakan ba, sautin murmushin ZULAIHAT da ta jiyo ne ya sata ta sake shi da sauri, kawai ta rufe fuskanta, Zulaihat kuwa ta kwashe da wani dariya mai ƙyataar wa, ta fara tsokalan ta.</w:t>
      </w:r>
    </w:p>
    <w:p w:rsidR="00000000" w:rsidRDefault="00F15D5C">
      <w:pPr>
        <w:rPr>
          <w:sz w:val="13"/>
          <w:szCs w:val="13"/>
        </w:rPr>
      </w:pPr>
      <w:r>
        <w:rPr>
          <w:sz w:val="13"/>
          <w:szCs w:val="13"/>
        </w:rPr>
        <w:t xml:space="preserve"> </w:t>
      </w:r>
    </w:p>
    <w:p w:rsidR="00000000" w:rsidRDefault="00F15D5C">
      <w:pPr>
        <w:rPr>
          <w:sz w:val="13"/>
          <w:szCs w:val="13"/>
        </w:rPr>
      </w:pPr>
      <w:r>
        <w:rPr>
          <w:sz w:val="13"/>
          <w:szCs w:val="13"/>
        </w:rPr>
        <w:t>" Sannu Gimbiyar alkunya wai har yan</w:t>
      </w:r>
      <w:r>
        <w:rPr>
          <w:sz w:val="13"/>
          <w:szCs w:val="13"/>
        </w:rPr>
        <w:t>zu baki dena ƙunya nan ba yau shekarar ku talatin da aure  amma har yanzu baki dena ba yar fillo,"</w:t>
      </w:r>
    </w:p>
    <w:p w:rsidR="00000000" w:rsidRDefault="00F15D5C">
      <w:pPr>
        <w:rPr>
          <w:sz w:val="13"/>
          <w:szCs w:val="13"/>
        </w:rPr>
      </w:pPr>
    </w:p>
    <w:p w:rsidR="00000000" w:rsidRDefault="00F15D5C">
      <w:pPr>
        <w:rPr>
          <w:sz w:val="13"/>
          <w:szCs w:val="13"/>
        </w:rPr>
      </w:pPr>
      <w:r>
        <w:rPr>
          <w:sz w:val="13"/>
          <w:szCs w:val="13"/>
        </w:rPr>
        <w:t xml:space="preserve">END OF PAGE 37 </w:t>
      </w:r>
    </w:p>
    <w:p w:rsidR="00000000" w:rsidRDefault="00F15D5C">
      <w:pPr>
        <w:rPr>
          <w:sz w:val="13"/>
          <w:szCs w:val="13"/>
        </w:rPr>
      </w:pPr>
      <w:r>
        <w:rPr>
          <w:sz w:val="13"/>
          <w:szCs w:val="13"/>
        </w:rPr>
        <w:t xml:space="preserve">Follow for more </w:t>
      </w:r>
      <w:r>
        <w:rPr>
          <w:sz w:val="13"/>
          <w:szCs w:val="13"/>
        </w:rPr>
        <w:t>😍😘</w:t>
      </w:r>
    </w:p>
    <w:p w:rsidR="00000000" w:rsidRDefault="00F15D5C">
      <w:pPr>
        <w:rPr>
          <w:sz w:val="13"/>
          <w:szCs w:val="13"/>
        </w:rPr>
      </w:pPr>
    </w:p>
    <w:p w:rsidR="00000000" w:rsidRDefault="00F15D5C">
      <w:pPr>
        <w:rPr>
          <w:sz w:val="13"/>
          <w:szCs w:val="13"/>
        </w:rPr>
      </w:pPr>
      <w:r>
        <w:rPr>
          <w:sz w:val="13"/>
          <w:szCs w:val="13"/>
        </w:rPr>
        <w:t>Story and written by</w:t>
      </w:r>
    </w:p>
    <w:p w:rsidR="00000000" w:rsidRDefault="00F15D5C">
      <w:pPr>
        <w:rPr>
          <w:sz w:val="13"/>
          <w:szCs w:val="13"/>
        </w:rPr>
      </w:pPr>
      <w:r>
        <w:rPr>
          <w:sz w:val="13"/>
          <w:szCs w:val="13"/>
        </w:rPr>
        <w:t xml:space="preserve">Queen Mahirah </w:t>
      </w:r>
      <w:r>
        <w:rPr>
          <w:sz w:val="13"/>
          <w:szCs w:val="13"/>
        </w:rPr>
        <w:t>👑</w:t>
      </w:r>
    </w:p>
    <w:p w:rsidR="00000000" w:rsidRDefault="00F15D5C">
      <w:pPr>
        <w:rPr>
          <w:sz w:val="13"/>
          <w:szCs w:val="13"/>
        </w:rPr>
      </w:pPr>
      <w:r>
        <w:rPr>
          <w:sz w:val="13"/>
          <w:szCs w:val="13"/>
        </w:rPr>
        <w:t xml:space="preserve">The wordsmith </w:t>
      </w:r>
      <w:r>
        <w:rPr>
          <w:sz w:val="13"/>
          <w:szCs w:val="13"/>
        </w:rPr>
        <w:t>🖊</w:t>
      </w:r>
      <w:r>
        <w:rPr>
          <w:sz w:val="13"/>
          <w:szCs w:val="13"/>
        </w:rPr>
        <w:t>️</w:t>
      </w:r>
      <w:r>
        <w:rPr>
          <w:sz w:val="13"/>
          <w:szCs w:val="13"/>
        </w:rPr>
        <w:t>📖</w:t>
      </w:r>
    </w:p>
    <w:p w:rsidR="00000000" w:rsidRDefault="00F15D5C">
      <w:pPr>
        <w:rPr>
          <w:sz w:val="13"/>
          <w:szCs w:val="13"/>
        </w:rPr>
      </w:pPr>
    </w:p>
    <w:p w:rsidR="00000000" w:rsidRDefault="00F15D5C">
      <w:pPr>
        <w:rPr>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p w:rsidR="00000000" w:rsidRDefault="00F15D5C">
      <w:pPr>
        <w:rPr>
          <w:rFonts w:hint="eastAsia"/>
          <w:sz w:val="13"/>
          <w:szCs w:val="13"/>
        </w:rPr>
      </w:pPr>
    </w:p>
    <w:sectPr w:rsidR="00000000">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5D5C" w:rsidRDefault="00F15D5C" w:rsidP="00F15D5C">
      <w:r>
        <w:separator/>
      </w:r>
    </w:p>
  </w:endnote>
  <w:endnote w:type="continuationSeparator" w:id="0">
    <w:p w:rsidR="00F15D5C" w:rsidRDefault="00F15D5C" w:rsidP="00F1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5D5C" w:rsidRDefault="00F15D5C" w:rsidP="00F15D5C">
      <w:r>
        <w:separator/>
      </w:r>
    </w:p>
  </w:footnote>
  <w:footnote w:type="continuationSeparator" w:id="0">
    <w:p w:rsidR="00F15D5C" w:rsidRDefault="00F15D5C" w:rsidP="00F15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D5C" w:rsidRDefault="00F15D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A530BA"/>
    <w:rsid w:val="00F15D5C"/>
  </w:rsids>
  <m:mathPr>
    <m:mathFont m:val="Cambria Math"/>
    <m:brkBin m:val="before"/>
    <m:brkBinSub m:val="--"/>
    <m:smallFrac m:val="0"/>
    <m:dispDef m:val="0"/>
    <m:lMargin m:val="0"/>
    <m:rMargin m:val="0"/>
    <m:wrapRight/>
    <m:intLim m:val="subSup"/>
    <m:naryLim m:val="subSup"/>
  </m:mathPr>
  <w:themeFontLang w:va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9F1DA0EC-4260-8D4E-A457-9EDCBFD8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lang w:val="en-US" w:eastAsia="zh-CN"/>
    </w:rPr>
  </w:style>
  <w:style w:type="character" w:default="1" w:styleId="DefaultParagraphFont">
    <w:name w:val="Default Paragraph Font"/>
    <w:rPr>
      <w:rFonts w:ascii="Times New Roman" w:eastAsia="SimSun" w:hAnsi="Times New Roman"/>
    </w:rPr>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D5C"/>
    <w:pPr>
      <w:tabs>
        <w:tab w:val="center" w:pos="4680"/>
        <w:tab w:val="right" w:pos="9360"/>
      </w:tabs>
    </w:pPr>
  </w:style>
  <w:style w:type="character" w:customStyle="1" w:styleId="HeaderChar">
    <w:name w:val="Header Char"/>
    <w:basedOn w:val="DefaultParagraphFont"/>
    <w:link w:val="Header"/>
    <w:uiPriority w:val="99"/>
    <w:rsid w:val="00F15D5C"/>
    <w:rPr>
      <w:rFonts w:ascii="Times New Roman" w:eastAsia="SimSun" w:hAnsi="Times New Roman"/>
      <w:kern w:val="2"/>
      <w:sz w:val="21"/>
      <w:lang w:val="en-US" w:eastAsia="zh-CN"/>
    </w:rPr>
  </w:style>
  <w:style w:type="paragraph" w:styleId="Footer">
    <w:name w:val="footer"/>
    <w:basedOn w:val="Normal"/>
    <w:link w:val="FooterChar"/>
    <w:uiPriority w:val="99"/>
    <w:unhideWhenUsed/>
    <w:rsid w:val="00F15D5C"/>
    <w:pPr>
      <w:tabs>
        <w:tab w:val="center" w:pos="4680"/>
        <w:tab w:val="right" w:pos="9360"/>
      </w:tabs>
    </w:pPr>
  </w:style>
  <w:style w:type="character" w:customStyle="1" w:styleId="FooterChar">
    <w:name w:val="Footer Char"/>
    <w:basedOn w:val="DefaultParagraphFont"/>
    <w:link w:val="Footer"/>
    <w:uiPriority w:val="99"/>
    <w:rsid w:val="00F15D5C"/>
    <w:rPr>
      <w:rFonts w:ascii="Times New Roman" w:eastAsia="SimSun" w:hAnsi="Times New Roman"/>
      <w:kern w:val="2"/>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54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0</TotalTime>
  <Pages>158</Pages>
  <Words>66821</Words>
  <Characters>380882</Characters>
  <Application>Microsoft Office Word</Application>
  <DocSecurity>0</DocSecurity>
  <Lines>3174</Lines>
  <Paragraphs>893</Paragraphs>
  <ScaleCrop>false</ScaleCrop>
  <Company/>
  <LinksUpToDate>false</LinksUpToDate>
  <CharactersWithSpaces>446810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cp:lastModifiedBy>Guest User</cp:lastModifiedBy>
  <cp:revision>2</cp:revision>
  <dcterms:created xsi:type="dcterms:W3CDTF">2026-09-04T17:32:00Z</dcterms:created>
  <dcterms:modified xsi:type="dcterms:W3CDTF">2026-09-04T17:32:00Z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5832ec03cbe4472bbd053c02a9ac995c</vt:lpwstr>
  </property>
</Properties>
</file>