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DE55CC">
      <w:pPr>
        <w:rPr>
          <w:rFonts w:hint="eastAsia"/>
        </w:rPr>
      </w:pPr>
      <w:bookmarkStart w:id="0" w:name="_GoBack"/>
      <w:bookmarkEnd w:id="0"/>
      <w:r>
        <w:rPr>
          <w:rFonts w:hint="eastAsia"/>
        </w:rPr>
        <w:t>Alk'alamin Jikar Nashe.</w:t>
      </w:r>
    </w:p>
    <w:p w:rsidR="00000000" w:rsidRDefault="00DE55CC">
      <w:pPr>
        <w:rPr>
          <w:rFonts w:hint="eastAsia"/>
        </w:rPr>
      </w:pPr>
    </w:p>
    <w:p w:rsidR="00000000" w:rsidRDefault="00DE55CC">
      <w:pPr>
        <w:rPr>
          <w:rFonts w:hint="eastAsia"/>
        </w:rPr>
      </w:pPr>
      <w:r>
        <w:rPr>
          <w:rFonts w:hint="eastAsia"/>
        </w:rPr>
        <w:t>Yauma tafe nake da wani sabon rubutun wanda salonsa ya banbanta da wad'ancan kamar yarda dai kuka sani. Fatana in nishad'antar daku na kuma wasa muku k'wak'walwa, Sabon littafi kenan Mai Sabon Salo....</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Daga ji</w:t>
      </w:r>
      <w:r>
        <w:rPr>
          <w:rFonts w:hint="eastAsia"/>
        </w:rPr>
        <w:t xml:space="preserve">n sunansa kun san akwai rikita-rikita ku dai ku biyo </w:t>
      </w:r>
    </w:p>
    <w:p w:rsidR="00000000" w:rsidRDefault="00DE55CC">
      <w:pPr>
        <w:rPr>
          <w:rFonts w:hint="eastAsia"/>
        </w:rPr>
      </w:pPr>
    </w:p>
    <w:p w:rsidR="00000000" w:rsidRDefault="00DE55CC">
      <w:pPr>
        <w:rPr>
          <w:rFonts w:hint="eastAsia"/>
        </w:rPr>
      </w:pPr>
      <w:r>
        <w:rPr>
          <w:rFonts w:hint="eastAsia"/>
        </w:rPr>
        <w:t>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Daga k'ungiyarmu mai farin jini</w:t>
      </w:r>
    </w:p>
    <w:p w:rsidR="00000000" w:rsidRDefault="00DE55CC">
      <w:pPr>
        <w:rPr>
          <w:rFonts w:hint="eastAsia"/>
        </w:rPr>
      </w:pPr>
    </w:p>
    <w:p w:rsidR="00000000" w:rsidRDefault="00DE55CC">
      <w:pPr>
        <w:rPr>
          <w:rFonts w:hint="eastAsia"/>
        </w:rPr>
      </w:pPr>
      <w:r>
        <w:rPr>
          <w:rFonts w:hint="eastAsia"/>
        </w:rPr>
        <w:t>MIKIYA WRITERS ASSOCIATION.</w:t>
      </w:r>
    </w:p>
    <w:p w:rsidR="00000000" w:rsidRDefault="00DE55CC">
      <w:pPr>
        <w:rPr>
          <w:rFonts w:hint="eastAsia"/>
        </w:rPr>
      </w:pPr>
    </w:p>
    <w:p w:rsidR="00000000" w:rsidRDefault="00DE55CC">
      <w:pPr>
        <w:rPr>
          <w:rFonts w:hint="eastAsia"/>
        </w:rPr>
      </w:pPr>
      <w:r>
        <w:rPr>
          <w:rFonts w:hint="eastAsia"/>
        </w:rPr>
        <w:t>(Ha</w:t>
      </w:r>
      <w:r>
        <w:rPr>
          <w:rFonts w:hint="eastAsia"/>
        </w:rPr>
        <w:t>ɗ</w:t>
      </w:r>
      <w:r>
        <w:rPr>
          <w:rFonts w:hint="eastAsia"/>
        </w:rPr>
        <w:t>in kai shine takenmu)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Page 1</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 </w:t>
      </w:r>
    </w:p>
    <w:p w:rsidR="00000000" w:rsidRDefault="00DE55CC">
      <w:pPr>
        <w:rPr>
          <w:rFonts w:hint="eastAsia"/>
        </w:rPr>
      </w:pPr>
    </w:p>
    <w:p w:rsidR="00000000" w:rsidRDefault="00DE55CC">
      <w:pPr>
        <w:rPr>
          <w:rFonts w:hint="eastAsia"/>
        </w:rPr>
      </w:pPr>
      <w:r>
        <w:rPr>
          <w:rFonts w:hint="eastAsia"/>
        </w:rPr>
        <w:t>Kamar yarda ta saba tashi</w:t>
      </w:r>
      <w:r>
        <w:rPr>
          <w:rFonts w:hint="eastAsia"/>
        </w:rPr>
        <w:t>n y'ar tata kullum, yau ma ranta a b'ace take shurinta da k'afa tana dukanta wai duk so take ta tashi. Da kyar Hamda ta bud'e idonta ta zuba su akan mahaifiyarta. Zazzafan zazzab'ine a jikinta amma hakan bai sa ta d'aga mata k'afa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 bud'e idonta da</w:t>
      </w:r>
      <w:r>
        <w:rPr>
          <w:rFonts w:hint="eastAsia"/>
        </w:rPr>
        <w:t xml:space="preserve"> kyar da</w:t>
      </w:r>
    </w:p>
    <w:p w:rsidR="00000000" w:rsidRDefault="00DE55CC">
      <w:pPr>
        <w:rPr>
          <w:rFonts w:hint="eastAsia"/>
        </w:rPr>
      </w:pPr>
      <w:r>
        <w:rPr>
          <w:rFonts w:hint="eastAsia"/>
        </w:rPr>
        <w:lastRenderedPageBreak/>
        <w:t>duk sun canja launi na azabar da take ciki, ba yau bane mafari haka dama can Ammin take tashinta daga barcin a kowace asubar fari, tamkar ba mahaifiyar da ta tsuguna ta haifota duniya ba. Duk da a kullum tana tantamar kasancewarta tsatson Ammin,sa</w:t>
      </w:r>
      <w:r>
        <w:rPr>
          <w:rFonts w:hint="eastAsia"/>
        </w:rPr>
        <w:t xml:space="preserve">boda tsana muraran da take nuna mata, wanda ko </w:t>
      </w:r>
      <w:r>
        <w:rPr>
          <w:rFonts w:hint="eastAsia"/>
        </w:rPr>
        <w:t>ƴ</w:t>
      </w:r>
      <w:r>
        <w:rPr>
          <w:rFonts w:hint="eastAsia"/>
        </w:rPr>
        <w:t xml:space="preserve">ar tsintuwa sai haka a yarda Ammin take </w:t>
      </w:r>
      <w:r>
        <w:rPr>
          <w:rFonts w:hint="eastAsia"/>
        </w:rPr>
        <w:t>ɗ</w:t>
      </w:r>
      <w:r>
        <w:rPr>
          <w:rFonts w:hint="eastAsia"/>
        </w:rPr>
        <w:t>aukar lamarinta.</w:t>
      </w:r>
    </w:p>
    <w:p w:rsidR="00000000" w:rsidRDefault="00DE55CC">
      <w:pPr>
        <w:rPr>
          <w:rFonts w:hint="eastAsia"/>
        </w:rPr>
      </w:pPr>
    </w:p>
    <w:p w:rsidR="00000000" w:rsidRDefault="00DE55CC">
      <w:pPr>
        <w:rPr>
          <w:rFonts w:hint="eastAsia"/>
        </w:rPr>
      </w:pPr>
      <w:r>
        <w:rPr>
          <w:rFonts w:hint="eastAsia"/>
        </w:rPr>
        <w:t xml:space="preserve">Hawayen idonta ya zuba akan fuskarta, da gaske tana jin </w:t>
      </w:r>
      <w:r>
        <w:rPr>
          <w:rFonts w:hint="eastAsia"/>
        </w:rPr>
        <w:t>ƙ</w:t>
      </w:r>
      <w:r>
        <w:rPr>
          <w:rFonts w:hint="eastAsia"/>
        </w:rPr>
        <w:t>unar lamarin sau tari Mahmah da ta ksance kishiyar uwarta tafi lura da lamarinta fiye da Amm</w:t>
      </w:r>
      <w:r>
        <w:rPr>
          <w:rFonts w:hint="eastAsia"/>
        </w:rPr>
        <w:t xml:space="preserve">in koda kuwa a </w:t>
      </w:r>
      <w:r>
        <w:rPr>
          <w:rFonts w:hint="eastAsia"/>
        </w:rPr>
        <w:t>ɓ</w:t>
      </w:r>
      <w:r>
        <w:rPr>
          <w:rFonts w:hint="eastAsia"/>
        </w:rPr>
        <w:t>oye ne don idan ta fuskanci ka na tausaya mata ma tsanarka take sosai ta kuma ja maka kashedi game da shiga shirgin yarinyarta.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kyar ta mi</w:t>
      </w:r>
      <w:r>
        <w:rPr>
          <w:rFonts w:hint="eastAsia"/>
        </w:rPr>
        <w:t>ƙ</w:t>
      </w:r>
      <w:r>
        <w:rPr>
          <w:rFonts w:hint="eastAsia"/>
        </w:rPr>
        <w:t xml:space="preserve">e zaune bayan ta dafa yaloluwar katifar ta irin ta </w:t>
      </w:r>
      <w:r>
        <w:rPr>
          <w:rFonts w:hint="eastAsia"/>
        </w:rPr>
        <w:t>ƴ</w:t>
      </w:r>
      <w:r>
        <w:rPr>
          <w:rFonts w:hint="eastAsia"/>
        </w:rPr>
        <w:t xml:space="preserve">an boarding da take kwana akai ita </w:t>
      </w:r>
      <w:r>
        <w:rPr>
          <w:rFonts w:hint="eastAsia"/>
        </w:rPr>
        <w:t>ɗ</w:t>
      </w:r>
      <w:r>
        <w:rPr>
          <w:rFonts w:hint="eastAsia"/>
        </w:rPr>
        <w:t>in ma ta</w:t>
      </w:r>
      <w:r>
        <w:rPr>
          <w:rFonts w:hint="eastAsia"/>
        </w:rPr>
        <w:t>tace ta makaranta take kwana akai bayan gama karatunta. Hannayenta dafe da goshinta alamar kanta yana matu</w:t>
      </w:r>
      <w:r>
        <w:rPr>
          <w:rFonts w:hint="eastAsia"/>
        </w:rPr>
        <w:t>ƙ</w:t>
      </w:r>
      <w:r>
        <w:rPr>
          <w:rFonts w:hint="eastAsia"/>
        </w:rPr>
        <w:t>ar sara mata ta ce "please Ammi wallahi yau da ciwon kai na tashi ba zan iya komai ba." ha</w:t>
      </w:r>
      <w:r>
        <w:rPr>
          <w:rFonts w:hint="eastAsia"/>
        </w:rPr>
        <w:t>ɗ</w:t>
      </w:r>
      <w:r>
        <w:rPr>
          <w:rFonts w:hint="eastAsia"/>
        </w:rPr>
        <w:t>e rai tayi idanunta cikin nata tace "</w:t>
      </w:r>
      <w:r>
        <w:rPr>
          <w:rFonts w:hint="eastAsia"/>
        </w:rPr>
        <w:t>ƙ</w:t>
      </w:r>
      <w:r>
        <w:rPr>
          <w:rFonts w:hint="eastAsia"/>
        </w:rPr>
        <w:t>warai tunda yau kika</w:t>
      </w:r>
      <w:r>
        <w:rPr>
          <w:rFonts w:hint="eastAsia"/>
        </w:rPr>
        <w:t xml:space="preserve"> saba aikin da ciwo a jikinki kin tashi ko sai mangareki?ai tunda kika sake kika zo duniya duk da ba ke naso haifa ba wallahi kin yi ta shan ba</w:t>
      </w:r>
      <w:r>
        <w:rPr>
          <w:rFonts w:hint="eastAsia"/>
        </w:rPr>
        <w:t>ƙ</w:t>
      </w:r>
      <w:r>
        <w:rPr>
          <w:rFonts w:hint="eastAsia"/>
        </w:rPr>
        <w:t>ar wahala kenan, ko ka</w:t>
      </w:r>
      <w:r>
        <w:rPr>
          <w:rFonts w:hint="eastAsia"/>
        </w:rPr>
        <w:t>ɗ</w:t>
      </w:r>
      <w:r>
        <w:rPr>
          <w:rFonts w:hint="eastAsia"/>
        </w:rPr>
        <w:t>an bana son na bu</w:t>
      </w:r>
      <w:r>
        <w:rPr>
          <w:rFonts w:hint="eastAsia"/>
        </w:rPr>
        <w:t>ɗ</w:t>
      </w:r>
      <w:r>
        <w:rPr>
          <w:rFonts w:hint="eastAsia"/>
        </w:rPr>
        <w:t>e ido na ganki na tsaneki tsana mafi muni da ban ta</w:t>
      </w:r>
      <w:r>
        <w:rPr>
          <w:rFonts w:hint="eastAsia"/>
        </w:rPr>
        <w:t>ɓ</w:t>
      </w:r>
      <w:r>
        <w:rPr>
          <w:rFonts w:hint="eastAsia"/>
        </w:rPr>
        <w:t>a yiwa wani ita ba,</w:t>
      </w:r>
      <w:r>
        <w:rPr>
          <w:rFonts w:hint="eastAsia"/>
        </w:rPr>
        <w:t xml:space="preserve"> ki mi</w:t>
      </w:r>
      <w:r>
        <w:rPr>
          <w:rFonts w:hint="eastAsia"/>
        </w:rPr>
        <w:t>ƙ</w:t>
      </w:r>
      <w:r>
        <w:rPr>
          <w:rFonts w:hint="eastAsia"/>
        </w:rPr>
        <w:t>e bakinki alaikum kije ki fara aikin da kika saba."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kyar ta mi</w:t>
      </w:r>
      <w:r>
        <w:rPr>
          <w:rFonts w:hint="eastAsia"/>
        </w:rPr>
        <w:t>ƙ</w:t>
      </w:r>
      <w:r>
        <w:rPr>
          <w:rFonts w:hint="eastAsia"/>
        </w:rPr>
        <w:t>e zuciyarta na wani irin han</w:t>
      </w:r>
      <w:r>
        <w:rPr>
          <w:rFonts w:hint="eastAsia"/>
        </w:rPr>
        <w:t>ƙ</w:t>
      </w:r>
      <w:r>
        <w:rPr>
          <w:rFonts w:hint="eastAsia"/>
        </w:rPr>
        <w:t xml:space="preserve">aron </w:t>
      </w:r>
      <w:r>
        <w:rPr>
          <w:rFonts w:hint="eastAsia"/>
        </w:rPr>
        <w:t>ɓ</w:t>
      </w:r>
      <w:r>
        <w:rPr>
          <w:rFonts w:hint="eastAsia"/>
        </w:rPr>
        <w:t xml:space="preserve">acin rai ta zuba idonta akan gadon da yake bedroom </w:t>
      </w:r>
      <w:r>
        <w:rPr>
          <w:rFonts w:hint="eastAsia"/>
        </w:rPr>
        <w:t>ɗ</w:t>
      </w:r>
      <w:r>
        <w:rPr>
          <w:rFonts w:hint="eastAsia"/>
        </w:rPr>
        <w:t>in yayyenta ne zube su uku suna shan barcinsu akan gadajen da suke zube reras a cikin faffa</w:t>
      </w:r>
      <w:r>
        <w:rPr>
          <w:rFonts w:hint="eastAsia"/>
        </w:rPr>
        <w:t>ɗ</w:t>
      </w:r>
      <w:r>
        <w:rPr>
          <w:rFonts w:hint="eastAsia"/>
        </w:rPr>
        <w:t>an</w:t>
      </w:r>
      <w:r>
        <w:rPr>
          <w:rFonts w:hint="eastAsia"/>
        </w:rPr>
        <w:t xml:space="preserve"> bedroom </w:t>
      </w:r>
      <w:r>
        <w:rPr>
          <w:rFonts w:hint="eastAsia"/>
        </w:rPr>
        <w:t>ɗ</w:t>
      </w:r>
      <w:r>
        <w:rPr>
          <w:rFonts w:hint="eastAsia"/>
        </w:rPr>
        <w:t>in.. kuma duk babu wanda bai bata shekaru ba a</w:t>
      </w:r>
    </w:p>
    <w:p w:rsidR="00000000" w:rsidRDefault="00DE55CC">
      <w:pPr>
        <w:rPr>
          <w:rFonts w:hint="eastAsia"/>
        </w:rPr>
      </w:pPr>
      <w:r>
        <w:rPr>
          <w:rFonts w:hint="eastAsia"/>
        </w:rPr>
        <w:t>Cikinsu babbar ta bata ak'alla shekara goma mabiyarta Ta bata shekara takwas yayinda wacce take bi ta bata shekaru shidda cif. Kuma duk ba suyi aureba. Yayarsu Najwa ce kawai mai aure a d'akin su.</w:t>
      </w:r>
    </w:p>
    <w:p w:rsidR="00000000" w:rsidRDefault="00DE55CC">
      <w:pPr>
        <w:rPr>
          <w:rFonts w:hint="eastAsia"/>
        </w:rPr>
      </w:pPr>
      <w:r>
        <w:rPr>
          <w:rFonts w:hint="eastAsia"/>
        </w:rPr>
        <w:t>Ha</w:t>
      </w:r>
      <w:r>
        <w:rPr>
          <w:rFonts w:hint="eastAsia"/>
        </w:rPr>
        <w:t xml:space="preserve">wayenta Ya sake ninkuwa fiye da nada, ta rasa me tayiwa Ammi da tayi mata wannan muguwar tsanar ga yayyenta nan zube bata saka su aikin ba sai ita da take </w:t>
      </w:r>
      <w:r>
        <w:rPr>
          <w:rFonts w:hint="eastAsia"/>
        </w:rPr>
        <w:t>ƙ</w:t>
      </w:r>
      <w:r>
        <w:rPr>
          <w:rFonts w:hint="eastAsia"/>
        </w:rPr>
        <w:t>aramarsu, madadin auta da aka sani da riritawa ita mahaifiyarta wula</w:t>
      </w:r>
      <w:r>
        <w:rPr>
          <w:rFonts w:hint="eastAsia"/>
        </w:rPr>
        <w:t>ƙ</w:t>
      </w:r>
      <w:r>
        <w:rPr>
          <w:rFonts w:hint="eastAsia"/>
        </w:rPr>
        <w:t>antata take tana kuma nuna mata</w:t>
      </w:r>
      <w:r>
        <w:rPr>
          <w:rFonts w:hint="eastAsia"/>
        </w:rPr>
        <w:t xml:space="preserve"> tsana muraran da gaske bata sonta. Ta fa</w:t>
      </w:r>
      <w:r>
        <w:rPr>
          <w:rFonts w:hint="eastAsia"/>
        </w:rPr>
        <w:t>ɗ</w:t>
      </w:r>
      <w:r>
        <w:rPr>
          <w:rFonts w:hint="eastAsia"/>
        </w:rPr>
        <w:t>a a gaban idonta ta fa</w:t>
      </w:r>
      <w:r>
        <w:rPr>
          <w:rFonts w:hint="eastAsia"/>
        </w:rPr>
        <w:t>ɗ</w:t>
      </w:r>
      <w:r>
        <w:rPr>
          <w:rFonts w:hint="eastAsia"/>
        </w:rPr>
        <w:t>a a bayan idonta. Hasashe kala-kala tayi tana son gano dalilin tsanar sai dai sam bata ci ribar gane gaskiya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Bata Sani ba Ko don kasancewarta ba</w:t>
      </w:r>
      <w:r>
        <w:rPr>
          <w:rFonts w:hint="eastAsia"/>
        </w:rPr>
        <w:t>ƙ</w:t>
      </w:r>
      <w:r>
        <w:rPr>
          <w:rFonts w:hint="eastAsia"/>
        </w:rPr>
        <w:t>a sa</w:t>
      </w:r>
      <w:r>
        <w:rPr>
          <w:rFonts w:hint="eastAsia"/>
        </w:rPr>
        <w:t>ɓ</w:t>
      </w:r>
      <w:r>
        <w:rPr>
          <w:rFonts w:hint="eastAsia"/>
        </w:rPr>
        <w:t>anin su da suka kasance farare tas</w:t>
      </w:r>
      <w:r>
        <w:rPr>
          <w:rFonts w:hint="eastAsia"/>
        </w:rPr>
        <w:t xml:space="preserve"> dasu don kalar Ammin suka </w:t>
      </w:r>
      <w:r>
        <w:rPr>
          <w:rFonts w:hint="eastAsia"/>
        </w:rPr>
        <w:t>ɗ</w:t>
      </w:r>
      <w:r>
        <w:rPr>
          <w:rFonts w:hint="eastAsia"/>
        </w:rPr>
        <w:t xml:space="preserve">auko gaba </w:t>
      </w:r>
      <w:r>
        <w:rPr>
          <w:rFonts w:hint="eastAsia"/>
        </w:rPr>
        <w:t>ɗ</w:t>
      </w:r>
      <w:r>
        <w:rPr>
          <w:rFonts w:hint="eastAsia"/>
        </w:rPr>
        <w:t xml:space="preserve">aya kasancewarta balarabiyar jordan, Gashinta yalolo suka </w:t>
      </w:r>
      <w:r>
        <w:rPr>
          <w:rFonts w:hint="eastAsia"/>
        </w:rPr>
        <w:t>ɗ</w:t>
      </w:r>
      <w:r>
        <w:rPr>
          <w:rFonts w:hint="eastAsia"/>
        </w:rPr>
        <w:t>auko sa</w:t>
      </w:r>
      <w:r>
        <w:rPr>
          <w:rFonts w:hint="eastAsia"/>
        </w:rPr>
        <w:t>ɓ</w:t>
      </w:r>
      <w:r>
        <w:rPr>
          <w:rFonts w:hint="eastAsia"/>
        </w:rPr>
        <w:t xml:space="preserve">anin ita da ta zamo kalar mutanen Habasha, Gashinta kuwa.cunkus yake ga taurin tsiya don ko kitsashi ba a iya yi, sau tari haka take </w:t>
      </w:r>
      <w:r>
        <w:rPr>
          <w:rFonts w:hint="eastAsia"/>
        </w:rPr>
        <w:t>ƙ</w:t>
      </w:r>
      <w:r>
        <w:rPr>
          <w:rFonts w:hint="eastAsia"/>
        </w:rPr>
        <w:t>udunduneshi ta c</w:t>
      </w:r>
      <w:r>
        <w:rPr>
          <w:rFonts w:hint="eastAsia"/>
        </w:rPr>
        <w:t>usashi a tsakiyar kai yayi mata kamar gammo. Ba ta yiyo kyan Ammi ba ko ka</w:t>
      </w:r>
      <w:r>
        <w:rPr>
          <w:rFonts w:hint="eastAsia"/>
        </w:rPr>
        <w:t>ɗ</w:t>
      </w:r>
      <w:r>
        <w:rPr>
          <w:rFonts w:hint="eastAsia"/>
        </w:rPr>
        <w:t>an bata  sani ba ko wannan shine silar tsanar, duk da ta sha ji mutane da Dama suna fa</w:t>
      </w:r>
      <w:r>
        <w:rPr>
          <w:rFonts w:hint="eastAsia"/>
        </w:rPr>
        <w:t>ɗ</w:t>
      </w:r>
      <w:r>
        <w:rPr>
          <w:rFonts w:hint="eastAsia"/>
        </w:rPr>
        <w:t xml:space="preserve">in tafi </w:t>
      </w:r>
      <w:r>
        <w:rPr>
          <w:rFonts w:hint="eastAsia"/>
        </w:rPr>
        <w:t>ƴ</w:t>
      </w:r>
      <w:r>
        <w:rPr>
          <w:rFonts w:hint="eastAsia"/>
        </w:rPr>
        <w:t xml:space="preserve">an uwanta kyau don dai ita </w:t>
      </w:r>
      <w:r>
        <w:rPr>
          <w:rFonts w:hint="eastAsia"/>
        </w:rPr>
        <w:t>ƙ</w:t>
      </w:r>
      <w:r>
        <w:rPr>
          <w:rFonts w:hint="eastAsia"/>
        </w:rPr>
        <w:t xml:space="preserve">ananan kyau ne da ita ta kuma fi </w:t>
      </w:r>
      <w:r>
        <w:rPr>
          <w:rFonts w:hint="eastAsia"/>
        </w:rPr>
        <w:t>ƴ</w:t>
      </w:r>
      <w:r>
        <w:rPr>
          <w:rFonts w:hint="eastAsia"/>
        </w:rPr>
        <w:t>an uwanta dirin jiki so</w:t>
      </w:r>
      <w:r>
        <w:rPr>
          <w:rFonts w:hint="eastAsia"/>
        </w:rPr>
        <w:t>sai da sosai. Bata san dalilin tsanar ba duk da tana kyautata zaton wannan ne dalilin sa</w:t>
      </w:r>
      <w:r>
        <w:rPr>
          <w:rFonts w:hint="eastAsia"/>
        </w:rPr>
        <w:t>ɓ</w:t>
      </w:r>
      <w:r>
        <w:rPr>
          <w:rFonts w:hint="eastAsia"/>
        </w:rPr>
        <w:t>anin hasashenta taji kuma mutane da dama suna fa</w:t>
      </w:r>
      <w:r>
        <w:rPr>
          <w:rFonts w:hint="eastAsia"/>
        </w:rPr>
        <w:t>ɗ</w:t>
      </w:r>
      <w:r>
        <w:rPr>
          <w:rFonts w:hint="eastAsia"/>
        </w:rPr>
        <w:t>in don taso ta haifi mace ne a haihuwarta kamar yarda kishiyarta tayi mata fintin</w:t>
      </w:r>
      <w:r>
        <w:rPr>
          <w:rFonts w:hint="eastAsia"/>
        </w:rPr>
        <w:t>ƙ</w:t>
      </w:r>
      <w:r>
        <w:rPr>
          <w:rFonts w:hint="eastAsia"/>
        </w:rPr>
        <w:t>au a haihuwar yara maza to rashin zu</w:t>
      </w:r>
      <w:r>
        <w:rPr>
          <w:rFonts w:hint="eastAsia"/>
        </w:rPr>
        <w:t xml:space="preserve">wanta a namiji tun bayan da aka yi mata scanning aka tabbatar mata namiji ne ta 'kwallafa rai Lamarin Allah kuma ranar </w:t>
      </w:r>
      <w:r>
        <w:rPr>
          <w:rFonts w:hint="eastAsia"/>
        </w:rPr>
        <w:lastRenderedPageBreak/>
        <w:t xml:space="preserve">haihuwar sai taga mace itama macen Gata kalar mutanen Habasha bata da Haske kamar larabawan da ta saba haifa ba. </w:t>
      </w:r>
    </w:p>
    <w:p w:rsidR="00000000" w:rsidRDefault="00DE55CC">
      <w:pPr>
        <w:rPr>
          <w:rFonts w:hint="eastAsia"/>
        </w:rPr>
      </w:pPr>
    </w:p>
    <w:p w:rsidR="00000000" w:rsidRDefault="00DE55CC">
      <w:pPr>
        <w:rPr>
          <w:rFonts w:hint="eastAsia"/>
        </w:rPr>
      </w:pPr>
      <w:r>
        <w:rPr>
          <w:rFonts w:hint="eastAsia"/>
        </w:rPr>
        <w:t xml:space="preserve">Ajiyar zuciya ta saki </w:t>
      </w:r>
      <w:r>
        <w:rPr>
          <w:rFonts w:hint="eastAsia"/>
        </w:rPr>
        <w:t xml:space="preserve">mai </w:t>
      </w:r>
      <w:r>
        <w:rPr>
          <w:rFonts w:hint="eastAsia"/>
        </w:rPr>
        <w:t>ƙ</w:t>
      </w:r>
      <w:r>
        <w:rPr>
          <w:rFonts w:hint="eastAsia"/>
        </w:rPr>
        <w:t>arfi bayan Ammin ta hanka</w:t>
      </w:r>
      <w:r>
        <w:rPr>
          <w:rFonts w:hint="eastAsia"/>
        </w:rPr>
        <w:t>ɗ</w:t>
      </w:r>
      <w:r>
        <w:rPr>
          <w:rFonts w:hint="eastAsia"/>
        </w:rPr>
        <w:t xml:space="preserve">a </w:t>
      </w:r>
      <w:r>
        <w:rPr>
          <w:rFonts w:hint="eastAsia"/>
        </w:rPr>
        <w:t>ƙ</w:t>
      </w:r>
      <w:r>
        <w:rPr>
          <w:rFonts w:hint="eastAsia"/>
        </w:rPr>
        <w:t xml:space="preserve">eyarta cikin </w:t>
      </w:r>
      <w:r>
        <w:rPr>
          <w:rFonts w:hint="eastAsia"/>
        </w:rPr>
        <w:t>ƙ</w:t>
      </w:r>
      <w:r>
        <w:rPr>
          <w:rFonts w:hint="eastAsia"/>
        </w:rPr>
        <w:t>araji ta ce"wuce kafin naci ubanki, so kike ki tona min asiri ya dawo daga masallachi ya tarar kina aiki ya hau min banbamin masifa." Tana hawayen ta shige kitchen. Ga wani mukumukun sanyi da ake zubawa mai s</w:t>
      </w:r>
      <w:r>
        <w:rPr>
          <w:rFonts w:hint="eastAsia"/>
        </w:rPr>
        <w:t xml:space="preserve">higa jiki. Don haka ruwan famfon ya zama tamkar </w:t>
      </w:r>
      <w:r>
        <w:rPr>
          <w:rFonts w:hint="eastAsia"/>
        </w:rPr>
        <w:t>ƙ</w:t>
      </w:r>
      <w:r>
        <w:rPr>
          <w:rFonts w:hint="eastAsia"/>
        </w:rPr>
        <w:t>an</w:t>
      </w:r>
      <w:r>
        <w:rPr>
          <w:rFonts w:hint="eastAsia"/>
        </w:rPr>
        <w:t>ƙ</w:t>
      </w:r>
      <w:r>
        <w:rPr>
          <w:rFonts w:hint="eastAsia"/>
        </w:rPr>
        <w:t>ara. Ta</w:t>
      </w:r>
      <w:r>
        <w:rPr>
          <w:rFonts w:hint="eastAsia"/>
        </w:rPr>
        <w:t>ɓ</w:t>
      </w:r>
      <w:r>
        <w:rPr>
          <w:rFonts w:hint="eastAsia"/>
        </w:rPr>
        <w:t xml:space="preserve">ashi kuma da tayin shi ya sake haddasa mata rawar </w:t>
      </w:r>
      <w:r>
        <w:rPr>
          <w:rFonts w:hint="eastAsia"/>
        </w:rPr>
        <w:t>ɗ</w:t>
      </w:r>
      <w:r>
        <w:rPr>
          <w:rFonts w:hint="eastAsia"/>
        </w:rPr>
        <w:t>ari take kuma zazzafan zazza</w:t>
      </w:r>
      <w:r>
        <w:rPr>
          <w:rFonts w:hint="eastAsia"/>
        </w:rPr>
        <w:t>ɓ</w:t>
      </w:r>
      <w:r>
        <w:rPr>
          <w:rFonts w:hint="eastAsia"/>
        </w:rPr>
        <w:t xml:space="preserve">in ya sake sabunta a jikinta. Tana hawaye ta shiga wanke kwanukan sannan ta gyare kitchen </w:t>
      </w:r>
      <w:r>
        <w:rPr>
          <w:rFonts w:hint="eastAsia"/>
        </w:rPr>
        <w:t>ɗ</w:t>
      </w:r>
      <w:r>
        <w:rPr>
          <w:rFonts w:hint="eastAsia"/>
        </w:rPr>
        <w:t>in tsaf bayan ta kunna ka</w:t>
      </w:r>
      <w:r>
        <w:rPr>
          <w:rFonts w:hint="eastAsia"/>
        </w:rPr>
        <w:t>ratun Al</w:t>
      </w:r>
      <w:r>
        <w:rPr>
          <w:rFonts w:hint="eastAsia"/>
        </w:rPr>
        <w:t>ƙ</w:t>
      </w:r>
      <w:r>
        <w:rPr>
          <w:rFonts w:hint="eastAsia"/>
        </w:rPr>
        <w:t xml:space="preserve">ur'ani kamar kullum kafin kiran sallah na shigar lokaci ta gama da kitchen tsaf sannan ta shige bedroom don gabatar da sallah, bayan ta </w:t>
      </w:r>
      <w:r>
        <w:rPr>
          <w:rFonts w:hint="eastAsia"/>
        </w:rPr>
        <w:t>ɗ</w:t>
      </w:r>
      <w:r>
        <w:rPr>
          <w:rFonts w:hint="eastAsia"/>
        </w:rPr>
        <w:t xml:space="preserve">aga katalalliyar katifarta ta </w:t>
      </w:r>
      <w:r>
        <w:rPr>
          <w:rFonts w:hint="eastAsia"/>
        </w:rPr>
        <w:t>ɗ</w:t>
      </w:r>
      <w:r>
        <w:rPr>
          <w:rFonts w:hint="eastAsia"/>
        </w:rPr>
        <w:t xml:space="preserve">au panadol ta </w:t>
      </w:r>
      <w:r>
        <w:rPr>
          <w:rFonts w:hint="eastAsia"/>
        </w:rPr>
        <w:t>ɓ</w:t>
      </w:r>
      <w:r>
        <w:rPr>
          <w:rFonts w:hint="eastAsia"/>
        </w:rPr>
        <w:t>alla ta sha saboda dama duk ciwon da zata yi shine dai maganinta</w:t>
      </w:r>
      <w:r>
        <w:rPr>
          <w:rFonts w:hint="eastAsia"/>
        </w:rPr>
        <w:t xml:space="preserve"> ba wanda ya damu ya kaita asibiti taga likita itama tuni ta saba. Panadol </w:t>
      </w:r>
      <w:r>
        <w:rPr>
          <w:rFonts w:hint="eastAsia"/>
        </w:rPr>
        <w:t>ɗ</w:t>
      </w:r>
      <w:r>
        <w:rPr>
          <w:rFonts w:hint="eastAsia"/>
        </w:rPr>
        <w:t xml:space="preserve">in ma Munirah yayartace take siya mata ta ce ta </w:t>
      </w:r>
      <w:r>
        <w:rPr>
          <w:rFonts w:hint="eastAsia"/>
        </w:rPr>
        <w:t>ɓ</w:t>
      </w:r>
      <w:r>
        <w:rPr>
          <w:rFonts w:hint="eastAsia"/>
        </w:rPr>
        <w:t>oye saboda in dai Ammi ta gani ita kanta ranar kashinta ya bushe.</w:t>
      </w:r>
    </w:p>
    <w:p w:rsidR="00000000" w:rsidRDefault="00DE55CC">
      <w:pPr>
        <w:rPr>
          <w:rFonts w:hint="eastAsia"/>
        </w:rPr>
      </w:pPr>
    </w:p>
    <w:p w:rsidR="00000000" w:rsidRDefault="00DE55CC">
      <w:pPr>
        <w:rPr>
          <w:rFonts w:hint="eastAsia"/>
        </w:rPr>
      </w:pPr>
      <w:r>
        <w:rPr>
          <w:rFonts w:hint="eastAsia"/>
        </w:rPr>
        <w:t>Toilet ta shige tayi alwala sannan ta fito ta fara tashin 'karti</w:t>
      </w:r>
      <w:r>
        <w:rPr>
          <w:rFonts w:hint="eastAsia"/>
        </w:rPr>
        <w:t>n yayyanta don duk sun gama degree suna zaune ba aure Muneerah ce kawai a level 2 ita kuwa wannan shekarar ta gama secondary school d'inta.suna zaman jiran ministoci ko sanatoci ko ma shugaban k'asar gaba d'ayansa. Kuma Ammin ce ta da'ure musu k'ugu.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Gan</w:t>
      </w:r>
      <w:r>
        <w:rPr>
          <w:rFonts w:hint="eastAsia"/>
        </w:rPr>
        <w:t>in rawar d'arin da take yasa Muneerah ta kalleta cikin muryar tausayi ta dafa kanta kafin tace "Sorry Little jikinne?" Lumshe idanunta tayi zara-zaran gashin idon suka yiwa idanunta rumfa sai ga tarin 'kwalla sun zubo mata. Ta tada Sallah kawai da sauri ji</w:t>
      </w:r>
      <w:r>
        <w:rPr>
          <w:rFonts w:hint="eastAsia"/>
        </w:rPr>
        <w:t xml:space="preserve">n </w:t>
      </w:r>
      <w:r>
        <w:rPr>
          <w:rFonts w:hint="eastAsia"/>
        </w:rPr>
        <w:t>Ƙ</w:t>
      </w:r>
      <w:r>
        <w:rPr>
          <w:rFonts w:hint="eastAsia"/>
        </w:rPr>
        <w:t xml:space="preserve">afafunta sun fara shirin gaza </w:t>
      </w:r>
      <w:r>
        <w:rPr>
          <w:rFonts w:hint="eastAsia"/>
        </w:rPr>
        <w:t>ɗ</w:t>
      </w:r>
      <w:r>
        <w:rPr>
          <w:rFonts w:hint="eastAsia"/>
        </w:rPr>
        <w:t xml:space="preserve">aukarta, yasa ta zauna tayi sallahr a zaune. </w:t>
      </w:r>
    </w:p>
    <w:p w:rsidR="00000000" w:rsidRDefault="00DE55CC">
      <w:pPr>
        <w:rPr>
          <w:rFonts w:hint="eastAsia"/>
        </w:rPr>
      </w:pPr>
    </w:p>
    <w:p w:rsidR="00000000" w:rsidRDefault="00DE55CC">
      <w:pPr>
        <w:rPr>
          <w:rFonts w:hint="eastAsia"/>
        </w:rPr>
      </w:pPr>
      <w:r>
        <w:rPr>
          <w:rFonts w:hint="eastAsia"/>
        </w:rPr>
        <w:t>Suna idarwa zazzafan zazza</w:t>
      </w:r>
      <w:r>
        <w:rPr>
          <w:rFonts w:hint="eastAsia"/>
        </w:rPr>
        <w:t>ɓ</w:t>
      </w:r>
      <w:r>
        <w:rPr>
          <w:rFonts w:hint="eastAsia"/>
        </w:rPr>
        <w:t>in ya sake mata rufdugu amma tsoron masifar Ammi yasa ta dole ta mi</w:t>
      </w:r>
      <w:r>
        <w:rPr>
          <w:rFonts w:hint="eastAsia"/>
        </w:rPr>
        <w:t>ƙ</w:t>
      </w:r>
      <w:r>
        <w:rPr>
          <w:rFonts w:hint="eastAsia"/>
        </w:rPr>
        <w:t>e ta fita don gyaran gidan. Muneerah ce tabi bayanta da sauri don dama kullum it</w:t>
      </w:r>
      <w:r>
        <w:rPr>
          <w:rFonts w:hint="eastAsia"/>
        </w:rPr>
        <w:t xml:space="preserve">a take tayata aikin gidan a </w:t>
      </w:r>
      <w:r>
        <w:rPr>
          <w:rFonts w:hint="eastAsia"/>
        </w:rPr>
        <w:t>ɓ</w:t>
      </w:r>
      <w:r>
        <w:rPr>
          <w:rFonts w:hint="eastAsia"/>
        </w:rPr>
        <w:t>oye don idan har Ammi ta gani to ta tabbata ranar kashinta ya bushe.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Wajen zuwa zubar da sharar da take dustbin </w:t>
      </w:r>
      <w:r>
        <w:rPr>
          <w:rFonts w:hint="eastAsia"/>
        </w:rPr>
        <w:t>ɗ</w:t>
      </w:r>
      <w:r>
        <w:rPr>
          <w:rFonts w:hint="eastAsia"/>
        </w:rPr>
        <w:t xml:space="preserve">in kitchen </w:t>
      </w:r>
      <w:r>
        <w:rPr>
          <w:rFonts w:hint="eastAsia"/>
        </w:rPr>
        <w:t>ɗ</w:t>
      </w:r>
      <w:r>
        <w:rPr>
          <w:rFonts w:hint="eastAsia"/>
        </w:rPr>
        <w:t>in, sanyi ya ka</w:t>
      </w:r>
      <w:r>
        <w:rPr>
          <w:rFonts w:hint="eastAsia"/>
        </w:rPr>
        <w:t>ɗ</w:t>
      </w:r>
      <w:r>
        <w:rPr>
          <w:rFonts w:hint="eastAsia"/>
        </w:rPr>
        <w:t>ata sosai take ta yanke jiki ta fa</w:t>
      </w:r>
      <w:r>
        <w:rPr>
          <w:rFonts w:hint="eastAsia"/>
        </w:rPr>
        <w:t>ɗ</w:t>
      </w:r>
      <w:r>
        <w:rPr>
          <w:rFonts w:hint="eastAsia"/>
        </w:rPr>
        <w:t>i ha</w:t>
      </w:r>
      <w:r>
        <w:rPr>
          <w:rFonts w:hint="eastAsia"/>
        </w:rPr>
        <w:t>ƙ</w:t>
      </w:r>
      <w:r>
        <w:rPr>
          <w:rFonts w:hint="eastAsia"/>
        </w:rPr>
        <w:t>oranta na kafkaf saboda kakkarwa ga idanunta</w:t>
      </w:r>
      <w:r>
        <w:rPr>
          <w:rFonts w:hint="eastAsia"/>
        </w:rPr>
        <w:t xml:space="preserve"> da suke shirin </w:t>
      </w:r>
      <w:r>
        <w:rPr>
          <w:rFonts w:hint="eastAsia"/>
        </w:rPr>
        <w:t>ƙ</w:t>
      </w:r>
      <w:r>
        <w:rPr>
          <w:rFonts w:hint="eastAsia"/>
        </w:rPr>
        <w:t>afewa.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Mahmah kishiyar Ammi da take tsaye a window ta saka salati da sauri ta fito daga sashenta ta </w:t>
      </w:r>
      <w:r>
        <w:rPr>
          <w:rFonts w:hint="eastAsia"/>
        </w:rPr>
        <w:t>ɗ</w:t>
      </w:r>
      <w:r>
        <w:rPr>
          <w:rFonts w:hint="eastAsia"/>
        </w:rPr>
        <w:t xml:space="preserve">aga Hamda </w:t>
      </w:r>
      <w:r>
        <w:rPr>
          <w:rFonts w:hint="eastAsia"/>
        </w:rPr>
        <w:t>ɗ</w:t>
      </w:r>
      <w:r>
        <w:rPr>
          <w:rFonts w:hint="eastAsia"/>
        </w:rPr>
        <w:t xml:space="preserve">in tana kiran Sunanta amma ina tuni numfashinta yayi sama, hakan yayi daidai da shigowar Abbu daga masallachi da sauri ya </w:t>
      </w:r>
      <w:r>
        <w:rPr>
          <w:rFonts w:hint="eastAsia"/>
        </w:rPr>
        <w:t>ƙ</w:t>
      </w:r>
      <w:r>
        <w:rPr>
          <w:rFonts w:hint="eastAsia"/>
        </w:rPr>
        <w:t>ar</w:t>
      </w:r>
      <w:r>
        <w:rPr>
          <w:rFonts w:hint="eastAsia"/>
        </w:rPr>
        <w:t>aso yana tambayar lafiya? Cikin muryar ru</w:t>
      </w:r>
      <w:r>
        <w:rPr>
          <w:rFonts w:hint="eastAsia"/>
        </w:rPr>
        <w:t>ɗ</w:t>
      </w:r>
      <w:r>
        <w:rPr>
          <w:rFonts w:hint="eastAsia"/>
        </w:rPr>
        <w:t>ewa.</w:t>
      </w:r>
    </w:p>
    <w:p w:rsidR="00000000" w:rsidRDefault="00DE55CC">
      <w:pPr>
        <w:rPr>
          <w:rFonts w:hint="eastAsia"/>
        </w:rPr>
      </w:pPr>
    </w:p>
    <w:p w:rsidR="00000000" w:rsidRDefault="00DE55CC">
      <w:pPr>
        <w:rPr>
          <w:rFonts w:hint="eastAsia"/>
        </w:rPr>
      </w:pPr>
      <w:r>
        <w:rPr>
          <w:rFonts w:hint="eastAsia"/>
        </w:rPr>
        <w:t>Mahmah ta nuna masa Hamda da take yashe a cinyarta, bai gama jin bayaninta ba ya sunkuceta da sauri yayi parking space da ita Mahmah tabi bayansa kasancewar da dogon Hijab a jikinta.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_______________________</w:t>
      </w:r>
      <w:r>
        <w:rPr>
          <w:rFonts w:hint="eastAsia"/>
        </w:rPr>
        <w:t>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Likitan yayi gwaje-gwaje da yawa kafin ya tura su ayi mata test </w:t>
      </w:r>
      <w:r>
        <w:rPr>
          <w:rFonts w:hint="eastAsia"/>
        </w:rPr>
        <w:t>ɗ</w:t>
      </w:r>
      <w:r>
        <w:rPr>
          <w:rFonts w:hint="eastAsia"/>
        </w:rPr>
        <w:t>in typhoid da malaria.</w:t>
      </w:r>
    </w:p>
    <w:p w:rsidR="00000000" w:rsidRDefault="00DE55CC">
      <w:pPr>
        <w:rPr>
          <w:rFonts w:hint="eastAsia"/>
        </w:rPr>
      </w:pPr>
    </w:p>
    <w:p w:rsidR="00000000" w:rsidRDefault="00DE55CC">
      <w:pPr>
        <w:rPr>
          <w:rFonts w:hint="eastAsia"/>
        </w:rPr>
      </w:pPr>
      <w:r>
        <w:rPr>
          <w:rFonts w:hint="eastAsia"/>
        </w:rPr>
        <w:t>Suna dawowa ya bu</w:t>
      </w:r>
      <w:r>
        <w:rPr>
          <w:rFonts w:hint="eastAsia"/>
        </w:rPr>
        <w:t>ɗ</w:t>
      </w:r>
      <w:r>
        <w:rPr>
          <w:rFonts w:hint="eastAsia"/>
        </w:rPr>
        <w:t xml:space="preserve">e takardar cikin </w:t>
      </w:r>
      <w:r>
        <w:rPr>
          <w:rFonts w:hint="eastAsia"/>
        </w:rPr>
        <w:t>ɓ</w:t>
      </w:r>
      <w:r>
        <w:rPr>
          <w:rFonts w:hint="eastAsia"/>
        </w:rPr>
        <w:t xml:space="preserve">acin rai ya </w:t>
      </w:r>
      <w:r>
        <w:rPr>
          <w:rFonts w:hint="eastAsia"/>
        </w:rPr>
        <w:t>ɗ</w:t>
      </w:r>
      <w:r>
        <w:rPr>
          <w:rFonts w:hint="eastAsia"/>
        </w:rPr>
        <w:t>ago yana kallonsu ya ce "Me yasa jama'a basu da tausayine? Yanzu haka wannan yarinyar mai aiki ce ko marainiya</w:t>
      </w:r>
      <w:r>
        <w:rPr>
          <w:rFonts w:hint="eastAsia"/>
        </w:rPr>
        <w:t xml:space="preserve"> ko kuma wacce uwarta bata gidan aka bari ciwo yayi mata mummunan kamu haka? Typhoid malaria ga pneumonia tayi mata mummunan kamu wanda idan ba'a kiyaye ba nan gaba ka</w:t>
      </w:r>
      <w:r>
        <w:rPr>
          <w:rFonts w:hint="eastAsia"/>
        </w:rPr>
        <w:t>ɗ</w:t>
      </w:r>
      <w:r>
        <w:rPr>
          <w:rFonts w:hint="eastAsia"/>
        </w:rPr>
        <w:t>an zata iya zana asthmatic." kunya da takaici ne suka yiwa Abbu rufdugu lokaci guda ya r</w:t>
      </w:r>
      <w:r>
        <w:rPr>
          <w:rFonts w:hint="eastAsia"/>
        </w:rPr>
        <w:t xml:space="preserve">intse hannunsa da kyau Yana jin zuciyarsa kamar zata hudo don </w:t>
      </w:r>
      <w:r>
        <w:rPr>
          <w:rFonts w:hint="eastAsia"/>
        </w:rPr>
        <w:t>Ɓ</w:t>
      </w:r>
      <w:r>
        <w:rPr>
          <w:rFonts w:hint="eastAsia"/>
        </w:rPr>
        <w:t>acin rai. Tabbas Sakinat ta cuce shi bai tabbatar ita jahila bace har sai da ta haifi yarinyar nan, yau kuwa zai nuna mata zahirinsa idan da ba</w:t>
      </w:r>
      <w:r>
        <w:rPr>
          <w:rFonts w:hint="eastAsia"/>
        </w:rPr>
        <w:t>ɗ</w:t>
      </w:r>
      <w:r>
        <w:rPr>
          <w:rFonts w:hint="eastAsia"/>
        </w:rPr>
        <w:t xml:space="preserve">ininsa ta sani.  "Admitting </w:t>
      </w:r>
      <w:r>
        <w:rPr>
          <w:rFonts w:hint="eastAsia"/>
        </w:rPr>
        <w:t>ɗ</w:t>
      </w:r>
      <w:r>
        <w:rPr>
          <w:rFonts w:hint="eastAsia"/>
        </w:rPr>
        <w:t>inta zan yi" likitan</w:t>
      </w:r>
      <w:r>
        <w:rPr>
          <w:rFonts w:hint="eastAsia"/>
        </w:rPr>
        <w:t xml:space="preserve"> ya fa</w:t>
      </w:r>
      <w:r>
        <w:rPr>
          <w:rFonts w:hint="eastAsia"/>
        </w:rPr>
        <w:t>ɗ</w:t>
      </w:r>
      <w:r>
        <w:rPr>
          <w:rFonts w:hint="eastAsia"/>
        </w:rPr>
        <w:t xml:space="preserve">a ransa a </w:t>
      </w:r>
      <w:r>
        <w:rPr>
          <w:rFonts w:hint="eastAsia"/>
        </w:rPr>
        <w:t>ɓ</w:t>
      </w:r>
      <w:r>
        <w:rPr>
          <w:rFonts w:hint="eastAsia"/>
        </w:rPr>
        <w:t>ace don sosai yaji tausayinta ya kamashi.</w:t>
      </w:r>
    </w:p>
    <w:p w:rsidR="00000000" w:rsidRDefault="00DE55CC">
      <w:pPr>
        <w:rPr>
          <w:rFonts w:hint="eastAsia"/>
        </w:rPr>
      </w:pPr>
    </w:p>
    <w:p w:rsidR="00000000" w:rsidRDefault="00DE55CC">
      <w:pPr>
        <w:rPr>
          <w:rFonts w:hint="eastAsia"/>
        </w:rPr>
      </w:pPr>
      <w:r>
        <w:rPr>
          <w:rFonts w:hint="eastAsia"/>
        </w:rPr>
        <w:t xml:space="preserve">Abbu ya jinjina masa kai kawai don baya jin yarda yake jin zuciyarsa zai iya furucin ko da kalma </w:t>
      </w:r>
      <w:r>
        <w:rPr>
          <w:rFonts w:hint="eastAsia"/>
        </w:rPr>
        <w:t>ɗ</w:t>
      </w:r>
      <w:r>
        <w:rPr>
          <w:rFonts w:hint="eastAsia"/>
        </w:rPr>
        <w:t>aya ne.</w:t>
      </w:r>
    </w:p>
    <w:p w:rsidR="00000000" w:rsidRDefault="00DE55CC">
      <w:pPr>
        <w:rPr>
          <w:rFonts w:hint="eastAsia"/>
        </w:rPr>
      </w:pPr>
    </w:p>
    <w:p w:rsidR="00000000" w:rsidRDefault="00DE55CC">
      <w:pPr>
        <w:rPr>
          <w:rFonts w:hint="eastAsia"/>
        </w:rPr>
      </w:pPr>
      <w:r>
        <w:rPr>
          <w:rFonts w:hint="eastAsia"/>
        </w:rPr>
        <w:t xml:space="preserve">Sai da suka shiga </w:t>
      </w:r>
      <w:r>
        <w:rPr>
          <w:rFonts w:hint="eastAsia"/>
        </w:rPr>
        <w:t>ɗ</w:t>
      </w:r>
      <w:r>
        <w:rPr>
          <w:rFonts w:hint="eastAsia"/>
        </w:rPr>
        <w:t xml:space="preserve">akin ya kalli Mahmah ya ce." ki daure ki zauna min da ita don na san </w:t>
      </w:r>
      <w:r>
        <w:rPr>
          <w:rFonts w:hint="eastAsia"/>
        </w:rPr>
        <w:t xml:space="preserve">ko na ce tazo ma ba zuwa xa tayi ba wallahi, na gaji da halayen Sakina a dole nake zaune da ita." Mahmah murmushi tayi tana gyarawa Hamda hular da take kanta ta ce"Ni wallahi Abbu na rasa silar wannan tsana ni fa bana jin ko </w:t>
      </w:r>
      <w:r>
        <w:rPr>
          <w:rFonts w:hint="eastAsia"/>
        </w:rPr>
        <w:t>ɗ</w:t>
      </w:r>
      <w:r>
        <w:rPr>
          <w:rFonts w:hint="eastAsia"/>
        </w:rPr>
        <w:t xml:space="preserve">an kishiya aka bar min zan yi </w:t>
      </w:r>
      <w:r>
        <w:rPr>
          <w:rFonts w:hint="eastAsia"/>
        </w:rPr>
        <w:t xml:space="preserve">masa wannan abin da Sakina take yiwa yarinyar nan da tunda tazo duniya bata barta ta huta ba. kuma tun ranar da ta haifeta da ta'ki Shayar da ita nace ta bar min ita amma ta'ki sannan kuma ita bata yi mata ri'ko mai kyau ba bata tunanin Allah ya kamata da </w:t>
      </w:r>
      <w:r>
        <w:rPr>
          <w:rFonts w:hint="eastAsia"/>
        </w:rPr>
        <w:t xml:space="preserve">ha'k'kinta?" Abbu ya girgiza kai "Tsabar jahilcine da jayayya da hukuncin ubangiji, Idan banda haka kace kai lallai ga abinda kake so ka haifa da baka samu ba kuma sai ka d'aura tsana akan wanda Allah ya baka Allah dai ya kyauta amma yau kam zan shayar da </w:t>
      </w:r>
      <w:r>
        <w:rPr>
          <w:rFonts w:hint="eastAsia"/>
        </w:rPr>
        <w:t>Sakina ruwan mamaki." Daga Haka ya fice ya bar Mahmah rik'e da hannun Hamda da ake 'karawa ruwa.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Daga yanayin parking d'in da yayi duka ma'aikatan gidan suka tabbatar ba lafiya ba, ko amsa gaisuwar da suke masa bai yi ba ya danna kansa sashen Ammi, a mas</w:t>
      </w:r>
      <w:r>
        <w:rPr>
          <w:rFonts w:hint="eastAsia"/>
        </w:rPr>
        <w:t>ife ya shiga k'wala mata kira.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sauri ta fito k'irjinta yana dukan uku-uku don ta tabbatar ba lafiya ba. turus tayi a gabansa tana kallon yarda yake nuna ta da yatsa cikin tashin hankali ya ke fad'in "Ban tabbatar jahila na aura ba Sakinah sai bayan da</w:t>
      </w:r>
      <w:r>
        <w:rPr>
          <w:rFonts w:hint="eastAsia"/>
        </w:rPr>
        <w:t xml:space="preserve"> kika haifi Hamda to ina tabbatar miki ko ki canja takunki ko kuma wallahi Na guntule igiyar aurena da take kan ki wacce irin masifa ce wannan? Saboda son zuciya kin tattara tsanar duniya kin zuba akan 'diyata don tazo a mace ita ta halicci kanta? kuma Sad</w:t>
      </w:r>
      <w:r>
        <w:rPr>
          <w:rFonts w:hint="eastAsia"/>
        </w:rPr>
        <w:t>iya tana son rik'eta kin hanata saboda kin fi son ta zauna a wajenki ki cigaba da gallaza mata, ga shi nan mummunan ciwo yayi mata dirar mikiya to wallahi ki tabbata idan kika yi sanadiyyar rasa ranta wallahil azim sai na makaki kotu da sunan makashiyar 'y</w:t>
      </w:r>
      <w:r>
        <w:rPr>
          <w:rFonts w:hint="eastAsia"/>
        </w:rPr>
        <w:t xml:space="preserve">ar da ta haifa ta cikinta.   Na gaya miki na sake jaddada miki, ko su wa'dancan kitika kitikan 'yan matan da kika ajiye a 'daki kika hanasu aure kuna jiran mai ku'di mai suke yi da ba zasu yi aikin ba sai ita 'yar shila Na sake jaddada miki </w:t>
      </w:r>
      <w:r>
        <w:rPr>
          <w:rFonts w:hint="eastAsia"/>
        </w:rPr>
        <w:lastRenderedPageBreak/>
        <w:t xml:space="preserve">ki fita sabgar </w:t>
      </w:r>
      <w:r>
        <w:rPr>
          <w:rFonts w:hint="eastAsia"/>
        </w:rPr>
        <w:t>yarinyata kuma daga yau ta koma hannun Sadiya tsakaninki da ita kallo daga nesa idan kuma kin k'i ina tabbatar miki a bakin aurenki shashashar banza da bata yarda da k'addara ba."</w:t>
      </w:r>
    </w:p>
    <w:p w:rsidR="00000000" w:rsidRDefault="00DE55CC">
      <w:pPr>
        <w:rPr>
          <w:rFonts w:hint="eastAsia"/>
        </w:rPr>
      </w:pPr>
    </w:p>
    <w:p w:rsidR="00000000" w:rsidRDefault="00DE55CC">
      <w:pPr>
        <w:rPr>
          <w:rFonts w:hint="eastAsia"/>
        </w:rPr>
      </w:pPr>
      <w:r>
        <w:rPr>
          <w:rFonts w:hint="eastAsia"/>
        </w:rPr>
        <w:t>Ammi ta bi bayansa da kallo tana sakin tsaki a fili tace "Aikin banza ni na</w:t>
      </w:r>
      <w:r>
        <w:rPr>
          <w:rFonts w:hint="eastAsia"/>
        </w:rPr>
        <w:t xml:space="preserve"> zata ma wani abin tashin hankalinne ya faru yake samba'do min kira ashe akan waccar banzar 'yar ce da ban k'i ko yanzu naji ance ta mutu ba da ina ji don murna har taka rawa zanyi." </w:t>
      </w:r>
    </w:p>
    <w:p w:rsidR="00000000" w:rsidRDefault="00DE55CC">
      <w:pPr>
        <w:rPr>
          <w:rFonts w:hint="eastAsia"/>
        </w:rPr>
      </w:pPr>
    </w:p>
    <w:p w:rsidR="00000000" w:rsidRDefault="00DE55CC">
      <w:pPr>
        <w:rPr>
          <w:rFonts w:hint="eastAsia"/>
        </w:rPr>
      </w:pPr>
      <w:r>
        <w:rPr>
          <w:rFonts w:hint="eastAsia"/>
        </w:rPr>
        <w:t>Muneerah da take gefe tasa hannunta ta d'auke hawayen da yake bulbula a</w:t>
      </w:r>
      <w:r>
        <w:rPr>
          <w:rFonts w:hint="eastAsia"/>
        </w:rPr>
        <w:t xml:space="preserve"> idonta a zuciyarta ta dinga nemawa 'yar uwarta sau'ki da addu'ar shiriya ga mahaifiyarta, da take tunanin kamar Aljannu sun shafeta lamarin Ammin yana bata tsoro mutum 'daya ne yake iya tan'kwarata in dai yana gari Yaya Hammad to shi kuma rabonsa da Niger</w:t>
      </w:r>
      <w:r>
        <w:rPr>
          <w:rFonts w:hint="eastAsia"/>
        </w:rPr>
        <w:t>ia ma an doshi shekara shekara Goma sha biyu kullum sai dai matarsa tazo amma ko y'ay'ansa baya bari su zo.</w:t>
      </w:r>
    </w:p>
    <w:p w:rsidR="00000000" w:rsidRDefault="00DE55CC">
      <w:pPr>
        <w:rPr>
          <w:rFonts w:hint="eastAsia"/>
        </w:rPr>
      </w:pPr>
      <w:r>
        <w:rPr>
          <w:rFonts w:hint="eastAsia"/>
        </w:rPr>
        <w:t>tun wani mummunan duka da tayiwa Hamdan ransa ya 'baci ya shiga gaya mata magana har da kusan marin Ammin yayi kuma a gaban kowa ya kirata jahila, s</w:t>
      </w:r>
      <w:r>
        <w:rPr>
          <w:rFonts w:hint="eastAsia"/>
        </w:rPr>
        <w:t>hikkenan bayan kwana bakwai ya tattara ya tafi Birmingham dake k'asar England inda a can zai nemi</w:t>
      </w:r>
    </w:p>
    <w:p w:rsidR="00000000" w:rsidRDefault="00DE55CC">
      <w:pPr>
        <w:rPr>
          <w:rFonts w:hint="eastAsia"/>
        </w:rPr>
      </w:pPr>
      <w:r>
        <w:rPr>
          <w:rFonts w:hint="eastAsia"/>
        </w:rPr>
        <w:t>Aiki.  yafi sati ma a abuja kafin lokacin da visar sa ta fito shikkenan bai sake waiwayar Nigeria ba idan bata manta ba lokacin Hamda bata fi shekara Hud'u ba</w:t>
      </w:r>
      <w:r>
        <w:rPr>
          <w:rFonts w:hint="eastAsia"/>
        </w:rPr>
        <w:t>.Ta saki ajiyar zuciya a hankali ta furta Allah ya dawo da kai lafiya Ya Hammad don tabbas Ammi shi kad'ai ne yake tan'kwarata akan Hamda.</w:t>
      </w:r>
    </w:p>
    <w:p w:rsidR="00000000" w:rsidRDefault="00DE55CC">
      <w:pPr>
        <w:rPr>
          <w:rFonts w:hint="eastAsia"/>
        </w:rPr>
      </w:pPr>
    </w:p>
    <w:p w:rsidR="00000000" w:rsidRDefault="00DE55CC">
      <w:pPr>
        <w:rPr>
          <w:rFonts w:hint="eastAsia"/>
        </w:rPr>
      </w:pPr>
      <w:r>
        <w:rPr>
          <w:rFonts w:hint="eastAsia"/>
        </w:rPr>
        <w:t xml:space="preserve">Tana gama break fast wanka kawai tayi ta zuba na asibitin a cikin basket ta fito da sauri don nufar asibitin da aka </w:t>
      </w:r>
      <w:r>
        <w:rPr>
          <w:rFonts w:hint="eastAsia"/>
        </w:rPr>
        <w:t xml:space="preserve">kwantar da 'yar uwarta. Murd'a 'kofar yayi daidai da fitowar Ammi daga corridor d'in bedroom d'inta ta zubawa Muneerah wani banzan kallo kafin ta ce "Gidan Uwar wa zaki kai abincin nan?" Muneerah 'kirjinta ya buga sosai tana kallon k'asa tace "Asibiti zan </w:t>
      </w:r>
      <w:r>
        <w:rPr>
          <w:rFonts w:hint="eastAsia"/>
        </w:rPr>
        <w:t>kai..." "Da izinin uban wa?"........_~AL</w:t>
      </w:r>
      <w:r>
        <w:rPr>
          <w:rFonts w:hint="eastAsia"/>
        </w:rPr>
        <w:t>Ƙ</w:t>
      </w:r>
      <w:r>
        <w:rPr>
          <w:rFonts w:hint="eastAsia"/>
        </w:rPr>
        <w:t>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w:t>
      </w:r>
    </w:p>
    <w:p w:rsidR="00000000" w:rsidRDefault="00DE55CC">
      <w:pPr>
        <w:rPr>
          <w:rFonts w:hint="eastAsia"/>
        </w:rPr>
      </w:pPr>
    </w:p>
    <w:p w:rsidR="00000000" w:rsidRDefault="00DE55CC">
      <w:pPr>
        <w:rPr>
          <w:rFonts w:hint="eastAsia"/>
        </w:rPr>
      </w:pPr>
      <w:r>
        <w:rPr>
          <w:rFonts w:hint="eastAsia"/>
        </w:rPr>
        <w:t>LIttafin Nazeefah Sabo Nashe.</w:t>
      </w:r>
    </w:p>
    <w:p w:rsidR="00000000" w:rsidRDefault="00DE55CC">
      <w:pPr>
        <w:rPr>
          <w:rFonts w:hint="eastAsia"/>
        </w:rPr>
      </w:pPr>
    </w:p>
    <w:p w:rsidR="00000000" w:rsidRDefault="00DE55CC">
      <w:pPr>
        <w:rPr>
          <w:rFonts w:hint="eastAsia"/>
        </w:rPr>
      </w:pPr>
      <w:r>
        <w:rPr>
          <w:rFonts w:hint="eastAsia"/>
        </w:rPr>
        <w:t>08033748387 (JIKAR NASHE)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Follow me on wattpad</w:t>
      </w:r>
    </w:p>
    <w:p w:rsidR="00000000" w:rsidRDefault="00DE55CC">
      <w:pPr>
        <w:rPr>
          <w:rFonts w:hint="eastAsia"/>
        </w:rPr>
      </w:pPr>
    </w:p>
    <w:p w:rsidR="00000000" w:rsidRDefault="00DE55CC">
      <w:pPr>
        <w:rPr>
          <w:rFonts w:hint="eastAsia"/>
        </w:rPr>
      </w:pPr>
      <w:r>
        <w:rPr>
          <w:rFonts w:hint="eastAsia"/>
        </w:rPr>
        <w:t>Nazeefah381</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ELEGANT ONLINE WRITERS</w:t>
      </w:r>
    </w:p>
    <w:p w:rsidR="00000000" w:rsidRDefault="00DE55CC">
      <w:pPr>
        <w:rPr>
          <w:rFonts w:hint="eastAsia"/>
        </w:rPr>
      </w:pPr>
    </w:p>
    <w:p w:rsidR="00000000" w:rsidRDefault="00DE55CC">
      <w:pPr>
        <w:rPr>
          <w:rFonts w:hint="eastAsia"/>
        </w:rPr>
      </w:pPr>
      <w:r>
        <w:rPr>
          <w:rFonts w:hint="eastAsia"/>
        </w:rPr>
        <w:lastRenderedPageBreak/>
        <w:t>(Ha</w:t>
      </w:r>
      <w:r>
        <w:rPr>
          <w:rFonts w:hint="eastAsia"/>
        </w:rPr>
        <w:t>ɗ</w:t>
      </w:r>
      <w:r>
        <w:rPr>
          <w:rFonts w:hint="eastAsia"/>
        </w:rPr>
        <w:t>in kai shine takenmu.)</w:t>
      </w:r>
    </w:p>
    <w:p w:rsidR="00000000" w:rsidRDefault="00DE55CC">
      <w:pPr>
        <w:rPr>
          <w:rFonts w:hint="eastAsia"/>
        </w:rPr>
      </w:pPr>
      <w:r>
        <w:rPr>
          <w:rFonts w:hint="eastAsia"/>
        </w:rPr>
        <w:t>_2</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Free Page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Tuni </w:t>
      </w:r>
      <w:r>
        <w:rPr>
          <w:rFonts w:hint="eastAsia"/>
        </w:rPr>
        <w:t xml:space="preserve">hawaye ya b'alle daga idanun </w:t>
      </w:r>
    </w:p>
    <w:p w:rsidR="00000000" w:rsidRDefault="00DE55CC">
      <w:pPr>
        <w:rPr>
          <w:rFonts w:hint="eastAsia"/>
        </w:rPr>
      </w:pPr>
      <w:r>
        <w:rPr>
          <w:rFonts w:hint="eastAsia"/>
        </w:rPr>
        <w:t xml:space="preserve">muneerah jin Abbu ya ce cikin zafin rai "Da izinin ubanta, kin ga sakina ki kiyayeni wallahi, ke Muneerah zo ki wuce kije kinji Allah yayi miki albarka." Fuskar Ammi a </w:t>
      </w:r>
      <w:r>
        <w:rPr>
          <w:rFonts w:hint="eastAsia"/>
        </w:rPr>
        <w:t>ɗ</w:t>
      </w:r>
      <w:r>
        <w:rPr>
          <w:rFonts w:hint="eastAsia"/>
        </w:rPr>
        <w:t>aure take jifa masa kallo mai cike da bala'i Ai kuwa Mune</w:t>
      </w:r>
      <w:r>
        <w:rPr>
          <w:rFonts w:hint="eastAsia"/>
        </w:rPr>
        <w:t xml:space="preserve">erah na fita ta sauke kwandon masifarta a kansa.  "Na fa gaji da wannan rainin hankalin naka ba zaka dinga juyani kamar wata </w:t>
      </w:r>
      <w:r>
        <w:rPr>
          <w:rFonts w:hint="eastAsia"/>
        </w:rPr>
        <w:t>Ƴ</w:t>
      </w:r>
      <w:r>
        <w:rPr>
          <w:rFonts w:hint="eastAsia"/>
        </w:rPr>
        <w:t>arka ba,ban maka dole ka zauna dani ba, haba ina dalili kayi ta sakin nawa mana sai me? Da</w:t>
      </w:r>
      <w:r>
        <w:rPr>
          <w:rFonts w:hint="eastAsia"/>
        </w:rPr>
        <w:t>ɗ</w:t>
      </w:r>
      <w:r>
        <w:rPr>
          <w:rFonts w:hint="eastAsia"/>
        </w:rPr>
        <w:t xml:space="preserve">in abin ba cusa maka ni aka yi ba, har </w:t>
      </w:r>
      <w:r>
        <w:rPr>
          <w:rFonts w:hint="eastAsia"/>
        </w:rPr>
        <w:t>ƙ</w:t>
      </w:r>
      <w:r>
        <w:rPr>
          <w:rFonts w:hint="eastAsia"/>
        </w:rPr>
        <w:t>asar mu kaje ka yaudaro iyayena ka auro ni." tsaki yaja kawai ya fice yana jinta tana sake fa</w:t>
      </w:r>
      <w:r>
        <w:rPr>
          <w:rFonts w:hint="eastAsia"/>
        </w:rPr>
        <w:t>ɗ</w:t>
      </w:r>
      <w:r>
        <w:rPr>
          <w:rFonts w:hint="eastAsia"/>
        </w:rPr>
        <w:t>ar aikin banza, kuma wallahi ba wata shegiya da zan bari ta ri</w:t>
      </w:r>
      <w:r>
        <w:rPr>
          <w:rFonts w:hint="eastAsia"/>
        </w:rPr>
        <w:t>ƙ</w:t>
      </w:r>
      <w:r>
        <w:rPr>
          <w:rFonts w:hint="eastAsia"/>
        </w:rPr>
        <w:t xml:space="preserve">e min </w:t>
      </w:r>
      <w:r>
        <w:rPr>
          <w:rFonts w:hint="eastAsia"/>
        </w:rPr>
        <w:t>ƴ</w:t>
      </w:r>
      <w:r>
        <w:rPr>
          <w:rFonts w:hint="eastAsia"/>
        </w:rPr>
        <w:t xml:space="preserve">a, a barni idan ma kasheta zan yi na kasheta ai ta wace." Abbu girgiza kai kawai yayi yana </w:t>
      </w:r>
      <w:r>
        <w:rPr>
          <w:rFonts w:hint="eastAsia"/>
        </w:rPr>
        <w:t>mamakin Sakina da ko ka</w:t>
      </w:r>
      <w:r>
        <w:rPr>
          <w:rFonts w:hint="eastAsia"/>
        </w:rPr>
        <w:t>ɗ</w:t>
      </w:r>
      <w:r>
        <w:rPr>
          <w:rFonts w:hint="eastAsia"/>
        </w:rPr>
        <w:t>an bata jin nauyin furta masa duk maganar da tazo bakinta. A kullum kuma sai tayi wannan zancen na ba cusa masa ita aka yi ba wanda yasan gori ne kawai take wa Sadiya tunda itace aka yi musu auren ha</w:t>
      </w:r>
      <w:r>
        <w:rPr>
          <w:rFonts w:hint="eastAsia"/>
        </w:rPr>
        <w:t>ɗ</w:t>
      </w:r>
      <w:r>
        <w:rPr>
          <w:rFonts w:hint="eastAsia"/>
        </w:rPr>
        <w:t>i. A zahiri ya ce "Ai fa, ko bak</w:t>
      </w:r>
      <w:r>
        <w:rPr>
          <w:rFonts w:hint="eastAsia"/>
        </w:rPr>
        <w:t>i fa</w:t>
      </w:r>
      <w:r>
        <w:rPr>
          <w:rFonts w:hint="eastAsia"/>
        </w:rPr>
        <w:t>ɗ</w:t>
      </w:r>
      <w:r>
        <w:rPr>
          <w:rFonts w:hint="eastAsia"/>
        </w:rPr>
        <w:t xml:space="preserve">a ba da zan iya nima da na sahhale miki, saboda na gaji da matsalolinki matsalar </w:t>
      </w:r>
      <w:r>
        <w:rPr>
          <w:rFonts w:hint="eastAsia"/>
        </w:rPr>
        <w:t>ɗ</w:t>
      </w:r>
      <w:r>
        <w:rPr>
          <w:rFonts w:hint="eastAsia"/>
        </w:rPr>
        <w:t xml:space="preserve">aya ba zan iya ba, duk wannan hargagin a baki ya tsaya Allah ya riga ya jarrabeni da tarin </w:t>
      </w:r>
      <w:r>
        <w:rPr>
          <w:rFonts w:hint="eastAsia"/>
        </w:rPr>
        <w:t>ƙ</w:t>
      </w:r>
      <w:r>
        <w:rPr>
          <w:rFonts w:hint="eastAsia"/>
        </w:rPr>
        <w:t xml:space="preserve">aunarki da ya riga ya zama jinin jikina, bana jin ma zan iya rayuwa babu ke, </w:t>
      </w:r>
      <w:r>
        <w:rPr>
          <w:rFonts w:hint="eastAsia"/>
        </w:rPr>
        <w:t>amma shi ka</w:t>
      </w:r>
      <w:r>
        <w:rPr>
          <w:rFonts w:hint="eastAsia"/>
        </w:rPr>
        <w:t>ɗ</w:t>
      </w:r>
      <w:r>
        <w:rPr>
          <w:rFonts w:hint="eastAsia"/>
        </w:rPr>
        <w:t>ai ya san wahalar da take bashi wanda take rufe idonsa daga aikata adalci tsakaninta da kishiyarta duk da tarin ha</w:t>
      </w:r>
      <w:r>
        <w:rPr>
          <w:rFonts w:hint="eastAsia"/>
        </w:rPr>
        <w:t>ƙ</w:t>
      </w:r>
      <w:r>
        <w:rPr>
          <w:rFonts w:hint="eastAsia"/>
        </w:rPr>
        <w:t xml:space="preserve">uri da biyayyar da Sadiya take masa amma sam baya mata so koda kashi </w:t>
      </w:r>
      <w:r>
        <w:rPr>
          <w:rFonts w:hint="eastAsia"/>
        </w:rPr>
        <w:t>ɗ</w:t>
      </w:r>
      <w:r>
        <w:rPr>
          <w:rFonts w:hint="eastAsia"/>
        </w:rPr>
        <w:t>aya cikin goman da yake yiwa Sakina ya rasa irin wannan mas</w:t>
      </w:r>
      <w:r>
        <w:rPr>
          <w:rFonts w:hint="eastAsia"/>
        </w:rPr>
        <w:t>ifa ko fushi tayi dashi yana rasa sukuni har sai ta sauko yaga murmushinta sannan ya ke sakin ajiyar zuciya ta samun kwanciyar hankali. Bai sani ba ko don kasancewarta daga jinsin larabawa,shi yasa ya ke mata kallon tafi sauran mata?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w:t>
      </w:r>
      <w:r>
        <w:rPr>
          <w:rFonts w:hint="eastAsia"/>
        </w:rPr>
        <w:t>_______________</w:t>
      </w:r>
    </w:p>
    <w:p w:rsidR="00000000" w:rsidRDefault="00DE55CC">
      <w:pPr>
        <w:rPr>
          <w:rFonts w:hint="eastAsia"/>
        </w:rPr>
      </w:pPr>
    </w:p>
    <w:p w:rsidR="00000000" w:rsidRDefault="00DE55CC">
      <w:pPr>
        <w:rPr>
          <w:rFonts w:hint="eastAsia"/>
        </w:rPr>
      </w:pPr>
      <w:r>
        <w:rPr>
          <w:rFonts w:hint="eastAsia"/>
        </w:rPr>
        <w:t>Da sau</w:t>
      </w:r>
      <w:r>
        <w:rPr>
          <w:rFonts w:hint="eastAsia"/>
        </w:rPr>
        <w:t>ƙ</w:t>
      </w:r>
      <w:r>
        <w:rPr>
          <w:rFonts w:hint="eastAsia"/>
        </w:rPr>
        <w:t xml:space="preserve">i sosai a yanayin da ta samu jikin </w:t>
      </w:r>
      <w:r>
        <w:rPr>
          <w:rFonts w:hint="eastAsia"/>
        </w:rPr>
        <w:t>ƴ</w:t>
      </w:r>
      <w:r>
        <w:rPr>
          <w:rFonts w:hint="eastAsia"/>
        </w:rPr>
        <w:t>ar uwartata Muneerah ta sakar mata cute smile kafin cikin tsananin ladabi ta dur</w:t>
      </w:r>
      <w:r>
        <w:rPr>
          <w:rFonts w:hint="eastAsia"/>
        </w:rPr>
        <w:t>ƙ</w:t>
      </w:r>
      <w:r>
        <w:rPr>
          <w:rFonts w:hint="eastAsia"/>
        </w:rPr>
        <w:t xml:space="preserve">usa ta gaida Mahmah, ita dai tana ganin mutuncin matar nan duk da </w:t>
      </w:r>
      <w:r>
        <w:rPr>
          <w:rFonts w:hint="eastAsia"/>
        </w:rPr>
        <w:t>ƙ</w:t>
      </w:r>
      <w:r>
        <w:rPr>
          <w:rFonts w:hint="eastAsia"/>
        </w:rPr>
        <w:t>o</w:t>
      </w:r>
      <w:r>
        <w:rPr>
          <w:rFonts w:hint="eastAsia"/>
        </w:rPr>
        <w:t>ƙ</w:t>
      </w:r>
      <w:r>
        <w:rPr>
          <w:rFonts w:hint="eastAsia"/>
        </w:rPr>
        <w:t>arin cusa musu tsanarta da Ammi take. Sadiya t</w:t>
      </w:r>
      <w:r>
        <w:rPr>
          <w:rFonts w:hint="eastAsia"/>
        </w:rPr>
        <w:t>a shafa kan Muneerah kafin ta furta "</w:t>
      </w:r>
      <w:r>
        <w:rPr>
          <w:rFonts w:hint="eastAsia"/>
        </w:rPr>
        <w:t>ƴ</w:t>
      </w:r>
      <w:r>
        <w:rPr>
          <w:rFonts w:hint="eastAsia"/>
        </w:rPr>
        <w:t xml:space="preserve">ar albarka yau ba'a tafi Islamiyyar ba?" murmushi ta saki tana ajiye basket </w:t>
      </w:r>
      <w:r>
        <w:rPr>
          <w:rFonts w:hint="eastAsia"/>
        </w:rPr>
        <w:t>ɗ</w:t>
      </w:r>
      <w:r>
        <w:rPr>
          <w:rFonts w:hint="eastAsia"/>
        </w:rPr>
        <w:t>in hannunta ta ce "Zuwa nayi na zauna kije gida ki huta kada su Humaid su bu</w:t>
      </w:r>
      <w:r>
        <w:rPr>
          <w:rFonts w:hint="eastAsia"/>
        </w:rPr>
        <w:t>ƙ</w:t>
      </w:r>
      <w:r>
        <w:rPr>
          <w:rFonts w:hint="eastAsia"/>
        </w:rPr>
        <w:t xml:space="preserve">aceki don na jiyo rigimarsa ma da zan fito da na </w:t>
      </w:r>
      <w:r>
        <w:rPr>
          <w:rFonts w:hint="eastAsia"/>
        </w:rPr>
        <w:lastRenderedPageBreak/>
        <w:t xml:space="preserve">tambayi Saliha </w:t>
      </w:r>
      <w:r>
        <w:rPr>
          <w:rFonts w:hint="eastAsia"/>
        </w:rPr>
        <w:t>mai aiki sai ta ce wai Islamiyya ce ba zai je ba." Ri</w:t>
      </w:r>
      <w:r>
        <w:rPr>
          <w:rFonts w:hint="eastAsia"/>
        </w:rPr>
        <w:t>ƙ</w:t>
      </w:r>
      <w:r>
        <w:rPr>
          <w:rFonts w:hint="eastAsia"/>
        </w:rPr>
        <w:t>e ha</w:t>
      </w:r>
      <w:r>
        <w:rPr>
          <w:rFonts w:hint="eastAsia"/>
        </w:rPr>
        <w:t>ɓ</w:t>
      </w:r>
      <w:r>
        <w:rPr>
          <w:rFonts w:hint="eastAsia"/>
        </w:rPr>
        <w:t xml:space="preserve">a Mahmah tayi tace "Kiji min ja'irin yaro amma Humaid akwai </w:t>
      </w:r>
      <w:r>
        <w:rPr>
          <w:rFonts w:hint="eastAsia"/>
        </w:rPr>
        <w:t>ɗ</w:t>
      </w:r>
      <w:r>
        <w:rPr>
          <w:rFonts w:hint="eastAsia"/>
        </w:rPr>
        <w:t>an kirki shikkenan bari naje na dawo bayan la'-sar sai na kwana da ita, kinga ai ba za'a barki ke ka</w:t>
      </w:r>
      <w:r>
        <w:rPr>
          <w:rFonts w:hint="eastAsia"/>
        </w:rPr>
        <w:t>ɗ</w:t>
      </w:r>
      <w:r>
        <w:rPr>
          <w:rFonts w:hint="eastAsia"/>
        </w:rPr>
        <w:t>ai ba naga ma jikinnata da sau</w:t>
      </w:r>
      <w:r>
        <w:rPr>
          <w:rFonts w:hint="eastAsia"/>
        </w:rPr>
        <w:t>ƙ</w:t>
      </w:r>
      <w:r>
        <w:rPr>
          <w:rFonts w:hint="eastAsia"/>
        </w:rPr>
        <w:t xml:space="preserve">i </w:t>
      </w:r>
      <w:r>
        <w:rPr>
          <w:rFonts w:hint="eastAsia"/>
        </w:rPr>
        <w:t>ƴ</w:t>
      </w:r>
      <w:r>
        <w:rPr>
          <w:rFonts w:hint="eastAsia"/>
        </w:rPr>
        <w:t>a</w:t>
      </w:r>
      <w:r>
        <w:rPr>
          <w:rFonts w:hint="eastAsia"/>
        </w:rPr>
        <w:t>r nema ta sha allurai." Ta fa</w:t>
      </w:r>
      <w:r>
        <w:rPr>
          <w:rFonts w:hint="eastAsia"/>
        </w:rPr>
        <w:t>ɗ</w:t>
      </w:r>
      <w:r>
        <w:rPr>
          <w:rFonts w:hint="eastAsia"/>
        </w:rPr>
        <w:t xml:space="preserve">a tana shafa gefen kumatun Hamda da haka kawai take mata wata irin </w:t>
      </w:r>
      <w:r>
        <w:rPr>
          <w:rFonts w:hint="eastAsia"/>
        </w:rPr>
        <w:t>ƙ</w:t>
      </w:r>
      <w:r>
        <w:rPr>
          <w:rFonts w:hint="eastAsia"/>
        </w:rPr>
        <w:t xml:space="preserve">auna ji take kamar jininta kamar kuma daga tsatsonta ta fito. Hamda ma rintse ido tayi tana ayyana da ana shawara da mutum kafin yazo duniya da tace ita tafi </w:t>
      </w:r>
      <w:r>
        <w:rPr>
          <w:rFonts w:hint="eastAsia"/>
        </w:rPr>
        <w:t xml:space="preserve">son zuwa a tsatson Mahmah mace saliha mai kyautayi jin </w:t>
      </w:r>
      <w:r>
        <w:rPr>
          <w:rFonts w:hint="eastAsia"/>
        </w:rPr>
        <w:t>ƙ</w:t>
      </w:r>
      <w:r>
        <w:rPr>
          <w:rFonts w:hint="eastAsia"/>
        </w:rPr>
        <w:t xml:space="preserve">ai da bata </w:t>
      </w:r>
      <w:r>
        <w:rPr>
          <w:rFonts w:hint="eastAsia"/>
        </w:rPr>
        <w:t>ɗ</w:t>
      </w:r>
      <w:r>
        <w:rPr>
          <w:rFonts w:hint="eastAsia"/>
        </w:rPr>
        <w:t>au duniya a bakin komai ba. Banda tata uwar da ta tattara duk sa</w:t>
      </w:r>
      <w:r>
        <w:rPr>
          <w:rFonts w:hint="eastAsia"/>
        </w:rPr>
        <w:t>ɓ</w:t>
      </w:r>
      <w:r>
        <w:rPr>
          <w:rFonts w:hint="eastAsia"/>
        </w:rPr>
        <w:t>anin halayen Mahmah a hankali ta ce "Nagode Mahmah sai kin dawo." Ha</w:t>
      </w:r>
      <w:r>
        <w:rPr>
          <w:rFonts w:hint="eastAsia"/>
        </w:rPr>
        <w:t>ɗ</w:t>
      </w:r>
      <w:r>
        <w:rPr>
          <w:rFonts w:hint="eastAsia"/>
        </w:rPr>
        <w:t>e rai Mahmah tayi tace "Kul na sake ji, ba godiya tsak</w:t>
      </w:r>
      <w:r>
        <w:rPr>
          <w:rFonts w:hint="eastAsia"/>
        </w:rPr>
        <w:t xml:space="preserve">aninmu yarda na </w:t>
      </w:r>
      <w:r>
        <w:rPr>
          <w:rFonts w:hint="eastAsia"/>
        </w:rPr>
        <w:t>ɗ</w:t>
      </w:r>
      <w:r>
        <w:rPr>
          <w:rFonts w:hint="eastAsia"/>
        </w:rPr>
        <w:t xml:space="preserve">auki </w:t>
      </w:r>
      <w:r>
        <w:rPr>
          <w:rFonts w:hint="eastAsia"/>
        </w:rPr>
        <w:t>ƴ</w:t>
      </w:r>
      <w:r>
        <w:rPr>
          <w:rFonts w:hint="eastAsia"/>
        </w:rPr>
        <w:t>a</w:t>
      </w:r>
      <w:r>
        <w:rPr>
          <w:rFonts w:hint="eastAsia"/>
        </w:rPr>
        <w:t>ƴ</w:t>
      </w:r>
      <w:r>
        <w:rPr>
          <w:rFonts w:hint="eastAsia"/>
        </w:rPr>
        <w:t xml:space="preserve">an cikina haka na </w:t>
      </w:r>
      <w:r>
        <w:rPr>
          <w:rFonts w:hint="eastAsia"/>
        </w:rPr>
        <w:t>ɗ</w:t>
      </w:r>
      <w:r>
        <w:rPr>
          <w:rFonts w:hint="eastAsia"/>
        </w:rPr>
        <w:t xml:space="preserve">aukeku zan iya yi muku duk wata hidima da ta kama uwa zata yi ga </w:t>
      </w:r>
      <w:r>
        <w:rPr>
          <w:rFonts w:hint="eastAsia"/>
        </w:rPr>
        <w:t>ƴ</w:t>
      </w:r>
      <w:r>
        <w:rPr>
          <w:rFonts w:hint="eastAsia"/>
        </w:rPr>
        <w:t>a</w:t>
      </w:r>
      <w:r>
        <w:rPr>
          <w:rFonts w:hint="eastAsia"/>
        </w:rPr>
        <w:t>ƴ</w:t>
      </w:r>
      <w:r>
        <w:rPr>
          <w:rFonts w:hint="eastAsia"/>
        </w:rPr>
        <w:t xml:space="preserve">anta Ubangiji Allah yayi muku albarka gaba </w:t>
      </w:r>
      <w:r>
        <w:rPr>
          <w:rFonts w:hint="eastAsia"/>
        </w:rPr>
        <w:t>ɗ</w:t>
      </w:r>
      <w:r>
        <w:rPr>
          <w:rFonts w:hint="eastAsia"/>
        </w:rPr>
        <w:t xml:space="preserve">aya." suka amsa da ameen gaba </w:t>
      </w:r>
      <w:r>
        <w:rPr>
          <w:rFonts w:hint="eastAsia"/>
        </w:rPr>
        <w:t>ɗ</w:t>
      </w:r>
      <w:r>
        <w:rPr>
          <w:rFonts w:hint="eastAsia"/>
        </w:rPr>
        <w:t>aya suna bin bayanta da kallo har ta fice daga bigiren da suke. Munee</w:t>
      </w:r>
      <w:r>
        <w:rPr>
          <w:rFonts w:hint="eastAsia"/>
        </w:rPr>
        <w:t>rah ta saki ajiyar zuciya a fili ta furta Mahmah Uwace ta nunawa  ayi alfahari da ita ubangiji ka shiryi Ammi itama. Hamda runtse ido tayi kafin ta ce ameen cikin rawar murya da gaske tana jin ra</w:t>
      </w:r>
      <w:r>
        <w:rPr>
          <w:rFonts w:hint="eastAsia"/>
        </w:rPr>
        <w:t>ɗ</w:t>
      </w:r>
      <w:r>
        <w:rPr>
          <w:rFonts w:hint="eastAsia"/>
        </w:rPr>
        <w:t>a</w:t>
      </w:r>
      <w:r>
        <w:rPr>
          <w:rFonts w:hint="eastAsia"/>
        </w:rPr>
        <w:t>ɗ</w:t>
      </w:r>
      <w:r>
        <w:rPr>
          <w:rFonts w:hint="eastAsia"/>
        </w:rPr>
        <w:t>in da ya ninka na Muneerah a ranta.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yamman kuwa Sadi</w:t>
      </w:r>
      <w:r>
        <w:rPr>
          <w:rFonts w:hint="eastAsia"/>
        </w:rPr>
        <w:t xml:space="preserve">ya ta yakice duk wasu tarin  ayyukanta duk da yawan da suka yi mata, kasancewar Didi mahaifiyar mai gidansu a gobe ake saka saukarta daga </w:t>
      </w:r>
      <w:r>
        <w:rPr>
          <w:rFonts w:hint="eastAsia"/>
        </w:rPr>
        <w:t>ƙ</w:t>
      </w:r>
      <w:r>
        <w:rPr>
          <w:rFonts w:hint="eastAsia"/>
        </w:rPr>
        <w:t>auyen Gwarzo kamar yarda ta saba duk shekara a watan azimin tsofaffi take zuwa sai kuma ta tafi bayan sallah babba ba</w:t>
      </w:r>
      <w:r>
        <w:rPr>
          <w:rFonts w:hint="eastAsia"/>
        </w:rPr>
        <w:t>yan ta dawo daga aikin Hajji. Idan kuka lissafa zaku ga wata shidda take a kano tayi watanni shidda a gwarzo. Macece mafa</w:t>
      </w:r>
      <w:r>
        <w:rPr>
          <w:rFonts w:hint="eastAsia"/>
        </w:rPr>
        <w:t>ɗ</w:t>
      </w:r>
      <w:r>
        <w:rPr>
          <w:rFonts w:hint="eastAsia"/>
        </w:rPr>
        <w:t xml:space="preserve">aciyar gaske kuma idan tazo duk wani iya shegen Ammi sai dai tayi shi a bayan idonta kasancewar ta san ba ita bace </w:t>
      </w:r>
      <w:r>
        <w:rPr>
          <w:rFonts w:hint="eastAsia"/>
        </w:rPr>
        <w:t>ƴ</w:t>
      </w:r>
      <w:r>
        <w:rPr>
          <w:rFonts w:hint="eastAsia"/>
        </w:rPr>
        <w:t xml:space="preserve">ar gaban goshinta </w:t>
      </w:r>
      <w:r>
        <w:rPr>
          <w:rFonts w:hint="eastAsia"/>
        </w:rPr>
        <w:t xml:space="preserve">asali ma tun sanda ta bayyana muraran a matsayin matar </w:t>
      </w:r>
      <w:r>
        <w:rPr>
          <w:rFonts w:hint="eastAsia"/>
        </w:rPr>
        <w:t>ɗ</w:t>
      </w:r>
      <w:r>
        <w:rPr>
          <w:rFonts w:hint="eastAsia"/>
        </w:rPr>
        <w:t>anta ta nuna mata tsana ba tayi farin ciki ba sam da auren nasu. Duk da dai bata nuna mata ba</w:t>
      </w:r>
      <w:r>
        <w:rPr>
          <w:rFonts w:hint="eastAsia"/>
        </w:rPr>
        <w:t>ƙ</w:t>
      </w:r>
      <w:r>
        <w:rPr>
          <w:rFonts w:hint="eastAsia"/>
        </w:rPr>
        <w:t xml:space="preserve">in hali amma fa kaifi </w:t>
      </w:r>
      <w:r>
        <w:rPr>
          <w:rFonts w:hint="eastAsia"/>
        </w:rPr>
        <w:t>ɗ</w:t>
      </w:r>
      <w:r>
        <w:rPr>
          <w:rFonts w:hint="eastAsia"/>
        </w:rPr>
        <w:t>aya ce kana yi zata kiraka ta gaya maka gaskiya ko mai zaka yi kuwa. Ga shi Allah y</w:t>
      </w:r>
      <w:r>
        <w:rPr>
          <w:rFonts w:hint="eastAsia"/>
        </w:rPr>
        <w:t xml:space="preserve">a zuba mata kwarjini da duk tsaurin idonka baka isa ka kalleta ka gaya mata magana ba sai dai a bayan idonta. Ba kuma ta son </w:t>
      </w:r>
      <w:r>
        <w:rPr>
          <w:rFonts w:hint="eastAsia"/>
        </w:rPr>
        <w:t>ƙ</w:t>
      </w:r>
      <w:r>
        <w:rPr>
          <w:rFonts w:hint="eastAsia"/>
        </w:rPr>
        <w:t xml:space="preserve">azanta kuma duk sanda tazo dama janye Hamda take ta mayar sashenta.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Ƙ</w:t>
      </w:r>
      <w:r>
        <w:rPr>
          <w:rFonts w:hint="eastAsia"/>
        </w:rPr>
        <w:t xml:space="preserve">yale Sakina kawai tayi ba don tafi </w:t>
      </w:r>
      <w:r>
        <w:rPr>
          <w:rFonts w:hint="eastAsia"/>
        </w:rPr>
        <w:t>ƙ</w:t>
      </w:r>
      <w:r>
        <w:rPr>
          <w:rFonts w:hint="eastAsia"/>
        </w:rPr>
        <w:t>arfinta ba sai don ta</w:t>
      </w:r>
      <w:r>
        <w:rPr>
          <w:rFonts w:hint="eastAsia"/>
        </w:rPr>
        <w:t xml:space="preserve">na son taga </w:t>
      </w:r>
      <w:r>
        <w:rPr>
          <w:rFonts w:hint="eastAsia"/>
        </w:rPr>
        <w:t>ƙ</w:t>
      </w:r>
      <w:r>
        <w:rPr>
          <w:rFonts w:hint="eastAsia"/>
        </w:rPr>
        <w:t xml:space="preserve">arshen rashin mutuncinta, tana so kuma ubangiji ya shayar da ita ruwan mamaki shi yasa ma bata </w:t>
      </w:r>
      <w:r>
        <w:rPr>
          <w:rFonts w:hint="eastAsia"/>
        </w:rPr>
        <w:t>ɗ</w:t>
      </w:r>
      <w:r>
        <w:rPr>
          <w:rFonts w:hint="eastAsia"/>
        </w:rPr>
        <w:t xml:space="preserve">auketa ba don idan ta </w:t>
      </w:r>
      <w:r>
        <w:rPr>
          <w:rFonts w:hint="eastAsia"/>
        </w:rPr>
        <w:t>ɗ</w:t>
      </w:r>
      <w:r>
        <w:rPr>
          <w:rFonts w:hint="eastAsia"/>
        </w:rPr>
        <w:t xml:space="preserve">auketa tabbas Sakina taci riba a wajensu tunda ta bayyana </w:t>
      </w:r>
      <w:r>
        <w:rPr>
          <w:rFonts w:hint="eastAsia"/>
        </w:rPr>
        <w:t>ƙ</w:t>
      </w:r>
      <w:r>
        <w:rPr>
          <w:rFonts w:hint="eastAsia"/>
        </w:rPr>
        <w:t xml:space="preserve">arara kenan ita take juya su. </w:t>
      </w:r>
    </w:p>
    <w:p w:rsidR="00000000" w:rsidRDefault="00DE55CC">
      <w:pPr>
        <w:rPr>
          <w:rFonts w:hint="eastAsia"/>
        </w:rPr>
      </w:pPr>
    </w:p>
    <w:p w:rsidR="00000000" w:rsidRDefault="00DE55CC">
      <w:pPr>
        <w:rPr>
          <w:rFonts w:hint="eastAsia"/>
        </w:rPr>
      </w:pPr>
      <w:r>
        <w:rPr>
          <w:rFonts w:hint="eastAsia"/>
        </w:rPr>
        <w:t xml:space="preserve">Shirye-shirye da gyaran </w:t>
      </w:r>
      <w:r>
        <w:rPr>
          <w:rFonts w:hint="eastAsia"/>
        </w:rPr>
        <w:t>ɗ</w:t>
      </w:r>
      <w:r>
        <w:rPr>
          <w:rFonts w:hint="eastAsia"/>
        </w:rPr>
        <w:t xml:space="preserve">akin ya </w:t>
      </w:r>
      <w:r>
        <w:rPr>
          <w:rFonts w:hint="eastAsia"/>
        </w:rPr>
        <w:t xml:space="preserve">hana Mahmah zuwa asibitin sai bayan </w:t>
      </w:r>
      <w:r>
        <w:rPr>
          <w:rFonts w:hint="eastAsia"/>
        </w:rPr>
        <w:t>ƙ</w:t>
      </w:r>
      <w:r>
        <w:rPr>
          <w:rFonts w:hint="eastAsia"/>
        </w:rPr>
        <w:t>arfe biyar, sannan ta tafi bayan ta tura Humaid  gidan yayansu na biyu  Hamidan ya kwana, don idan ta barshi da Saliha wahala zai sha, da Hamood yana nan ne ma da sau</w:t>
      </w:r>
      <w:r>
        <w:rPr>
          <w:rFonts w:hint="eastAsia"/>
        </w:rPr>
        <w:t>ƙ</w:t>
      </w:r>
      <w:r>
        <w:rPr>
          <w:rFonts w:hint="eastAsia"/>
        </w:rPr>
        <w:t xml:space="preserve">i to ya tafi karatu can </w:t>
      </w:r>
      <w:r>
        <w:rPr>
          <w:rFonts w:hint="eastAsia"/>
        </w:rPr>
        <w:t>ƙ</w:t>
      </w:r>
      <w:r>
        <w:rPr>
          <w:rFonts w:hint="eastAsia"/>
        </w:rPr>
        <w:t>asar Egypt.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Abbu suk</w:t>
      </w:r>
      <w:r>
        <w:rPr>
          <w:rFonts w:hint="eastAsia"/>
        </w:rPr>
        <w:t>a tafi asibitin, suka bar Ammi a jikin window sai cizon yatsa take ganin yarda suke tafe cikin nisha</w:t>
      </w:r>
      <w:r>
        <w:rPr>
          <w:rFonts w:hint="eastAsia"/>
        </w:rPr>
        <w:t>ɗ</w:t>
      </w:r>
      <w:r>
        <w:rPr>
          <w:rFonts w:hint="eastAsia"/>
        </w:rPr>
        <w:t xml:space="preserve">i sai tuntsira dariya suke, wato ita ya mayar </w:t>
      </w:r>
      <w:r>
        <w:rPr>
          <w:rFonts w:hint="eastAsia"/>
        </w:rPr>
        <w:t>ƴ</w:t>
      </w:r>
      <w:r>
        <w:rPr>
          <w:rFonts w:hint="eastAsia"/>
        </w:rPr>
        <w:t xml:space="preserve">ar banza bai damu da </w:t>
      </w:r>
      <w:r>
        <w:rPr>
          <w:rFonts w:hint="eastAsia"/>
        </w:rPr>
        <w:t>ɓ</w:t>
      </w:r>
      <w:r>
        <w:rPr>
          <w:rFonts w:hint="eastAsia"/>
        </w:rPr>
        <w:t>acin ranta ba tana sane ta</w:t>
      </w:r>
      <w:r>
        <w:rPr>
          <w:rFonts w:hint="eastAsia"/>
        </w:rPr>
        <w:t>ƙ</w:t>
      </w:r>
      <w:r>
        <w:rPr>
          <w:rFonts w:hint="eastAsia"/>
        </w:rPr>
        <w:t xml:space="preserve">i fita gyaran </w:t>
      </w:r>
      <w:r>
        <w:rPr>
          <w:rFonts w:hint="eastAsia"/>
        </w:rPr>
        <w:t>ɗ</w:t>
      </w:r>
      <w:r>
        <w:rPr>
          <w:rFonts w:hint="eastAsia"/>
        </w:rPr>
        <w:t>akin Didi, duk don ta samu ya kulata amma ka</w:t>
      </w:r>
      <w:r>
        <w:rPr>
          <w:rFonts w:hint="eastAsia"/>
        </w:rPr>
        <w:t xml:space="preserve">mar ya san manufarta </w:t>
      </w:r>
      <w:r>
        <w:rPr>
          <w:rFonts w:hint="eastAsia"/>
        </w:rPr>
        <w:lastRenderedPageBreak/>
        <w:t xml:space="preserve">ya tattara ya watsar da ita da kansa ya zage aka yi aikin dashi da Mahmah don a dokarsa bai yarda </w:t>
      </w:r>
      <w:r>
        <w:rPr>
          <w:rFonts w:hint="eastAsia"/>
        </w:rPr>
        <w:t>ƴ</w:t>
      </w:r>
      <w:r>
        <w:rPr>
          <w:rFonts w:hint="eastAsia"/>
        </w:rPr>
        <w:t xml:space="preserve">an aiki suyi masa aikin uwarsa ba don </w:t>
      </w:r>
      <w:r>
        <w:rPr>
          <w:rFonts w:hint="eastAsia"/>
        </w:rPr>
        <w:t>ƙ</w:t>
      </w:r>
      <w:r>
        <w:rPr>
          <w:rFonts w:hint="eastAsia"/>
        </w:rPr>
        <w:t>arara ta nuna masa bata so kasancewarta mai tsafta da tsantseni.</w:t>
      </w:r>
    </w:p>
    <w:p w:rsidR="00000000" w:rsidRDefault="00DE55CC">
      <w:pPr>
        <w:rPr>
          <w:rFonts w:hint="eastAsia"/>
        </w:rPr>
      </w:pPr>
    </w:p>
    <w:p w:rsidR="00000000" w:rsidRDefault="00DE55CC">
      <w:pPr>
        <w:rPr>
          <w:rFonts w:hint="eastAsia"/>
        </w:rPr>
      </w:pPr>
      <w:r>
        <w:rPr>
          <w:rFonts w:hint="eastAsia"/>
        </w:rPr>
        <w:t>Kamar ya san tana lafe a window</w:t>
      </w:r>
      <w:r>
        <w:rPr>
          <w:rFonts w:hint="eastAsia"/>
        </w:rPr>
        <w:t xml:space="preserve"> tana kallonsu ta  taga ya bu</w:t>
      </w:r>
      <w:r>
        <w:rPr>
          <w:rFonts w:hint="eastAsia"/>
        </w:rPr>
        <w:t>ɗ</w:t>
      </w:r>
      <w:r>
        <w:rPr>
          <w:rFonts w:hint="eastAsia"/>
        </w:rPr>
        <w:t xml:space="preserve">ewa Sadiya </w:t>
      </w:r>
      <w:r>
        <w:rPr>
          <w:rFonts w:hint="eastAsia"/>
        </w:rPr>
        <w:t>ƙ</w:t>
      </w:r>
      <w:r>
        <w:rPr>
          <w:rFonts w:hint="eastAsia"/>
        </w:rPr>
        <w:t>ofar motar yana jifanta da wani irin murmushi da ya tunzira zuciyar Ammi taji wani kishi yana katantawa da ita, har yau ta kasa iya danne kishinta akan Sadiya duk da ta fita da komai amma haushinta take ji sosai ta</w:t>
      </w:r>
      <w:r>
        <w:rPr>
          <w:rFonts w:hint="eastAsia"/>
        </w:rPr>
        <w:t xml:space="preserve">na tunanin duk duniya ba wanda ta tsana sama da Sadiya musamman da tayi mata zarra wajen haihuwar </w:t>
      </w:r>
      <w:r>
        <w:rPr>
          <w:rFonts w:hint="eastAsia"/>
        </w:rPr>
        <w:t>ƴ</w:t>
      </w:r>
      <w:r>
        <w:rPr>
          <w:rFonts w:hint="eastAsia"/>
        </w:rPr>
        <w:t>a</w:t>
      </w:r>
      <w:r>
        <w:rPr>
          <w:rFonts w:hint="eastAsia"/>
        </w:rPr>
        <w:t>ƴ</w:t>
      </w:r>
      <w:r>
        <w:rPr>
          <w:rFonts w:hint="eastAsia"/>
        </w:rPr>
        <w:t xml:space="preserve">a maza don ita kaf </w:t>
      </w:r>
      <w:r>
        <w:rPr>
          <w:rFonts w:hint="eastAsia"/>
        </w:rPr>
        <w:t>ƴ</w:t>
      </w:r>
      <w:r>
        <w:rPr>
          <w:rFonts w:hint="eastAsia"/>
        </w:rPr>
        <w:t>a</w:t>
      </w:r>
      <w:r>
        <w:rPr>
          <w:rFonts w:hint="eastAsia"/>
        </w:rPr>
        <w:t>ƴ</w:t>
      </w:r>
      <w:r>
        <w:rPr>
          <w:rFonts w:hint="eastAsia"/>
        </w:rPr>
        <w:t xml:space="preserve">anta biyar maza ne ba mace ko </w:t>
      </w:r>
      <w:r>
        <w:rPr>
          <w:rFonts w:hint="eastAsia"/>
        </w:rPr>
        <w:t>ɗ</w:t>
      </w:r>
      <w:r>
        <w:rPr>
          <w:rFonts w:hint="eastAsia"/>
        </w:rPr>
        <w:t>aya abinda yake sake ba</w:t>
      </w:r>
      <w:r>
        <w:rPr>
          <w:rFonts w:hint="eastAsia"/>
        </w:rPr>
        <w:t>ƙ</w:t>
      </w:r>
      <w:r>
        <w:rPr>
          <w:rFonts w:hint="eastAsia"/>
        </w:rPr>
        <w:t>anta ran Ammi kenan musamman idan kalmar ' Sadiya taci gida'.  Ta  fa</w:t>
      </w:r>
      <w:r>
        <w:rPr>
          <w:rFonts w:hint="eastAsia"/>
        </w:rPr>
        <w:t>ɗ</w:t>
      </w:r>
      <w:r>
        <w:rPr>
          <w:rFonts w:hint="eastAsia"/>
        </w:rPr>
        <w:t xml:space="preserve">o dodon </w:t>
      </w:r>
      <w:r>
        <w:rPr>
          <w:rFonts w:hint="eastAsia"/>
        </w:rPr>
        <w:t>kunneta da mafi yawan akasarin mutane suke fa</w:t>
      </w:r>
      <w:r>
        <w:rPr>
          <w:rFonts w:hint="eastAsia"/>
        </w:rPr>
        <w:t>ɗ</w:t>
      </w:r>
      <w:r>
        <w:rPr>
          <w:rFonts w:hint="eastAsia"/>
        </w:rPr>
        <w:t xml:space="preserve">a musamman a wajen taron biki ko suna na dangin mijinta, kai har da ma na mutuwa ta sha ji ana mata gori ko don mutanen sunyi la'akari da yarda maitarta ta fito a fili na son haihuwar </w:t>
      </w:r>
      <w:r>
        <w:rPr>
          <w:rFonts w:hint="eastAsia"/>
        </w:rPr>
        <w:t>ƴ</w:t>
      </w:r>
      <w:r>
        <w:rPr>
          <w:rFonts w:hint="eastAsia"/>
        </w:rPr>
        <w:t>a</w:t>
      </w:r>
      <w:r>
        <w:rPr>
          <w:rFonts w:hint="eastAsia"/>
        </w:rPr>
        <w:t>ƴ</w:t>
      </w:r>
      <w:r>
        <w:rPr>
          <w:rFonts w:hint="eastAsia"/>
        </w:rPr>
        <w:t xml:space="preserve">a maza ne shi yasa ake </w:t>
      </w:r>
      <w:r>
        <w:rPr>
          <w:rFonts w:hint="eastAsia"/>
        </w:rPr>
        <w:t>jifanta da zancen? Da sauri ta saki labilan tana runtse ido tuno da maganar da likita yayi bayan haihuwar Hamda ya tabbatar mata da ba zata sake haihuwa ba saboda mahaifarta ta ta</w:t>
      </w:r>
      <w:r>
        <w:rPr>
          <w:rFonts w:hint="eastAsia"/>
        </w:rPr>
        <w:t>ɓ</w:t>
      </w:r>
      <w:r>
        <w:rPr>
          <w:rFonts w:hint="eastAsia"/>
        </w:rPr>
        <w:t xml:space="preserve">u dole aka juyata haka dole tana ji tana gani burikan ta suka bi iska, tayi </w:t>
      </w:r>
      <w:r>
        <w:rPr>
          <w:rFonts w:hint="eastAsia"/>
        </w:rPr>
        <w:t xml:space="preserve">burin  haihuwar </w:t>
      </w:r>
      <w:r>
        <w:rPr>
          <w:rFonts w:hint="eastAsia"/>
        </w:rPr>
        <w:t>ƴ</w:t>
      </w:r>
      <w:r>
        <w:rPr>
          <w:rFonts w:hint="eastAsia"/>
        </w:rPr>
        <w:t>a</w:t>
      </w:r>
      <w:r>
        <w:rPr>
          <w:rFonts w:hint="eastAsia"/>
        </w:rPr>
        <w:t>ƴ</w:t>
      </w:r>
      <w:r>
        <w:rPr>
          <w:rFonts w:hint="eastAsia"/>
        </w:rPr>
        <w:t>a maza ita ba don gado bama don son taje gidajensu ta shimfi</w:t>
      </w:r>
      <w:r>
        <w:rPr>
          <w:rFonts w:hint="eastAsia"/>
        </w:rPr>
        <w:t>ɗ</w:t>
      </w:r>
      <w:r>
        <w:rPr>
          <w:rFonts w:hint="eastAsia"/>
        </w:rPr>
        <w:t>a mulki kamar yarda Didi take shimfi</w:t>
      </w:r>
      <w:r>
        <w:rPr>
          <w:rFonts w:hint="eastAsia"/>
        </w:rPr>
        <w:t>ɗ</w:t>
      </w:r>
      <w:r>
        <w:rPr>
          <w:rFonts w:hint="eastAsia"/>
        </w:rPr>
        <w:t>a mulkinta a gidajen nata yaran. Tana jin tashin motarsu ta saki tsaki ha</w:t>
      </w:r>
      <w:r>
        <w:rPr>
          <w:rFonts w:hint="eastAsia"/>
        </w:rPr>
        <w:t>ɗ</w:t>
      </w:r>
      <w:r>
        <w:rPr>
          <w:rFonts w:hint="eastAsia"/>
        </w:rPr>
        <w:t>e da furta zaka biyo dare ka nemeni ne wallahi kayiwa kanka sai n</w:t>
      </w:r>
      <w:r>
        <w:rPr>
          <w:rFonts w:hint="eastAsia"/>
        </w:rPr>
        <w:t>ayi sati ban baka ha</w:t>
      </w:r>
      <w:r>
        <w:rPr>
          <w:rFonts w:hint="eastAsia"/>
        </w:rPr>
        <w:t>ƙƙ</w:t>
      </w:r>
      <w:r>
        <w:rPr>
          <w:rFonts w:hint="eastAsia"/>
        </w:rPr>
        <w:t xml:space="preserve">inka ba, ta tabbata kuma sai ya kusa suma don idan tayi masa yaji ko na kwana </w:t>
      </w:r>
      <w:r>
        <w:rPr>
          <w:rFonts w:hint="eastAsia"/>
        </w:rPr>
        <w:t>ɗ</w:t>
      </w:r>
      <w:r>
        <w:rPr>
          <w:rFonts w:hint="eastAsia"/>
        </w:rPr>
        <w:t>aya ne ranar girkinta zama yake yayi mata kuka yana ro</w:t>
      </w:r>
      <w:r>
        <w:rPr>
          <w:rFonts w:hint="eastAsia"/>
        </w:rPr>
        <w:t>ƙ</w:t>
      </w:r>
      <w:r>
        <w:rPr>
          <w:rFonts w:hint="eastAsia"/>
        </w:rPr>
        <w:t>onta, don da gaske shi ka</w:t>
      </w:r>
      <w:r>
        <w:rPr>
          <w:rFonts w:hint="eastAsia"/>
        </w:rPr>
        <w:t>ɗ</w:t>
      </w:r>
      <w:r>
        <w:rPr>
          <w:rFonts w:hint="eastAsia"/>
        </w:rPr>
        <w:t>ai yasan ruwan zallar da</w:t>
      </w:r>
      <w:r>
        <w:rPr>
          <w:rFonts w:hint="eastAsia"/>
        </w:rPr>
        <w:t>ɗ</w:t>
      </w:r>
      <w:r>
        <w:rPr>
          <w:rFonts w:hint="eastAsia"/>
        </w:rPr>
        <w:t>in da yake kwankwa</w:t>
      </w:r>
      <w:r>
        <w:rPr>
          <w:rFonts w:hint="eastAsia"/>
        </w:rPr>
        <w:t>ɗ</w:t>
      </w:r>
      <w:r>
        <w:rPr>
          <w:rFonts w:hint="eastAsia"/>
        </w:rPr>
        <w:t>a a jikinta balle sati!  ta sa</w:t>
      </w:r>
      <w:r>
        <w:rPr>
          <w:rFonts w:hint="eastAsia"/>
        </w:rPr>
        <w:t>ki murmushi da ta tuna ha</w:t>
      </w:r>
      <w:r>
        <w:rPr>
          <w:rFonts w:hint="eastAsia"/>
        </w:rPr>
        <w:t>ɗ</w:t>
      </w:r>
      <w:r>
        <w:rPr>
          <w:rFonts w:hint="eastAsia"/>
        </w:rPr>
        <w:t>a</w:t>
      </w:r>
      <w:r>
        <w:rPr>
          <w:rFonts w:hint="eastAsia"/>
        </w:rPr>
        <w:t>ɗɗ</w:t>
      </w:r>
      <w:r>
        <w:rPr>
          <w:rFonts w:hint="eastAsia"/>
        </w:rPr>
        <w:t>iyar  zumar da ta siya da zata kusa zautar dashi a zahiri tace gidan ka tarar.</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Da sau</w:t>
      </w:r>
      <w:r>
        <w:rPr>
          <w:rFonts w:hint="eastAsia"/>
        </w:rPr>
        <w:t>ƙ</w:t>
      </w:r>
      <w:r>
        <w:rPr>
          <w:rFonts w:hint="eastAsia"/>
        </w:rPr>
        <w:t xml:space="preserve">i sosai suka  sameta don likita ya tabbatar musu zuwa safiya ma idan drip </w:t>
      </w:r>
      <w:r>
        <w:rPr>
          <w:rFonts w:hint="eastAsia"/>
        </w:rPr>
        <w:t>ɗ</w:t>
      </w:r>
      <w:r>
        <w:rPr>
          <w:rFonts w:hint="eastAsia"/>
        </w:rPr>
        <w:t xml:space="preserve">in da ake saka mata ya </w:t>
      </w:r>
      <w:r>
        <w:rPr>
          <w:rFonts w:hint="eastAsia"/>
        </w:rPr>
        <w:t>ƙ</w:t>
      </w:r>
      <w:r>
        <w:rPr>
          <w:rFonts w:hint="eastAsia"/>
        </w:rPr>
        <w:t>are za</w:t>
      </w:r>
      <w:r>
        <w:rPr>
          <w:rFonts w:hint="eastAsia"/>
        </w:rPr>
        <w:t>'a iya sallamarta. Mahmah da kanta ta zauna tana bata kunun gya</w:t>
      </w:r>
      <w:r>
        <w:rPr>
          <w:rFonts w:hint="eastAsia"/>
        </w:rPr>
        <w:t>ɗ</w:t>
      </w:r>
      <w:r>
        <w:rPr>
          <w:rFonts w:hint="eastAsia"/>
        </w:rPr>
        <w:t xml:space="preserve">ar da ta damo mata ta sha kuma sosai har sai da tayi gyatsa. Abbu murmushi kawai yake yana sake jaddada kimar Sadiya a zuciyarsa, da gaske </w:t>
      </w:r>
      <w:r>
        <w:rPr>
          <w:rFonts w:hint="eastAsia"/>
        </w:rPr>
        <w:t>ɗ</w:t>
      </w:r>
      <w:r>
        <w:rPr>
          <w:rFonts w:hint="eastAsia"/>
        </w:rPr>
        <w:t>in ita ta dabance zuciyarta mai kyauce,Mai halin mut</w:t>
      </w:r>
      <w:r>
        <w:rPr>
          <w:rFonts w:hint="eastAsia"/>
        </w:rPr>
        <w:t>anen farko shi yasa kullum yake mata kirari da Hali dubu.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Kashegari kuwa aka sallamesu, ko kafin suje gida tuni Mahmah tayiwa Saliha waya ta ce ta gyara mata </w:t>
      </w:r>
      <w:r>
        <w:rPr>
          <w:rFonts w:hint="eastAsia"/>
        </w:rPr>
        <w:t>ɗ</w:t>
      </w:r>
      <w:r>
        <w:rPr>
          <w:rFonts w:hint="eastAsia"/>
        </w:rPr>
        <w:t xml:space="preserve">akin da yake kusa dana Humaid nan zata saka Hamda a ciki, duk da bata da tabbacin uwarta zata </w:t>
      </w:r>
      <w:r>
        <w:rPr>
          <w:rFonts w:hint="eastAsia"/>
        </w:rPr>
        <w:t>yarda sai dai wannan karan Abbu ya. tsaya kai da fata ya ce dole nema ta yarda tunda ita bata sonta bata isa ta hana wani ri</w:t>
      </w:r>
      <w:r>
        <w:rPr>
          <w:rFonts w:hint="eastAsia"/>
        </w:rPr>
        <w:t>ƙ</w:t>
      </w:r>
      <w:r>
        <w:rPr>
          <w:rFonts w:hint="eastAsia"/>
        </w:rPr>
        <w:t>eta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Suna shigewa sashenta Ammi ta fito a sukwane cikin bala'i ta shiga </w:t>
      </w:r>
      <w:r>
        <w:rPr>
          <w:rFonts w:hint="eastAsia"/>
        </w:rPr>
        <w:t>ɓ</w:t>
      </w:r>
      <w:r>
        <w:rPr>
          <w:rFonts w:hint="eastAsia"/>
        </w:rPr>
        <w:t xml:space="preserve">angaren Sadiyar tana zuwa </w:t>
      </w:r>
      <w:r>
        <w:rPr>
          <w:rFonts w:hint="eastAsia"/>
        </w:rPr>
        <w:lastRenderedPageBreak/>
        <w:t xml:space="preserve">ta shiga surfa bala'in sai </w:t>
      </w:r>
      <w:r>
        <w:rPr>
          <w:rFonts w:hint="eastAsia"/>
        </w:rPr>
        <w:t xml:space="preserve">an fito mata da </w:t>
      </w:r>
      <w:r>
        <w:rPr>
          <w:rFonts w:hint="eastAsia"/>
        </w:rPr>
        <w:t>ƴ</w:t>
      </w:r>
      <w:r>
        <w:rPr>
          <w:rFonts w:hint="eastAsia"/>
        </w:rPr>
        <w:t>arta ai ba uban wanine ya haifa mata ita ba matar shige kawai borar gida" Sadiya murmushi ta saki kafin ta girgiza kai ta ce"Wallahi ba zata fito ba sai dai idan Ubanta ne yazo ya fitar da ita da kansa, kuma alhamdulillah borar gida ita ta</w:t>
      </w:r>
      <w:r>
        <w:rPr>
          <w:rFonts w:hint="eastAsia"/>
        </w:rPr>
        <w:t xml:space="preserve"> zama uwar mazan gida mowa kuma ta haifi mata...... Wani kukan kura Ammi tayi, tayi kanta yasa na runtse ido don na tabbata ba za'a kwashe da da</w:t>
      </w:r>
      <w:r>
        <w:rPr>
          <w:rFonts w:hint="eastAsia"/>
        </w:rPr>
        <w:t>ɗ</w:t>
      </w:r>
      <w:r>
        <w:rPr>
          <w:rFonts w:hint="eastAsia"/>
        </w:rPr>
        <w:t>i ba._~AL</w:t>
      </w:r>
      <w:r>
        <w:rPr>
          <w:rFonts w:hint="eastAsia"/>
        </w:rPr>
        <w:t>Ƙ</w:t>
      </w:r>
      <w:r>
        <w:rPr>
          <w:rFonts w:hint="eastAsia"/>
        </w:rPr>
        <w:t>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w:t>
      </w:r>
    </w:p>
    <w:p w:rsidR="00000000" w:rsidRDefault="00DE55CC">
      <w:pPr>
        <w:rPr>
          <w:rFonts w:hint="eastAsia"/>
        </w:rPr>
      </w:pPr>
    </w:p>
    <w:p w:rsidR="00000000" w:rsidRDefault="00DE55CC">
      <w:pPr>
        <w:rPr>
          <w:rFonts w:hint="eastAsia"/>
        </w:rPr>
      </w:pPr>
      <w:r>
        <w:rPr>
          <w:rFonts w:hint="eastAsia"/>
        </w:rPr>
        <w:t>LIttafin Nazeefah Sabo Nashe.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Follow me on A</w:t>
      </w:r>
      <w:r>
        <w:rPr>
          <w:rFonts w:hint="eastAsia"/>
        </w:rPr>
        <w:t xml:space="preserve">rewaBooks </w:t>
      </w:r>
    </w:p>
    <w:p w:rsidR="00000000" w:rsidRDefault="00DE55CC">
      <w:pPr>
        <w:rPr>
          <w:rFonts w:hint="eastAsia"/>
        </w:rPr>
      </w:pPr>
    </w:p>
    <w:p w:rsidR="00000000" w:rsidRDefault="00DE55CC">
      <w:pPr>
        <w:rPr>
          <w:rFonts w:hint="eastAsia"/>
        </w:rPr>
      </w:pPr>
      <w:r>
        <w:rPr>
          <w:rFonts w:hint="eastAsia"/>
        </w:rPr>
        <w:t>@nazeefah</w:t>
      </w:r>
    </w:p>
    <w:p w:rsidR="00000000" w:rsidRDefault="00DE55CC">
      <w:pPr>
        <w:rPr>
          <w:rFonts w:hint="eastAsia"/>
        </w:rPr>
      </w:pPr>
    </w:p>
    <w:p w:rsidR="00000000" w:rsidRDefault="00DE55CC">
      <w:pPr>
        <w:rPr>
          <w:rFonts w:hint="eastAsia"/>
        </w:rPr>
      </w:pPr>
      <w:r>
        <w:rPr>
          <w:rFonts w:hint="eastAsia"/>
        </w:rPr>
        <w:t>https://arewabooks.com/book?id=635c58dc8a75f51b283a378e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ELEGANT ONLINE WRITERS</w:t>
      </w:r>
    </w:p>
    <w:p w:rsidR="00000000" w:rsidRDefault="00DE55CC">
      <w:pPr>
        <w:rPr>
          <w:rFonts w:hint="eastAsia"/>
        </w:rPr>
      </w:pPr>
    </w:p>
    <w:p w:rsidR="00000000" w:rsidRDefault="00DE55CC">
      <w:pPr>
        <w:rPr>
          <w:rFonts w:hint="eastAsia"/>
        </w:rPr>
      </w:pPr>
      <w:r>
        <w:rPr>
          <w:rFonts w:hint="eastAsia"/>
        </w:rPr>
        <w:t>(Ha</w:t>
      </w:r>
      <w:r>
        <w:rPr>
          <w:rFonts w:hint="eastAsia"/>
        </w:rPr>
        <w:t>ɗ</w:t>
      </w:r>
      <w:r>
        <w:rPr>
          <w:rFonts w:hint="eastAsia"/>
        </w:rPr>
        <w:t>in kai shine takenmu.)</w:t>
      </w:r>
    </w:p>
    <w:p w:rsidR="00000000" w:rsidRDefault="00DE55CC">
      <w:pPr>
        <w:rPr>
          <w:rFonts w:hint="eastAsia"/>
        </w:rPr>
      </w:pPr>
      <w:r>
        <w:rPr>
          <w:rFonts w:hint="eastAsia"/>
        </w:rPr>
        <w:t>_3</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Daban yake da sauran.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Da sauri Sadiya ta fincike wuyanta </w:t>
      </w:r>
    </w:p>
    <w:p w:rsidR="00000000" w:rsidRDefault="00DE55CC">
      <w:pPr>
        <w:rPr>
          <w:rFonts w:hint="eastAsia"/>
        </w:rPr>
      </w:pPr>
      <w:r>
        <w:rPr>
          <w:rFonts w:hint="eastAsia"/>
        </w:rPr>
        <w:t>ha</w:t>
      </w:r>
      <w:r>
        <w:rPr>
          <w:rFonts w:hint="eastAsia"/>
        </w:rPr>
        <w:t>ɗ</w:t>
      </w:r>
      <w:r>
        <w:rPr>
          <w:rFonts w:hint="eastAsia"/>
        </w:rPr>
        <w:t>e rai sosai tayi  ta ce "kada k</w:t>
      </w:r>
      <w:r>
        <w:rPr>
          <w:rFonts w:hint="eastAsia"/>
        </w:rPr>
        <w:t xml:space="preserve">i fara kada kiyi wannan kuskuren, ko ina yarinya ban yarda da dambe da kishiya ba, balle yanzu da nake da </w:t>
      </w:r>
      <w:r>
        <w:rPr>
          <w:rFonts w:hint="eastAsia"/>
        </w:rPr>
        <w:t>ƴ</w:t>
      </w:r>
      <w:r>
        <w:rPr>
          <w:rFonts w:hint="eastAsia"/>
        </w:rPr>
        <w:t>a</w:t>
      </w:r>
      <w:r>
        <w:rPr>
          <w:rFonts w:hint="eastAsia"/>
        </w:rPr>
        <w:t>ƴ</w:t>
      </w:r>
      <w:r>
        <w:rPr>
          <w:rFonts w:hint="eastAsia"/>
        </w:rPr>
        <w:t>a da jikoki har da surikai."</w:t>
      </w:r>
    </w:p>
    <w:p w:rsidR="00000000" w:rsidRDefault="00DE55CC">
      <w:pPr>
        <w:rPr>
          <w:rFonts w:hint="eastAsia"/>
        </w:rPr>
      </w:pPr>
    </w:p>
    <w:p w:rsidR="00000000" w:rsidRDefault="00DE55CC">
      <w:pPr>
        <w:rPr>
          <w:rFonts w:hint="eastAsia"/>
        </w:rPr>
      </w:pPr>
      <w:r>
        <w:rPr>
          <w:rFonts w:hint="eastAsia"/>
        </w:rPr>
        <w:t xml:space="preserve">A zafafe Ammi ta ingijeta tare da </w:t>
      </w:r>
      <w:r>
        <w:rPr>
          <w:rFonts w:hint="eastAsia"/>
        </w:rPr>
        <w:t>ɗ</w:t>
      </w:r>
      <w:r>
        <w:rPr>
          <w:rFonts w:hint="eastAsia"/>
        </w:rPr>
        <w:t>aga hannu zata zabga mata mari dai-dai lokacin da drivern Didi ya danno hancin mot</w:t>
      </w:r>
      <w:r>
        <w:rPr>
          <w:rFonts w:hint="eastAsia"/>
        </w:rPr>
        <w:t>arsa cikin gidan tare da sakin gigitaccen horn, bisa bin umarnin Didi don sanar da masu gidan zuwanta, wanda hakan shine tambarinta.</w:t>
      </w:r>
    </w:p>
    <w:p w:rsidR="00000000" w:rsidRDefault="00DE55CC">
      <w:pPr>
        <w:rPr>
          <w:rFonts w:hint="eastAsia"/>
        </w:rPr>
      </w:pPr>
    </w:p>
    <w:p w:rsidR="00000000" w:rsidRDefault="00DE55CC">
      <w:pPr>
        <w:rPr>
          <w:rFonts w:hint="eastAsia"/>
        </w:rPr>
      </w:pPr>
      <w:r>
        <w:rPr>
          <w:rFonts w:hint="eastAsia"/>
        </w:rPr>
        <w:t>Cak Ammi tayi da hannunta cikin matu</w:t>
      </w:r>
      <w:r>
        <w:rPr>
          <w:rFonts w:hint="eastAsia"/>
        </w:rPr>
        <w:t>ƙ</w:t>
      </w:r>
      <w:r>
        <w:rPr>
          <w:rFonts w:hint="eastAsia"/>
        </w:rPr>
        <w:t xml:space="preserve">ar </w:t>
      </w:r>
      <w:r>
        <w:rPr>
          <w:rFonts w:hint="eastAsia"/>
        </w:rPr>
        <w:t>ɓ</w:t>
      </w:r>
      <w:r>
        <w:rPr>
          <w:rFonts w:hint="eastAsia"/>
        </w:rPr>
        <w:t>acin rai da haushin bayyanar jarababbar tsohuwar,  tayi tsaki ta fice daga sashen</w:t>
      </w:r>
      <w:r>
        <w:rPr>
          <w:rFonts w:hint="eastAsia"/>
        </w:rPr>
        <w:t xml:space="preserve"> Mahmahn da sauri don ta san tabbas Didi tazo ta tarar da wannan tashin hankalin ranar na lahira ma sai yafi ta jin da</w:t>
      </w:r>
      <w:r>
        <w:rPr>
          <w:rFonts w:hint="eastAsia"/>
        </w:rPr>
        <w:t>ɗ</w:t>
      </w:r>
      <w:r>
        <w:rPr>
          <w:rFonts w:hint="eastAsia"/>
        </w:rPr>
        <w:t>i. Mahmah tayi murmushi kafin ta furta "Gaba da gabanta"da ki tsaya mana. Sannan tayi azamar fita don tarar Didin.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Fuskar Didin a wash</w:t>
      </w:r>
      <w:r>
        <w:rPr>
          <w:rFonts w:hint="eastAsia"/>
        </w:rPr>
        <w:t xml:space="preserve">e take kallonta, da duk jama'ar gidan tana amsa gaisuwarsu cike da murnar samunsu lafiya, ahalin Sakina ne kawai bata gani ba. Bata damu kanta ba ta san dalilinsu na </w:t>
      </w:r>
      <w:r>
        <w:rPr>
          <w:rFonts w:hint="eastAsia"/>
        </w:rPr>
        <w:t>ƙ</w:t>
      </w:r>
      <w:r>
        <w:rPr>
          <w:rFonts w:hint="eastAsia"/>
        </w:rPr>
        <w:t>in zuwa bai wuce ba sa son tayi musu gorin rashin aure ba, alhali ba mijin suka rasa ba s</w:t>
      </w:r>
      <w:r>
        <w:rPr>
          <w:rFonts w:hint="eastAsia"/>
        </w:rPr>
        <w:t>una dai jiran wanda ya ci ya tada kai.</w:t>
      </w:r>
    </w:p>
    <w:p w:rsidR="00000000" w:rsidRDefault="00DE55CC">
      <w:pPr>
        <w:rPr>
          <w:rFonts w:hint="eastAsia"/>
        </w:rPr>
      </w:pPr>
    </w:p>
    <w:p w:rsidR="00000000" w:rsidRDefault="00DE55CC">
      <w:pPr>
        <w:rPr>
          <w:rFonts w:hint="eastAsia"/>
        </w:rPr>
      </w:pPr>
      <w:r>
        <w:rPr>
          <w:rFonts w:hint="eastAsia"/>
        </w:rPr>
        <w:t>Murya a cunkushe ta kalli Sadiya ta ce"Ita hakimar kishiyar taki tana ina?"</w:t>
      </w:r>
    </w:p>
    <w:p w:rsidR="00000000" w:rsidRDefault="00DE55CC">
      <w:pPr>
        <w:rPr>
          <w:rFonts w:hint="eastAsia"/>
        </w:rPr>
      </w:pPr>
      <w:r>
        <w:rPr>
          <w:rFonts w:hint="eastAsia"/>
        </w:rPr>
        <w:t xml:space="preserve">Mahmah ta </w:t>
      </w:r>
      <w:r>
        <w:rPr>
          <w:rFonts w:hint="eastAsia"/>
        </w:rPr>
        <w:t>ɗ</w:t>
      </w:r>
      <w:r>
        <w:rPr>
          <w:rFonts w:hint="eastAsia"/>
        </w:rPr>
        <w:t xml:space="preserve">an yi jim kafin ta ce "Ina ji sallah take tunda baki ganta ba." ta samu kanta da gillara </w:t>
      </w:r>
      <w:r>
        <w:rPr>
          <w:rFonts w:hint="eastAsia"/>
        </w:rPr>
        <w:t>ƙ</w:t>
      </w:r>
      <w:r>
        <w:rPr>
          <w:rFonts w:hint="eastAsia"/>
        </w:rPr>
        <w:t xml:space="preserve">arya duk don ta gyara lamarin. Didi ta </w:t>
      </w:r>
      <w:r>
        <w:rPr>
          <w:rFonts w:hint="eastAsia"/>
        </w:rPr>
        <w:t xml:space="preserve">kalli agogon hannunta kafin ta ce "Sallahr walaha take Kenan da sha biyun rana? Sadiya kenan kishiya kike karewa don kada nayi mata sababi? ai ba tun yau na san Sakina bata </w:t>
      </w:r>
      <w:r>
        <w:rPr>
          <w:rFonts w:hint="eastAsia"/>
        </w:rPr>
        <w:t>ƙ</w:t>
      </w:r>
      <w:r>
        <w:rPr>
          <w:rFonts w:hint="eastAsia"/>
        </w:rPr>
        <w:t>aunar taga nazo gidannan ba, saboda bata son na sawa yaranta ido to wannan karan a</w:t>
      </w:r>
      <w:r>
        <w:rPr>
          <w:rFonts w:hint="eastAsia"/>
        </w:rPr>
        <w:t xml:space="preserve"> shirye nazo tsaf wallahi ba zan bar gidannan ba sai na aurar da iyayen matan da ta girke a </w:t>
      </w:r>
      <w:r>
        <w:rPr>
          <w:rFonts w:hint="eastAsia"/>
        </w:rPr>
        <w:t>ɗ</w:t>
      </w:r>
      <w:r>
        <w:rPr>
          <w:rFonts w:hint="eastAsia"/>
        </w:rPr>
        <w:t xml:space="preserve">akinta, su ba zawarawa ba su ba </w:t>
      </w:r>
      <w:r>
        <w:rPr>
          <w:rFonts w:hint="eastAsia"/>
        </w:rPr>
        <w:t>ƴ</w:t>
      </w:r>
      <w:r>
        <w:rPr>
          <w:rFonts w:hint="eastAsia"/>
        </w:rPr>
        <w:t>an mata ba, shi kuma solo</w:t>
      </w:r>
      <w:r>
        <w:rPr>
          <w:rFonts w:hint="eastAsia"/>
        </w:rPr>
        <w:t>ɓ</w:t>
      </w:r>
      <w:r>
        <w:rPr>
          <w:rFonts w:hint="eastAsia"/>
        </w:rPr>
        <w:t xml:space="preserve">iyin mijinku ya saka mata ido sabida baya son laifin balarabiya." </w:t>
      </w:r>
    </w:p>
    <w:p w:rsidR="00000000" w:rsidRDefault="00DE55CC">
      <w:pPr>
        <w:rPr>
          <w:rFonts w:hint="eastAsia"/>
        </w:rPr>
      </w:pPr>
    </w:p>
    <w:p w:rsidR="00000000" w:rsidRDefault="00DE55CC">
      <w:pPr>
        <w:rPr>
          <w:rFonts w:hint="eastAsia"/>
        </w:rPr>
      </w:pPr>
      <w:r>
        <w:rPr>
          <w:rFonts w:hint="eastAsia"/>
        </w:rPr>
        <w:t>Sunkuyar da kai Sadiya tayi kafin ta</w:t>
      </w:r>
      <w:r>
        <w:rPr>
          <w:rFonts w:hint="eastAsia"/>
        </w:rPr>
        <w:t xml:space="preserve"> ce "Kiyi ha</w:t>
      </w:r>
      <w:r>
        <w:rPr>
          <w:rFonts w:hint="eastAsia"/>
        </w:rPr>
        <w:t>ƙ</w:t>
      </w:r>
      <w:r>
        <w:rPr>
          <w:rFonts w:hint="eastAsia"/>
        </w:rPr>
        <w:t>uri Didi ai aure lokacine da zarar lokacinsu yazo ko suna so ko basa so sai sun yi."</w:t>
      </w:r>
    </w:p>
    <w:p w:rsidR="00000000" w:rsidRDefault="00DE55CC">
      <w:pPr>
        <w:rPr>
          <w:rFonts w:hint="eastAsia"/>
        </w:rPr>
      </w:pPr>
    </w:p>
    <w:p w:rsidR="00000000" w:rsidRDefault="00DE55CC">
      <w:pPr>
        <w:rPr>
          <w:rFonts w:hint="eastAsia"/>
        </w:rPr>
      </w:pPr>
      <w:r>
        <w:rPr>
          <w:rFonts w:hint="eastAsia"/>
        </w:rPr>
        <w:t xml:space="preserve">Dai-dai lokacin da Ammin ta shigo kuma duk wani sababin Didin akan kunnenta take yi ranta ya sake </w:t>
      </w:r>
      <w:r>
        <w:rPr>
          <w:rFonts w:hint="eastAsia"/>
        </w:rPr>
        <w:t>ɓ</w:t>
      </w:r>
      <w:r>
        <w:rPr>
          <w:rFonts w:hint="eastAsia"/>
        </w:rPr>
        <w:t xml:space="preserve">aci shikkenan wannan matar zata zo ta </w:t>
      </w:r>
      <w:r>
        <w:rPr>
          <w:rFonts w:hint="eastAsia"/>
        </w:rPr>
        <w:t>ɗ</w:t>
      </w:r>
      <w:r>
        <w:rPr>
          <w:rFonts w:hint="eastAsia"/>
        </w:rPr>
        <w:t xml:space="preserve">aga mata hankali. </w:t>
      </w:r>
    </w:p>
    <w:p w:rsidR="00000000" w:rsidRDefault="00DE55CC">
      <w:pPr>
        <w:rPr>
          <w:rFonts w:hint="eastAsia"/>
        </w:rPr>
      </w:pPr>
    </w:p>
    <w:p w:rsidR="00000000" w:rsidRDefault="00DE55CC">
      <w:pPr>
        <w:rPr>
          <w:rFonts w:hint="eastAsia"/>
        </w:rPr>
      </w:pPr>
      <w:r>
        <w:rPr>
          <w:rFonts w:hint="eastAsia"/>
        </w:rPr>
        <w:t>Fuskarta ba yabo ba fallasa tayi sallama ha</w:t>
      </w:r>
      <w:r>
        <w:rPr>
          <w:rFonts w:hint="eastAsia"/>
        </w:rPr>
        <w:t>ɗ</w:t>
      </w:r>
      <w:r>
        <w:rPr>
          <w:rFonts w:hint="eastAsia"/>
        </w:rPr>
        <w:t>e da fa</w:t>
      </w:r>
      <w:r>
        <w:rPr>
          <w:rFonts w:hint="eastAsia"/>
        </w:rPr>
        <w:t>ɗ</w:t>
      </w:r>
      <w:r>
        <w:rPr>
          <w:rFonts w:hint="eastAsia"/>
        </w:rPr>
        <w:t xml:space="preserve">awa cikin parlourn. Didi ta zuba mata ido tana jijjiga kai ganin yarda Sakinan ta cono </w:t>
      </w:r>
      <w:r>
        <w:rPr>
          <w:rFonts w:hint="eastAsia"/>
        </w:rPr>
        <w:t>ɗ</w:t>
      </w:r>
      <w:r>
        <w:rPr>
          <w:rFonts w:hint="eastAsia"/>
        </w:rPr>
        <w:t>ankwali har gaban goshi,alamar dake nuni da cewa a shirye take da amsar duk wani rashin mutunci na Didin.</w:t>
      </w:r>
    </w:p>
    <w:p w:rsidR="00000000" w:rsidRDefault="00DE55CC">
      <w:pPr>
        <w:rPr>
          <w:rFonts w:hint="eastAsia"/>
        </w:rPr>
      </w:pPr>
      <w:r>
        <w:rPr>
          <w:rFonts w:hint="eastAsia"/>
        </w:rPr>
        <w:t>Murya a c</w:t>
      </w:r>
      <w:r>
        <w:rPr>
          <w:rFonts w:hint="eastAsia"/>
        </w:rPr>
        <w:t>unkushe ta fara gaisheta Didin ta yamutsa fuska kafin ta ce "Ai Sakina da kin bar gaisuwarki tunda ba dole nace sai kinzo kin gaisheni ba, ba bu</w:t>
      </w:r>
      <w:r>
        <w:rPr>
          <w:rFonts w:hint="eastAsia"/>
        </w:rPr>
        <w:t>ƙ</w:t>
      </w:r>
      <w:r>
        <w:rPr>
          <w:rFonts w:hint="eastAsia"/>
        </w:rPr>
        <w:t xml:space="preserve">atar ta nake ba gaisuwar da za'a yiwa mutum ana faman </w:t>
      </w:r>
      <w:r>
        <w:rPr>
          <w:rFonts w:hint="eastAsia"/>
        </w:rPr>
        <w:t>ɗ</w:t>
      </w:r>
      <w:r>
        <w:rPr>
          <w:rFonts w:hint="eastAsia"/>
        </w:rPr>
        <w:t>aga hanci dai-dai nake dake wallahi, ki bini a hankali k</w:t>
      </w:r>
      <w:r>
        <w:rPr>
          <w:rFonts w:hint="eastAsia"/>
        </w:rPr>
        <w:t xml:space="preserve">afin ki kaini bango." Sakina dai </w:t>
      </w:r>
      <w:r>
        <w:rPr>
          <w:rFonts w:hint="eastAsia"/>
        </w:rPr>
        <w:t>ɗ</w:t>
      </w:r>
      <w:r>
        <w:rPr>
          <w:rFonts w:hint="eastAsia"/>
        </w:rPr>
        <w:t>an murmusawa tayi wanda direct zan iya kiransa dana rainin hankali ta mi</w:t>
      </w:r>
      <w:r>
        <w:rPr>
          <w:rFonts w:hint="eastAsia"/>
        </w:rPr>
        <w:t>ƙ</w:t>
      </w:r>
      <w:r>
        <w:rPr>
          <w:rFonts w:hint="eastAsia"/>
        </w:rPr>
        <w:t>e cike da izza tace "A huta lafiya Didi" daga haka ta ka</w:t>
      </w:r>
      <w:r>
        <w:rPr>
          <w:rFonts w:hint="eastAsia"/>
        </w:rPr>
        <w:t>ɗ</w:t>
      </w:r>
      <w:r>
        <w:rPr>
          <w:rFonts w:hint="eastAsia"/>
        </w:rPr>
        <w:t xml:space="preserve">a zaninta ta wuce ta bar Hajja Didi da </w:t>
      </w:r>
      <w:r>
        <w:rPr>
          <w:rFonts w:hint="eastAsia"/>
        </w:rPr>
        <w:lastRenderedPageBreak/>
        <w:t xml:space="preserve">hangamemmen baki don kuwa ta hango raini tsagwaronsa </w:t>
      </w:r>
      <w:r>
        <w:rPr>
          <w:rFonts w:hint="eastAsia"/>
        </w:rPr>
        <w:t>a fuskar Sakina,  girgiza kai tayi kawai tana kallon Sadiya tace "Shahara iyye! Cabd'i jam" girgiza kai itama Sadiyar tayi ita kanta tana mamakin yarda Sakinah ta fetsare har haka?  Didin da ko ido mutane basa iya ha</w:t>
      </w:r>
      <w:r>
        <w:rPr>
          <w:rFonts w:hint="eastAsia"/>
        </w:rPr>
        <w:t>ɗ</w:t>
      </w:r>
      <w:r>
        <w:rPr>
          <w:rFonts w:hint="eastAsia"/>
        </w:rPr>
        <w:t>awa da ita idan tana magana. Ita dai mu</w:t>
      </w:r>
      <w:r>
        <w:rPr>
          <w:rFonts w:hint="eastAsia"/>
        </w:rPr>
        <w:t>rya a sar</w:t>
      </w:r>
      <w:r>
        <w:rPr>
          <w:rFonts w:hint="eastAsia"/>
        </w:rPr>
        <w:t>ƙ</w:t>
      </w:r>
      <w:r>
        <w:rPr>
          <w:rFonts w:hint="eastAsia"/>
        </w:rPr>
        <w:t>afe ta hau bata ha</w:t>
      </w:r>
      <w:r>
        <w:rPr>
          <w:rFonts w:hint="eastAsia"/>
        </w:rPr>
        <w:t>ƙ</w:t>
      </w:r>
      <w:r>
        <w:rPr>
          <w:rFonts w:hint="eastAsia"/>
        </w:rPr>
        <w:t>uri sannan ta mi</w:t>
      </w:r>
      <w:r>
        <w:rPr>
          <w:rFonts w:hint="eastAsia"/>
        </w:rPr>
        <w:t>ƙ</w:t>
      </w:r>
      <w:r>
        <w:rPr>
          <w:rFonts w:hint="eastAsia"/>
        </w:rPr>
        <w:t xml:space="preserve">e don ta bawa Didin waje ta huta har ta kai bakin </w:t>
      </w:r>
      <w:r>
        <w:rPr>
          <w:rFonts w:hint="eastAsia"/>
        </w:rPr>
        <w:t>ƙ</w:t>
      </w:r>
      <w:r>
        <w:rPr>
          <w:rFonts w:hint="eastAsia"/>
        </w:rPr>
        <w:t xml:space="preserve">ofa Didin tace "Ina Hamda ne ban ganta ba ko bata gama gallafirin makarantar kwanar bane?" Sadiya ta girgiza kai ta ce tana </w:t>
      </w:r>
      <w:r>
        <w:rPr>
          <w:rFonts w:hint="eastAsia"/>
        </w:rPr>
        <w:t>ɓ</w:t>
      </w:r>
      <w:r>
        <w:rPr>
          <w:rFonts w:hint="eastAsia"/>
        </w:rPr>
        <w:t xml:space="preserve">angarena bata da lafiya ne yau ma </w:t>
      </w:r>
      <w:r>
        <w:rPr>
          <w:rFonts w:hint="eastAsia"/>
        </w:rPr>
        <w:t xml:space="preserve">aka yi discharging </w:t>
      </w:r>
      <w:r>
        <w:rPr>
          <w:rFonts w:hint="eastAsia"/>
        </w:rPr>
        <w:t>ɗ</w:t>
      </w:r>
      <w:r>
        <w:rPr>
          <w:rFonts w:hint="eastAsia"/>
        </w:rPr>
        <w:t>inmu daga hospital ai da tuni kin ganta ta fito."</w:t>
      </w:r>
    </w:p>
    <w:p w:rsidR="00000000" w:rsidRDefault="00DE55CC">
      <w:pPr>
        <w:rPr>
          <w:rFonts w:hint="eastAsia"/>
        </w:rPr>
      </w:pPr>
    </w:p>
    <w:p w:rsidR="00000000" w:rsidRDefault="00DE55CC">
      <w:pPr>
        <w:rPr>
          <w:rFonts w:hint="eastAsia"/>
        </w:rPr>
      </w:pPr>
      <w:r>
        <w:rPr>
          <w:rFonts w:hint="eastAsia"/>
        </w:rPr>
        <w:t>"Subhanallahi me ya sameta haka? Yanzu haka shai</w:t>
      </w:r>
      <w:r>
        <w:rPr>
          <w:rFonts w:hint="eastAsia"/>
        </w:rPr>
        <w:t>ɗ</w:t>
      </w:r>
      <w:r>
        <w:rPr>
          <w:rFonts w:hint="eastAsia"/>
        </w:rPr>
        <w:t xml:space="preserve">aniyar uwarta har yau bata san annabi ya faku ba ko? Wannan mata sai kace wacce tazo a zamanin jahiliyya </w:t>
      </w:r>
      <w:r>
        <w:rPr>
          <w:rFonts w:hint="eastAsia"/>
        </w:rPr>
        <w:t>ƙ</w:t>
      </w:r>
      <w:r>
        <w:rPr>
          <w:rFonts w:hint="eastAsia"/>
        </w:rPr>
        <w:t>iri-</w:t>
      </w:r>
      <w:r>
        <w:rPr>
          <w:rFonts w:hint="eastAsia"/>
        </w:rPr>
        <w:t>ƙ</w:t>
      </w:r>
      <w:r>
        <w:rPr>
          <w:rFonts w:hint="eastAsia"/>
        </w:rPr>
        <w:t xml:space="preserve">iri ka </w:t>
      </w:r>
      <w:r>
        <w:rPr>
          <w:rFonts w:hint="eastAsia"/>
        </w:rPr>
        <w:t>ƙ</w:t>
      </w:r>
      <w:r>
        <w:rPr>
          <w:rFonts w:hint="eastAsia"/>
        </w:rPr>
        <w:t xml:space="preserve">i </w:t>
      </w:r>
      <w:r>
        <w:rPr>
          <w:rFonts w:hint="eastAsia"/>
        </w:rPr>
        <w:t>ƴ</w:t>
      </w:r>
      <w:r>
        <w:rPr>
          <w:rFonts w:hint="eastAsia"/>
        </w:rPr>
        <w:t>arka ba laifin</w:t>
      </w:r>
      <w:r>
        <w:rPr>
          <w:rFonts w:hint="eastAsia"/>
        </w:rPr>
        <w:t xml:space="preserve"> tsaye ba na zaune, muje in ganta ai gwara da aka mayar da ita </w:t>
      </w:r>
      <w:r>
        <w:rPr>
          <w:rFonts w:hint="eastAsia"/>
        </w:rPr>
        <w:t>ɓ</w:t>
      </w:r>
      <w:r>
        <w:rPr>
          <w:rFonts w:hint="eastAsia"/>
        </w:rPr>
        <w:t>angaren naki, naga uban da zai ce sai ta koma gurin wula</w:t>
      </w:r>
      <w:r>
        <w:rPr>
          <w:rFonts w:hint="eastAsia"/>
        </w:rPr>
        <w:t>ƙ</w:t>
      </w:r>
      <w:r>
        <w:rPr>
          <w:rFonts w:hint="eastAsia"/>
        </w:rPr>
        <w:t>antacciyar matar can da ta zamewa mijinki matar jaraba." Ita dai Sadiya murmushi kawai ta saki ta bi bayan Didin tana tafe tana ri</w:t>
      </w:r>
      <w:r>
        <w:rPr>
          <w:rFonts w:hint="eastAsia"/>
        </w:rPr>
        <w:t>ƙ</w:t>
      </w:r>
      <w:r>
        <w:rPr>
          <w:rFonts w:hint="eastAsia"/>
        </w:rPr>
        <w:t>e za</w:t>
      </w:r>
      <w:r>
        <w:rPr>
          <w:rFonts w:hint="eastAsia"/>
        </w:rPr>
        <w:t>ninta da yake shirin fa</w:t>
      </w:r>
      <w:r>
        <w:rPr>
          <w:rFonts w:hint="eastAsia"/>
        </w:rPr>
        <w:t>ɗ</w:t>
      </w:r>
      <w:r>
        <w:rPr>
          <w:rFonts w:hint="eastAsia"/>
        </w:rPr>
        <w:t xml:space="preserve">uwa.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kwance suka sameta idanunta a lumshe lokaci guda ta sake zabgewa dama ita ba jikin arziki ba kyalan-kyalan take tamkar ta fa</w:t>
      </w:r>
      <w:r>
        <w:rPr>
          <w:rFonts w:hint="eastAsia"/>
        </w:rPr>
        <w:t>ɗ</w:t>
      </w:r>
      <w:r>
        <w:rPr>
          <w:rFonts w:hint="eastAsia"/>
        </w:rPr>
        <w:t xml:space="preserve">i ko don bata da kwanciyar hankali ne Allahu ya alamu. Didin da sauri ta </w:t>
      </w:r>
      <w:r>
        <w:rPr>
          <w:rFonts w:hint="eastAsia"/>
        </w:rPr>
        <w:t>ƙ</w:t>
      </w:r>
      <w:r>
        <w:rPr>
          <w:rFonts w:hint="eastAsia"/>
        </w:rPr>
        <w:t>arasa gefen gadon ta z</w:t>
      </w:r>
      <w:r>
        <w:rPr>
          <w:rFonts w:hint="eastAsia"/>
        </w:rPr>
        <w:t>auna tana dafa goshin Hamdan, da kyar Hamdan ta bu</w:t>
      </w:r>
      <w:r>
        <w:rPr>
          <w:rFonts w:hint="eastAsia"/>
        </w:rPr>
        <w:t>ɗ</w:t>
      </w:r>
      <w:r>
        <w:rPr>
          <w:rFonts w:hint="eastAsia"/>
        </w:rPr>
        <w:t>e idanunta da suka zama tamkar garwashi ta zuba su akan Didi tana sakin wani malalacin murmushi, tana shirin mi</w:t>
      </w:r>
      <w:r>
        <w:rPr>
          <w:rFonts w:hint="eastAsia"/>
        </w:rPr>
        <w:t>ƙ</w:t>
      </w:r>
      <w:r>
        <w:rPr>
          <w:rFonts w:hint="eastAsia"/>
        </w:rPr>
        <w:t>ewa Mahmah ta ce "Koma ki Kwanta Ke da ba kya jin da</w:t>
      </w:r>
      <w:r>
        <w:rPr>
          <w:rFonts w:hint="eastAsia"/>
        </w:rPr>
        <w:t>ɗ</w:t>
      </w:r>
      <w:r>
        <w:rPr>
          <w:rFonts w:hint="eastAsia"/>
        </w:rPr>
        <w:t xml:space="preserve">i." Wani kallo Didi ta zabga mata kafin </w:t>
      </w:r>
      <w:r>
        <w:rPr>
          <w:rFonts w:hint="eastAsia"/>
        </w:rPr>
        <w:t>ta ce "Ta zauna a ina? Bayan Allah ya kawo ni,  ke tashi dahalla mu wuce idan banda kafirin iyayi na Sadiya me ye ha</w:t>
      </w:r>
      <w:r>
        <w:rPr>
          <w:rFonts w:hint="eastAsia"/>
        </w:rPr>
        <w:t>ɗ</w:t>
      </w:r>
      <w:r>
        <w:rPr>
          <w:rFonts w:hint="eastAsia"/>
        </w:rPr>
        <w:t>inki da ita da har zaki rabamu? Sadiya ta gumtse dariyarta ta ce "Ayi ha</w:t>
      </w:r>
      <w:r>
        <w:rPr>
          <w:rFonts w:hint="eastAsia"/>
        </w:rPr>
        <w:t>ƙ</w:t>
      </w:r>
      <w:r>
        <w:rPr>
          <w:rFonts w:hint="eastAsia"/>
        </w:rPr>
        <w:t xml:space="preserve">uri Didi bari na taimaka mata ta koma </w:t>
      </w:r>
      <w:r>
        <w:rPr>
          <w:rFonts w:hint="eastAsia"/>
        </w:rPr>
        <w:t>ɓ</w:t>
      </w:r>
      <w:r>
        <w:rPr>
          <w:rFonts w:hint="eastAsia"/>
        </w:rPr>
        <w:t>angarennaki" "Ya dai fi, in</w:t>
      </w:r>
      <w:r>
        <w:rPr>
          <w:rFonts w:hint="eastAsia"/>
        </w:rPr>
        <w:t xml:space="preserve"> banda shegantaka ba ita take taya ni hira ba, sai kuma a barni can a zaune ni ka</w:t>
      </w:r>
      <w:r>
        <w:rPr>
          <w:rFonts w:hint="eastAsia"/>
        </w:rPr>
        <w:t>ɗ</w:t>
      </w:r>
      <w:r>
        <w:rPr>
          <w:rFonts w:hint="eastAsia"/>
        </w:rPr>
        <w:t>ai kamar wata mayya dama ku gidannan ba wani yawan arziki ba kowacce ta tsaya ragwanta daga haihuwa biyar kawai ni sai da na haihu sau goma sha hu</w:t>
      </w:r>
      <w:r>
        <w:rPr>
          <w:rFonts w:hint="eastAsia"/>
        </w:rPr>
        <w:t>ɗ</w:t>
      </w:r>
      <w:r>
        <w:rPr>
          <w:rFonts w:hint="eastAsia"/>
        </w:rPr>
        <w:t>u ke da kanki kin sani zama</w:t>
      </w:r>
      <w:r>
        <w:rPr>
          <w:rFonts w:hint="eastAsia"/>
        </w:rPr>
        <w:t xml:space="preserve"> ne kawai Allah baiyi zasu yi ba, Hu</w:t>
      </w:r>
      <w:r>
        <w:rPr>
          <w:rFonts w:hint="eastAsia"/>
        </w:rPr>
        <w:t>ɗ</w:t>
      </w:r>
      <w:r>
        <w:rPr>
          <w:rFonts w:hint="eastAsia"/>
        </w:rPr>
        <w:t>u kacal Allah ya raya min na kuma gode masa a hakan ma, muje dahalla kin tsaya min wani iyayin banza."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Ammi da take tsaye a jikin window ta hango fitowarsu ana rirri</w:t>
      </w:r>
      <w:r>
        <w:rPr>
          <w:rFonts w:hint="eastAsia"/>
        </w:rPr>
        <w:t>ƙ</w:t>
      </w:r>
      <w:r>
        <w:rPr>
          <w:rFonts w:hint="eastAsia"/>
        </w:rPr>
        <w:t xml:space="preserve">e da Hamda wani abu mai kama da tausayi yaso shiga </w:t>
      </w:r>
      <w:r>
        <w:rPr>
          <w:rFonts w:hint="eastAsia"/>
        </w:rPr>
        <w:t xml:space="preserve">ranta amma sai tayi tsaki kawai  ta saki labilan zuciyarta na sake </w:t>
      </w:r>
      <w:r>
        <w:rPr>
          <w:rFonts w:hint="eastAsia"/>
        </w:rPr>
        <w:t>ɓ</w:t>
      </w:r>
      <w:r>
        <w:rPr>
          <w:rFonts w:hint="eastAsia"/>
        </w:rPr>
        <w:t xml:space="preserve">acin ran </w:t>
      </w:r>
      <w:r>
        <w:rPr>
          <w:rFonts w:hint="eastAsia"/>
        </w:rPr>
        <w:t>ƙ</w:t>
      </w:r>
      <w:r>
        <w:rPr>
          <w:rFonts w:hint="eastAsia"/>
        </w:rPr>
        <w:t>in barinta ta cigaba da wahalar da Hamda da aka yi, yarinyar da ko sunanta bata son ji bare karo da ba</w:t>
      </w:r>
      <w:r>
        <w:rPr>
          <w:rFonts w:hint="eastAsia"/>
        </w:rPr>
        <w:t>ƙ</w:t>
      </w:r>
      <w:r>
        <w:rPr>
          <w:rFonts w:hint="eastAsia"/>
        </w:rPr>
        <w:t xml:space="preserve">ar fuskarta.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Didi suna shiga </w:t>
      </w:r>
      <w:r>
        <w:rPr>
          <w:rFonts w:hint="eastAsia"/>
        </w:rPr>
        <w:t>ɗ</w:t>
      </w:r>
      <w:r>
        <w:rPr>
          <w:rFonts w:hint="eastAsia"/>
        </w:rPr>
        <w:t xml:space="preserve">akin ta hau damawa Hamda fura da nononta </w:t>
      </w:r>
      <w:r>
        <w:rPr>
          <w:rFonts w:hint="eastAsia"/>
        </w:rPr>
        <w:t xml:space="preserve">mai kyau da tazo da shi, sai garin fura mai </w:t>
      </w:r>
      <w:r>
        <w:rPr>
          <w:rFonts w:hint="eastAsia"/>
        </w:rPr>
        <w:t>ƙ</w:t>
      </w:r>
      <w:r>
        <w:rPr>
          <w:rFonts w:hint="eastAsia"/>
        </w:rPr>
        <w:t xml:space="preserve">anshi da aka yi mata dakan hannu sai zabga </w:t>
      </w:r>
      <w:r>
        <w:rPr>
          <w:rFonts w:hint="eastAsia"/>
        </w:rPr>
        <w:t>ƙ</w:t>
      </w:r>
      <w:r>
        <w:rPr>
          <w:rFonts w:hint="eastAsia"/>
        </w:rPr>
        <w:t xml:space="preserve">amshi yake. Sosai damun yayi kyau sai </w:t>
      </w:r>
      <w:r>
        <w:rPr>
          <w:rFonts w:hint="eastAsia"/>
        </w:rPr>
        <w:t>ƙ</w:t>
      </w:r>
      <w:r>
        <w:rPr>
          <w:rFonts w:hint="eastAsia"/>
        </w:rPr>
        <w:t>amshi take bata saka mata sugar ba sai zuma farar sa</w:t>
      </w:r>
      <w:r>
        <w:rPr>
          <w:rFonts w:hint="eastAsia"/>
        </w:rPr>
        <w:t>ƙ</w:t>
      </w:r>
      <w:r>
        <w:rPr>
          <w:rFonts w:hint="eastAsia"/>
        </w:rPr>
        <w: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kyar Hamda ta mi</w:t>
      </w:r>
      <w:r>
        <w:rPr>
          <w:rFonts w:hint="eastAsia"/>
        </w:rPr>
        <w:t>ƙ</w:t>
      </w:r>
      <w:r>
        <w:rPr>
          <w:rFonts w:hint="eastAsia"/>
        </w:rPr>
        <w:t>e ta kar</w:t>
      </w:r>
      <w:r>
        <w:rPr>
          <w:rFonts w:hint="eastAsia"/>
        </w:rPr>
        <w:t>ɓ</w:t>
      </w:r>
      <w:r>
        <w:rPr>
          <w:rFonts w:hint="eastAsia"/>
        </w:rPr>
        <w:t>i furar ta fara sha dama Allah ya zuba ma</w:t>
      </w:r>
      <w:r>
        <w:rPr>
          <w:rFonts w:hint="eastAsia"/>
        </w:rPr>
        <w:t xml:space="preserve">ta son fura don dai bata </w:t>
      </w:r>
      <w:r>
        <w:rPr>
          <w:rFonts w:hint="eastAsia"/>
        </w:rPr>
        <w:lastRenderedPageBreak/>
        <w:t>samu ne sai Didi tazo, don wani lokacin da gangan Ammi take dama furar kuma ta hanata ta bawa masu aiki saboda ta san tana tsananin son furar. Ta lumshe ido tana jin da</w:t>
      </w:r>
      <w:r>
        <w:rPr>
          <w:rFonts w:hint="eastAsia"/>
        </w:rPr>
        <w:t>ɗ</w:t>
      </w:r>
      <w:r>
        <w:rPr>
          <w:rFonts w:hint="eastAsia"/>
        </w:rPr>
        <w:t>in zuwan kakartata da ta tabbatar soyayyar da take mata babu a</w:t>
      </w:r>
      <w:r>
        <w:rPr>
          <w:rFonts w:hint="eastAsia"/>
        </w:rPr>
        <w:t xml:space="preserve">lgus. Sosai ta samu </w:t>
      </w:r>
      <w:r>
        <w:rPr>
          <w:rFonts w:hint="eastAsia"/>
        </w:rPr>
        <w:t>ƙ</w:t>
      </w:r>
      <w:r>
        <w:rPr>
          <w:rFonts w:hint="eastAsia"/>
        </w:rPr>
        <w:t>warin jikinta har ta mi</w:t>
      </w:r>
      <w:r>
        <w:rPr>
          <w:rFonts w:hint="eastAsia"/>
        </w:rPr>
        <w:t>ƙ</w:t>
      </w:r>
      <w:r>
        <w:rPr>
          <w:rFonts w:hint="eastAsia"/>
        </w:rPr>
        <w:t>e da kanta ta shiga toilet tayi alwala tazo ta tada sallah a gefen Didin da take sallahr itama.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Suna idarwa suka jiyo sallamar  su Muneerah Najma da Nasma fuskar Muneerah ce kawai a washe banda ta su Najma da </w:t>
      </w:r>
      <w:r>
        <w:rPr>
          <w:rFonts w:hint="eastAsia"/>
        </w:rPr>
        <w:t>suka yi kamar an aiko musu da sa</w:t>
      </w:r>
      <w:r>
        <w:rPr>
          <w:rFonts w:hint="eastAsia"/>
        </w:rPr>
        <w:t>ƙ</w:t>
      </w:r>
      <w:r>
        <w:rPr>
          <w:rFonts w:hint="eastAsia"/>
        </w:rPr>
        <w:t xml:space="preserve">on mutuwa.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Muneerah da sauri ta isa wajen Didin tana gaisheta, itama cike da kulawa take amsawa tana son Muneerah musamman da yake ita sunanta taci "Ina kika shiga tun </w:t>
      </w:r>
      <w:r>
        <w:rPr>
          <w:rFonts w:hint="eastAsia"/>
        </w:rPr>
        <w:t>ɗ</w:t>
      </w:r>
      <w:r>
        <w:rPr>
          <w:rFonts w:hint="eastAsia"/>
        </w:rPr>
        <w:t xml:space="preserve">azu ban ganki ba?" Muneerah tana </w:t>
      </w:r>
      <w:r>
        <w:rPr>
          <w:rFonts w:hint="eastAsia"/>
        </w:rPr>
        <w:t>ɗ</w:t>
      </w:r>
      <w:r>
        <w:rPr>
          <w:rFonts w:hint="eastAsia"/>
        </w:rPr>
        <w:t>ibar fura ta ce "</w:t>
      </w:r>
      <w:r>
        <w:rPr>
          <w:rFonts w:hint="eastAsia"/>
        </w:rPr>
        <w:t>Wallahi Didi Islamiyya naje da na gaji da tsimayin zuwanki.".Didi ta ce "Masha Allah ubangiji ya bada nasarar karatu. Ku kuma asararru ina kuka shige ana nan dai ana ha</w:t>
      </w:r>
      <w:r>
        <w:rPr>
          <w:rFonts w:hint="eastAsia"/>
        </w:rPr>
        <w:t>ɗ</w:t>
      </w:r>
      <w:r>
        <w:rPr>
          <w:rFonts w:hint="eastAsia"/>
        </w:rPr>
        <w:t>a kafa</w:t>
      </w:r>
      <w:r>
        <w:rPr>
          <w:rFonts w:hint="eastAsia"/>
        </w:rPr>
        <w:t>ɗ</w:t>
      </w:r>
      <w:r>
        <w:rPr>
          <w:rFonts w:hint="eastAsia"/>
        </w:rPr>
        <w:t xml:space="preserve">a da iyaye an </w:t>
      </w:r>
      <w:r>
        <w:rPr>
          <w:rFonts w:hint="eastAsia"/>
        </w:rPr>
        <w:t>ƙ</w:t>
      </w:r>
      <w:r>
        <w:rPr>
          <w:rFonts w:hint="eastAsia"/>
        </w:rPr>
        <w:t>i aure ko? To ku kwana da saninku wannan karan da shirina nazo in</w:t>
      </w:r>
      <w:r>
        <w:rPr>
          <w:rFonts w:hint="eastAsia"/>
        </w:rPr>
        <w:t xml:space="preserve">ma ku fitar da miji ko ni na fitar muku acan Gwarzo cikin dangi ko abokan arziki, na baku wata </w:t>
      </w:r>
      <w:r>
        <w:rPr>
          <w:rFonts w:hint="eastAsia"/>
        </w:rPr>
        <w:t>ɗ</w:t>
      </w:r>
      <w:r>
        <w:rPr>
          <w:rFonts w:hint="eastAsia"/>
        </w:rPr>
        <w:t>aya kacal wallahi wannan karan ba zan kar</w:t>
      </w:r>
      <w:r>
        <w:rPr>
          <w:rFonts w:hint="eastAsia"/>
        </w:rPr>
        <w:t>ɓ</w:t>
      </w:r>
      <w:r>
        <w:rPr>
          <w:rFonts w:hint="eastAsia"/>
        </w:rPr>
        <w:t xml:space="preserve">i uzirinku ba ko kun wuce azimi ba zaku wuce sallah </w:t>
      </w:r>
      <w:r>
        <w:rPr>
          <w:rFonts w:hint="eastAsia"/>
        </w:rPr>
        <w:t>ƙ</w:t>
      </w:r>
      <w:r>
        <w:rPr>
          <w:rFonts w:hint="eastAsia"/>
        </w:rPr>
        <w:t>arama ba insha Allah ku ha</w:t>
      </w:r>
      <w:r>
        <w:rPr>
          <w:rFonts w:hint="eastAsia"/>
        </w:rPr>
        <w:t>ƙ</w:t>
      </w:r>
      <w:r>
        <w:rPr>
          <w:rFonts w:hint="eastAsia"/>
        </w:rPr>
        <w:t>ura ku za</w:t>
      </w:r>
      <w:r>
        <w:rPr>
          <w:rFonts w:hint="eastAsia"/>
        </w:rPr>
        <w:t>ɓ</w:t>
      </w:r>
      <w:r>
        <w:rPr>
          <w:rFonts w:hint="eastAsia"/>
        </w:rPr>
        <w:t>i ko waye tunda govenor da s</w:t>
      </w:r>
      <w:r>
        <w:rPr>
          <w:rFonts w:hint="eastAsia"/>
        </w:rPr>
        <w:t xml:space="preserve">hugaban </w:t>
      </w:r>
      <w:r>
        <w:rPr>
          <w:rFonts w:hint="eastAsia"/>
        </w:rPr>
        <w:t>ƙ</w:t>
      </w:r>
      <w:r>
        <w:rPr>
          <w:rFonts w:hint="eastAsia"/>
        </w:rPr>
        <w:t>asar har yau ba su ganoku ba,  sai ku rungumi ha</w:t>
      </w:r>
      <w:r>
        <w:rPr>
          <w:rFonts w:hint="eastAsia"/>
        </w:rPr>
        <w:t>ƙ</w:t>
      </w:r>
      <w:r>
        <w:rPr>
          <w:rFonts w:hint="eastAsia"/>
        </w:rPr>
        <w:t>uri kafin furfura ta fara bayyanar muku a gida, don kyan da kuke ta</w:t>
      </w:r>
      <w:r>
        <w:rPr>
          <w:rFonts w:hint="eastAsia"/>
        </w:rPr>
        <w:t>ƙ</w:t>
      </w:r>
      <w:r>
        <w:rPr>
          <w:rFonts w:hint="eastAsia"/>
        </w:rPr>
        <w:t>ama da shi zagwanyewa zai yi matu</w:t>
      </w:r>
      <w:r>
        <w:rPr>
          <w:rFonts w:hint="eastAsia"/>
        </w:rPr>
        <w:t>ƙ</w:t>
      </w:r>
      <w:r>
        <w:rPr>
          <w:rFonts w:hint="eastAsia"/>
        </w:rPr>
        <w:t>ar babu aure shashashai kawai." suna gama gaisheta suka mi</w:t>
      </w:r>
      <w:r>
        <w:rPr>
          <w:rFonts w:hint="eastAsia"/>
        </w:rPr>
        <w:t>ƙ</w:t>
      </w:r>
      <w:r>
        <w:rPr>
          <w:rFonts w:hint="eastAsia"/>
        </w:rPr>
        <w:t xml:space="preserve">e ransu a. </w:t>
      </w:r>
      <w:r>
        <w:rPr>
          <w:rFonts w:hint="eastAsia"/>
        </w:rPr>
        <w:t>ɓ</w:t>
      </w:r>
      <w:r>
        <w:rPr>
          <w:rFonts w:hint="eastAsia"/>
        </w:rPr>
        <w:t>ace da tijarar da take mu</w:t>
      </w:r>
      <w:r>
        <w:rPr>
          <w:rFonts w:hint="eastAsia"/>
        </w:rPr>
        <w:t xml:space="preserve">su suka </w:t>
      </w:r>
      <w:r>
        <w:rPr>
          <w:rFonts w:hint="eastAsia"/>
        </w:rPr>
        <w:t>ƙ</w:t>
      </w:r>
      <w:r>
        <w:rPr>
          <w:rFonts w:hint="eastAsia"/>
        </w:rPr>
        <w:t>arasa wajen Ammi Suna shiga taga alamun Didi ta kunnosu tsaki tayi kawai tayi kafin ta tambayesu mai ya faru? Najma ta zauna tana zuba tagumi ta ce "Jarrabar tazo yaushe zamu ga dai-dai daga zuwanta har ta fara zancen aure wai mu zata ha</w:t>
      </w:r>
      <w:r>
        <w:rPr>
          <w:rFonts w:hint="eastAsia"/>
        </w:rPr>
        <w:t>ɗ</w:t>
      </w:r>
      <w:r>
        <w:rPr>
          <w:rFonts w:hint="eastAsia"/>
        </w:rPr>
        <w:t xml:space="preserve">a da </w:t>
      </w:r>
      <w:r>
        <w:rPr>
          <w:rFonts w:hint="eastAsia"/>
        </w:rPr>
        <w:t>ƴ</w:t>
      </w:r>
      <w:r>
        <w:rPr>
          <w:rFonts w:hint="eastAsia"/>
        </w:rPr>
        <w:t xml:space="preserve">an </w:t>
      </w:r>
      <w:r>
        <w:rPr>
          <w:rFonts w:hint="eastAsia"/>
        </w:rPr>
        <w:t>gwarzo kurt da kuwa sai ta gwammaci ki</w:t>
      </w:r>
      <w:r>
        <w:rPr>
          <w:rFonts w:hint="eastAsia"/>
        </w:rPr>
        <w:t>ɗ</w:t>
      </w:r>
      <w:r>
        <w:rPr>
          <w:rFonts w:hint="eastAsia"/>
        </w:rPr>
        <w:t xml:space="preserve">a da karatu wallahi don ba mai saka ni auren mutumin </w:t>
      </w:r>
      <w:r>
        <w:rPr>
          <w:rFonts w:hint="eastAsia"/>
        </w:rPr>
        <w:t>ƙ</w:t>
      </w:r>
      <w:r>
        <w:rPr>
          <w:rFonts w:hint="eastAsia"/>
        </w:rPr>
        <w:t xml:space="preserve">auye."  </w:t>
      </w:r>
    </w:p>
    <w:p w:rsidR="00000000" w:rsidRDefault="00DE55CC">
      <w:pPr>
        <w:rPr>
          <w:rFonts w:hint="eastAsia"/>
        </w:rPr>
      </w:pPr>
      <w:r>
        <w:rPr>
          <w:rFonts w:hint="eastAsia"/>
        </w:rPr>
        <w:t>Tsaki Ammi tayi kafin ta ce "Ya zama kuwa dole na tashi tsaye wajen samo muku mazaje na kece raini ko da kuwa zanyi yawo tsirara burina naga kun auri maza</w:t>
      </w:r>
      <w:r>
        <w:rPr>
          <w:rFonts w:hint="eastAsia"/>
        </w:rPr>
        <w:t>n kece raini da zanyi tun</w:t>
      </w:r>
      <w:r>
        <w:rPr>
          <w:rFonts w:hint="eastAsia"/>
        </w:rPr>
        <w:t>ƙ</w:t>
      </w:r>
      <w:r>
        <w:rPr>
          <w:rFonts w:hint="eastAsia"/>
        </w:rPr>
        <w:t xml:space="preserve">aho dasu a matsayin surukai tunda dai Allah bai bani yara mazan da nake burin naje gidansu na baje mulkina ba, kamar yarda waccan tsohuwar take baje nata, tun ina yarinya ban fi shekara sha shidda ba nasa wa raina son haihuwar </w:t>
      </w:r>
      <w:r>
        <w:rPr>
          <w:rFonts w:hint="eastAsia"/>
        </w:rPr>
        <w:t>ƴ</w:t>
      </w:r>
      <w:r>
        <w:rPr>
          <w:rFonts w:hint="eastAsia"/>
        </w:rPr>
        <w:t>a</w:t>
      </w:r>
      <w:r>
        <w:rPr>
          <w:rFonts w:hint="eastAsia"/>
        </w:rPr>
        <w:t>ƴ</w:t>
      </w:r>
      <w:r>
        <w:rPr>
          <w:rFonts w:hint="eastAsia"/>
        </w:rPr>
        <w:t xml:space="preserve">a maza ganin yarda yayar Mamma na take baza mulki a gidajen </w:t>
      </w:r>
      <w:r>
        <w:rPr>
          <w:rFonts w:hint="eastAsia"/>
        </w:rPr>
        <w:t>ƴ</w:t>
      </w:r>
      <w:r>
        <w:rPr>
          <w:rFonts w:hint="eastAsia"/>
        </w:rPr>
        <w:t>a</w:t>
      </w:r>
      <w:r>
        <w:rPr>
          <w:rFonts w:hint="eastAsia"/>
        </w:rPr>
        <w:t>ƴ</w:t>
      </w:r>
      <w:r>
        <w:rPr>
          <w:rFonts w:hint="eastAsia"/>
        </w:rPr>
        <w:t>anta maza Ita kuwa Ummi mu kawai ta haifa mata bata da inda take zuwa tayi tun</w:t>
      </w:r>
      <w:r>
        <w:rPr>
          <w:rFonts w:hint="eastAsia"/>
        </w:rPr>
        <w:t>ƙ</w:t>
      </w:r>
      <w:r>
        <w:rPr>
          <w:rFonts w:hint="eastAsia"/>
        </w:rPr>
        <w:t xml:space="preserve">aho sai daga baya ta haifi </w:t>
      </w:r>
      <w:r>
        <w:rPr>
          <w:rFonts w:hint="eastAsia"/>
        </w:rPr>
        <w:t>ƙ</w:t>
      </w:r>
      <w:r>
        <w:rPr>
          <w:rFonts w:hint="eastAsia"/>
        </w:rPr>
        <w:t>aninmu shikkenan na sawa zuciyata burin haihuwar maza amma Allah bai cika min burina b</w:t>
      </w:r>
      <w:r>
        <w:rPr>
          <w:rFonts w:hint="eastAsia"/>
        </w:rPr>
        <w:t xml:space="preserve">a, duk da </w:t>
      </w:r>
      <w:r>
        <w:rPr>
          <w:rFonts w:hint="eastAsia"/>
        </w:rPr>
        <w:t>ƙ</w:t>
      </w:r>
      <w:r>
        <w:rPr>
          <w:rFonts w:hint="eastAsia"/>
        </w:rPr>
        <w:t>o</w:t>
      </w:r>
      <w:r>
        <w:rPr>
          <w:rFonts w:hint="eastAsia"/>
        </w:rPr>
        <w:t>ƙ</w:t>
      </w:r>
      <w:r>
        <w:rPr>
          <w:rFonts w:hint="eastAsia"/>
        </w:rPr>
        <w:t xml:space="preserve">arin da nayi tayi akan haka."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Tana fa</w:t>
      </w:r>
      <w:r>
        <w:rPr>
          <w:rFonts w:hint="eastAsia"/>
        </w:rPr>
        <w:t>ɗ</w:t>
      </w:r>
      <w:r>
        <w:rPr>
          <w:rFonts w:hint="eastAsia"/>
        </w:rPr>
        <w:t xml:space="preserve">ar haka hawaye ya shiga gangaro mata akan fuskarta wanda hakan yake nuni </w:t>
      </w:r>
      <w:r>
        <w:rPr>
          <w:rFonts w:hint="eastAsia"/>
        </w:rPr>
        <w:t>ƙ</w:t>
      </w:r>
      <w:r>
        <w:rPr>
          <w:rFonts w:hint="eastAsia"/>
        </w:rPr>
        <w:t xml:space="preserve">arara da zallar </w:t>
      </w:r>
      <w:r>
        <w:rPr>
          <w:rFonts w:hint="eastAsia"/>
        </w:rPr>
        <w:t>ɓ</w:t>
      </w:r>
      <w:r>
        <w:rPr>
          <w:rFonts w:hint="eastAsia"/>
        </w:rPr>
        <w:t>acin ran da yake zuciyarta.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Ko da Abbu ya dawo zancen dai </w:t>
      </w:r>
      <w:r>
        <w:rPr>
          <w:rFonts w:hint="eastAsia"/>
        </w:rPr>
        <w:t>ɗ</w:t>
      </w:r>
      <w:r>
        <w:rPr>
          <w:rFonts w:hint="eastAsia"/>
        </w:rPr>
        <w:t>aya ne Didi ta tareshi da shi ta kuma tabbatar mas</w:t>
      </w:r>
      <w:r>
        <w:rPr>
          <w:rFonts w:hint="eastAsia"/>
        </w:rPr>
        <w:t>a wannan karan da gaske take dole ne ta aurar dasu da son su ko ba son su, su suka kawo mijin ko akasin haka ta sake jaddada masa "Idan har kaga hakan bai faru ba tabbacine na rashin rayuwata, amma ko sharafa nake a gadon asibiti sai na aurar dasu banda  t</w:t>
      </w:r>
      <w:r>
        <w:rPr>
          <w:rFonts w:hint="eastAsia"/>
        </w:rPr>
        <w:t xml:space="preserve">siya ko Munirah da Hamda sun kai munzalin aure. Shima kuma Hammad ka sanar dashi ya tattara ya dawo gida Yaro shekara sha uku </w:t>
      </w:r>
      <w:r>
        <w:rPr>
          <w:rFonts w:hint="eastAsia"/>
        </w:rPr>
        <w:lastRenderedPageBreak/>
        <w:t xml:space="preserve">yana can zube a </w:t>
      </w:r>
      <w:r>
        <w:rPr>
          <w:rFonts w:hint="eastAsia"/>
        </w:rPr>
        <w:t>ƙ</w:t>
      </w:r>
      <w:r>
        <w:rPr>
          <w:rFonts w:hint="eastAsia"/>
        </w:rPr>
        <w:t xml:space="preserve">asashen masu jajayen kunnuwa yayi sammakal ko matarsa yana can aka Kai masa ita, ai barewa ba tayi gudu </w:t>
      </w:r>
      <w:r>
        <w:rPr>
          <w:rFonts w:hint="eastAsia"/>
        </w:rPr>
        <w:t>ɗ</w:t>
      </w:r>
      <w:r>
        <w:rPr>
          <w:rFonts w:hint="eastAsia"/>
        </w:rPr>
        <w:t>anta yay</w:t>
      </w:r>
      <w:r>
        <w:rPr>
          <w:rFonts w:hint="eastAsia"/>
        </w:rPr>
        <w:t xml:space="preserve">i rarrafe ba. To wannan karan da shirina nazo </w:t>
      </w:r>
      <w:r>
        <w:rPr>
          <w:rFonts w:hint="eastAsia"/>
        </w:rPr>
        <w:t>ƙ</w:t>
      </w:r>
      <w:r>
        <w:rPr>
          <w:rFonts w:hint="eastAsia"/>
        </w:rPr>
        <w:t xml:space="preserve">wal uban kowa zan ci har shi Hammad </w:t>
      </w:r>
      <w:r>
        <w:rPr>
          <w:rFonts w:hint="eastAsia"/>
        </w:rPr>
        <w:t>ɗ</w:t>
      </w:r>
      <w:r>
        <w:rPr>
          <w:rFonts w:hint="eastAsia"/>
        </w:rPr>
        <w:t>in da ku iyayensa." Abbu dai sunkuyar da kai yayi yana jaddada mata za'a yi yarda take so.</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Haka nake so Didi, ki soyawa kowa gyad'arsa a hannu y'an k'wal uba.._~AL</w:t>
      </w:r>
      <w:r>
        <w:rPr>
          <w:rFonts w:hint="eastAsia"/>
        </w:rPr>
        <w:t>Ƙ</w:t>
      </w:r>
      <w:r>
        <w:rPr>
          <w:rFonts w:hint="eastAsia"/>
        </w:rPr>
        <w:t>ALAMI</w:t>
      </w:r>
      <w:r>
        <w:rPr>
          <w:rFonts w:hint="eastAsia"/>
        </w:rPr>
        <w:t>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w:t>
      </w:r>
    </w:p>
    <w:p w:rsidR="00000000" w:rsidRDefault="00DE55CC">
      <w:pPr>
        <w:rPr>
          <w:rFonts w:hint="eastAsia"/>
        </w:rPr>
      </w:pPr>
    </w:p>
    <w:p w:rsidR="00000000" w:rsidRDefault="00DE55CC">
      <w:pPr>
        <w:rPr>
          <w:rFonts w:hint="eastAsia"/>
        </w:rPr>
      </w:pPr>
      <w:r>
        <w:rPr>
          <w:rFonts w:hint="eastAsia"/>
        </w:rPr>
        <w:t>LIttafin Nazeefah Nashe.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Follow me on ArewaBooks </w:t>
      </w:r>
    </w:p>
    <w:p w:rsidR="00000000" w:rsidRDefault="00DE55CC">
      <w:pPr>
        <w:rPr>
          <w:rFonts w:hint="eastAsia"/>
        </w:rPr>
      </w:pPr>
    </w:p>
    <w:p w:rsidR="00000000" w:rsidRDefault="00DE55CC">
      <w:pPr>
        <w:rPr>
          <w:rFonts w:hint="eastAsia"/>
        </w:rPr>
      </w:pPr>
      <w:r>
        <w:rPr>
          <w:rFonts w:hint="eastAsia"/>
        </w:rPr>
        <w:t>@nazeefah</w:t>
      </w:r>
    </w:p>
    <w:p w:rsidR="00000000" w:rsidRDefault="00DE55CC">
      <w:pPr>
        <w:rPr>
          <w:rFonts w:hint="eastAsia"/>
        </w:rPr>
      </w:pPr>
      <w:r>
        <w:rPr>
          <w:rFonts w:hint="eastAsia"/>
        </w:rPr>
        <w:t>https://arewabooks.com/book?id=635c58dc8a75f51b283a378e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ELEGANT ONLINE WRITERS</w:t>
      </w:r>
    </w:p>
    <w:p w:rsidR="00000000" w:rsidRDefault="00DE55CC">
      <w:pPr>
        <w:rPr>
          <w:rFonts w:hint="eastAsia"/>
        </w:rPr>
      </w:pPr>
    </w:p>
    <w:p w:rsidR="00000000" w:rsidRDefault="00DE55CC">
      <w:pPr>
        <w:rPr>
          <w:rFonts w:hint="eastAsia"/>
        </w:rPr>
      </w:pPr>
      <w:r>
        <w:rPr>
          <w:rFonts w:hint="eastAsia"/>
        </w:rPr>
        <w:t>(Ha</w:t>
      </w:r>
      <w:r>
        <w:rPr>
          <w:rFonts w:hint="eastAsia"/>
        </w:rPr>
        <w:t>ɗ</w:t>
      </w:r>
      <w:r>
        <w:rPr>
          <w:rFonts w:hint="eastAsia"/>
        </w:rPr>
        <w:t>in kai shine takenmu.)</w:t>
      </w:r>
    </w:p>
    <w:p w:rsidR="00000000" w:rsidRDefault="00DE55CC">
      <w:pPr>
        <w:rPr>
          <w:rFonts w:hint="eastAsia"/>
        </w:rPr>
      </w:pPr>
      <w:r>
        <w:rPr>
          <w:rFonts w:hint="eastAsia"/>
        </w:rPr>
        <w:t>_4</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asubar fari, da tayi sallah bata</w:t>
      </w:r>
    </w:p>
    <w:p w:rsidR="00000000" w:rsidRDefault="00DE55CC">
      <w:pPr>
        <w:rPr>
          <w:rFonts w:hint="eastAsia"/>
        </w:rPr>
      </w:pPr>
      <w:r>
        <w:rPr>
          <w:rFonts w:hint="eastAsia"/>
        </w:rPr>
        <w:t>koma ba, tana zaune gefen Didi suka yi azkar kafin ta karanta abinda ya sawwa</w:t>
      </w:r>
      <w:r>
        <w:rPr>
          <w:rFonts w:hint="eastAsia"/>
        </w:rPr>
        <w:t>ƙ</w:t>
      </w:r>
      <w:r>
        <w:rPr>
          <w:rFonts w:hint="eastAsia"/>
        </w:rPr>
        <w:t>a daga Al</w:t>
      </w:r>
      <w:r>
        <w:rPr>
          <w:rFonts w:hint="eastAsia"/>
        </w:rPr>
        <w:t>ƙ</w:t>
      </w:r>
      <w:r>
        <w:rPr>
          <w:rFonts w:hint="eastAsia"/>
        </w:rPr>
        <w:t xml:space="preserve">ur'ani mai girma. Bata koma barcin ba, kasancewar ta </w:t>
      </w:r>
      <w:r>
        <w:rPr>
          <w:rFonts w:hint="eastAsia"/>
        </w:rPr>
        <w:t>ɗ</w:t>
      </w:r>
      <w:r>
        <w:rPr>
          <w:rFonts w:hint="eastAsia"/>
        </w:rPr>
        <w:t>an ji sau</w:t>
      </w:r>
      <w:r>
        <w:rPr>
          <w:rFonts w:hint="eastAsia"/>
        </w:rPr>
        <w:t>ƙ</w:t>
      </w:r>
      <w:r>
        <w:rPr>
          <w:rFonts w:hint="eastAsia"/>
        </w:rPr>
        <w:t>in jikinta gyara sashen Didin tayi tas. ta wanke toilets uku d</w:t>
      </w:r>
      <w:r>
        <w:rPr>
          <w:rFonts w:hint="eastAsia"/>
        </w:rPr>
        <w:t xml:space="preserve">a suke sashen </w:t>
      </w:r>
      <w:r>
        <w:rPr>
          <w:rFonts w:hint="eastAsia"/>
        </w:rPr>
        <w:t>ɗ</w:t>
      </w:r>
      <w:r>
        <w:rPr>
          <w:rFonts w:hint="eastAsia"/>
        </w:rPr>
        <w:t xml:space="preserve">aya a Parlour biyu a sauran bedroom </w:t>
      </w:r>
      <w:r>
        <w:rPr>
          <w:rFonts w:hint="eastAsia"/>
        </w:rPr>
        <w:t>ɗ</w:t>
      </w:r>
      <w:r>
        <w:rPr>
          <w:rFonts w:hint="eastAsia"/>
        </w:rPr>
        <w:t xml:space="preserve">in da suke sashen Didin inda ta mayar da </w:t>
      </w:r>
      <w:r>
        <w:rPr>
          <w:rFonts w:hint="eastAsia"/>
        </w:rPr>
        <w:t>ɗ</w:t>
      </w:r>
      <w:r>
        <w:rPr>
          <w:rFonts w:hint="eastAsia"/>
        </w:rPr>
        <w:t xml:space="preserve">ayan bedroom </w:t>
      </w:r>
      <w:r>
        <w:rPr>
          <w:rFonts w:hint="eastAsia"/>
        </w:rPr>
        <w:t>ɗ</w:t>
      </w:r>
      <w:r>
        <w:rPr>
          <w:rFonts w:hint="eastAsia"/>
        </w:rPr>
        <w:t xml:space="preserve">innata duk da dai Didin bata yarda su raba </w:t>
      </w:r>
      <w:r>
        <w:rPr>
          <w:rFonts w:hint="eastAsia"/>
        </w:rPr>
        <w:t>ɗ</w:t>
      </w:r>
      <w:r>
        <w:rPr>
          <w:rFonts w:hint="eastAsia"/>
        </w:rPr>
        <w:t xml:space="preserve">aki ba tare suke kwana. Tas gurin ya fito sai zabga </w:t>
      </w:r>
      <w:r>
        <w:rPr>
          <w:rFonts w:hint="eastAsia"/>
        </w:rPr>
        <w:t>ƙ</w:t>
      </w:r>
      <w:r>
        <w:rPr>
          <w:rFonts w:hint="eastAsia"/>
        </w:rPr>
        <w:t>amshi yake farin ciki ya lullu</w:t>
      </w:r>
      <w:r>
        <w:rPr>
          <w:rFonts w:hint="eastAsia"/>
        </w:rPr>
        <w:t>ɓ</w:t>
      </w:r>
      <w:r>
        <w:rPr>
          <w:rFonts w:hint="eastAsia"/>
        </w:rPr>
        <w:t>e Didi yana daga dal</w:t>
      </w:r>
      <w:r>
        <w:rPr>
          <w:rFonts w:hint="eastAsia"/>
        </w:rPr>
        <w:t xml:space="preserve">ilin da yasa take son Hamda, sam bata da </w:t>
      </w:r>
      <w:r>
        <w:rPr>
          <w:rFonts w:hint="eastAsia"/>
        </w:rPr>
        <w:t>ƙ</w:t>
      </w:r>
      <w:r>
        <w:rPr>
          <w:rFonts w:hint="eastAsia"/>
        </w:rPr>
        <w:t>iwa ko ka</w:t>
      </w:r>
      <w:r>
        <w:rPr>
          <w:rFonts w:hint="eastAsia"/>
        </w:rPr>
        <w:t>ɗ</w:t>
      </w:r>
      <w:r>
        <w:rPr>
          <w:rFonts w:hint="eastAsia"/>
        </w:rPr>
        <w:t>an. Wanka Didi ta shiga tana fa</w:t>
      </w:r>
      <w:r>
        <w:rPr>
          <w:rFonts w:hint="eastAsia"/>
        </w:rPr>
        <w:t>ɗ</w:t>
      </w:r>
      <w:r>
        <w:rPr>
          <w:rFonts w:hint="eastAsia"/>
        </w:rPr>
        <w:t xml:space="preserve">in kema sai ki </w:t>
      </w:r>
      <w:r>
        <w:rPr>
          <w:rFonts w:hint="eastAsia"/>
        </w:rPr>
        <w:lastRenderedPageBreak/>
        <w:t xml:space="preserve">shiga kiyi wanka ga sabbin kaya nan da na </w:t>
      </w:r>
      <w:r>
        <w:rPr>
          <w:rFonts w:hint="eastAsia"/>
        </w:rPr>
        <w:t>ɗ</w:t>
      </w:r>
      <w:r>
        <w:rPr>
          <w:rFonts w:hint="eastAsia"/>
        </w:rPr>
        <w:t>inko miki don na san waccan gallafirin uwar taki ko kayan ubanku yayi muku ba bari take ki saka ba, ta gwammaci ta</w:t>
      </w:r>
      <w:r>
        <w:rPr>
          <w:rFonts w:hint="eastAsia"/>
        </w:rPr>
        <w:t xml:space="preserve"> ha</w:t>
      </w:r>
      <w:r>
        <w:rPr>
          <w:rFonts w:hint="eastAsia"/>
        </w:rPr>
        <w:t>ɗ</w:t>
      </w:r>
      <w:r>
        <w:rPr>
          <w:rFonts w:hint="eastAsia"/>
        </w:rPr>
        <w:t xml:space="preserve">aki da gwanjo ina   nan Ina jiran ranar da zata zo tana neman gafarar ki, to ko cikin shegen Ki  tayi ai iya </w:t>
      </w:r>
      <w:r>
        <w:rPr>
          <w:rFonts w:hint="eastAsia"/>
        </w:rPr>
        <w:t>ɗ</w:t>
      </w:r>
      <w:r>
        <w:rPr>
          <w:rFonts w:hint="eastAsia"/>
        </w:rPr>
        <w:t xml:space="preserve">iban albarkar da zata yi kenan, balle laifinki </w:t>
      </w:r>
      <w:r>
        <w:rPr>
          <w:rFonts w:hint="eastAsia"/>
        </w:rPr>
        <w:t>ɗ</w:t>
      </w:r>
      <w:r>
        <w:rPr>
          <w:rFonts w:hint="eastAsia"/>
        </w:rPr>
        <w:t>aya wai kinzo a mace, shikkenan tun ranar da aka haifeki ake gumurzu da ita bari muyi walaha m</w:t>
      </w:r>
      <w:r>
        <w:rPr>
          <w:rFonts w:hint="eastAsia"/>
        </w:rPr>
        <w:t>u karya na baki labarin da kika da</w:t>
      </w:r>
      <w:r>
        <w:rPr>
          <w:rFonts w:hint="eastAsia"/>
        </w:rPr>
        <w:t>ɗ</w:t>
      </w:r>
      <w:r>
        <w:rPr>
          <w:rFonts w:hint="eastAsia"/>
        </w:rPr>
        <w:t xml:space="preserve">e kina son ji na san yanzu shekarunki sun kai sha bakwai tsab kwanyarki zata </w:t>
      </w:r>
      <w:r>
        <w:rPr>
          <w:rFonts w:hint="eastAsia"/>
        </w:rPr>
        <w:t>ɗ</w:t>
      </w:r>
      <w:r>
        <w:rPr>
          <w:rFonts w:hint="eastAsia"/>
        </w:rPr>
        <w:t>auki labarin takaicin uwarki mai hali kwatankwacin na jahiliyya, na tabbata ita da  kanta banda an saka mata ido tsaf zata iya hallakaki a loka</w:t>
      </w:r>
      <w:r>
        <w:rPr>
          <w:rFonts w:hint="eastAsia"/>
        </w:rPr>
        <w:t xml:space="preserve">cin, kai mun ga tashin hankali </w:t>
      </w:r>
      <w:r>
        <w:rPr>
          <w:rFonts w:hint="eastAsia"/>
        </w:rPr>
        <w:t>Ƙ</w:t>
      </w:r>
      <w:r>
        <w:rPr>
          <w:rFonts w:hint="eastAsia"/>
        </w:rPr>
        <w:t xml:space="preserve">iris fa ya rage ta zauce sabida masifa.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Daga haka ta shige wanka wannan damar Hamda ta samu tayi saurin ficewa tana mamakin surutun Didin.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Sashen mahaifiyarta ta shiga, dama da spare key a hannunta ta bu</w:t>
      </w:r>
      <w:r>
        <w:rPr>
          <w:rFonts w:hint="eastAsia"/>
        </w:rPr>
        <w:t>ɗ</w:t>
      </w:r>
      <w:r>
        <w:rPr>
          <w:rFonts w:hint="eastAsia"/>
        </w:rPr>
        <w:t>e a hankali, s</w:t>
      </w:r>
      <w:r>
        <w:rPr>
          <w:rFonts w:hint="eastAsia"/>
        </w:rPr>
        <w:t xml:space="preserve">hiru ta tarar da parlourn da alama barci suke tabi gurin da kallo duk datti </w:t>
      </w:r>
      <w:r>
        <w:rPr>
          <w:rFonts w:hint="eastAsia"/>
        </w:rPr>
        <w:t>ɗ</w:t>
      </w:r>
      <w:r>
        <w:rPr>
          <w:rFonts w:hint="eastAsia"/>
        </w:rPr>
        <w:t>an kwana biyun da tayi bata yi shara ba. Dama ita Ammi sam ta</w:t>
      </w:r>
      <w:r>
        <w:rPr>
          <w:rFonts w:hint="eastAsia"/>
        </w:rPr>
        <w:t>ƙ</w:t>
      </w:r>
      <w:r>
        <w:rPr>
          <w:rFonts w:hint="eastAsia"/>
        </w:rPr>
        <w:t xml:space="preserve">i yarda ta </w:t>
      </w:r>
      <w:r>
        <w:rPr>
          <w:rFonts w:hint="eastAsia"/>
        </w:rPr>
        <w:t>ɗ</w:t>
      </w:r>
      <w:r>
        <w:rPr>
          <w:rFonts w:hint="eastAsia"/>
        </w:rPr>
        <w:t>au mai aiki don tace gata bata bu</w:t>
      </w:r>
      <w:r>
        <w:rPr>
          <w:rFonts w:hint="eastAsia"/>
        </w:rPr>
        <w:t>ƙ</w:t>
      </w:r>
      <w:r>
        <w:rPr>
          <w:rFonts w:hint="eastAsia"/>
        </w:rPr>
        <w:t xml:space="preserve">atar wata mai aiki. Ta </w:t>
      </w:r>
      <w:r>
        <w:rPr>
          <w:rFonts w:hint="eastAsia"/>
        </w:rPr>
        <w:t>ɗ</w:t>
      </w:r>
      <w:r>
        <w:rPr>
          <w:rFonts w:hint="eastAsia"/>
        </w:rPr>
        <w:t xml:space="preserve">aure Hijabinta a </w:t>
      </w:r>
      <w:r>
        <w:rPr>
          <w:rFonts w:hint="eastAsia"/>
        </w:rPr>
        <w:t>ƙ</w:t>
      </w:r>
      <w:r>
        <w:rPr>
          <w:rFonts w:hint="eastAsia"/>
        </w:rPr>
        <w:t>ugunta ta shiga wanke kwanuka</w:t>
      </w:r>
      <w:r>
        <w:rPr>
          <w:rFonts w:hint="eastAsia"/>
        </w:rPr>
        <w:t xml:space="preserve">n kitchen </w:t>
      </w:r>
      <w:r>
        <w:rPr>
          <w:rFonts w:hint="eastAsia"/>
        </w:rPr>
        <w:t>ɗ</w:t>
      </w:r>
      <w:r>
        <w:rPr>
          <w:rFonts w:hint="eastAsia"/>
        </w:rPr>
        <w:t xml:space="preserve">in ta gyarashi tsaf burinta ta faranta mata ko ta samu ta goge tabon </w:t>
      </w:r>
      <w:r>
        <w:rPr>
          <w:rFonts w:hint="eastAsia"/>
        </w:rPr>
        <w:t>ƙ</w:t>
      </w:r>
      <w:r>
        <w:rPr>
          <w:rFonts w:hint="eastAsia"/>
        </w:rPr>
        <w:t xml:space="preserve">iyayyarta a zuciyar Ammin. </w:t>
      </w:r>
    </w:p>
    <w:p w:rsidR="00000000" w:rsidRDefault="00DE55CC">
      <w:pPr>
        <w:rPr>
          <w:rFonts w:hint="eastAsia"/>
        </w:rPr>
      </w:pPr>
    </w:p>
    <w:p w:rsidR="00000000" w:rsidRDefault="00DE55CC">
      <w:pPr>
        <w:rPr>
          <w:rFonts w:hint="eastAsia"/>
        </w:rPr>
      </w:pPr>
      <w:r>
        <w:rPr>
          <w:rFonts w:hint="eastAsia"/>
        </w:rPr>
        <w:t xml:space="preserve">Kan kace me? Ta gyare gidan tsaf banda </w:t>
      </w:r>
      <w:r>
        <w:rPr>
          <w:rFonts w:hint="eastAsia"/>
        </w:rPr>
        <w:t>ɗ</w:t>
      </w:r>
      <w:r>
        <w:rPr>
          <w:rFonts w:hint="eastAsia"/>
        </w:rPr>
        <w:t xml:space="preserve">akunan barcinsu ta wanke har toilet </w:t>
      </w:r>
      <w:r>
        <w:rPr>
          <w:rFonts w:hint="eastAsia"/>
        </w:rPr>
        <w:t>ɗ</w:t>
      </w:r>
      <w:r>
        <w:rPr>
          <w:rFonts w:hint="eastAsia"/>
        </w:rPr>
        <w:t>in parlourn sannan ta saka turarukan wuta a burner da humidifier tuni</w:t>
      </w:r>
      <w:r>
        <w:rPr>
          <w:rFonts w:hint="eastAsia"/>
        </w:rPr>
        <w:t xml:space="preserve"> gidan ya </w:t>
      </w:r>
      <w:r>
        <w:rPr>
          <w:rFonts w:hint="eastAsia"/>
        </w:rPr>
        <w:t>ɗ</w:t>
      </w:r>
      <w:r>
        <w:rPr>
          <w:rFonts w:hint="eastAsia"/>
        </w:rPr>
        <w:t xml:space="preserve">au wani irin </w:t>
      </w:r>
      <w:r>
        <w:rPr>
          <w:rFonts w:hint="eastAsia"/>
        </w:rPr>
        <w:t>Ƙ</w:t>
      </w:r>
      <w:r>
        <w:rPr>
          <w:rFonts w:hint="eastAsia"/>
        </w:rPr>
        <w:t>amshi daga haka tayi sauri ta fice ta koma sashen Didi.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 saman sallaya ta tarar da Didin da alama sallahr walaha tayi, ita kanta Didin ita Ta koyar da ita sallahr walahar, tana sake jaddada mata </w:t>
      </w:r>
      <w:r>
        <w:rPr>
          <w:rFonts w:hint="eastAsia"/>
        </w:rPr>
        <w:t>ɗ</w:t>
      </w:r>
      <w:r>
        <w:rPr>
          <w:rFonts w:hint="eastAsia"/>
        </w:rPr>
        <w:t>imbun ladan da yake cikin Sallah</w:t>
      </w:r>
      <w:r>
        <w:rPr>
          <w:rFonts w:hint="eastAsia"/>
        </w:rPr>
        <w:t>r walahan da tarin nutsuwa da mai yinta yake samu a zuciyarsa, ga shi Allah yana amsa addu'arsa ba da jinkiri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Wankan itama ta shiga ta yiyo sannan ta </w:t>
      </w:r>
      <w:r>
        <w:rPr>
          <w:rFonts w:hint="eastAsia"/>
        </w:rPr>
        <w:t>ɗ</w:t>
      </w:r>
      <w:r>
        <w:rPr>
          <w:rFonts w:hint="eastAsia"/>
        </w:rPr>
        <w:t xml:space="preserve">auro alwalarta ta saka tsaleliyer atamfarta da Didin ta </w:t>
      </w:r>
      <w:r>
        <w:rPr>
          <w:rFonts w:hint="eastAsia"/>
        </w:rPr>
        <w:t>ɗ</w:t>
      </w:r>
      <w:r>
        <w:rPr>
          <w:rFonts w:hint="eastAsia"/>
        </w:rPr>
        <w:t>inko mata kaya ne kala goma dama ta saba d</w:t>
      </w:r>
      <w:r>
        <w:rPr>
          <w:rFonts w:hint="eastAsia"/>
        </w:rPr>
        <w:t>uk sanda zata zo sai tayi mata don ta san kafin tazo nata sun mutu tunda ba wata sutturar arziki uwar take barinta ta saka ba.</w:t>
      </w:r>
    </w:p>
    <w:p w:rsidR="00000000" w:rsidRDefault="00DE55CC">
      <w:pPr>
        <w:rPr>
          <w:rFonts w:hint="eastAsia"/>
        </w:rPr>
      </w:pPr>
      <w:r>
        <w:rPr>
          <w:rFonts w:hint="eastAsia"/>
        </w:rPr>
        <w:t xml:space="preserve">Idan ka shigo gidan ma zata zaka yi </w:t>
      </w:r>
      <w:r>
        <w:rPr>
          <w:rFonts w:hint="eastAsia"/>
        </w:rPr>
        <w:t>ƴ</w:t>
      </w:r>
      <w:r>
        <w:rPr>
          <w:rFonts w:hint="eastAsia"/>
        </w:rPr>
        <w:t xml:space="preserve">ar aiki ce, Saboda tsabar yarda zaka ga kayan sun </w:t>
      </w:r>
      <w:r>
        <w:rPr>
          <w:rFonts w:hint="eastAsia"/>
        </w:rPr>
        <w:t>ƙ</w:t>
      </w:r>
      <w:r>
        <w:rPr>
          <w:rFonts w:hint="eastAsia"/>
        </w:rPr>
        <w:t>ojale don tsufa ga kanta da baya samun ci</w:t>
      </w:r>
      <w:r>
        <w:rPr>
          <w:rFonts w:hint="eastAsia"/>
        </w:rPr>
        <w:t>kakken gyata fatarta ma don dai Allah yayi ta cikin jinsin mutane masu taushin fata ne, da duk wahala bata jemewa tabbas da ba ta kai haka kyauba.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Tayi kyau sosai </w:t>
      </w:r>
      <w:r>
        <w:rPr>
          <w:rFonts w:hint="eastAsia"/>
        </w:rPr>
        <w:t>ɗ</w:t>
      </w:r>
      <w:r>
        <w:rPr>
          <w:rFonts w:hint="eastAsia"/>
        </w:rPr>
        <w:t xml:space="preserve">inkin kuma ya zauna a jikinta tamkar ba daga </w:t>
      </w:r>
      <w:r>
        <w:rPr>
          <w:rFonts w:hint="eastAsia"/>
        </w:rPr>
        <w:t>ƙ</w:t>
      </w:r>
      <w:r>
        <w:rPr>
          <w:rFonts w:hint="eastAsia"/>
        </w:rPr>
        <w:t xml:space="preserve">auye aka </w:t>
      </w:r>
      <w:r>
        <w:rPr>
          <w:rFonts w:hint="eastAsia"/>
        </w:rPr>
        <w:t>ɗ</w:t>
      </w:r>
      <w:r>
        <w:rPr>
          <w:rFonts w:hint="eastAsia"/>
        </w:rPr>
        <w:t>inko mata su ba. Ta cukuikuye gash</w:t>
      </w:r>
      <w:r>
        <w:rPr>
          <w:rFonts w:hint="eastAsia"/>
        </w:rPr>
        <w:t xml:space="preserve">inta ta danna  cikin </w:t>
      </w:r>
      <w:r>
        <w:rPr>
          <w:rFonts w:hint="eastAsia"/>
        </w:rPr>
        <w:t>ɗ</w:t>
      </w:r>
      <w:r>
        <w:rPr>
          <w:rFonts w:hint="eastAsia"/>
        </w:rPr>
        <w:t xml:space="preserve">ankwali don rabon da ta tajeshi har ta manta balle ta saka man kitso, ko wanke shi tayi haka take barinsa.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 gefen Didi da take lazimi da jug </w:t>
      </w:r>
      <w:r>
        <w:rPr>
          <w:rFonts w:hint="eastAsia"/>
        </w:rPr>
        <w:t>ɗ</w:t>
      </w:r>
      <w:r>
        <w:rPr>
          <w:rFonts w:hint="eastAsia"/>
        </w:rPr>
        <w:t xml:space="preserve">in furarta a gefe ita ma ta tada sallahrta cikin nutsuwa. Sai da </w:t>
      </w:r>
      <w:r>
        <w:rPr>
          <w:rFonts w:hint="eastAsia"/>
        </w:rPr>
        <w:lastRenderedPageBreak/>
        <w:t>ta idar tayi addu'ointa</w:t>
      </w:r>
      <w:r>
        <w:rPr>
          <w:rFonts w:hint="eastAsia"/>
        </w:rPr>
        <w:t xml:space="preserve"> Didin Ta tura mata cup cike da fura tace "Maza kwankwa</w:t>
      </w:r>
      <w:r>
        <w:rPr>
          <w:rFonts w:hint="eastAsia"/>
        </w:rPr>
        <w:t>ɗ</w:t>
      </w:r>
      <w:r>
        <w:rPr>
          <w:rFonts w:hint="eastAsia"/>
        </w:rPr>
        <w:t>eshi tas ki bani cup don na san wa</w:t>
      </w:r>
      <w:r>
        <w:rPr>
          <w:rFonts w:hint="eastAsia"/>
        </w:rPr>
        <w:t>ɗ</w:t>
      </w:r>
      <w:r>
        <w:rPr>
          <w:rFonts w:hint="eastAsia"/>
        </w:rPr>
        <w:t>annan mashiriritan kafin su kawo abin karyawa sai goma ta gifta shi yasa wannan karan zan saka ya kawo min kayan abincina kaf da kaina zan dinga girki ba zan iya zam</w:t>
      </w:r>
      <w:r>
        <w:rPr>
          <w:rFonts w:hint="eastAsia"/>
        </w:rPr>
        <w:t>an jira ba, girkin da sai an ga dama sannan ake yin mai da</w:t>
      </w:r>
      <w:r>
        <w:rPr>
          <w:rFonts w:hint="eastAsia"/>
        </w:rPr>
        <w:t>ɗ</w:t>
      </w:r>
      <w:r>
        <w:rPr>
          <w:rFonts w:hint="eastAsia"/>
        </w:rPr>
        <w:t>i ko a zabga mai da maggi to bana ba dani ba kowa ta ri</w:t>
      </w:r>
      <w:r>
        <w:rPr>
          <w:rFonts w:hint="eastAsia"/>
        </w:rPr>
        <w:t>ƙ</w:t>
      </w:r>
      <w:r>
        <w:rPr>
          <w:rFonts w:hint="eastAsia"/>
        </w:rPr>
        <w:t xml:space="preserve">e banzan abincinta."  </w:t>
      </w:r>
    </w:p>
    <w:p w:rsidR="00000000" w:rsidRDefault="00DE55CC">
      <w:pPr>
        <w:rPr>
          <w:rFonts w:hint="eastAsia"/>
        </w:rPr>
      </w:pPr>
    </w:p>
    <w:p w:rsidR="00000000" w:rsidRDefault="00DE55CC">
      <w:pPr>
        <w:rPr>
          <w:rFonts w:hint="eastAsia"/>
        </w:rPr>
      </w:pPr>
      <w:r>
        <w:rPr>
          <w:rFonts w:hint="eastAsia"/>
        </w:rPr>
        <w:t xml:space="preserve">Ita dai Hamda murmushi ta saki kawai tana kai cup </w:t>
      </w:r>
      <w:r>
        <w:rPr>
          <w:rFonts w:hint="eastAsia"/>
        </w:rPr>
        <w:t>ɗ</w:t>
      </w:r>
      <w:r>
        <w:rPr>
          <w:rFonts w:hint="eastAsia"/>
        </w:rPr>
        <w:t xml:space="preserve">in furar bakinta. Ta shanye tas zuciyarta cike da farin ciki. Har </w:t>
      </w:r>
      <w:r>
        <w:rPr>
          <w:rFonts w:hint="eastAsia"/>
        </w:rPr>
        <w:t>zata kishingi</w:t>
      </w:r>
      <w:r>
        <w:rPr>
          <w:rFonts w:hint="eastAsia"/>
        </w:rPr>
        <w:t>ɗ</w:t>
      </w:r>
      <w:r>
        <w:rPr>
          <w:rFonts w:hint="eastAsia"/>
        </w:rPr>
        <w:t>a ta kwanta sai kuma ta mi</w:t>
      </w:r>
      <w:r>
        <w:rPr>
          <w:rFonts w:hint="eastAsia"/>
        </w:rPr>
        <w:t>ƙ</w:t>
      </w:r>
      <w:r>
        <w:rPr>
          <w:rFonts w:hint="eastAsia"/>
        </w:rPr>
        <w:t>e ta ce "Didi baki ba ni labarin ba." "</w:t>
      </w:r>
      <w:r>
        <w:rPr>
          <w:rFonts w:hint="eastAsia"/>
        </w:rPr>
        <w:t>Ƴ</w:t>
      </w:r>
      <w:r>
        <w:rPr>
          <w:rFonts w:hint="eastAsia"/>
        </w:rPr>
        <w:t xml:space="preserve">ar nema ashe kina so bari mu </w:t>
      </w:r>
      <w:r>
        <w:rPr>
          <w:rFonts w:hint="eastAsia"/>
        </w:rPr>
        <w:t>ɗ</w:t>
      </w:r>
      <w:r>
        <w:rPr>
          <w:rFonts w:hint="eastAsia"/>
        </w:rPr>
        <w:t>an runtsa tunda yau ba islamiyya sai na baki anjima yanzu kam idanuna har yaji yake." Duk da ba haka ta so ba haka ta hakura don ta san idan ta m</w:t>
      </w:r>
      <w:r>
        <w:rPr>
          <w:rFonts w:hint="eastAsia"/>
        </w:rPr>
        <w:t xml:space="preserve">atsa Didin zata iya cewa ta fasa.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________________________________</w:t>
      </w:r>
    </w:p>
    <w:p w:rsidR="00000000" w:rsidRDefault="00DE55CC">
      <w:pPr>
        <w:rPr>
          <w:rFonts w:hint="eastAsia"/>
        </w:rPr>
      </w:pPr>
    </w:p>
    <w:p w:rsidR="00000000" w:rsidRDefault="00DE55CC">
      <w:pPr>
        <w:rPr>
          <w:rFonts w:hint="eastAsia"/>
        </w:rPr>
      </w:pPr>
      <w:r>
        <w:rPr>
          <w:rFonts w:hint="eastAsia"/>
        </w:rPr>
        <w:t xml:space="preserve">Ammi na fitowa ta ga parlournta tsaf sai baza kamshi yake da sauri Ta isa bedroom </w:t>
      </w:r>
      <w:r>
        <w:rPr>
          <w:rFonts w:hint="eastAsia"/>
        </w:rPr>
        <w:t>ɗ</w:t>
      </w:r>
      <w:r>
        <w:rPr>
          <w:rFonts w:hint="eastAsia"/>
        </w:rPr>
        <w:t xml:space="preserve">in </w:t>
      </w:r>
      <w:r>
        <w:rPr>
          <w:rFonts w:hint="eastAsia"/>
        </w:rPr>
        <w:t>ƴ</w:t>
      </w:r>
      <w:r>
        <w:rPr>
          <w:rFonts w:hint="eastAsia"/>
        </w:rPr>
        <w:t xml:space="preserve">an matanta don a tunaninta su suka yi sharar tunda Ta san Hamda na can </w:t>
      </w:r>
      <w:r>
        <w:rPr>
          <w:rFonts w:hint="eastAsia"/>
        </w:rPr>
        <w:t>ɓ</w:t>
      </w:r>
      <w:r>
        <w:rPr>
          <w:rFonts w:hint="eastAsia"/>
        </w:rPr>
        <w:t xml:space="preserve">angaren Didi turus tayi </w:t>
      </w:r>
      <w:r>
        <w:rPr>
          <w:rFonts w:hint="eastAsia"/>
        </w:rPr>
        <w:t>ganinsu sheme suna barci har Muneerahn da take zaton ita tayi.</w:t>
      </w:r>
    </w:p>
    <w:p w:rsidR="00000000" w:rsidRDefault="00DE55CC">
      <w:pPr>
        <w:rPr>
          <w:rFonts w:hint="eastAsia"/>
        </w:rPr>
      </w:pPr>
    </w:p>
    <w:p w:rsidR="00000000" w:rsidRDefault="00DE55CC">
      <w:pPr>
        <w:rPr>
          <w:rFonts w:hint="eastAsia"/>
        </w:rPr>
      </w:pPr>
      <w:r>
        <w:rPr>
          <w:rFonts w:hint="eastAsia"/>
        </w:rPr>
        <w:t>Jikinta a sanyaye ta juya don ta tabbatar Hamdan ce dai tayi, wani abu ya Tsirga a ranta mai kama da tausayin uwa ga yaranta, sau tari tana tunanin sassautawa Hamdan sai dai tuni shai</w:t>
      </w:r>
      <w:r>
        <w:rPr>
          <w:rFonts w:hint="eastAsia"/>
        </w:rPr>
        <w:t>ɗ</w:t>
      </w:r>
      <w:r>
        <w:rPr>
          <w:rFonts w:hint="eastAsia"/>
        </w:rPr>
        <w:t xml:space="preserve">an yake </w:t>
      </w:r>
      <w:r>
        <w:rPr>
          <w:rFonts w:hint="eastAsia"/>
        </w:rPr>
        <w:t>rinjayar zuciyarta wajen tunanin Hamdan a matsayin wata tashin hankali ce wanzuwarta a rayuwarta, mutuwarta a zahiri ita tafiye</w:t>
      </w:r>
    </w:p>
    <w:p w:rsidR="00000000" w:rsidRDefault="00DE55CC">
      <w:pPr>
        <w:rPr>
          <w:rFonts w:hint="eastAsia"/>
        </w:rPr>
      </w:pPr>
      <w:r>
        <w:rPr>
          <w:rFonts w:hint="eastAsia"/>
        </w:rPr>
        <w:t>Mata alheri shi yasa take takura mata ko don wata</w:t>
      </w:r>
      <w:r>
        <w:rPr>
          <w:rFonts w:hint="eastAsia"/>
        </w:rPr>
        <w:t>ƙ</w:t>
      </w:r>
      <w:r>
        <w:rPr>
          <w:rFonts w:hint="eastAsia"/>
        </w:rPr>
        <w:t>il zuciyarta ta buga ta rasu ta huta da ba</w:t>
      </w:r>
      <w:r>
        <w:rPr>
          <w:rFonts w:hint="eastAsia"/>
        </w:rPr>
        <w:t>ƙ</w:t>
      </w:r>
      <w:r>
        <w:rPr>
          <w:rFonts w:hint="eastAsia"/>
        </w:rPr>
        <w:t xml:space="preserve">in cikinta,  don tabbas idan Hamda </w:t>
      </w:r>
      <w:r>
        <w:rPr>
          <w:rFonts w:hint="eastAsia"/>
        </w:rPr>
        <w:t>bata mutu ba nan gaba ka</w:t>
      </w:r>
      <w:r>
        <w:rPr>
          <w:rFonts w:hint="eastAsia"/>
        </w:rPr>
        <w:t>ɗ</w:t>
      </w:r>
      <w:r>
        <w:rPr>
          <w:rFonts w:hint="eastAsia"/>
        </w:rPr>
        <w:t>an akwai tashin hankalin da bata so ya afku tana da rai wanda zai zamo tamkar tozarci ne mai girma a gareta da zuri'ar D'an Borno gaba d'aya.</w:t>
      </w:r>
    </w:p>
    <w:p w:rsidR="00000000" w:rsidRDefault="00DE55CC">
      <w:pPr>
        <w:rPr>
          <w:rFonts w:hint="eastAsia"/>
        </w:rPr>
      </w:pPr>
      <w:r>
        <w:rPr>
          <w:rFonts w:hint="eastAsia"/>
        </w:rPr>
        <w:t>Ta sha auna kashe Hamdan a ranta sai dai tana fasawa gudun fallasuwar asirinta da kuma to</w:t>
      </w:r>
      <w:r>
        <w:rPr>
          <w:rFonts w:hint="eastAsia"/>
        </w:rPr>
        <w:t xml:space="preserve">nuwar sirrin da ta riga ta bisne a cikin </w:t>
      </w:r>
      <w:r>
        <w:rPr>
          <w:rFonts w:hint="eastAsia"/>
        </w:rPr>
        <w:t>ƙ</w:t>
      </w:r>
      <w:r>
        <w:rPr>
          <w:rFonts w:hint="eastAsia"/>
        </w:rPr>
        <w:t xml:space="preserve">asa. </w:t>
      </w:r>
    </w:p>
    <w:p w:rsidR="00000000" w:rsidRDefault="00DE55CC">
      <w:pPr>
        <w:rPr>
          <w:rFonts w:hint="eastAsia"/>
        </w:rPr>
      </w:pPr>
    </w:p>
    <w:p w:rsidR="00000000" w:rsidRDefault="00DE55CC">
      <w:pPr>
        <w:rPr>
          <w:rFonts w:hint="eastAsia"/>
        </w:rPr>
      </w:pPr>
      <w:r>
        <w:rPr>
          <w:rFonts w:hint="eastAsia"/>
        </w:rPr>
        <w:t xml:space="preserve">Ta ja ajiyar zuciya bayan ta zauna ta nutse a cikin kujerar three seater </w:t>
      </w:r>
      <w:r>
        <w:rPr>
          <w:rFonts w:hint="eastAsia"/>
        </w:rPr>
        <w:t>ɗ</w:t>
      </w:r>
      <w:r>
        <w:rPr>
          <w:rFonts w:hint="eastAsia"/>
        </w:rPr>
        <w:t xml:space="preserve">inta samfurin royal da take girke a babban parlourn, idanunta akan tv tamkar mai kallon labaran da ake yi sai dai gaba </w:t>
      </w:r>
      <w:r>
        <w:rPr>
          <w:rFonts w:hint="eastAsia"/>
        </w:rPr>
        <w:t>ɗ</w:t>
      </w:r>
      <w:r>
        <w:rPr>
          <w:rFonts w:hint="eastAsia"/>
        </w:rPr>
        <w:t>aya zuciyarta</w:t>
      </w:r>
      <w:r>
        <w:rPr>
          <w:rFonts w:hint="eastAsia"/>
        </w:rPr>
        <w:t xml:space="preserve"> ta Lula can tunanin wani zamani da ya shu</w:t>
      </w:r>
      <w:r>
        <w:rPr>
          <w:rFonts w:hint="eastAsia"/>
        </w:rPr>
        <w:t>ɗ</w:t>
      </w:r>
      <w:r>
        <w:rPr>
          <w:rFonts w:hint="eastAsia"/>
        </w:rPr>
        <w:t>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Barci sosai su kayi bayan idar da sallahr walahar akan faffa</w:t>
      </w:r>
      <w:r>
        <w:rPr>
          <w:rFonts w:hint="eastAsia"/>
        </w:rPr>
        <w:t>ɗ</w:t>
      </w:r>
      <w:r>
        <w:rPr>
          <w:rFonts w:hint="eastAsia"/>
        </w:rPr>
        <w:t>ar daddumar Didin mai laushin tsiya da take ambula mata turare kullu yaumin don son tsaftace wajen ibadartata da ya</w:t>
      </w:r>
      <w:r>
        <w:rPr>
          <w:rFonts w:hint="eastAsia"/>
        </w:rPr>
        <w:t xml:space="preserve">ke can kusurwar </w:t>
      </w:r>
      <w:r>
        <w:rPr>
          <w:rFonts w:hint="eastAsia"/>
        </w:rPr>
        <w:t>ɗ</w:t>
      </w:r>
      <w:r>
        <w:rPr>
          <w:rFonts w:hint="eastAsia"/>
        </w:rPr>
        <w:t xml:space="preserve">akinta. </w:t>
      </w:r>
    </w:p>
    <w:p w:rsidR="00000000" w:rsidRDefault="00DE55CC">
      <w:pPr>
        <w:rPr>
          <w:rFonts w:hint="eastAsia"/>
        </w:rPr>
      </w:pPr>
      <w:r>
        <w:rPr>
          <w:rFonts w:hint="eastAsia"/>
        </w:rPr>
        <w:t xml:space="preserve">Bugun </w:t>
      </w:r>
      <w:r>
        <w:rPr>
          <w:rFonts w:hint="eastAsia"/>
        </w:rPr>
        <w:t>ƙ</w:t>
      </w:r>
      <w:r>
        <w:rPr>
          <w:rFonts w:hint="eastAsia"/>
        </w:rPr>
        <w:t>ofar da ake yi ne ya farkar da su daga barcin Hamda ta mi</w:t>
      </w:r>
      <w:r>
        <w:rPr>
          <w:rFonts w:hint="eastAsia"/>
        </w:rPr>
        <w:t>ƙ</w:t>
      </w:r>
      <w:r>
        <w:rPr>
          <w:rFonts w:hint="eastAsia"/>
        </w:rPr>
        <w:t xml:space="preserve">e don taga waye itama Didin </w:t>
      </w:r>
      <w:r>
        <w:rPr>
          <w:rFonts w:hint="eastAsia"/>
        </w:rPr>
        <w:lastRenderedPageBreak/>
        <w:t>mi</w:t>
      </w:r>
      <w:r>
        <w:rPr>
          <w:rFonts w:hint="eastAsia"/>
        </w:rPr>
        <w:t>ƙ</w:t>
      </w:r>
      <w:r>
        <w:rPr>
          <w:rFonts w:hint="eastAsia"/>
        </w:rPr>
        <w:t>ewa tayi tabi bayanta da hanzari don bata da jiki ko ka</w:t>
      </w:r>
      <w:r>
        <w:rPr>
          <w:rFonts w:hint="eastAsia"/>
        </w:rPr>
        <w:t>ɗ</w:t>
      </w:r>
      <w:r>
        <w:rPr>
          <w:rFonts w:hint="eastAsia"/>
        </w:rPr>
        <w:t>an shi yasa bata jin nauyin jikinta.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Saliha ce mai aikin Mahmah ta shigo han</w:t>
      </w:r>
      <w:r>
        <w:rPr>
          <w:rFonts w:hint="eastAsia"/>
        </w:rPr>
        <w:t xml:space="preserve">nayenta </w:t>
      </w:r>
      <w:r>
        <w:rPr>
          <w:rFonts w:hint="eastAsia"/>
        </w:rPr>
        <w:t>ɗ</w:t>
      </w:r>
      <w:r>
        <w:rPr>
          <w:rFonts w:hint="eastAsia"/>
        </w:rPr>
        <w:t xml:space="preserve">auke da manyan warmers bayanta kuma Humaid ne yake biye da ita da flask </w:t>
      </w:r>
      <w:r>
        <w:rPr>
          <w:rFonts w:hint="eastAsia"/>
        </w:rPr>
        <w:t>ɗ</w:t>
      </w:r>
      <w:r>
        <w:rPr>
          <w:rFonts w:hint="eastAsia"/>
        </w:rPr>
        <w:t>in tea. Didi ta dinga amsa gaisuwarrsu tana girgiza kai ha</w:t>
      </w:r>
      <w:r>
        <w:rPr>
          <w:rFonts w:hint="eastAsia"/>
        </w:rPr>
        <w:t>ɗ</w:t>
      </w:r>
      <w:r>
        <w:rPr>
          <w:rFonts w:hint="eastAsia"/>
        </w:rPr>
        <w:t>e da duba agogo "Ba shakka, wannan abincin da mai za'a kirashi kenan na safe ko na rana? Kai jama'a ayi mata da  sh</w:t>
      </w:r>
      <w:r>
        <w:rPr>
          <w:rFonts w:hint="eastAsia"/>
        </w:rPr>
        <w:t>egen lalacin tsiya, to ni ba zan yarda da wannan tujarar ba bari wanda ya ajiye su yazo na fa</w:t>
      </w:r>
      <w:r>
        <w:rPr>
          <w:rFonts w:hint="eastAsia"/>
        </w:rPr>
        <w:t>ɗ</w:t>
      </w:r>
      <w:r>
        <w:rPr>
          <w:rFonts w:hint="eastAsia"/>
        </w:rPr>
        <w:t xml:space="preserve">a masa ya jawa matansa kunne dama kada wacce ta sake </w:t>
      </w:r>
      <w:r>
        <w:rPr>
          <w:rFonts w:hint="eastAsia"/>
        </w:rPr>
        <w:t>ɗ</w:t>
      </w:r>
      <w:r>
        <w:rPr>
          <w:rFonts w:hint="eastAsia"/>
        </w:rPr>
        <w:t>ora sanwarta dani, su ri</w:t>
      </w:r>
      <w:r>
        <w:rPr>
          <w:rFonts w:hint="eastAsia"/>
        </w:rPr>
        <w:t>ƙ</w:t>
      </w:r>
      <w:r>
        <w:rPr>
          <w:rFonts w:hint="eastAsia"/>
        </w:rPr>
        <w:t>e abincinsu can, zan dinga yi da kaina naga acan gwarzon ma da kaina nake yi to nam</w:t>
      </w:r>
      <w:r>
        <w:rPr>
          <w:rFonts w:hint="eastAsia"/>
        </w:rPr>
        <w:t xml:space="preserve">e za'a dinga wahalashsheni Allah na tuba abincin ma da ba </w:t>
      </w:r>
      <w:r>
        <w:rPr>
          <w:rFonts w:hint="eastAsia"/>
        </w:rPr>
        <w:t>ɗ</w:t>
      </w:r>
      <w:r>
        <w:rPr>
          <w:rFonts w:hint="eastAsia"/>
        </w:rPr>
        <w:t>an</w:t>
      </w:r>
      <w:r>
        <w:rPr>
          <w:rFonts w:hint="eastAsia"/>
        </w:rPr>
        <w:t>ɗ</w:t>
      </w:r>
      <w:r>
        <w:rPr>
          <w:rFonts w:hint="eastAsia"/>
        </w:rPr>
        <w:t xml:space="preserve">anon arziki." </w:t>
      </w:r>
    </w:p>
    <w:p w:rsidR="00000000" w:rsidRDefault="00DE55CC">
      <w:pPr>
        <w:rPr>
          <w:rFonts w:hint="eastAsia"/>
        </w:rPr>
      </w:pPr>
      <w:r>
        <w:rPr>
          <w:rFonts w:hint="eastAsia"/>
        </w:rPr>
        <w:t>Ta fa</w:t>
      </w:r>
      <w:r>
        <w:rPr>
          <w:rFonts w:hint="eastAsia"/>
        </w:rPr>
        <w:t>ɗ</w:t>
      </w:r>
      <w:r>
        <w:rPr>
          <w:rFonts w:hint="eastAsia"/>
        </w:rPr>
        <w:t>a tana bu</w:t>
      </w:r>
      <w:r>
        <w:rPr>
          <w:rFonts w:hint="eastAsia"/>
        </w:rPr>
        <w:t>ɗ</w:t>
      </w:r>
      <w:r>
        <w:rPr>
          <w:rFonts w:hint="eastAsia"/>
        </w:rPr>
        <w:t xml:space="preserve">e coolerr abincin faten dankali ne da ya sha busashshen kifi da alayyahu sai </w:t>
      </w:r>
      <w:r>
        <w:rPr>
          <w:rFonts w:hint="eastAsia"/>
        </w:rPr>
        <w:t>ɗ</w:t>
      </w:r>
      <w:r>
        <w:rPr>
          <w:rFonts w:hint="eastAsia"/>
        </w:rPr>
        <w:t xml:space="preserve">aya coolerr farfesun cow-tail ne </w:t>
      </w:r>
      <w:r>
        <w:rPr>
          <w:rFonts w:hint="eastAsia"/>
        </w:rPr>
        <w:t>ɗ</w:t>
      </w:r>
      <w:r>
        <w:rPr>
          <w:rFonts w:hint="eastAsia"/>
        </w:rPr>
        <w:t>ayar kuma gurasar larabawa. Baki ta ta</w:t>
      </w:r>
      <w:r>
        <w:rPr>
          <w:rFonts w:hint="eastAsia"/>
        </w:rPr>
        <w:t>ɓ</w:t>
      </w:r>
      <w:r>
        <w:rPr>
          <w:rFonts w:hint="eastAsia"/>
        </w:rPr>
        <w:t>e,dan ta tab</w:t>
      </w:r>
      <w:r>
        <w:rPr>
          <w:rFonts w:hint="eastAsia"/>
        </w:rPr>
        <w:t>batar dai abincin ba makusa sannan ta ce Hamda ta kwaso plates ta zuba musu.</w:t>
      </w:r>
    </w:p>
    <w:p w:rsidR="00000000" w:rsidRDefault="00DE55CC">
      <w:pPr>
        <w:rPr>
          <w:rFonts w:hint="eastAsia"/>
        </w:rPr>
      </w:pPr>
    </w:p>
    <w:p w:rsidR="00000000" w:rsidRDefault="00DE55CC">
      <w:pPr>
        <w:rPr>
          <w:rFonts w:hint="eastAsia"/>
        </w:rPr>
      </w:pPr>
      <w:r>
        <w:rPr>
          <w:rFonts w:hint="eastAsia"/>
        </w:rPr>
        <w:t>"Ku tashi kuje ku ke kallona kamar kun samu akwatin kallo, kai kuma me ya hanaka zuwa makaranta." Humaid da yake duk a tsorace da fa</w:t>
      </w:r>
      <w:r>
        <w:rPr>
          <w:rFonts w:hint="eastAsia"/>
        </w:rPr>
        <w:t>ɗ</w:t>
      </w:r>
      <w:r>
        <w:rPr>
          <w:rFonts w:hint="eastAsia"/>
        </w:rPr>
        <w:t>an tsohuwar ya ce "Hutun independent day muke</w:t>
      </w:r>
      <w:r>
        <w:rPr>
          <w:rFonts w:hint="eastAsia"/>
        </w:rPr>
        <w:t>." kallo ta watsa masa kafin ta ce "Wani abu ne kuma indafadan?" Ba Humaid ka</w:t>
      </w:r>
      <w:r>
        <w:rPr>
          <w:rFonts w:hint="eastAsia"/>
        </w:rPr>
        <w:t>ɗ</w:t>
      </w:r>
      <w:r>
        <w:rPr>
          <w:rFonts w:hint="eastAsia"/>
        </w:rPr>
        <w:t>ai ba har ta Hamda sai da ta tuntsire da dariya Didi Ta ce "Kaji min aikin banza fa</w:t>
      </w:r>
      <w:r>
        <w:rPr>
          <w:rFonts w:hint="eastAsia"/>
        </w:rPr>
        <w:t>ɗ</w:t>
      </w:r>
      <w:r>
        <w:rPr>
          <w:rFonts w:hint="eastAsia"/>
        </w:rPr>
        <w:t>ar tawa kuke wa dariya? Aikin kawai to turancin fa</w:t>
      </w:r>
      <w:r>
        <w:rPr>
          <w:rFonts w:hint="eastAsia"/>
        </w:rPr>
        <w:t>ɗ</w:t>
      </w:r>
      <w:r>
        <w:rPr>
          <w:rFonts w:hint="eastAsia"/>
        </w:rPr>
        <w:t>ar annabi ce da sai na iya? ka tashi kaje k</w:t>
      </w:r>
      <w:r>
        <w:rPr>
          <w:rFonts w:hint="eastAsia"/>
        </w:rPr>
        <w:t>ace ina son ganin ubanka tunda gaisuwar ma sai na ro</w:t>
      </w:r>
      <w:r>
        <w:rPr>
          <w:rFonts w:hint="eastAsia"/>
        </w:rPr>
        <w:t>ƙ</w:t>
      </w:r>
      <w:r>
        <w:rPr>
          <w:rFonts w:hint="eastAsia"/>
        </w:rPr>
        <w:t xml:space="preserve">a." Humaid ya fice yana dariya </w:t>
      </w:r>
      <w:r>
        <w:rPr>
          <w:rFonts w:hint="eastAsia"/>
        </w:rPr>
        <w:t>Ƙ</w:t>
      </w:r>
      <w:r>
        <w:rPr>
          <w:rFonts w:hint="eastAsia"/>
        </w:rPr>
        <w:t>asa-</w:t>
      </w:r>
      <w:r>
        <w:rPr>
          <w:rFonts w:hint="eastAsia"/>
        </w:rPr>
        <w:t>ƙ</w:t>
      </w:r>
      <w:r>
        <w:rPr>
          <w:rFonts w:hint="eastAsia"/>
        </w:rPr>
        <w:t>asa a zuciyarsa ya ce "Drammer Queen"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Abincin suka ci sosai kafin Hamda ta kai kwanukan kitchen ta </w:t>
      </w:r>
      <w:r>
        <w:rPr>
          <w:rFonts w:hint="eastAsia"/>
        </w:rPr>
        <w:t>ɗ</w:t>
      </w:r>
      <w:r>
        <w:rPr>
          <w:rFonts w:hint="eastAsia"/>
        </w:rPr>
        <w:t>aurayesu sannan ta dawo.</w:t>
      </w:r>
    </w:p>
    <w:p w:rsidR="00000000" w:rsidRDefault="00DE55CC">
      <w:pPr>
        <w:rPr>
          <w:rFonts w:hint="eastAsia"/>
        </w:rPr>
      </w:pPr>
    </w:p>
    <w:p w:rsidR="00000000" w:rsidRDefault="00DE55CC">
      <w:pPr>
        <w:rPr>
          <w:rFonts w:hint="eastAsia"/>
        </w:rPr>
      </w:pPr>
      <w:r>
        <w:rPr>
          <w:rFonts w:hint="eastAsia"/>
        </w:rPr>
        <w:t xml:space="preserve">Man zafi ta </w:t>
      </w:r>
      <w:r>
        <w:rPr>
          <w:rFonts w:hint="eastAsia"/>
        </w:rPr>
        <w:t>ɗ</w:t>
      </w:r>
      <w:r>
        <w:rPr>
          <w:rFonts w:hint="eastAsia"/>
        </w:rPr>
        <w:t>auko tana shafawa Didin a</w:t>
      </w:r>
      <w:r>
        <w:rPr>
          <w:rFonts w:hint="eastAsia"/>
        </w:rPr>
        <w:t xml:space="preserve"> </w:t>
      </w:r>
      <w:r>
        <w:rPr>
          <w:rFonts w:hint="eastAsia"/>
        </w:rPr>
        <w:t>ƙ</w:t>
      </w:r>
      <w:r>
        <w:rPr>
          <w:rFonts w:hint="eastAsia"/>
        </w:rPr>
        <w:t xml:space="preserve">afarta. Didin ta ce Alhamdulillah tunda ciki ya </w:t>
      </w:r>
      <w:r>
        <w:rPr>
          <w:rFonts w:hint="eastAsia"/>
        </w:rPr>
        <w:t>ɗ</w:t>
      </w:r>
      <w:r>
        <w:rPr>
          <w:rFonts w:hint="eastAsia"/>
        </w:rPr>
        <w:t>auka bari na baki labarin asalinmu ciki da bai, da yarda aka yi auren uwarki da ubanki ba bisa son raina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Asalin kakanku haifaffen garin maiduguri ne kasuwanci ya</w:t>
      </w:r>
      <w:r>
        <w:rPr>
          <w:rFonts w:hint="eastAsia"/>
        </w:rPr>
        <w:t xml:space="preserve"> kawoshi kano </w:t>
      </w:r>
      <w:r>
        <w:rPr>
          <w:rFonts w:hint="eastAsia"/>
        </w:rPr>
        <w:t>Ƙ</w:t>
      </w:r>
      <w:r>
        <w:rPr>
          <w:rFonts w:hint="eastAsia"/>
        </w:rPr>
        <w:t xml:space="preserve">auyen Gwarzo, inda anan Allah yayi arzikinsa yake kuma anan ya had'u dani ya aureni har muka hayayyafa duk a </w:t>
      </w:r>
      <w:r>
        <w:rPr>
          <w:rFonts w:hint="eastAsia"/>
        </w:rPr>
        <w:t>Ƙ</w:t>
      </w:r>
      <w:r>
        <w:rPr>
          <w:rFonts w:hint="eastAsia"/>
        </w:rPr>
        <w:t>auyen Gwarzo. Haihuwata sha hu</w:t>
      </w:r>
      <w:r>
        <w:rPr>
          <w:rFonts w:hint="eastAsia"/>
        </w:rPr>
        <w:t>ɗ</w:t>
      </w:r>
      <w:r>
        <w:rPr>
          <w:rFonts w:hint="eastAsia"/>
        </w:rPr>
        <w:t>u sai dai a ciki hu</w:t>
      </w:r>
      <w:r>
        <w:rPr>
          <w:rFonts w:hint="eastAsia"/>
        </w:rPr>
        <w:t>ɗ</w:t>
      </w:r>
      <w:r>
        <w:rPr>
          <w:rFonts w:hint="eastAsia"/>
        </w:rPr>
        <w:t>u ne suka rayu mahaifinki Umar ne babba sai Aliyu kafin na haifi Aliyu kuwa yara</w:t>
      </w:r>
      <w:r>
        <w:rPr>
          <w:rFonts w:hint="eastAsia"/>
        </w:rPr>
        <w:t xml:space="preserve"> uku na haifa tsakaninsa da mahaifinki sai dai basu zo da rai ba.</w:t>
      </w:r>
    </w:p>
    <w:p w:rsidR="00000000" w:rsidRDefault="00DE55CC">
      <w:pPr>
        <w:rPr>
          <w:rFonts w:hint="eastAsia"/>
        </w:rPr>
      </w:pPr>
    </w:p>
    <w:p w:rsidR="00000000" w:rsidRDefault="00DE55CC">
      <w:pPr>
        <w:rPr>
          <w:rFonts w:hint="eastAsia"/>
        </w:rPr>
      </w:pPr>
      <w:r>
        <w:rPr>
          <w:rFonts w:hint="eastAsia"/>
        </w:rPr>
        <w:t xml:space="preserve">Daga Ali gadanga </w:t>
      </w:r>
      <w:r>
        <w:rPr>
          <w:rFonts w:hint="eastAsia"/>
        </w:rPr>
        <w:t>ƙ</w:t>
      </w:r>
      <w:r>
        <w:rPr>
          <w:rFonts w:hint="eastAsia"/>
        </w:rPr>
        <w:t>usar ya</w:t>
      </w:r>
      <w:r>
        <w:rPr>
          <w:rFonts w:hint="eastAsia"/>
        </w:rPr>
        <w:t>ƙ</w:t>
      </w:r>
      <w:r>
        <w:rPr>
          <w:rFonts w:hint="eastAsia"/>
        </w:rPr>
        <w:t xml:space="preserve">i sai Gwaggonku Asma'u da take zaune a can </w:t>
      </w:r>
      <w:r>
        <w:rPr>
          <w:rFonts w:hint="eastAsia"/>
        </w:rPr>
        <w:t>ƙ</w:t>
      </w:r>
      <w:r>
        <w:rPr>
          <w:rFonts w:hint="eastAsia"/>
        </w:rPr>
        <w:t>asar dubai da mijinta daga ita kuwa haihuwa biyar nayi ba rai kafin na haifi autata lauratu wato Ammanku Ta Janbulo dag</w:t>
      </w:r>
      <w:r>
        <w:rPr>
          <w:rFonts w:hint="eastAsia"/>
        </w:rPr>
        <w:t>a nan ne fa haihuwar Ta tsaya min bayan nayi biyu ba rai. Ni kad'ai ce wajen kakanku Usmanu dan Borno bai sake aure ba duk da balo</w:t>
      </w:r>
      <w:r>
        <w:rPr>
          <w:rFonts w:hint="eastAsia"/>
        </w:rPr>
        <w:t>ƙ</w:t>
      </w:r>
      <w:r>
        <w:rPr>
          <w:rFonts w:hint="eastAsia"/>
        </w:rPr>
        <w:t>o</w:t>
      </w:r>
      <w:r>
        <w:rPr>
          <w:rFonts w:hint="eastAsia"/>
        </w:rPr>
        <w:t>ƙ</w:t>
      </w:r>
      <w:r>
        <w:rPr>
          <w:rFonts w:hint="eastAsia"/>
        </w:rPr>
        <w:t xml:space="preserve">on da danginsa suke masa wajen son ya </w:t>
      </w:r>
      <w:r>
        <w:rPr>
          <w:rFonts w:hint="eastAsia"/>
        </w:rPr>
        <w:t>ƙ</w:t>
      </w:r>
      <w:r>
        <w:rPr>
          <w:rFonts w:hint="eastAsia"/>
        </w:rPr>
        <w:t xml:space="preserve">ara auren </w:t>
      </w:r>
      <w:r>
        <w:rPr>
          <w:rFonts w:hint="eastAsia"/>
        </w:rPr>
        <w:lastRenderedPageBreak/>
        <w:t xml:space="preserve">acan gida borno har mata aka bashi amma yace ya yafe ni kad'ai na isheshi </w:t>
      </w:r>
      <w:r>
        <w:rPr>
          <w:rFonts w:hint="eastAsia"/>
        </w:rPr>
        <w:t xml:space="preserve">tunda ina yi masa duk abinda yake so baya son yazo ya had'a tashin hankali a gidansa yana zaune lafiya.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Haka suka gaji suka zuba masa ido duk da surutun da suke masa yasa auduga ya toshe kunnensa ya ce ba zai </w:t>
      </w:r>
      <w:r>
        <w:rPr>
          <w:rFonts w:hint="eastAsia"/>
        </w:rPr>
        <w:t>ƙ</w:t>
      </w:r>
      <w:r>
        <w:rPr>
          <w:rFonts w:hint="eastAsia"/>
        </w:rPr>
        <w:t xml:space="preserve">ara aure ba. Ni nan da kike gani na macece </w:t>
      </w:r>
      <w:r>
        <w:rPr>
          <w:rFonts w:hint="eastAsia"/>
        </w:rPr>
        <w:t>mafa</w:t>
      </w:r>
      <w:r>
        <w:rPr>
          <w:rFonts w:hint="eastAsia"/>
        </w:rPr>
        <w:t>ɗ</w:t>
      </w:r>
      <w:r>
        <w:rPr>
          <w:rFonts w:hint="eastAsia"/>
        </w:rPr>
        <w:t>aciyar gaske da ba na barin ta kwana in dai ka takaleni ka ta</w:t>
      </w:r>
      <w:r>
        <w:rPr>
          <w:rFonts w:hint="eastAsia"/>
        </w:rPr>
        <w:t>ɓ</w:t>
      </w:r>
      <w:r>
        <w:rPr>
          <w:rFonts w:hint="eastAsia"/>
        </w:rPr>
        <w:t xml:space="preserve">o masifa bana shiga shirgin kowa amma fa bana yarda a taka ni. Hadizatu nake mutane da dama suna kirana wargi kike dai-dai </w:t>
      </w:r>
      <w:r>
        <w:rPr>
          <w:rFonts w:hint="eastAsia"/>
        </w:rPr>
        <w:t>Ƙ</w:t>
      </w:r>
      <w:r>
        <w:rPr>
          <w:rFonts w:hint="eastAsia"/>
        </w:rPr>
        <w:t xml:space="preserve">ugun kowane </w:t>
      </w:r>
      <w:r>
        <w:rPr>
          <w:rFonts w:hint="eastAsia"/>
        </w:rPr>
        <w:t>ɗ</w:t>
      </w:r>
      <w:r>
        <w:rPr>
          <w:rFonts w:hint="eastAsia"/>
        </w:rPr>
        <w:t>an iska. Shi yasa duk garin Gwarzo in dai kika je ki</w:t>
      </w:r>
      <w:r>
        <w:rPr>
          <w:rFonts w:hint="eastAsia"/>
        </w:rPr>
        <w:t>ka ce kina neman Didi matar D'an Borno to kin gama samu na saboda shaharar da nayi a masifa, wanda bakomai bane sai zallar fad'ar gaskiya da mutanenku basa so yanzu.</w:t>
      </w:r>
    </w:p>
    <w:p w:rsidR="00000000" w:rsidRDefault="00DE55CC">
      <w:pPr>
        <w:rPr>
          <w:rFonts w:hint="eastAsia"/>
        </w:rPr>
      </w:pPr>
      <w:r>
        <w:rPr>
          <w:rFonts w:hint="eastAsia"/>
        </w:rPr>
        <w:t>Ko iyayenki Shakkata suke, saboda bana sakar musu fuska kamar yarda Kakanku yake sakar mus</w:t>
      </w:r>
      <w:r>
        <w:rPr>
          <w:rFonts w:hint="eastAsia"/>
        </w:rPr>
        <w:t>u. Ba yabon kai ba dole Kakanku ya kasa aure sabida na riga na siye zuciyarsa da girki tunda shi in dai cikinsa zai d'auka to kin gama masa komai, idan kinga masifarsa to ya dawo gida ban gama abinci ba. Sannan ba yabon kai ba ina da tsafta dai-dai gwargwa</w:t>
      </w:r>
      <w:r>
        <w:rPr>
          <w:rFonts w:hint="eastAsia"/>
        </w:rPr>
        <w:t>do, ga kwalliya kamar me don idan na cab'a kwalliya irin Ta mutanen da baki ga yarda yake zama yayi ta kallo na ba, na tabbata da yanzu zan yi wannan kwalliyar wasu ma mahaukata za su d'aukeni. Idan kuwa kika shigo gidana ba abinda zaki fara jiyowa sai k'a</w:t>
      </w:r>
      <w:r>
        <w:rPr>
          <w:rFonts w:hint="eastAsia"/>
        </w:rPr>
        <w:t>mshin turaren wuta da na tsinke d'an Borno, don sana'ata kenan duk da ba wani ciniki nake ba kasancewar jama'ar garin mu basu damu da k'amshi ba. Ke na fa zabga iyayi ina yarinya Wani suna suke kira na da shi  Delu iyayi har na haihu Umaru ya cigaba da kir</w:t>
      </w:r>
      <w:r>
        <w:rPr>
          <w:rFonts w:hint="eastAsia"/>
        </w:rPr>
        <w:t>a na wai Delu, bisa tilas na koya masa cewa Didi shikkenan sai sunan ya bini. Idan kakanku yayi fushi wuyartana shafe baki na da jan jambaki nayi d'igo-d'igo a gefen k'uncina na ja siririyar jagirata, na bad'e fuskata da hoda pankeke shikkenan zaki ga ya d</w:t>
      </w:r>
      <w:r>
        <w:rPr>
          <w:rFonts w:hint="eastAsia"/>
        </w:rPr>
        <w:t xml:space="preserve">aina fushin yana bina da ido yana fad'in Indiyana ni kuma kaina yana kumbura duk da ko a layin bak'ak'en India ba za'a saka ni ba, gashinta k'ak'k'arfa ne irin na hausawa, haka nan ba wani idon arziki gareni ba ga ni bak'a kamar yarda kika ganni d'in nan, </w:t>
      </w:r>
      <w:r>
        <w:rPr>
          <w:rFonts w:hint="eastAsia"/>
        </w:rPr>
        <w:t>amma don son ran kakanki yake kira na Indiyana ni kuma ina amsawa Cike da izzar nafi sauran mata, duk da wani ko a k'afa aka k'ulle masa ni ina tabbatar miki sai ya kunce ya arce ni da y'ar dab'as... wata dariya ce ta kufcewa Hamda, ganin duk suffofin da t</w:t>
      </w:r>
      <w:r>
        <w:rPr>
          <w:rFonts w:hint="eastAsia"/>
        </w:rPr>
        <w:t>a zayyana</w:t>
      </w:r>
    </w:p>
    <w:p w:rsidR="00000000" w:rsidRDefault="00DE55CC">
      <w:pPr>
        <w:rPr>
          <w:rFonts w:hint="eastAsia"/>
        </w:rPr>
      </w:pPr>
      <w:r>
        <w:rPr>
          <w:rFonts w:hint="eastAsia"/>
        </w:rPr>
        <w:t>Haka zubinta da fasalinta yake, sam bata da tsaho ko kad'an...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Hajiya Didi tamu...._~AL</w:t>
      </w:r>
      <w:r>
        <w:rPr>
          <w:rFonts w:hint="eastAsia"/>
        </w:rPr>
        <w:t>Ƙ</w:t>
      </w:r>
      <w:r>
        <w:rPr>
          <w:rFonts w:hint="eastAsia"/>
        </w:rPr>
        <w:t>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w:t>
      </w:r>
    </w:p>
    <w:p w:rsidR="00000000" w:rsidRDefault="00DE55CC">
      <w:pPr>
        <w:rPr>
          <w:rFonts w:hint="eastAsia"/>
        </w:rPr>
      </w:pPr>
    </w:p>
    <w:p w:rsidR="00000000" w:rsidRDefault="00DE55CC">
      <w:pPr>
        <w:rPr>
          <w:rFonts w:hint="eastAsia"/>
        </w:rPr>
      </w:pPr>
      <w:r>
        <w:rPr>
          <w:rFonts w:hint="eastAsia"/>
        </w:rPr>
        <w:t>LIttafin Nazeefah Sabo Nashe.</w:t>
      </w:r>
    </w:p>
    <w:p w:rsidR="00000000" w:rsidRDefault="00DE55CC">
      <w:pPr>
        <w:rPr>
          <w:rFonts w:hint="eastAsia"/>
        </w:rPr>
      </w:pPr>
    </w:p>
    <w:p w:rsidR="00000000" w:rsidRDefault="00DE55CC">
      <w:pPr>
        <w:rPr>
          <w:rFonts w:hint="eastAsia"/>
        </w:rPr>
      </w:pPr>
      <w:r>
        <w:rPr>
          <w:rFonts w:hint="eastAsia"/>
        </w:rPr>
        <w:t>08033748387 (</w:t>
      </w:r>
      <w:r>
        <w:rPr>
          <w:rFonts w:hint="eastAsia"/>
        </w:rPr>
        <w:t>𝔍𝖎𝖐𝖆𝖗</w:t>
      </w:r>
      <w:r>
        <w:rPr>
          <w:rFonts w:hint="eastAsia"/>
        </w:rPr>
        <w:t xml:space="preserve"> </w:t>
      </w:r>
      <w:r>
        <w:rPr>
          <w:rFonts w:hint="eastAsia"/>
        </w:rPr>
        <w:t>𝕹𝖆𝖘𝖍𝖊</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Follow me on ArewaBooks </w:t>
      </w:r>
    </w:p>
    <w:p w:rsidR="00000000" w:rsidRDefault="00DE55CC">
      <w:pPr>
        <w:rPr>
          <w:rFonts w:hint="eastAsia"/>
        </w:rPr>
      </w:pPr>
      <w:r>
        <w:rPr>
          <w:rFonts w:hint="eastAsia"/>
        </w:rPr>
        <w:lastRenderedPageBreak/>
        <w:t>@nazeefah</w:t>
      </w:r>
    </w:p>
    <w:p w:rsidR="00000000" w:rsidRDefault="00DE55CC">
      <w:pPr>
        <w:rPr>
          <w:rFonts w:hint="eastAsia"/>
        </w:rPr>
      </w:pPr>
      <w:r>
        <w:rPr>
          <w:rFonts w:hint="eastAsia"/>
        </w:rPr>
        <w:t>https://ar</w:t>
      </w:r>
      <w:r>
        <w:rPr>
          <w:rFonts w:hint="eastAsia"/>
        </w:rPr>
        <w:t>ewabooks.com/book?id=635c58dc8a75f51b283a378e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ELEGANT ONLINE WRITERS</w:t>
      </w:r>
    </w:p>
    <w:p w:rsidR="00000000" w:rsidRDefault="00DE55CC">
      <w:pPr>
        <w:rPr>
          <w:rFonts w:hint="eastAsia"/>
        </w:rPr>
      </w:pPr>
    </w:p>
    <w:p w:rsidR="00000000" w:rsidRDefault="00DE55CC">
      <w:pPr>
        <w:rPr>
          <w:rFonts w:hint="eastAsia"/>
        </w:rPr>
      </w:pPr>
      <w:r>
        <w:rPr>
          <w:rFonts w:hint="eastAsia"/>
        </w:rPr>
        <w:t>(Ha</w:t>
      </w:r>
      <w:r>
        <w:rPr>
          <w:rFonts w:hint="eastAsia"/>
        </w:rPr>
        <w:t>ɗ</w:t>
      </w:r>
      <w:r>
        <w:rPr>
          <w:rFonts w:hint="eastAsia"/>
        </w:rPr>
        <w:t>in kai shine takenmu.)</w:t>
      </w:r>
    </w:p>
    <w:p w:rsidR="00000000" w:rsidRDefault="00DE55CC">
      <w:pPr>
        <w:rPr>
          <w:rFonts w:hint="eastAsia"/>
        </w:rPr>
      </w:pPr>
    </w:p>
    <w:p w:rsidR="00000000" w:rsidRDefault="00DE55CC">
      <w:pPr>
        <w:rPr>
          <w:rFonts w:hint="eastAsia"/>
        </w:rPr>
      </w:pPr>
      <w:r>
        <w:rPr>
          <w:rFonts w:hint="eastAsia"/>
        </w:rPr>
        <w:t>Page 5</w:t>
      </w:r>
    </w:p>
    <w:p w:rsidR="00000000" w:rsidRDefault="00DE55CC">
      <w:pPr>
        <w:rPr>
          <w:rFonts w:hint="eastAsia"/>
        </w:rPr>
      </w:pPr>
      <w:r>
        <w:rPr>
          <w:rFonts w:hint="eastAsia"/>
        </w:rPr>
        <w:t xml:space="preserve">Ina macen datake fama da ciwon mara in mijin yana saduwa dake kirinka jin xafi to kixo kimallaki female care </w:t>
      </w:r>
    </w:p>
    <w:p w:rsidR="00000000" w:rsidRDefault="00DE55CC">
      <w:pPr>
        <w:rPr>
          <w:rFonts w:hint="eastAsia"/>
        </w:rPr>
      </w:pPr>
    </w:p>
    <w:p w:rsidR="00000000" w:rsidRDefault="00DE55CC">
      <w:pPr>
        <w:rPr>
          <w:rFonts w:hint="eastAsia"/>
        </w:rPr>
      </w:pPr>
      <w:r>
        <w:rPr>
          <w:rFonts w:hint="eastAsia"/>
        </w:rPr>
        <w:t>Ina ma</w:t>
      </w:r>
      <w:r>
        <w:rPr>
          <w:rFonts w:hint="eastAsia"/>
        </w:rPr>
        <w:t xml:space="preserve">su fama da basir constfree tea yana magnin basir yana gyara fata tayi kyau </w:t>
      </w:r>
    </w:p>
    <w:p w:rsidR="00000000" w:rsidRDefault="00DE55CC">
      <w:pPr>
        <w:rPr>
          <w:rFonts w:hint="eastAsia"/>
        </w:rPr>
      </w:pPr>
    </w:p>
    <w:p w:rsidR="00000000" w:rsidRDefault="00DE55CC">
      <w:pPr>
        <w:rPr>
          <w:rFonts w:hint="eastAsia"/>
        </w:rPr>
      </w:pPr>
      <w:r>
        <w:rPr>
          <w:rFonts w:hint="eastAsia"/>
        </w:rPr>
        <w:t xml:space="preserve">Royal jelly ya gyara mace yafito mata da shafe dinta kama daga breast hips duwawo </w:t>
      </w:r>
    </w:p>
    <w:p w:rsidR="00000000" w:rsidRDefault="00DE55CC">
      <w:pPr>
        <w:rPr>
          <w:rFonts w:hint="eastAsia"/>
        </w:rPr>
      </w:pPr>
    </w:p>
    <w:p w:rsidR="00000000" w:rsidRDefault="00DE55CC">
      <w:pPr>
        <w:rPr>
          <w:rFonts w:hint="eastAsia"/>
        </w:rPr>
      </w:pPr>
      <w:r>
        <w:rPr>
          <w:rFonts w:hint="eastAsia"/>
        </w:rPr>
        <w:t>Fat bunner yana rage kitse ina wanda kitse ya mata yawa a jiki kigarxayo kimallaki naki 0913116</w:t>
      </w:r>
      <w:r>
        <w:rPr>
          <w:rFonts w:hint="eastAsia"/>
        </w:rPr>
        <w:t xml:space="preserve">4861 </w:t>
      </w:r>
    </w:p>
    <w:p w:rsidR="00000000" w:rsidRDefault="00DE55CC">
      <w:pPr>
        <w:rPr>
          <w:rFonts w:hint="eastAsia"/>
        </w:rPr>
      </w:pPr>
    </w:p>
    <w:p w:rsidR="00000000" w:rsidRDefault="00DE55CC">
      <w:pPr>
        <w:rPr>
          <w:rFonts w:hint="eastAsia"/>
        </w:rPr>
      </w:pPr>
      <w:r>
        <w:rPr>
          <w:rFonts w:hint="eastAsia"/>
        </w:rPr>
        <w:t xml:space="preserve">Gamai bukatan yin register xai iyayi yasaya afarashin company </w:t>
      </w:r>
    </w:p>
    <w:p w:rsidR="00000000" w:rsidRDefault="00DE55CC">
      <w:pPr>
        <w:rPr>
          <w:rFonts w:hint="eastAsia"/>
        </w:rPr>
      </w:pPr>
    </w:p>
    <w:p w:rsidR="00000000" w:rsidRDefault="00DE55CC">
      <w:pPr>
        <w:rPr>
          <w:rFonts w:hint="eastAsia"/>
        </w:rPr>
      </w:pPr>
      <w:r>
        <w:rPr>
          <w:rFonts w:hint="eastAsia"/>
        </w:rPr>
        <w:t>Company ght zakiyi registered akan 4500 kikawo mutun biyu suyi siyaya company zatabaki 36000 inbaki shiryaba karkimin mgn ngd</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r>
        <w:rPr>
          <w:rFonts w:hint="eastAsia"/>
        </w:rPr>
        <w:t xml:space="preserve">_Mu d'in ba wasu masu </w:t>
      </w:r>
      <w:r>
        <w:rPr>
          <w:rFonts w:hint="eastAsia"/>
        </w:rPr>
        <w:t xml:space="preserve">wadata </w:t>
      </w:r>
    </w:p>
    <w:p w:rsidR="00000000" w:rsidRDefault="00DE55CC">
      <w:pPr>
        <w:rPr>
          <w:rFonts w:hint="eastAsia"/>
        </w:rPr>
      </w:pPr>
      <w:r>
        <w:rPr>
          <w:rFonts w:hint="eastAsia"/>
        </w:rPr>
        <w:t>bane sai dai muna cikin ni'imar ubangiji, don bamu rasa ci ba, bamu rasa sha ba, Kakanku a tsaye yake sosai akan iyalinsa ta yarda duk abinka baka isa ka hango gazawarsa ba, ya tsaya sosai musamman ga karatun iyayenku, burinsa a kullum bai wuce yag</w:t>
      </w:r>
      <w:r>
        <w:rPr>
          <w:rFonts w:hint="eastAsia"/>
        </w:rPr>
        <w:t>a sun samu nagartaccen ilimi ba, na boko da na muhammadiyya, Musamman Babanki Umar. Sanda ya gama secondary School Allah ya taimake shi har jami'a yaje can zaria inda yayi karatunsa a 'bangaren Zane-Zane kasancewarsa mai haza</w:t>
      </w:r>
      <w:r>
        <w:rPr>
          <w:rFonts w:hint="eastAsia"/>
        </w:rPr>
        <w:t>ƙ</w:t>
      </w:r>
      <w:r>
        <w:rPr>
          <w:rFonts w:hint="eastAsia"/>
        </w:rPr>
        <w:t xml:space="preserve">a wata rana kawai yazo min da </w:t>
      </w:r>
      <w:r>
        <w:rPr>
          <w:rFonts w:hint="eastAsia"/>
        </w:rPr>
        <w:t xml:space="preserve">labari mai dad'i wai Gwamnati ta d'au nauyin karatunsu 'kasar waje can 'bangaren larabawa 'kasar Jordan zasu je su yi babban degree a </w:t>
      </w:r>
      <w:r>
        <w:rPr>
          <w:rFonts w:hint="eastAsia"/>
        </w:rPr>
        <w:lastRenderedPageBreak/>
        <w:t xml:space="preserve">can. Mun yi murna sosai sai dai Kakanku ya ce bai isa ba, ba zai tafi ba sai da aurensa, amma mahaifinku ya turje ya kuma </w:t>
      </w:r>
      <w:r>
        <w:rPr>
          <w:rFonts w:hint="eastAsia"/>
        </w:rPr>
        <w:t xml:space="preserve">kawo uzurin gwamnati tace ba zata d'au masu mata ba saboda ba zasu d'au nauyin mutum sannan su d'au nauyin iyalinsa ba, har da ce mana sunce sai dai ya hak'ura Haka dai dole muka k'yaleshi ya tafi ashe tafiyar zata zame mana jangwamgwam domin dai a can ya </w:t>
      </w:r>
      <w:r>
        <w:rPr>
          <w:rFonts w:hint="eastAsia"/>
        </w:rPr>
        <w:t>had'u da alak'ak'an uwarki ya aura.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Tafiyarsa da wata uku yayi mana aike akan ya samu mata zai yi aure a can. Ai kuwa na rufe idona na ce bai isaba, hakan ya tashi hankalinsa sai gashi ya dawo k'asar ba shiri lokacin watansa shidda da tafiya. Da Allah d</w:t>
      </w:r>
      <w:r>
        <w:rPr>
          <w:rFonts w:hint="eastAsia"/>
        </w:rPr>
        <w:t>a annabi da saka malamai suyi mana wa'azi muka amince da yayi auren amma da sharad'in ni da kakanku zamu je muga tushe da asalin yarinyar. Bai wani damu ba ya ce mana ya yarda. Nan muka fara cuku-cukun tafiya kakanku ya siyar da gonarsa d'aya muka tafi har</w:t>
      </w:r>
      <w:r>
        <w:rPr>
          <w:rFonts w:hint="eastAsia"/>
        </w:rPr>
        <w:t xml:space="preserve"> da k'aninsa da suke ciki d'aya wanda kuke kira Baffa Mamman.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Mun samu tarba Ta mutunci daga iyayenta,babu aibu sam a tattare da su dattawa ne sosai, don shi kansa Umarun a gidansu yake zaune kuma yana d'an aiki a kamfanin mahaifinsu mutumin kirki shima </w:t>
      </w:r>
      <w:r>
        <w:rPr>
          <w:rFonts w:hint="eastAsia"/>
        </w:rPr>
        <w:t xml:space="preserve">daga Nigeria yaje karatu sai ya had'u da uwarta mutuniyar Jordan d'in ta nuna bu'katar aurensa shikkenan zamansa ya koma can don haka da yaga Umar bahaushe ne ya ja shi a jikinsa, </w:t>
      </w:r>
    </w:p>
    <w:p w:rsidR="00000000" w:rsidRDefault="00DE55CC">
      <w:pPr>
        <w:rPr>
          <w:rFonts w:hint="eastAsia"/>
        </w:rPr>
      </w:pPr>
      <w:r>
        <w:rPr>
          <w:rFonts w:hint="eastAsia"/>
        </w:rPr>
        <w:t xml:space="preserve"> ya shiga farin ciki, ko da yarinyarsa ta nuna tana sonsa take ya amince ya</w:t>
      </w:r>
      <w:r>
        <w:rPr>
          <w:rFonts w:hint="eastAsia"/>
        </w:rPr>
        <w:t xml:space="preserve"> bashi aurenta.</w:t>
      </w:r>
    </w:p>
    <w:p w:rsidR="00000000" w:rsidRDefault="00DE55CC">
      <w:pPr>
        <w:rPr>
          <w:rFonts w:hint="eastAsia"/>
        </w:rPr>
      </w:pPr>
    </w:p>
    <w:p w:rsidR="00000000" w:rsidRDefault="00DE55CC">
      <w:pPr>
        <w:rPr>
          <w:rFonts w:hint="eastAsia"/>
        </w:rPr>
      </w:pPr>
      <w:r>
        <w:rPr>
          <w:rFonts w:hint="eastAsia"/>
        </w:rPr>
        <w:t>Hankalina ya kwanta da naga ubanta bahaushe ne, kuma har kwatancen gidan su yayi mana a garin Niger (Minna) cikin unguwar limawa nan ce mahaifar Kakanku na wajen uwa, ta daina muku fankamar wai asalinta balarabiya ce, asalin uwarta dai.Kak</w:t>
      </w:r>
      <w:r>
        <w:rPr>
          <w:rFonts w:hint="eastAsia"/>
        </w:rPr>
        <w:t>anku ya ce zai bincika ya gani, ai Niger ba bak'on waje bane a wajensa.</w:t>
      </w:r>
    </w:p>
    <w:p w:rsidR="00000000" w:rsidRDefault="00DE55CC">
      <w:pPr>
        <w:rPr>
          <w:rFonts w:hint="eastAsia"/>
        </w:rPr>
      </w:pPr>
    </w:p>
    <w:p w:rsidR="00000000" w:rsidRDefault="00DE55CC">
      <w:pPr>
        <w:rPr>
          <w:rFonts w:hint="eastAsia"/>
        </w:rPr>
      </w:pPr>
      <w:r>
        <w:rPr>
          <w:rFonts w:hint="eastAsia"/>
        </w:rPr>
        <w:t>Ba mu dawo ba sai da aka d'aura auren, amma jikina ya yi sanyi da na lura da uwar Sakina ce take kula da al'amuran gidan shi uban nasu ba shi da ta cewa sai abinda Ta d'aurashi a kai,</w:t>
      </w:r>
      <w:r>
        <w:rPr>
          <w:rFonts w:hint="eastAsia"/>
        </w:rPr>
        <w:t xml:space="preserve"> kuma yarinyar da naji suna kira Sakna ni ce nan na mayar mata da sunanta Sakina har yanzu a garinsu Sakna ake kiranta, kaf halayen uwarta ne a tare da ita bata ganin mutane da gashi. Gaisuwa kanta sai taga dama take min gashi iyayen suna ji da ita tamkar </w:t>
      </w:r>
      <w:r>
        <w:rPr>
          <w:rFonts w:hint="eastAsia"/>
        </w:rPr>
        <w:t>masifa ko don itace babba.</w:t>
      </w:r>
    </w:p>
    <w:p w:rsidR="00000000" w:rsidRDefault="00DE55CC">
      <w:pPr>
        <w:rPr>
          <w:rFonts w:hint="eastAsia"/>
        </w:rPr>
      </w:pPr>
    </w:p>
    <w:p w:rsidR="00000000" w:rsidRDefault="00DE55CC">
      <w:pPr>
        <w:rPr>
          <w:rFonts w:hint="eastAsia"/>
        </w:rPr>
      </w:pPr>
      <w:r>
        <w:rPr>
          <w:rFonts w:hint="eastAsia"/>
        </w:rPr>
        <w:t>Satinmu biyu muka baro garin daga nan umara muka wuce, na kuwa dad'e a d'akin Allah ina kaiwa Rabbil Izzati kukana akan aurennan na ubanki don sam zuciyata ba wai ta gama yarda da auren d'ari bisa d'ari bane, na yarda ne dai don</w:t>
      </w:r>
      <w:r>
        <w:rPr>
          <w:rFonts w:hint="eastAsia"/>
        </w:rPr>
        <w:t xml:space="preserve"> Malam yafi 'karfina.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Dawowarmu Nigeria muka dinga zuba idon ganinsu sai dai kamar mun shuka dusa ba amo ba labarinsu. </w:t>
      </w:r>
    </w:p>
    <w:p w:rsidR="00000000" w:rsidRDefault="00DE55CC">
      <w:pPr>
        <w:rPr>
          <w:rFonts w:hint="eastAsia"/>
        </w:rPr>
      </w:pPr>
    </w:p>
    <w:p w:rsidR="00000000" w:rsidRDefault="00DE55CC">
      <w:pPr>
        <w:rPr>
          <w:rFonts w:hint="eastAsia"/>
        </w:rPr>
      </w:pPr>
      <w:r>
        <w:rPr>
          <w:rFonts w:hint="eastAsia"/>
        </w:rPr>
        <w:t>Hankalina ya tashi matuk'a da gaske ga gari ba kusa ba kuma lokacin wayar hannu bata zo ba iyakaci ta landline ce shima ba waje mai n</w:t>
      </w:r>
      <w:r>
        <w:rPr>
          <w:rFonts w:hint="eastAsia"/>
        </w:rPr>
        <w:t xml:space="preserve">isa ake kira ba.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Ganin tashin hankalin  nawa ya yawaita hakan yasa Malam ya shiga addu'a da a lokacin ake kiranta addu'ar kiranye. A lokacin har aka yi bikin k'anwarsa amma bai dawo ba. Na haifi autata lauratu shima bai dawo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Kwatsam wata rana mun</w:t>
      </w:r>
      <w:r>
        <w:rPr>
          <w:rFonts w:hint="eastAsia"/>
        </w:rPr>
        <w:t>a zaune da hantsi sai ga sallamarsu ina d'aga Kai suna shigowa da hakimar uwarku tana wani cin magani tana yatsina kamar ta shigo gidan da ake tsubire himulin kashi, ba mu bi ta kanta ba muka shiga murnar ganin Umaru da duk yayi 'kiba ya zame min babban mu</w:t>
      </w:r>
      <w:r>
        <w:rPr>
          <w:rFonts w:hint="eastAsia"/>
        </w:rPr>
        <w:t>tum kuma duk da a lokacin ko shekaru talatin bai rufa ba. Na shige rumfa ina musu lale marhabin ku shigo mana. D'aki na tsaf yake duk da dai ba kujeru amma malale yake da sabuwar leda sabuwa dal don mun fara shirin azimi daga gefe kuwa fanka ce Ta tsaye sa</w:t>
      </w:r>
      <w:r>
        <w:rPr>
          <w:rFonts w:hint="eastAsia"/>
        </w:rPr>
        <w:t xml:space="preserve">i dadduma da tum-tum irin na gidan sarauta.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kuma bana mantawa a lokacin k'amshin turaren tsinke yake da na kukkunna a duk wata kusurwa da take d'akin, ya kuma sha Fenti da farar k'asa kamar yarda malam yake k'o'kari duk shekara a watan sallahr tsofi yak</w:t>
      </w:r>
      <w:r>
        <w:rPr>
          <w:rFonts w:hint="eastAsia"/>
        </w:rPr>
        <w:t>e shafe gidan da farar k'asa.</w:t>
      </w:r>
    </w:p>
    <w:p w:rsidR="00000000" w:rsidRDefault="00DE55CC">
      <w:pPr>
        <w:rPr>
          <w:rFonts w:hint="eastAsia"/>
        </w:rPr>
      </w:pPr>
    </w:p>
    <w:p w:rsidR="00000000" w:rsidRDefault="00DE55CC">
      <w:pPr>
        <w:rPr>
          <w:rFonts w:hint="eastAsia"/>
        </w:rPr>
      </w:pPr>
      <w:r>
        <w:rPr>
          <w:rFonts w:hint="eastAsia"/>
        </w:rPr>
        <w:t>Duk da wannan abin amma Sakina yamutsa fuska kawai take, ta d'ofana d'uwawunta akan tum-tum d'in da yake gefe sai sannan Umar ya kalleta ya ce "Ki gaisheta mana." Fuskarta kamar ta zunduma ihu cikin gwarin hausarta da ko fita</w:t>
      </w:r>
      <w:r>
        <w:rPr>
          <w:rFonts w:hint="eastAsia"/>
        </w:rPr>
        <w:t xml:space="preserve"> bata yi a lokacin ta ce "Ina kwana?" Ina murmushi na ce mata "Lafiya k'alau Sakina." Ji nayi tana masa magana da turanci ban dai fahimci abinda tace masa ba amma tabbas naji ta ce Sakna da Sakina a cikin zancen nata. Sai naga yayi murmushi ya ce "Didi sun</w:t>
      </w:r>
      <w:r>
        <w:rPr>
          <w:rFonts w:hint="eastAsia"/>
        </w:rPr>
        <w:t xml:space="preserve">anta ba Sakina ba Sakna sunanta." </w:t>
      </w:r>
    </w:p>
    <w:p w:rsidR="00000000" w:rsidRDefault="00DE55CC">
      <w:pPr>
        <w:rPr>
          <w:rFonts w:hint="eastAsia"/>
        </w:rPr>
      </w:pPr>
    </w:p>
    <w:p w:rsidR="00000000" w:rsidRDefault="00DE55CC">
      <w:pPr>
        <w:rPr>
          <w:rFonts w:hint="eastAsia"/>
        </w:rPr>
      </w:pPr>
      <w:r>
        <w:rPr>
          <w:rFonts w:hint="eastAsia"/>
        </w:rPr>
        <w:t>Na kuwa daddage na jefe shi da umbola na ce nak'i nace Saknan ka gaya mata ba zance ba Sakina zance Au nan k'arata Ta kawo don rashin Ta ido? gaisuwar ma ina ce sai da kace ta gaisheni, kai Umaru!ni dai ka tak'aitan da b</w:t>
      </w:r>
      <w:r>
        <w:rPr>
          <w:rFonts w:hint="eastAsia"/>
        </w:rPr>
        <w:t>a ka auro mai jin  hausa ba balle ta fahimci masifar da nake mata ja'ira fuska kamar jan k'osai." Kallona kawai take tana ta'be baki ni kuwa na mik'e ina kallon Ummaru da yake ta guntse dariyarsa nace "Sai ka kawo mana bak'uwa ba sanarwa yanzu mai kakeso m</w:t>
      </w:r>
      <w:r>
        <w:rPr>
          <w:rFonts w:hint="eastAsia"/>
        </w:rPr>
        <w:t>u bata? Ga d'akin naku ma ba a gyare yake ba."  Na k'walawa Ali kira yana zuwa nace "Gadanga sai ka tattara kayanka ka dawo d'akin nan na tsakargida sai a gyara musu can d'in tunda d'aki ne da rumfa har da makewayi a ciki." Ali cikin farin ciki ya shiga ai</w:t>
      </w:r>
      <w:r>
        <w:rPr>
          <w:rFonts w:hint="eastAsia"/>
        </w:rPr>
        <w:t>ki ma'kota kuwa tuni aka fara shigowa ganin Amaryar Ummaru ana mamakin yarda ya auro balarabiya sai da nayi musu jan ido sannan suka fice na saka sakata a Zauren gidan ina sake tsinewa k'auyanci banda haka meye na dandazon zuwa ganinta abinda gobe zan saka</w:t>
      </w:r>
      <w:r>
        <w:rPr>
          <w:rFonts w:hint="eastAsia"/>
        </w:rPr>
        <w:t xml:space="preserve"> ta zaga gida-gida su gaisa dasu.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Abincin da muka yi na rana shinkafa da miya da salak na juye musu kaf na bawa gadanga ya siyo kifi sukunbiya na saka musu, har da dafaffen k'wai wai duk don na karramata. Na zuba musu zo'bo mai sanyi har da fura da yake </w:t>
      </w:r>
      <w:r>
        <w:rPr>
          <w:rFonts w:hint="eastAsia"/>
        </w:rPr>
        <w:t>ina siyarwa k'aton firiza ne dani a tsakrgida, nake sararwa da mutane zo'bo da fura mai sanyi kuma cinikin ya kar'beni sosai.</w:t>
      </w:r>
    </w:p>
    <w:p w:rsidR="00000000" w:rsidRDefault="00DE55CC">
      <w:pPr>
        <w:rPr>
          <w:rFonts w:hint="eastAsia"/>
        </w:rPr>
      </w:pPr>
    </w:p>
    <w:p w:rsidR="00000000" w:rsidRDefault="00DE55CC">
      <w:pPr>
        <w:rPr>
          <w:rFonts w:hint="eastAsia"/>
        </w:rPr>
      </w:pPr>
      <w:r>
        <w:rPr>
          <w:rFonts w:hint="eastAsia"/>
        </w:rPr>
        <w:t>Reras na jere musu langunan abincin har da cokula na sababbi gal dasu.</w:t>
      </w:r>
    </w:p>
    <w:p w:rsidR="00000000" w:rsidRDefault="00DE55CC">
      <w:pPr>
        <w:rPr>
          <w:rFonts w:hint="eastAsia"/>
        </w:rPr>
      </w:pPr>
    </w:p>
    <w:p w:rsidR="00000000" w:rsidRDefault="00DE55CC">
      <w:pPr>
        <w:rPr>
          <w:rFonts w:hint="eastAsia"/>
        </w:rPr>
      </w:pPr>
      <w:r>
        <w:rPr>
          <w:rFonts w:hint="eastAsia"/>
        </w:rPr>
        <w:t>Umaru yayi saurin jan tray d'in abincin ya fara k'o'karin</w:t>
      </w:r>
      <w:r>
        <w:rPr>
          <w:rFonts w:hint="eastAsia"/>
        </w:rPr>
        <w:t xml:space="preserve"> zuba musu, gani nayi tayi wuf Ta ri'ke hannunsa tana girgiza masa kai sai kuma naji tana ambaton hotel da nuna masa lokaci ta hanyar kallon agogo. Sai naga ya mayar da abincin ya rufe yana sakar min murmushi ya ce "Didi ai wucewa ma masauki za muyi mun ri</w:t>
      </w:r>
      <w:r>
        <w:rPr>
          <w:rFonts w:hint="eastAsia"/>
        </w:rPr>
        <w:t>ga mun kama d'aki a hotel." Ban san sanda bakina ya zunduma masa zagi ba nace "Ba Otel ba Otalo kai har kayi kud'in da ba zaka iya ajiye iyalinka anan ba? to wallahi baka isa ba nan d'in da take 'kyama anan zata zauna ba gidan uwar da zata je, ina kallo da</w:t>
      </w:r>
      <w:r>
        <w:rPr>
          <w:rFonts w:hint="eastAsia"/>
        </w:rPr>
        <w:t xml:space="preserve"> ma tun d'azu kallon rainin da take wa gidannan to ka gaya mata nan kwana nan yini don uwarta ba inda zata je ga d'aki can na saka gadanga yana gyara muku, kuma ko dawowa kayi gaba d'aya ga 'bangarenka can malam yasa ana gina maka anan d'in zaka zauna. Ni </w:t>
      </w:r>
      <w:r>
        <w:rPr>
          <w:rFonts w:hint="eastAsia"/>
        </w:rPr>
        <w:t>za'a kawowa fi'ili da zancen banza." Ina kallo tana tambayar me nake cewa naji ya ja ajiyar zuciya yana mayar mata da harshen da tafi wayo a kansa kawai sai naga yarinya ta saka kuka ta mi'ke tana d'aukar jakarta tayi hanyar waje da sauri Umaru ya bita dai</w:t>
      </w:r>
      <w:r>
        <w:rPr>
          <w:rFonts w:hint="eastAsia"/>
        </w:rPr>
        <w:t>-dai lokacin da malam yayi sallama ya shigo.. kamar zata bangaje Malam, Umar d'in yayi sauri ya rik'ota ai kuwa munyi kallo don fad'awa jikinsa tayi tana kuka sosai kamar yarinya cikin kukan babu abinda nake ji sai furucin Back da kuma Jordan sai kuwa wata</w:t>
      </w:r>
      <w:r>
        <w:rPr>
          <w:rFonts w:hint="eastAsia"/>
        </w:rPr>
        <w:t xml:space="preserve"> kalma da take yawan maimaita Ta wai now now. Malam ya saka salati tare da furta "Umaru saukar yaushe naji kuma amaryar taka tana ita Jordan zata koma? Ku muje ciki naji me yake faruwa a tsanake." Umaru ya ja hannunta ko kunyarmu bai ji ba ya saka ta a gef</w:t>
      </w:r>
      <w:r>
        <w:rPr>
          <w:rFonts w:hint="eastAsia"/>
        </w:rPr>
        <w:t>en hammatarsa yana goge mata k'wallar idonta. Sosai takaici ya kumeni nama kasa magana zuwa lokacin da suka shigo Malam ya sake tambayata na bashi labarin kaf abinda ya faru. Take shima na ga fuskarsa ta sauya da yanayin 'bacin rai amma da yake namiji ne s</w:t>
      </w:r>
      <w:r>
        <w:rPr>
          <w:rFonts w:hint="eastAsia"/>
        </w:rPr>
        <w:t>ai bai nuna ba kalmar Ashsha kawai yake fad'i sai kuma ya girgiza kansa ya kalli Umaru ya ce "Kai kuma don sakarci sai ka biyewa matarka ka 'batawa uwarka rai? Meye da gidannan d'in da ba zaku sauka ba? ka gwammace Ku kama Hotel ina ce kaima a gidan ka ray</w:t>
      </w:r>
      <w:r>
        <w:rPr>
          <w:rFonts w:hint="eastAsia"/>
        </w:rPr>
        <w:t xml:space="preserve">u?" Kasa cewa komai yayi ganin ran mu ya 'baci ina kallo yana ta fama da hakimar tasa kan ta ha'kura amma taja ta turje akan sai ta tafi abincin da na kawo musu ma ko ci ba suyi ba. Bama ta kalleshi ba ran Malam a 'bace ya ce masa su wuce su tafi sa dinga </w:t>
      </w:r>
      <w:r>
        <w:rPr>
          <w:rFonts w:hint="eastAsia"/>
        </w:rPr>
        <w:t>lek'omu kafin su tafi. Abin mamaki Umaru kuwa ko ja da lamarin baiyi ba yaja matarsa suka wuce ba abinda ya dameshi balle ya gane Malam gatse yayi masa.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Bayan fitarsu Mun dad'e muna ta'ajibin abin, mamaki kuwa kamar ya kashe mu haka yasa Malam yanke shaw</w:t>
      </w:r>
      <w:r>
        <w:rPr>
          <w:rFonts w:hint="eastAsia"/>
        </w:rPr>
        <w:t>arar aura masa yarinyar mak'ocinmu Sadiya, Yarinyar da kowa ya shaida da nagartar halayenta ga son ibada kamar me. Ubanta Aminin Malam ne. Murna na shiga yi da shawarar Malam na karb'eta d'ari bisa d'ari muka kuma ce ba za mu sanar dashi ba sai dai yaji an</w:t>
      </w:r>
      <w:r>
        <w:rPr>
          <w:rFonts w:hint="eastAsia"/>
        </w:rPr>
        <w:t xml:space="preserve"> aura masa aure da ita dole kuma ya amsheta matsayin mata.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Malam bai bari sai kashegari ba a daren ranar yaje wa da Talle amininsa zancen, Talle yayi farin ciki sosai don babu wanda zai k'i had'a zuri'a da Malam sai marar rabo, take suka saka lokacin aur</w:t>
      </w:r>
      <w:r>
        <w:rPr>
          <w:rFonts w:hint="eastAsia"/>
        </w:rPr>
        <w:t>e Sati biyu masu zuwa. Malam ya cigaba da ginin da yakewa Umaru a gefe guda a gidanmu. D'aki biyu ne da babbar rumfa sai makewayi 'd'aya da yake dangar rumfar daga can gefe.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Kashegari Umaru shi kad'ai ya zo don hakimar ta ce ba zata</w:t>
      </w:r>
    </w:p>
    <w:p w:rsidR="00000000" w:rsidRDefault="00DE55CC">
      <w:pPr>
        <w:rPr>
          <w:rFonts w:hint="eastAsia"/>
        </w:rPr>
      </w:pPr>
      <w:r>
        <w:rPr>
          <w:rFonts w:hint="eastAsia"/>
        </w:rPr>
        <w:t>Biyoshi ba, ban ko ta</w:t>
      </w:r>
      <w:r>
        <w:rPr>
          <w:rFonts w:hint="eastAsia"/>
        </w:rPr>
        <w:t>mbayeshi ba shi yake rattabo min bayani, na ta'be baki na ce ta sha zamanta ai ni ba na nemanta, don na gane k'yank'yamun mu take kuma tayi Ta banza don kwanannan zata gane kurenta."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Bai wani da'de sosai ba ya tafi.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ku'dina da na Malam har da na g</w:t>
      </w:r>
      <w:r>
        <w:rPr>
          <w:rFonts w:hint="eastAsia"/>
        </w:rPr>
        <w:t xml:space="preserve">adanga da Y'ar uwarsu da tayi aure muka ha'da aka yi lefen kishiyar Uwarki Sadiya.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yazo yaga ana had'a lefen bai kawo komai a ransa ba ranar ma bai dad'e ba kuma nan ma bata biyoshi ba sai wasu dogayen riguna na k'asar da Ta aiko min dasu da na k'ann</w:t>
      </w:r>
      <w:r>
        <w:rPr>
          <w:rFonts w:hint="eastAsia"/>
        </w:rPr>
        <w:t>ensa ni kuwa duk na tattara na zuba a lefen Sadiya....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To fa!</w:t>
      </w:r>
    </w:p>
    <w:p w:rsidR="00000000" w:rsidRDefault="00DE55CC">
      <w:pPr>
        <w:rPr>
          <w:rFonts w:hint="eastAsia"/>
        </w:rPr>
      </w:pPr>
      <w:r>
        <w:rPr>
          <w:rFonts w:hint="eastAsia"/>
        </w:rPr>
        <w:t>Ko me Ummaru zai ce idan ya</w:t>
      </w:r>
    </w:p>
    <w:p w:rsidR="00000000" w:rsidRDefault="00DE55CC">
      <w:pPr>
        <w:rPr>
          <w:rFonts w:hint="eastAsia"/>
        </w:rPr>
      </w:pPr>
      <w:r>
        <w:rPr>
          <w:rFonts w:hint="eastAsia"/>
        </w:rPr>
        <w:t>Samu labarin aurensa da Sadiya? Shi da yake da tsaleliyar Balarabiya_~AL</w:t>
      </w:r>
      <w:r>
        <w:rPr>
          <w:rFonts w:hint="eastAsia"/>
        </w:rPr>
        <w:t>Ƙ</w:t>
      </w:r>
      <w:r>
        <w:rPr>
          <w:rFonts w:hint="eastAsia"/>
        </w:rPr>
        <w:t>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w:t>
      </w:r>
    </w:p>
    <w:p w:rsidR="00000000" w:rsidRDefault="00DE55CC">
      <w:pPr>
        <w:rPr>
          <w:rFonts w:hint="eastAsia"/>
        </w:rPr>
      </w:pPr>
    </w:p>
    <w:p w:rsidR="00000000" w:rsidRDefault="00DE55CC">
      <w:pPr>
        <w:rPr>
          <w:rFonts w:hint="eastAsia"/>
        </w:rPr>
      </w:pPr>
      <w:r>
        <w:rPr>
          <w:rFonts w:hint="eastAsia"/>
        </w:rPr>
        <w:t>LIttafin Nazeefah Nashe.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Follow me</w:t>
      </w:r>
      <w:r>
        <w:rPr>
          <w:rFonts w:hint="eastAsia"/>
        </w:rPr>
        <w:t xml:space="preserve"> on wattpad</w:t>
      </w:r>
    </w:p>
    <w:p w:rsidR="00000000" w:rsidRDefault="00DE55CC">
      <w:pPr>
        <w:rPr>
          <w:rFonts w:hint="eastAsia"/>
        </w:rPr>
      </w:pPr>
    </w:p>
    <w:p w:rsidR="00000000" w:rsidRDefault="00DE55CC">
      <w:pPr>
        <w:rPr>
          <w:rFonts w:hint="eastAsia"/>
        </w:rPr>
      </w:pPr>
      <w:r>
        <w:rPr>
          <w:rFonts w:hint="eastAsia"/>
        </w:rPr>
        <w:t>Nazeefah381</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ELEGANT ONLINE WRITERS</w:t>
      </w:r>
    </w:p>
    <w:p w:rsidR="00000000" w:rsidRDefault="00DE55CC">
      <w:pPr>
        <w:rPr>
          <w:rFonts w:hint="eastAsia"/>
        </w:rPr>
      </w:pPr>
    </w:p>
    <w:p w:rsidR="00000000" w:rsidRDefault="00DE55CC">
      <w:pPr>
        <w:rPr>
          <w:rFonts w:hint="eastAsia"/>
        </w:rPr>
      </w:pPr>
      <w:r>
        <w:rPr>
          <w:rFonts w:hint="eastAsia"/>
        </w:rPr>
        <w:lastRenderedPageBreak/>
        <w:t>(Ha</w:t>
      </w:r>
      <w:r>
        <w:rPr>
          <w:rFonts w:hint="eastAsia"/>
        </w:rPr>
        <w:t>ɗ</w:t>
      </w:r>
      <w:r>
        <w:rPr>
          <w:rFonts w:hint="eastAsia"/>
        </w:rPr>
        <w:t>in kai shine takenmu.)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Daban yake da sauran.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6</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Duk tunaninsa lefen Gadanga ake ha</w:t>
      </w:r>
      <w:r>
        <w:rPr>
          <w:rFonts w:hint="eastAsia"/>
        </w:rPr>
        <w:t>ɗ</w:t>
      </w:r>
      <w:r>
        <w:rPr>
          <w:rFonts w:hint="eastAsia"/>
        </w:rPr>
        <w:t xml:space="preserve">awa, shi yasa bai damu ya tambayeni ba.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Sai ana gobe </w:t>
      </w:r>
      <w:r>
        <w:rPr>
          <w:rFonts w:hint="eastAsia"/>
        </w:rPr>
        <w:t>ɗ</w:t>
      </w:r>
      <w:r>
        <w:rPr>
          <w:rFonts w:hint="eastAsia"/>
        </w:rPr>
        <w:t>aurin au</w:t>
      </w:r>
      <w:r>
        <w:rPr>
          <w:rFonts w:hint="eastAsia"/>
        </w:rPr>
        <w:t>re kamar an jefo su sai ga su sun zo da yamma. Fuskata babu wani alamun damuwa na tareta da murnata da komai, na malala mata tabarma a rumfa, ta kuwa zauna ranar kamar abin arziki har tana gaisheni cikin gwarancin hausarta. Lauratu da ta dawo daga islamiyy</w:t>
      </w:r>
      <w:r>
        <w:rPr>
          <w:rFonts w:hint="eastAsia"/>
        </w:rPr>
        <w:t>a ganin ta yasa ta fa</w:t>
      </w:r>
      <w:r>
        <w:rPr>
          <w:rFonts w:hint="eastAsia"/>
        </w:rPr>
        <w:t>ɗ</w:t>
      </w:r>
      <w:r>
        <w:rPr>
          <w:rFonts w:hint="eastAsia"/>
        </w:rPr>
        <w:t>awa jikinta a guje sai naga ta tureta a fusace tana ka</w:t>
      </w:r>
      <w:r>
        <w:rPr>
          <w:rFonts w:hint="eastAsia"/>
        </w:rPr>
        <w:t>ɗ</w:t>
      </w:r>
      <w:r>
        <w:rPr>
          <w:rFonts w:hint="eastAsia"/>
        </w:rPr>
        <w:t>e jikinta, mamaki ya hanani cewa komai sai janye Lauratu da ta fara kuka nayi. Lokacin bata wuce shekara goma ba, cikin lallashi nace mata yi ha</w:t>
      </w:r>
      <w:r>
        <w:rPr>
          <w:rFonts w:hint="eastAsia"/>
        </w:rPr>
        <w:t>ƙ</w:t>
      </w:r>
      <w:r>
        <w:rPr>
          <w:rFonts w:hint="eastAsia"/>
        </w:rPr>
        <w:t>uri da</w:t>
      </w:r>
      <w:r>
        <w:rPr>
          <w:rFonts w:hint="eastAsia"/>
        </w:rPr>
        <w:t>ɗ</w:t>
      </w:r>
      <w:r>
        <w:rPr>
          <w:rFonts w:hint="eastAsia"/>
        </w:rPr>
        <w:t>in abin burinmu daf yake da</w:t>
      </w:r>
      <w:r>
        <w:rPr>
          <w:rFonts w:hint="eastAsia"/>
        </w:rPr>
        <w:t xml:space="preserve"> cika." </w:t>
      </w:r>
    </w:p>
    <w:p w:rsidR="00000000" w:rsidRDefault="00DE55CC">
      <w:pPr>
        <w:rPr>
          <w:rFonts w:hint="eastAsia"/>
        </w:rPr>
      </w:pPr>
    </w:p>
    <w:p w:rsidR="00000000" w:rsidRDefault="00DE55CC">
      <w:pPr>
        <w:rPr>
          <w:rFonts w:hint="eastAsia"/>
        </w:rPr>
      </w:pPr>
      <w:r>
        <w:rPr>
          <w:rFonts w:hint="eastAsia"/>
        </w:rPr>
        <w:t xml:space="preserve">Sai naga ya kalleni da alamar neman </w:t>
      </w:r>
      <w:r>
        <w:rPr>
          <w:rFonts w:hint="eastAsia"/>
        </w:rPr>
        <w:t>ƙ</w:t>
      </w:r>
      <w:r>
        <w:rPr>
          <w:rFonts w:hint="eastAsia"/>
        </w:rPr>
        <w:t xml:space="preserve">arin bayani, ni kuwa na galla masa harara. Muna zaune Malam ya dawo fuskarsa fal </w:t>
      </w:r>
      <w:r>
        <w:rPr>
          <w:rFonts w:hint="eastAsia"/>
        </w:rPr>
        <w:t>ɗ</w:t>
      </w:r>
      <w:r>
        <w:rPr>
          <w:rFonts w:hint="eastAsia"/>
        </w:rPr>
        <w:t xml:space="preserve">auke da murmushi da katinan aure a hannunsa. Shi kansa Malam </w:t>
      </w:r>
      <w:r>
        <w:rPr>
          <w:rFonts w:hint="eastAsia"/>
        </w:rPr>
        <w:t>ɗ</w:t>
      </w:r>
      <w:r>
        <w:rPr>
          <w:rFonts w:hint="eastAsia"/>
        </w:rPr>
        <w:t>in ba fara'a ba girmamawa ta shiga gaisheshi, shi kuwa ya amsa ba</w:t>
      </w:r>
      <w:r>
        <w:rPr>
          <w:rFonts w:hint="eastAsia"/>
        </w:rPr>
        <w:t xml:space="preserve"> tare da komai a ransa ba. Ya mi</w:t>
      </w:r>
      <w:r>
        <w:rPr>
          <w:rFonts w:hint="eastAsia"/>
        </w:rPr>
        <w:t>ƙ</w:t>
      </w:r>
      <w:r>
        <w:rPr>
          <w:rFonts w:hint="eastAsia"/>
        </w:rPr>
        <w:t>e ya shige turakarsa yana fa</w:t>
      </w:r>
      <w:r>
        <w:rPr>
          <w:rFonts w:hint="eastAsia"/>
        </w:rPr>
        <w:t>ɗ</w:t>
      </w:r>
      <w:r>
        <w:rPr>
          <w:rFonts w:hint="eastAsia"/>
        </w:rPr>
        <w:t xml:space="preserve">in "Idan ka tashi tafiya ka sameni." </w:t>
      </w:r>
    </w:p>
    <w:p w:rsidR="00000000" w:rsidRDefault="00DE55CC">
      <w:pPr>
        <w:rPr>
          <w:rFonts w:hint="eastAsia"/>
        </w:rPr>
      </w:pPr>
    </w:p>
    <w:p w:rsidR="00000000" w:rsidRDefault="00DE55CC">
      <w:pPr>
        <w:rPr>
          <w:rFonts w:hint="eastAsia"/>
        </w:rPr>
      </w:pPr>
      <w:r>
        <w:rPr>
          <w:rFonts w:hint="eastAsia"/>
        </w:rPr>
        <w:t>Ƙ</w:t>
      </w:r>
      <w:r>
        <w:rPr>
          <w:rFonts w:hint="eastAsia"/>
        </w:rPr>
        <w:t>asa yayi da kansa kafin ya ce "Malam ai tafiya zamuyi jirgin dare yau zamu bi." Daga ni har Malam ba wanda bai firgita da jin zancen ba muka ji tamkar sau</w:t>
      </w:r>
      <w:r>
        <w:rPr>
          <w:rFonts w:hint="eastAsia"/>
        </w:rPr>
        <w:t>kar aradu a ka. Ni dai har razana nayi.</w:t>
      </w:r>
    </w:p>
    <w:p w:rsidR="00000000" w:rsidRDefault="00DE55CC">
      <w:pPr>
        <w:rPr>
          <w:rFonts w:hint="eastAsia"/>
        </w:rPr>
      </w:pPr>
    </w:p>
    <w:p w:rsidR="00000000" w:rsidRDefault="00DE55CC">
      <w:pPr>
        <w:rPr>
          <w:rFonts w:hint="eastAsia"/>
        </w:rPr>
      </w:pPr>
      <w:r>
        <w:rPr>
          <w:rFonts w:hint="eastAsia"/>
        </w:rPr>
        <w:t xml:space="preserve">Malam ya dawo da baya yana masa kallon tuhuma kafin ya ce "Da kazo mai kace min? Ca nake cewa kayi wata guda zaku yi?" Ya </w:t>
      </w:r>
      <w:r>
        <w:rPr>
          <w:rFonts w:hint="eastAsia"/>
        </w:rPr>
        <w:t>ɗ</w:t>
      </w:r>
      <w:r>
        <w:rPr>
          <w:rFonts w:hint="eastAsia"/>
        </w:rPr>
        <w:t xml:space="preserve">aga kai kawai, idanunsa sun nuna yana cikin wani yanayi na </w:t>
      </w:r>
      <w:r>
        <w:rPr>
          <w:rFonts w:hint="eastAsia"/>
        </w:rPr>
        <w:t>ƙ</w:t>
      </w:r>
      <w:r>
        <w:rPr>
          <w:rFonts w:hint="eastAsia"/>
        </w:rPr>
        <w:t>a</w:t>
      </w:r>
      <w:r>
        <w:rPr>
          <w:rFonts w:hint="eastAsia"/>
        </w:rPr>
        <w:t>ƙ</w:t>
      </w:r>
      <w:r>
        <w:rPr>
          <w:rFonts w:hint="eastAsia"/>
        </w:rPr>
        <w:t xml:space="preserve">a ni kayi. Malam ransa a </w:t>
      </w:r>
      <w:r>
        <w:rPr>
          <w:rFonts w:hint="eastAsia"/>
        </w:rPr>
        <w:t>ɓ</w:t>
      </w:r>
      <w:r>
        <w:rPr>
          <w:rFonts w:hint="eastAsia"/>
        </w:rPr>
        <w:t xml:space="preserve">ace </w:t>
      </w:r>
      <w:r>
        <w:rPr>
          <w:rFonts w:hint="eastAsia"/>
        </w:rPr>
        <w:t xml:space="preserve">ya ce "To menene dalilin canjin zancen?" Daburcewa yayi sosai kafin ya ce "Kawai dai zafin garin ta ce ya isheta." "Shine kai kuma kabi abinda tace wajen ruguza shirinka kuka </w:t>
      </w:r>
      <w:r>
        <w:rPr>
          <w:rFonts w:hint="eastAsia"/>
        </w:rPr>
        <w:t>ɗ</w:t>
      </w:r>
      <w:r>
        <w:rPr>
          <w:rFonts w:hint="eastAsia"/>
        </w:rPr>
        <w:t xml:space="preserve">aura aniyar tafiya yau?" </w:t>
      </w:r>
    </w:p>
    <w:p w:rsidR="00000000" w:rsidRDefault="00DE55CC">
      <w:pPr>
        <w:rPr>
          <w:rFonts w:hint="eastAsia"/>
        </w:rPr>
      </w:pPr>
    </w:p>
    <w:p w:rsidR="00000000" w:rsidRDefault="00DE55CC">
      <w:pPr>
        <w:rPr>
          <w:rFonts w:hint="eastAsia"/>
        </w:rPr>
      </w:pPr>
      <w:r>
        <w:rPr>
          <w:rFonts w:hint="eastAsia"/>
        </w:rPr>
        <w:t>Na fa</w:t>
      </w:r>
      <w:r>
        <w:rPr>
          <w:rFonts w:hint="eastAsia"/>
        </w:rPr>
        <w:t>ɗ</w:t>
      </w:r>
      <w:r>
        <w:rPr>
          <w:rFonts w:hint="eastAsia"/>
        </w:rPr>
        <w:t xml:space="preserve">a raina a </w:t>
      </w:r>
      <w:r>
        <w:rPr>
          <w:rFonts w:hint="eastAsia"/>
        </w:rPr>
        <w:t>ɓ</w:t>
      </w:r>
      <w:r>
        <w:rPr>
          <w:rFonts w:hint="eastAsia"/>
        </w:rPr>
        <w:t>ace da tunanin sun canja min ainahin</w:t>
      </w:r>
      <w:r>
        <w:rPr>
          <w:rFonts w:hint="eastAsia"/>
        </w:rPr>
        <w:t xml:space="preserve"> Ummaruna wannan ba nawa bane wani ne can daban. Zufa ya goge kafin ya ce "Duk ba haka bane,jarrabawa zata je ta zana." Malam Yaja ajiyar numfashi a kufule ya ce "Jarrabawo ba jarrabawa ba, ta bakin uwarka ne duk an canja maka </w:t>
      </w:r>
      <w:r>
        <w:rPr>
          <w:rFonts w:hint="eastAsia"/>
        </w:rPr>
        <w:lastRenderedPageBreak/>
        <w:t xml:space="preserve">halaye, to albishirinka ungo </w:t>
      </w:r>
      <w:r>
        <w:rPr>
          <w:rFonts w:hint="eastAsia"/>
        </w:rPr>
        <w:t xml:space="preserve">nan." </w:t>
      </w:r>
    </w:p>
    <w:p w:rsidR="00000000" w:rsidRDefault="00DE55CC">
      <w:pPr>
        <w:rPr>
          <w:rFonts w:hint="eastAsia"/>
        </w:rPr>
      </w:pPr>
      <w:r>
        <w:rPr>
          <w:rFonts w:hint="eastAsia"/>
        </w:rPr>
        <w:t>Ya fa</w:t>
      </w:r>
      <w:r>
        <w:rPr>
          <w:rFonts w:hint="eastAsia"/>
        </w:rPr>
        <w:t>ɗ</w:t>
      </w:r>
      <w:r>
        <w:rPr>
          <w:rFonts w:hint="eastAsia"/>
        </w:rPr>
        <w:t>a yana manna masa katin auren a tafin hannun da ya mi</w:t>
      </w:r>
      <w:r>
        <w:rPr>
          <w:rFonts w:hint="eastAsia"/>
        </w:rPr>
        <w:t>ƙ</w:t>
      </w:r>
      <w:r>
        <w:rPr>
          <w:rFonts w:hint="eastAsia"/>
        </w:rPr>
        <w:t>o "</w:t>
      </w:r>
      <w:r>
        <w:rPr>
          <w:rFonts w:hint="eastAsia"/>
        </w:rPr>
        <w:t>Ɗ</w:t>
      </w:r>
      <w:r>
        <w:rPr>
          <w:rFonts w:hint="eastAsia"/>
        </w:rPr>
        <w:t>aurin aurenka gobe da Sadiya, sai ka sanar mata idan taga zata tafi sai tayi gaba ita ka</w:t>
      </w:r>
      <w:r>
        <w:rPr>
          <w:rFonts w:hint="eastAsia"/>
        </w:rPr>
        <w:t>ɗ</w:t>
      </w:r>
      <w:r>
        <w:rPr>
          <w:rFonts w:hint="eastAsia"/>
        </w:rPr>
        <w:t>ai." Sam bamu san zufa bace take karyo masa, sai da na kai idona kansa sannan na ankare. Na kuwa</w:t>
      </w:r>
      <w:r>
        <w:rPr>
          <w:rFonts w:hint="eastAsia"/>
        </w:rPr>
        <w:t xml:space="preserve"> saka salati ganin yarda ya dur</w:t>
      </w:r>
      <w:r>
        <w:rPr>
          <w:rFonts w:hint="eastAsia"/>
        </w:rPr>
        <w:t>ƙ</w:t>
      </w:r>
      <w:r>
        <w:rPr>
          <w:rFonts w:hint="eastAsia"/>
        </w:rPr>
        <w:t>ushe a gaban Malam yana fa</w:t>
      </w:r>
      <w:r>
        <w:rPr>
          <w:rFonts w:hint="eastAsia"/>
        </w:rPr>
        <w:t>ɗ</w:t>
      </w:r>
      <w:r>
        <w:rPr>
          <w:rFonts w:hint="eastAsia"/>
        </w:rPr>
        <w:t>in "Kayi min rai wallahi ba zan iya ha</w:t>
      </w:r>
      <w:r>
        <w:rPr>
          <w:rFonts w:hint="eastAsia"/>
        </w:rPr>
        <w:t>ɗ</w:t>
      </w:r>
      <w:r>
        <w:rPr>
          <w:rFonts w:hint="eastAsia"/>
        </w:rPr>
        <w:t xml:space="preserve">a Sakna da kowacce mace ba." </w:t>
      </w:r>
    </w:p>
    <w:p w:rsidR="00000000" w:rsidRDefault="00DE55CC">
      <w:pPr>
        <w:rPr>
          <w:rFonts w:hint="eastAsia"/>
        </w:rPr>
      </w:pPr>
    </w:p>
    <w:p w:rsidR="00000000" w:rsidRDefault="00DE55CC">
      <w:pPr>
        <w:rPr>
          <w:rFonts w:hint="eastAsia"/>
        </w:rPr>
      </w:pPr>
      <w:r>
        <w:rPr>
          <w:rFonts w:hint="eastAsia"/>
        </w:rPr>
        <w:t xml:space="preserve">A zafafe Malam ya ce idan an </w:t>
      </w:r>
      <w:r>
        <w:rPr>
          <w:rFonts w:hint="eastAsia"/>
        </w:rPr>
        <w:t>ɗ</w:t>
      </w:r>
      <w:r>
        <w:rPr>
          <w:rFonts w:hint="eastAsia"/>
        </w:rPr>
        <w:t xml:space="preserve">aura ka saketa, amma ka tabbatar in dai ni na haifeka to babu shakka aure ya </w:t>
      </w:r>
      <w:r>
        <w:rPr>
          <w:rFonts w:hint="eastAsia"/>
        </w:rPr>
        <w:t>ɗ</w:t>
      </w:r>
      <w:r>
        <w:rPr>
          <w:rFonts w:hint="eastAsia"/>
        </w:rPr>
        <w:t xml:space="preserve">auru." Yasa kai ya </w:t>
      </w:r>
      <w:r>
        <w:rPr>
          <w:rFonts w:hint="eastAsia"/>
        </w:rPr>
        <w:t>fice Lauratu da take gefe sai dariya take zuciyarta fal farin ciki, duk da umbolar da nake mata bata fasa ba. A zuciye Ummaru ya jawota zai fara jibga. Na kuwa saka</w:t>
      </w:r>
    </w:p>
    <w:p w:rsidR="00000000" w:rsidRDefault="00DE55CC">
      <w:pPr>
        <w:rPr>
          <w:rFonts w:hint="eastAsia"/>
        </w:rPr>
      </w:pPr>
      <w:r>
        <w:rPr>
          <w:rFonts w:hint="eastAsia"/>
        </w:rPr>
        <w:t xml:space="preserve">Hannu na janyeta ina cewa kada ma ka fara, don wallahi ba zan </w:t>
      </w:r>
      <w:r>
        <w:rPr>
          <w:rFonts w:hint="eastAsia"/>
        </w:rPr>
        <w:t>ɗ</w:t>
      </w:r>
      <w:r>
        <w:rPr>
          <w:rFonts w:hint="eastAsia"/>
        </w:rPr>
        <w:t>auka ba. Ina kallo tana tamb</w:t>
      </w:r>
      <w:r>
        <w:rPr>
          <w:rFonts w:hint="eastAsia"/>
        </w:rPr>
        <w:t>ayarsa daga yanayin fuskarta na gane tambayarsa take masifar mai muke? Sai naga ya saki murmushin dole ya girgiza mata Kai.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daddafe ta bari suka cika awa guda cur, naga ta mi</w:t>
      </w:r>
      <w:r>
        <w:rPr>
          <w:rFonts w:hint="eastAsia"/>
        </w:rPr>
        <w:t>ƙ</w:t>
      </w:r>
      <w:r>
        <w:rPr>
          <w:rFonts w:hint="eastAsia"/>
        </w:rPr>
        <w:t xml:space="preserve">e hannunta </w:t>
      </w:r>
      <w:r>
        <w:rPr>
          <w:rFonts w:hint="eastAsia"/>
        </w:rPr>
        <w:t>ɗ</w:t>
      </w:r>
      <w:r>
        <w:rPr>
          <w:rFonts w:hint="eastAsia"/>
        </w:rPr>
        <w:t>auke da Jakarta ta kalleni a banzace naji ta ce "Good bayi." tana</w:t>
      </w:r>
      <w:r>
        <w:rPr>
          <w:rFonts w:hint="eastAsia"/>
        </w:rPr>
        <w:t xml:space="preserve"> </w:t>
      </w:r>
      <w:r>
        <w:rPr>
          <w:rFonts w:hint="eastAsia"/>
        </w:rPr>
        <w:t>ɗ</w:t>
      </w:r>
      <w:r>
        <w:rPr>
          <w:rFonts w:hint="eastAsia"/>
        </w:rPr>
        <w:t>aga min hannu shima ya mara mata baya bayan ya ajiye min wata leda yasa kai ya fice da sauri.</w:t>
      </w:r>
    </w:p>
    <w:p w:rsidR="00000000" w:rsidRDefault="00DE55CC">
      <w:pPr>
        <w:rPr>
          <w:rFonts w:hint="eastAsia"/>
        </w:rPr>
      </w:pPr>
    </w:p>
    <w:p w:rsidR="00000000" w:rsidRDefault="00DE55CC">
      <w:pPr>
        <w:rPr>
          <w:rFonts w:hint="eastAsia"/>
        </w:rPr>
      </w:pPr>
      <w:r>
        <w:rPr>
          <w:rFonts w:hint="eastAsia"/>
        </w:rPr>
        <w:t>Shikkenan daga ranar bamu sake ganinsa ba, amma haka Malam yasa aka d'aura auren kuma Sadiya ta tare a shiyyarsu da aka gina mata ita da Umarun da</w:t>
      </w:r>
    </w:p>
    <w:p w:rsidR="00000000" w:rsidRDefault="00DE55CC">
      <w:pPr>
        <w:rPr>
          <w:rFonts w:hint="eastAsia"/>
        </w:rPr>
      </w:pPr>
      <w:r>
        <w:rPr>
          <w:rFonts w:hint="eastAsia"/>
        </w:rPr>
        <w:t>Ya wuce ya k</w:t>
      </w:r>
      <w:r>
        <w:rPr>
          <w:rFonts w:hint="eastAsia"/>
        </w:rPr>
        <w:t xml:space="preserve">oma </w:t>
      </w:r>
      <w:r>
        <w:rPr>
          <w:rFonts w:hint="eastAsia"/>
        </w:rPr>
        <w:t>Ƙ</w:t>
      </w:r>
      <w:r>
        <w:rPr>
          <w:rFonts w:hint="eastAsia"/>
        </w:rPr>
        <w:t xml:space="preserve">asarsu ko salaam babu.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Bai kuma dawo k'asar ba sai bayan shekara Guda, Ba ni kad'ai ba wannan karan hatta Malam sai da ya nuna masa 'bacin ransa.</w:t>
      </w:r>
    </w:p>
    <w:p w:rsidR="00000000" w:rsidRDefault="00DE55CC">
      <w:pPr>
        <w:rPr>
          <w:rFonts w:hint="eastAsia"/>
        </w:rPr>
      </w:pPr>
    </w:p>
    <w:p w:rsidR="00000000" w:rsidRDefault="00DE55CC">
      <w:pPr>
        <w:rPr>
          <w:rFonts w:hint="eastAsia"/>
        </w:rPr>
      </w:pPr>
      <w:r>
        <w:rPr>
          <w:rFonts w:hint="eastAsia"/>
        </w:rPr>
        <w:t>Don muna zaune a tsakargida wannan karan ma muka ji sallamarsu. Nayi turus ina kallonsu, Allah yaso r</w:t>
      </w:r>
      <w:r>
        <w:rPr>
          <w:rFonts w:hint="eastAsia"/>
        </w:rPr>
        <w:t>anar juma'a ce dama Sadiya ta saba duk sati a juma'ar take kitso idan kuma k'unshinta ya goge ta sake mayar da wani. Ranar ma haka ta kasance tsaf da ita tayi adonta cikin atamfa Diamond ta kada d'auri had'e da zubo himulin gashinta da ko balarabiyar ba za</w:t>
      </w:r>
      <w:r>
        <w:rPr>
          <w:rFonts w:hint="eastAsia"/>
        </w:rPr>
        <w:t>ta nuna mata komai ba a gashi ko dirin jiki sai dai ta nuna mata hasken fata da santsin Gashi. Sadiya na da sirrin kyau da baya bayyana sai idan ta haske idanunka da murmushi anan zaka hangi zallar madarar kyau,</w:t>
      </w:r>
    </w:p>
    <w:p w:rsidR="00000000" w:rsidRDefault="00DE55CC">
      <w:pPr>
        <w:rPr>
          <w:rFonts w:hint="eastAsia"/>
        </w:rPr>
      </w:pPr>
      <w:r>
        <w:rPr>
          <w:rFonts w:hint="eastAsia"/>
        </w:rPr>
        <w:t>Sai dai bak'ace kamar yarda kika sani kuma b</w:t>
      </w:r>
      <w:r>
        <w:rPr>
          <w:rFonts w:hint="eastAsia"/>
        </w:rPr>
        <w:t xml:space="preserve">ak'innata sam bai dameta ba balle tayi shafe-shafe kullum cewa take haka Allah yaso ya ganni. </w:t>
      </w:r>
    </w:p>
    <w:p w:rsidR="00000000" w:rsidRDefault="00DE55CC">
      <w:pPr>
        <w:rPr>
          <w:rFonts w:hint="eastAsia"/>
        </w:rPr>
      </w:pPr>
    </w:p>
    <w:p w:rsidR="00000000" w:rsidRDefault="00DE55CC">
      <w:pPr>
        <w:rPr>
          <w:rFonts w:hint="eastAsia"/>
        </w:rPr>
      </w:pPr>
      <w:r>
        <w:rPr>
          <w:rFonts w:hint="eastAsia"/>
        </w:rPr>
        <w:t>Tayi karatu sosai duk da karatun nata yafi k'arfi ana addini na bokon kam ka'dan ta samu a k'aramar sakandire ta tsaya.</w:t>
      </w:r>
    </w:p>
    <w:p w:rsidR="00000000" w:rsidRDefault="00DE55CC">
      <w:pPr>
        <w:rPr>
          <w:rFonts w:hint="eastAsia"/>
        </w:rPr>
      </w:pPr>
    </w:p>
    <w:p w:rsidR="00000000" w:rsidRDefault="00DE55CC">
      <w:pPr>
        <w:rPr>
          <w:rFonts w:hint="eastAsia"/>
        </w:rPr>
      </w:pPr>
      <w:r>
        <w:rPr>
          <w:rFonts w:hint="eastAsia"/>
        </w:rPr>
        <w:t>Murmushin dai ta haske shi da shi da ya</w:t>
      </w:r>
      <w:r>
        <w:rPr>
          <w:rFonts w:hint="eastAsia"/>
        </w:rPr>
        <w:t xml:space="preserve"> sakashi ya tsaya cak yana kallonta da alama addu'ar da muka duk'ufa yi ni da sadiya taci don kullum addu'armu Allah yasa ha'duwar farko ubangiji ya jefa k'auna mai girman dutsen dala a</w:t>
      </w:r>
    </w:p>
    <w:p w:rsidR="00000000" w:rsidRDefault="00DE55CC">
      <w:pPr>
        <w:rPr>
          <w:rFonts w:hint="eastAsia"/>
        </w:rPr>
      </w:pPr>
      <w:r>
        <w:rPr>
          <w:rFonts w:hint="eastAsia"/>
        </w:rPr>
        <w:t>Zuciyarsa, ba ta kowa ba sai ta Sadiya baiwar Allah da Sam</w:t>
      </w:r>
    </w:p>
    <w:p w:rsidR="00000000" w:rsidRDefault="00DE55CC">
      <w:pPr>
        <w:rPr>
          <w:rFonts w:hint="eastAsia"/>
        </w:rPr>
      </w:pPr>
      <w:r>
        <w:rPr>
          <w:rFonts w:hint="eastAsia"/>
        </w:rPr>
        <w:t>Duniya da a</w:t>
      </w:r>
      <w:r>
        <w:rPr>
          <w:rFonts w:hint="eastAsia"/>
        </w:rPr>
        <w:t>binda yake cikinta ba su dameta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fara'a ta na mik'e ina aukin fa'dar Ta'al Ta'al Ta'al! Wata irin dariya naji Sakina ta shek'e da ita har da dafa ciki. Raina a b'ace nake kallonta ganin kamar ta mayar dani mahaukaciya, Lauratu tayi kanta a zafafe t</w:t>
      </w:r>
      <w:r>
        <w:rPr>
          <w:rFonts w:hint="eastAsia"/>
        </w:rPr>
        <w:t>ana fad'in Uwarki kike wa dariya?" "Uwar ki wannan nake wa." Ta fad'a cikin gwarin hausarta ina kallon Ummaru ya dafe kai cikin takaici ya  "Zagi fa kika yi!" Sai naga ta bud'e hannu tana girgiza kai, shi ma kansa a k'asa ya ce "Didi ba zaginki tayi ba, ba</w:t>
      </w:r>
      <w:r>
        <w:rPr>
          <w:rFonts w:hint="eastAsia"/>
        </w:rPr>
        <w:t xml:space="preserve"> mamaki jin kina yarensu ne abin ya burgeta kika ga tana dariya." Na girgiza kai ina fa</w:t>
      </w:r>
      <w:r>
        <w:rPr>
          <w:rFonts w:hint="eastAsia"/>
        </w:rPr>
        <w:t>ɗ</w:t>
      </w:r>
      <w:r>
        <w:rPr>
          <w:rFonts w:hint="eastAsia"/>
        </w:rPr>
        <w:t>in Yo ko da naji. Ku zauna" Sai naga wannan karan ta saki jikinta ta zauna har da d'an murmushinta tana kallon Laurat da ko kallonta ba tayi ba da alama bata manta abin</w:t>
      </w:r>
      <w:r>
        <w:rPr>
          <w:rFonts w:hint="eastAsia"/>
        </w:rPr>
        <w:t>da tayi mata wancan zuwan da ta zo ba. Hannu ta mi</w:t>
      </w:r>
      <w:r>
        <w:rPr>
          <w:rFonts w:hint="eastAsia"/>
        </w:rPr>
        <w:t>ƙ</w:t>
      </w:r>
      <w:r>
        <w:rPr>
          <w:rFonts w:hint="eastAsia"/>
        </w:rPr>
        <w:t>awa Lauratu  amma Laurat tayi shigewarta d'aki bata fito ba. Shi kuwa Gogan idanunsa akan Sadiya, sai da na gaji da kallon da yake jifanta da shi baka ganeta bane? Sai naga matarsa tayi saurin kallon Sadiy</w:t>
      </w:r>
      <w:r>
        <w:rPr>
          <w:rFonts w:hint="eastAsia"/>
        </w:rPr>
        <w:t>a da alama wannan karan ta fara</w:t>
      </w:r>
    </w:p>
    <w:p w:rsidR="00000000" w:rsidRDefault="00DE55CC">
      <w:pPr>
        <w:rPr>
          <w:rFonts w:hint="eastAsia"/>
        </w:rPr>
      </w:pPr>
      <w:r>
        <w:rPr>
          <w:rFonts w:hint="eastAsia"/>
        </w:rPr>
        <w:t xml:space="preserve">Jin yaren Hausa don haka don kar nayi </w:t>
      </w:r>
      <w:r>
        <w:rPr>
          <w:rFonts w:hint="eastAsia"/>
        </w:rPr>
        <w:t>ɓ</w:t>
      </w:r>
      <w:r>
        <w:rPr>
          <w:rFonts w:hint="eastAsia"/>
        </w:rPr>
        <w:t>aran</w:t>
      </w:r>
      <w:r>
        <w:rPr>
          <w:rFonts w:hint="eastAsia"/>
        </w:rPr>
        <w:t>ɓ</w:t>
      </w:r>
      <w:r>
        <w:rPr>
          <w:rFonts w:hint="eastAsia"/>
        </w:rPr>
        <w:t>arama nace masa ta fata jin yaran Hausa ne? Ya girgiza kai ya ce "Ta fara ji Didi kawai dai ba sosai ta iya mayarwa ba"  nace "Hakan yayi kyau, kada kace m</w:t>
      </w:r>
      <w:r>
        <w:rPr>
          <w:rFonts w:hint="eastAsia"/>
        </w:rPr>
        <w:t>ị</w:t>
      </w:r>
      <w:r>
        <w:rPr>
          <w:rFonts w:hint="eastAsia"/>
        </w:rPr>
        <w:t xml:space="preserve">n baka gane Sadiya ba?" </w:t>
      </w:r>
      <w:r>
        <w:rPr>
          <w:rFonts w:hint="eastAsia"/>
        </w:rPr>
        <w:t>Girgiza kai yayi "Wallahi Inna ban Wanye da ita ba."  raina a bace nace Ai kuwa naga alama to tashi muje waje zan yi magana da Kai." Ya kuwa bini muka shiga madafa. Idanuna cikin nashi na rik'e kunne nace "Ka jini da kyau Sadiya 'yar gidan Baba mak'oci CE,</w:t>
      </w:r>
      <w:r>
        <w:rPr>
          <w:rFonts w:hint="eastAsia"/>
        </w:rPr>
        <w:t xml:space="preserve"> ba zaka santa ba tunda ba anan tayi wayo ba daga yaye yar uwarta ta tafi da ita can Zariya sai da ta girma baka ma k'asar aka dawo da ita, itace matar da muka aura maka kashegarin ranar da ka gujemu." Ji nayi kawai yana jan Innalillahi kamar na watsa masa</w:t>
      </w:r>
      <w:r>
        <w:rPr>
          <w:rFonts w:hint="eastAsia"/>
        </w:rPr>
        <w:t xml:space="preserve"> wuta a jiki. Cikin wata iriyar murya ya ce "Yanzu Didi sai da aka yi aurennan?"  Tab'e baki nayi ina kallonsa nace "Aure kam an yi shi yau shekarata uku kenan da aurenta akan ka, baka kuma isa ka saketa ba wallahi ka saketa sai na d'aga maka Nono, ko Baya</w:t>
      </w:r>
      <w:r>
        <w:rPr>
          <w:rFonts w:hint="eastAsia"/>
        </w:rPr>
        <w:t>n raina ban amince ka saki Sadiya ba. Ga can shiyyarku an gama d'aki biyu ne da parlour sai bayan gida a rumfa ta d'au d'aki ciki d'aya Sadiya dama an Zuba mata kayan a d'ayan ita kuma ta d'au d'ayan kuyi maleji kafin ku tattara ku koma." Hawaye sosai ya z</w:t>
      </w:r>
      <w:r>
        <w:rPr>
          <w:rFonts w:hint="eastAsia"/>
        </w:rPr>
        <w:t>ubo masa takaici yasa na fice daga madafar Na shige Rumfa.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Idanuna a kanta tana ta faman yatsina tana kurb'ar zob'on da na kawo musu, nace "Kinyi ta banza ke Sadiya zo kije ga shi can ki kai musu abincin su k'arata a can yasan yarda zaiyi ya sanar da ita</w:t>
      </w:r>
      <w:r>
        <w:rPr>
          <w:rFonts w:hint="eastAsia"/>
        </w:rPr>
        <w:t xml:space="preserve"> ke a matsayin kishiyarta, na san dai yau akwai dambarwar tsiya, da kinji taga-taga ki gudo suje can su k'arata ai tsuntsun da yaja ruwa shi ruwa kan doka. Sadiya murmushi tayi tana yafa mayafinta idanunta akan matar tana fatan bata ji abinda na fad'a ba. </w:t>
      </w:r>
      <w:r>
        <w:rPr>
          <w:rFonts w:hint="eastAsia"/>
        </w:rPr>
        <w:t>Tsaki nayi nace "Duk iya hausarta ai bata isa ta kamo nan a Hausaba."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Kai ranar mun ga abinda ake kira tashin hankali, ashe hausawa duk haukan da suke idan an musu kishiya na su Lami ne akan na Balarabiya Sakina, k'iri</w:t>
      </w:r>
      <w:r>
        <w:rPr>
          <w:rFonts w:hint="eastAsia"/>
        </w:rPr>
        <w:t xml:space="preserve">-k'iri ta fito daga ita sai d'an tofi da vest tana cilli da duk abinda ta samu a tsakar gidan tana sai ta tafi, idan kuma ya k'i barinta ta tafi sai ta kasheshi ta kashe Sadiya sannan ta kashe kanta. Duk ta jijjiwa kanta ciwo da kyar ya turata a d'aki </w:t>
      </w:r>
      <w:r>
        <w:rPr>
          <w:rFonts w:hint="eastAsia"/>
        </w:rPr>
        <w:lastRenderedPageBreak/>
        <w:t>ya g</w:t>
      </w:r>
      <w:r>
        <w:rPr>
          <w:rFonts w:hint="eastAsia"/>
        </w:rPr>
        <w:t>ark'ame da d'an mukulli yana sakin ajiyar zuciya, murya a raunane ya ce "Didi kinga abinda na gaya miki ko? Su k'asar su wallahi basu san kishiya ba, kuma duk abinda ta fad'a zata iya aikata shi ba burga bace irin ta Malama Bahaushiya, don Allah a raba aur</w:t>
      </w:r>
      <w:r>
        <w:rPr>
          <w:rFonts w:hint="eastAsia"/>
        </w:rPr>
        <w:t xml:space="preserve">ennan." Na ce "Wallahi ba za'a raba ba sai dai ita ka saketa ta tattara ta koma k'asarsu don ni yanzu ba zan ma amince ka bita ba, balle su kashe min kai a can."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kyar da sid'in goshi Malam ya rarrasheta, yayi da guntun larabcin sa ya ha</w:t>
      </w:r>
      <w:r>
        <w:rPr>
          <w:rFonts w:hint="eastAsia"/>
        </w:rPr>
        <w:t>ɗ</w:t>
      </w:r>
      <w:r>
        <w:rPr>
          <w:rFonts w:hint="eastAsia"/>
        </w:rPr>
        <w:t>a da guntun t</w:t>
      </w:r>
      <w:r>
        <w:rPr>
          <w:rFonts w:hint="eastAsia"/>
        </w:rPr>
        <w:t>urancinsa sai ga shi tayi luf wallahi ta yarda ta amince zata zauna zuwa lokacin da zasu tafi. Tunda ta tabbata idan sun tafi da kyar zata barshi ya dawo nan kusa.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Ni kuwa gefe guda, na dinga tsuma Sadiya da kayan magunguna kala-kala da na tanada saboda </w:t>
      </w:r>
      <w:r>
        <w:rPr>
          <w:rFonts w:hint="eastAsia"/>
        </w:rPr>
        <w:t>irin wannan ranar, har gyaran jiki nake mata a b'oye. Sai gashi kafin suyi shirin komawa Sadiya ta fara kwarara amai a bakin rariya da alama dai ta k'unso. Itama Sakina sai gashi ta fara nata laulayin. Hakan yasa ta uzzira masa sai sun koma can inda suka f</w:t>
      </w:r>
      <w:r>
        <w:rPr>
          <w:rFonts w:hint="eastAsia"/>
        </w:rPr>
        <w:t>i wayo.</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lallab'a Malam aka siyar da wata Babbar gonar Malam d'in, ya bashi kud'in da niyyar zai je can ya kafa bisiness d'insa. Wannan kud'in shine silar arzikinsa.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Basu tafi da Sadiya ba amma yayi mata alk'awarin ba zai kai shekara ba zai dawo da z</w:t>
      </w:r>
      <w:r>
        <w:rPr>
          <w:rFonts w:hint="eastAsia"/>
        </w:rPr>
        <w:t>arar ta haihu. Don kam ya karb'i Sadiya hannu bibbiyu ya tabbatar da zancen da nake gaya masa na kasancewarta yarinya mai hak'uri mai kuma ibada.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Duk wani abin buk'ata na haihuwa sai da ya dire mata shi. Tun farkon cikin matarsa ta k'wallafawa ranta haih</w:t>
      </w:r>
      <w:r>
        <w:rPr>
          <w:rFonts w:hint="eastAsia"/>
        </w:rPr>
        <w:t>uwar namiji don kullum sai ta fad'a idan muna hira cikin gwarancin Hausarta zata ce "Insha Allah Sadiya na mata zata haifa ni kuma na maza." Dariya muke mata Sadiya ta ce Allah dai ya kawo mai albarka.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Ita ta fara haihuwa ta haifi Mace, suna yin arba'in</w:t>
      </w:r>
      <w:r>
        <w:rPr>
          <w:rFonts w:hint="eastAsia"/>
        </w:rPr>
        <w:t xml:space="preserve"> da kwana biyu suka zo Nigeria Sadiya ta dinga murna da ganin y'ar nan ita da Lauratu, yarinya jajir kamar Balarabiya Ta d'auko uwarta Sak.</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Zuwansu da kwana goma Sadiya ta zankad'o namiji sak mahaifinsa tun a ranar Sakina ta fara bak'in ciki kuma ta kasa</w:t>
      </w:r>
      <w:r>
        <w:rPr>
          <w:rFonts w:hint="eastAsia"/>
        </w:rPr>
        <w:t xml:space="preserve"> dannewa har sai da ya fito fili. D'an shirin da aka fara yi da ita duk ta watsar, ta janye y'arta ba ta barin kowa ya d'auketa. Kullum rayuwarsu suke yi a d'aki. Ko Na aika nace ta bani yayarku Najwa sai ta hana,</w:t>
      </w:r>
    </w:p>
    <w:p w:rsidR="00000000" w:rsidRDefault="00DE55CC">
      <w:pPr>
        <w:rPr>
          <w:rFonts w:hint="eastAsia"/>
        </w:rPr>
      </w:pPr>
      <w:r>
        <w:rPr>
          <w:rFonts w:hint="eastAsia"/>
        </w:rPr>
        <w:t>Har na hak'ura na tattara ta na zubar.</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Ranar suna yaro yaci sunan kakanku muna kiransa Hammad shine a can k'asar waje sanda ya tafi baki fi shekara hud'u ba har yau kuma baiyi sha'awar dawowa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Ko shekara ba suyi da komawa ba suka dawo Nigeria gaba d'aya, don lokacin ubanku arziki ya zauna </w:t>
      </w:r>
      <w:r>
        <w:rPr>
          <w:rFonts w:hint="eastAsia"/>
        </w:rPr>
        <w:t>masa har ya siyi gida Anan cutar da Malam yake yi ya buk'aci ya dawo ya fara kula da k'annensa don ya tabbatat ciwon ajali yakeyi.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Kamar yarda Sadiya take da tsohon ciki, wannan karan ma Sakina cikin ne da ita sai dai nata karami ne.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Ranar da Sadiya t</w:t>
      </w:r>
      <w:r>
        <w:rPr>
          <w:rFonts w:hint="eastAsia"/>
        </w:rPr>
        <w:t>ake nak'uda na lura Sakina a k'age take taga abinda Sadiyar zata haifa, don dama kaf nice nake karb'ar haihuwarsu. Abin ikon Allah sai ga Sadiya ta haifi santalelen yaro wannan karan ma namiji.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Sakina kuma da ta tashi haihuwa itama ni na karb'i haihuwart</w:t>
      </w:r>
      <w:r>
        <w:rPr>
          <w:rFonts w:hint="eastAsia"/>
        </w:rPr>
        <w:t>a sai ga shi ta haifi mace.__~AL</w:t>
      </w:r>
      <w:r>
        <w:rPr>
          <w:rFonts w:hint="eastAsia"/>
        </w:rPr>
        <w:t>Ƙ</w:t>
      </w:r>
      <w:r>
        <w:rPr>
          <w:rFonts w:hint="eastAsia"/>
        </w:rPr>
        <w:t>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w:t>
      </w:r>
    </w:p>
    <w:p w:rsidR="00000000" w:rsidRDefault="00DE55CC">
      <w:pPr>
        <w:rPr>
          <w:rFonts w:hint="eastAsia"/>
        </w:rPr>
      </w:pPr>
    </w:p>
    <w:p w:rsidR="00000000" w:rsidRDefault="00DE55CC">
      <w:pPr>
        <w:rPr>
          <w:rFonts w:hint="eastAsia"/>
        </w:rPr>
      </w:pPr>
      <w:r>
        <w:rPr>
          <w:rFonts w:hint="eastAsia"/>
        </w:rPr>
        <w:t>LIttafin Nazeefah Sabo Nashe.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Follow me on wattpad</w:t>
      </w:r>
    </w:p>
    <w:p w:rsidR="00000000" w:rsidRDefault="00DE55CC">
      <w:pPr>
        <w:rPr>
          <w:rFonts w:hint="eastAsia"/>
        </w:rPr>
      </w:pPr>
    </w:p>
    <w:p w:rsidR="00000000" w:rsidRDefault="00DE55CC">
      <w:pPr>
        <w:rPr>
          <w:rFonts w:hint="eastAsia"/>
        </w:rPr>
      </w:pPr>
      <w:r>
        <w:rPr>
          <w:rFonts w:hint="eastAsia"/>
        </w:rPr>
        <w:t>Nazeefah381</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ELEGANT ONLINE WRITERS</w:t>
      </w:r>
    </w:p>
    <w:p w:rsidR="00000000" w:rsidRDefault="00DE55CC">
      <w:pPr>
        <w:rPr>
          <w:rFonts w:hint="eastAsia"/>
        </w:rPr>
      </w:pPr>
    </w:p>
    <w:p w:rsidR="00000000" w:rsidRDefault="00DE55CC">
      <w:pPr>
        <w:rPr>
          <w:rFonts w:hint="eastAsia"/>
        </w:rPr>
      </w:pPr>
      <w:r>
        <w:rPr>
          <w:rFonts w:hint="eastAsia"/>
        </w:rPr>
        <w:t>(Ha</w:t>
      </w:r>
      <w:r>
        <w:rPr>
          <w:rFonts w:hint="eastAsia"/>
        </w:rPr>
        <w:t>ɗ</w:t>
      </w:r>
      <w:r>
        <w:rPr>
          <w:rFonts w:hint="eastAsia"/>
        </w:rPr>
        <w:t>in kai shine takenmu.)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Hankalinta</w:t>
      </w:r>
      <w:r>
        <w:rPr>
          <w:rFonts w:hint="eastAsia"/>
        </w:rPr>
        <w:t xml:space="preserve"> a tashe take duban yarinyar kafin ta ce "Wannan karan ma Mace ce?" </w:t>
      </w:r>
    </w:p>
    <w:p w:rsidR="00000000" w:rsidRDefault="00DE55CC">
      <w:pPr>
        <w:rPr>
          <w:rFonts w:hint="eastAsia"/>
        </w:rPr>
      </w:pPr>
    </w:p>
    <w:p w:rsidR="00000000" w:rsidRDefault="00DE55CC">
      <w:pPr>
        <w:rPr>
          <w:rFonts w:hint="eastAsia"/>
        </w:rPr>
      </w:pPr>
      <w:r>
        <w:rPr>
          <w:rFonts w:hint="eastAsia"/>
        </w:rPr>
        <w:t>Ina murmushi na amsa mata Macece kyakykyawa kuwa har tafi Najwa kyau." Wani tsaki tayi, kafin k'wallar da ta taru a idonta ta zubo mata cikin muryar kukan ta ce "Ya Allah yaushe Zaka cik</w:t>
      </w:r>
      <w:r>
        <w:rPr>
          <w:rFonts w:hint="eastAsia"/>
        </w:rPr>
        <w:t>a min burin da na dad'e ina fata."</w:t>
      </w:r>
    </w:p>
    <w:p w:rsidR="00000000" w:rsidRDefault="00DE55CC">
      <w:pPr>
        <w:rPr>
          <w:rFonts w:hint="eastAsia"/>
        </w:rPr>
      </w:pPr>
    </w:p>
    <w:p w:rsidR="00000000" w:rsidRDefault="00DE55CC">
      <w:pPr>
        <w:rPr>
          <w:rFonts w:hint="eastAsia"/>
        </w:rPr>
      </w:pPr>
      <w:r>
        <w:rPr>
          <w:rFonts w:hint="eastAsia"/>
        </w:rPr>
        <w:t xml:space="preserve"> Da sauri na janyo  ista'aza raina a b'ace na ce "Sakina me kenan? Shin ba zaki godewa Allah ba da ya baki kyautar yara matan? ki kuma yi addu'a Allah yasa su zame miki sanyin Idaniya." </w:t>
      </w:r>
    </w:p>
    <w:p w:rsidR="00000000" w:rsidRDefault="00DE55CC">
      <w:pPr>
        <w:rPr>
          <w:rFonts w:hint="eastAsia"/>
        </w:rPr>
      </w:pPr>
    </w:p>
    <w:p w:rsidR="00000000" w:rsidRDefault="00DE55CC">
      <w:pPr>
        <w:rPr>
          <w:rFonts w:hint="eastAsia"/>
        </w:rPr>
      </w:pPr>
      <w:r>
        <w:rPr>
          <w:rFonts w:hint="eastAsia"/>
        </w:rPr>
        <w:t>Hawayen fuskarta ta d'auke kafin</w:t>
      </w:r>
      <w:r>
        <w:rPr>
          <w:rFonts w:hint="eastAsia"/>
        </w:rPr>
        <w:t xml:space="preserve"> Ta ce "Ni ban ta'ba son haihuwar mace ba, kullum burina da tunanina a haihuwar yara maza yake, sai gashi Sadiya tana samu ni ban samu ba." </w:t>
      </w:r>
    </w:p>
    <w:p w:rsidR="00000000" w:rsidRDefault="00DE55CC">
      <w:pPr>
        <w:rPr>
          <w:rFonts w:hint="eastAsia"/>
        </w:rPr>
      </w:pPr>
    </w:p>
    <w:p w:rsidR="00000000" w:rsidRDefault="00DE55CC">
      <w:pPr>
        <w:rPr>
          <w:rFonts w:hint="eastAsia"/>
        </w:rPr>
      </w:pPr>
      <w:r>
        <w:rPr>
          <w:rFonts w:hint="eastAsia"/>
        </w:rPr>
        <w:t>A zafafe nace Allah ne yaso ya jarrabeki, sai kiyi ta istigfari, da kika samuma kike haihuwar wasu suna can suna r</w:t>
      </w:r>
      <w:r>
        <w:rPr>
          <w:rFonts w:hint="eastAsia"/>
        </w:rPr>
        <w:t xml:space="preserve">ok'on Allah ya basu yaran ma kowane jinsi ne amma bai basu ba, Sai ke da kika samu har kike k'ok'arin tantance jinsin da kike so, ki tuba ga Allah kafin yayi fushi dake." </w:t>
      </w:r>
    </w:p>
    <w:p w:rsidR="00000000" w:rsidRDefault="00DE55CC">
      <w:pPr>
        <w:rPr>
          <w:rFonts w:hint="eastAsia"/>
        </w:rPr>
      </w:pPr>
    </w:p>
    <w:p w:rsidR="00000000" w:rsidRDefault="00DE55CC">
      <w:pPr>
        <w:rPr>
          <w:rFonts w:hint="eastAsia"/>
        </w:rPr>
      </w:pPr>
      <w:r>
        <w:rPr>
          <w:rFonts w:hint="eastAsia"/>
        </w:rPr>
        <w:t>Na mik'a mata yarinyar ta karb'eta cikin halin ko in kula sai kuma ta saki d'an mur</w:t>
      </w:r>
      <w:r>
        <w:rPr>
          <w:rFonts w:hint="eastAsia"/>
        </w:rPr>
        <w:t>mushi ba mamaki na ganin yarinyar kyakykywar gaske ce.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____________________________________ Bayan sunan yarinyarta ta biyu da sati biyu Najma Allah ya karb'i ran Malam bayan ya sha doguwar jinya, tabbas mun shiga alhini da tashin hankali kuma mutuwar t</w:t>
      </w:r>
      <w:r>
        <w:rPr>
          <w:rFonts w:hint="eastAsia"/>
        </w:rPr>
        <w:t>a shiga jikin mu sosai bare ni da nake ganin mutuwar tasa ni aka yiwa. Haka Rabbi yake baya barin wani don wani yaji dad'i.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tsukun lokacin bayan na fita daga takaba mahaifinki ya kammala wannan ginin da muke ciki Muka tattara muka dawo, cikin birnin Ka</w:t>
      </w:r>
      <w:r>
        <w:rPr>
          <w:rFonts w:hint="eastAsia"/>
        </w:rPr>
        <w:t>no.</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Anan aka yi bikin Lauratu da Gadanga da ya auri k'anwar Sadiya Murjanatu. </w:t>
      </w:r>
    </w:p>
    <w:p w:rsidR="00000000" w:rsidRDefault="00DE55CC">
      <w:pPr>
        <w:rPr>
          <w:rFonts w:hint="eastAsia"/>
        </w:rPr>
      </w:pPr>
    </w:p>
    <w:p w:rsidR="00000000" w:rsidRDefault="00DE55CC">
      <w:pPr>
        <w:rPr>
          <w:rFonts w:hint="eastAsia"/>
        </w:rPr>
      </w:pPr>
      <w:r>
        <w:rPr>
          <w:rFonts w:hint="eastAsia"/>
        </w:rPr>
        <w:t>Anan kuma iyayenki suka ta hayayyafa har zuwa sanda aka zo kan cikinki, Sakina ta dinga murna da fallasuwar cikin, mu dai bamu san dalili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Wata rana taje asibiti ta dawo</w:t>
      </w:r>
      <w:r>
        <w:rPr>
          <w:rFonts w:hint="eastAsia"/>
        </w:rPr>
        <w:t xml:space="preserve"> sai gata ta shigo d'akina da sauri ta zauna a saman kujera takarda a hannunta tana ta jifan Yayanku Hammad da murmushi, wanda bamu san dalilin da yasa ya tsaneta ba, duk da a lokacin bai zarce shekaru sha tara ba, yaro ne shi mai Kazar-kazar da fara'a ga </w:t>
      </w:r>
      <w:r>
        <w:rPr>
          <w:rFonts w:hint="eastAsia"/>
        </w:rPr>
        <w:t>son mutane amma tashi d'aya gaba d'aya halayensa suka canja ya zama mafad'aci, miskili da son kad'aicewa shi kad'ai ba kuma ya san ganin matar Babanku,</w:t>
      </w:r>
    </w:p>
    <w:p w:rsidR="00000000" w:rsidRDefault="00DE55CC">
      <w:pPr>
        <w:rPr>
          <w:rFonts w:hint="eastAsia"/>
        </w:rPr>
      </w:pPr>
      <w:r>
        <w:rPr>
          <w:rFonts w:hint="eastAsia"/>
        </w:rPr>
        <w:t xml:space="preserve">Ko me yake da zarar ya ganta yake barin wajen. </w:t>
      </w:r>
    </w:p>
    <w:p w:rsidR="00000000" w:rsidRDefault="00DE55CC">
      <w:pPr>
        <w:rPr>
          <w:rFonts w:hint="eastAsia"/>
        </w:rPr>
      </w:pPr>
    </w:p>
    <w:p w:rsidR="00000000" w:rsidRDefault="00DE55CC">
      <w:pPr>
        <w:rPr>
          <w:rFonts w:hint="eastAsia"/>
        </w:rPr>
      </w:pPr>
      <w:r>
        <w:rPr>
          <w:rFonts w:hint="eastAsia"/>
        </w:rPr>
        <w:t>Kamar a tsorace yake da ita. Kuma tambayar duniya an ma</w:t>
      </w:r>
      <w:r>
        <w:rPr>
          <w:rFonts w:hint="eastAsia"/>
        </w:rPr>
        <w:t>sa ya ce "Bakomai" Ganin lamarin nasa kamar ya fara girmama Babanku ya tasa shi a gaba akan lallai sai ya fad'i dalilinsa, take ya sanar dashi son fita waje karatu aka ce ya zab'i k'asar da yake so ya ce "Birmingham" dake can a k'asar England.</w:t>
      </w:r>
    </w:p>
    <w:p w:rsidR="00000000" w:rsidRDefault="00DE55CC">
      <w:pPr>
        <w:rPr>
          <w:rFonts w:hint="eastAsia"/>
        </w:rPr>
      </w:pPr>
      <w:r>
        <w:rPr>
          <w:rFonts w:hint="eastAsia"/>
        </w:rPr>
        <w:t>Nan kuwa aka</w:t>
      </w:r>
      <w:r>
        <w:rPr>
          <w:rFonts w:hint="eastAsia"/>
        </w:rPr>
        <w:t xml:space="preserve"> fara yi masa shirye-shiryen tafiya wajen.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murmushin ta mik'o min takarda tana cewa "Didi Burina zai cika, wannan karan cikin namiji nake d'auke da shi, bayan na k'i haihuwa har shekaru biyar saboda ina tsoron sake haihuwar mace sai gashi Allah ya cik</w:t>
      </w:r>
      <w:r>
        <w:rPr>
          <w:rFonts w:hint="eastAsia"/>
        </w:rPr>
        <w:t xml:space="preserve">a min burina a wannan karan namiji zan haifa." Ta fad'a idanunta cikin na Hammad, gani kawai nayi ya mik'e da sauri ya fice daga sashen nawa. </w:t>
      </w:r>
    </w:p>
    <w:p w:rsidR="00000000" w:rsidRDefault="00DE55CC">
      <w:pPr>
        <w:rPr>
          <w:rFonts w:hint="eastAsia"/>
        </w:rPr>
      </w:pPr>
    </w:p>
    <w:p w:rsidR="00000000" w:rsidRDefault="00DE55CC">
      <w:pPr>
        <w:rPr>
          <w:rFonts w:hint="eastAsia"/>
        </w:rPr>
      </w:pPr>
      <w:r>
        <w:rPr>
          <w:rFonts w:hint="eastAsia"/>
        </w:rPr>
        <w:t xml:space="preserve">Nima cikin murna nace mata "Masha Allah, abin Allah kenan da har kina cewa kin daina haihuwar?" </w:t>
      </w:r>
    </w:p>
    <w:p w:rsidR="00000000" w:rsidRDefault="00DE55CC">
      <w:pPr>
        <w:rPr>
          <w:rFonts w:hint="eastAsia"/>
        </w:rPr>
      </w:pPr>
    </w:p>
    <w:p w:rsidR="00000000" w:rsidRDefault="00DE55CC">
      <w:pPr>
        <w:rPr>
          <w:rFonts w:hint="eastAsia"/>
        </w:rPr>
      </w:pPr>
      <w:r>
        <w:rPr>
          <w:rFonts w:hint="eastAsia"/>
        </w:rPr>
        <w:t>Da murna ta mi</w:t>
      </w:r>
      <w:r>
        <w:rPr>
          <w:rFonts w:hint="eastAsia"/>
        </w:rPr>
        <w:t>k'e ta fice ni kuma na bi bayanta ina taajjibin lamarinta.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Duk cikun-cikun da akayi na son Hammad ya tafi karatu Allah bai yi ba, sai da aka ja lokaci. A tsukun wannan lokacin ina hankalce da shi tsana mai tsanani ta shiga tsakaninsa da mahaifiyarki sam</w:t>
      </w:r>
      <w:r>
        <w:rPr>
          <w:rFonts w:hint="eastAsia"/>
        </w:rPr>
        <w:t xml:space="preserve"> baya son ganinta. Sau tari na sha kama shi yana kuka amma tambayr duniya sai ya ce "Bakomai." Har raina ya b'aci na tattara lamarinsa na watsar.</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Cikin Sakina ya isa haihuwa, ta fara d'igimi da shirye-shirye, d'aki guda ta ware a b'angarenta aka zuba kay</w:t>
      </w:r>
      <w:r>
        <w:rPr>
          <w:rFonts w:hint="eastAsia"/>
        </w:rPr>
        <w:t xml:space="preserve">an yara maza, komai fari da kalar shud'i, kalar maza kenan a lokacin naji suna fad'a. Duk wani tattalin arzikin Sakina akan cikin nan  ta k'arar dashi, har shirin Suna duk tayi. </w:t>
      </w:r>
    </w:p>
    <w:p w:rsidR="00000000" w:rsidRDefault="00DE55CC">
      <w:pPr>
        <w:rPr>
          <w:rFonts w:hint="eastAsia"/>
        </w:rPr>
      </w:pPr>
    </w:p>
    <w:p w:rsidR="00000000" w:rsidRDefault="00DE55CC">
      <w:pPr>
        <w:rPr>
          <w:rFonts w:hint="eastAsia"/>
        </w:rPr>
      </w:pPr>
      <w:r>
        <w:rPr>
          <w:rFonts w:hint="eastAsia"/>
        </w:rPr>
        <w:t>Wannan karan ma, cikin dare ta fara nak'uda aka kira likita, da ni da likita</w:t>
      </w:r>
      <w:r>
        <w:rPr>
          <w:rFonts w:hint="eastAsia"/>
        </w:rPr>
        <w:t>r muka karb'i haihuwarta.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Tun da tayi nishi ko zafin nak'udar bata ji ba ta zuba ido tana son ganin mai ta haifa. </w:t>
      </w:r>
    </w:p>
    <w:p w:rsidR="00000000" w:rsidRDefault="00DE55CC">
      <w:pPr>
        <w:rPr>
          <w:rFonts w:hint="eastAsia"/>
        </w:rPr>
      </w:pPr>
    </w:p>
    <w:p w:rsidR="00000000" w:rsidRDefault="00DE55CC">
      <w:pPr>
        <w:rPr>
          <w:rFonts w:hint="eastAsia"/>
        </w:rPr>
      </w:pPr>
      <w:r>
        <w:rPr>
          <w:rFonts w:hint="eastAsia"/>
        </w:rPr>
        <w:t>Nice Na zaro ki, gabana ya fad'i ganin dai wannan karan ma an kuma macece ta haifi mace, tun kafin a yanke cibiya Sakina ta cire kunyarta,</w:t>
      </w:r>
      <w:r>
        <w:rPr>
          <w:rFonts w:hint="eastAsia"/>
        </w:rPr>
        <w:t xml:space="preserve"> cikin gwarancin hausarta take cewa na mik'o mata shi </w:t>
      </w:r>
      <w:r>
        <w:rPr>
          <w:rFonts w:hint="eastAsia"/>
        </w:rPr>
        <w:lastRenderedPageBreak/>
        <w:t>ta ganshi, gaba na ya dinga luguden daka ganin mace ce ban san kalar haukan da zata yi ba idan ta ganki, ban da kasancewarki mace duk a yaran da take haifa ke kika zo da duhun kala. Murmushin yak'e Na s</w:t>
      </w:r>
      <w:r>
        <w:rPr>
          <w:rFonts w:hint="eastAsia"/>
        </w:rPr>
        <w:t>aki.</w:t>
      </w:r>
    </w:p>
    <w:p w:rsidR="00000000" w:rsidRDefault="00DE55CC">
      <w:pPr>
        <w:rPr>
          <w:rFonts w:hint="eastAsia"/>
        </w:rPr>
      </w:pPr>
    </w:p>
    <w:p w:rsidR="00000000" w:rsidRDefault="00DE55CC">
      <w:pPr>
        <w:rPr>
          <w:rFonts w:hint="eastAsia"/>
        </w:rPr>
      </w:pPr>
      <w:r>
        <w:rPr>
          <w:rFonts w:hint="eastAsia"/>
        </w:rPr>
        <w:t xml:space="preserve"> "Bari ki shirya a tsanake sai ki ga babyn, ki shiga ki gasa jikinki tukunna, Ai ba gudu ake ba."</w:t>
      </w:r>
    </w:p>
    <w:p w:rsidR="00000000" w:rsidRDefault="00DE55CC">
      <w:pPr>
        <w:rPr>
          <w:rFonts w:hint="eastAsia"/>
        </w:rPr>
      </w:pPr>
    </w:p>
    <w:p w:rsidR="00000000" w:rsidRDefault="00DE55CC">
      <w:pPr>
        <w:rPr>
          <w:rFonts w:hint="eastAsia"/>
        </w:rPr>
      </w:pPr>
      <w:r>
        <w:rPr>
          <w:rFonts w:hint="eastAsia"/>
        </w:rPr>
        <w:t xml:space="preserve">Bata min musu ba, ta mik'e ta shige toilet, ni kuma na fice da jaririyar nayi mata wanka tas a falo. Na sink'eta cikin kayan sanyi burina ta bata Nono </w:t>
      </w:r>
      <w:r>
        <w:rPr>
          <w:rFonts w:hint="eastAsia"/>
        </w:rPr>
        <w:t>a karan farko kafin ta san abinda ta haifa. Zai ma yi wuya na gaya mata yau.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bakin gado na tarar da ita, tayi kyau sosai cikin shigar atamfarta England y'ar Ghana. Na mik'a mata Babyn bata kawo komai a ranta ba ta fidda wankakken Mamanta ta bata ta sh</w:t>
      </w:r>
      <w:r>
        <w:rPr>
          <w:rFonts w:hint="eastAsia"/>
        </w:rPr>
        <w:t xml:space="preserve">a sosai ba tare da sanin me ta haifa ba. </w:t>
      </w:r>
    </w:p>
    <w:p w:rsidR="00000000" w:rsidRDefault="00DE55CC">
      <w:pPr>
        <w:rPr>
          <w:rFonts w:hint="eastAsia"/>
        </w:rPr>
      </w:pPr>
    </w:p>
    <w:p w:rsidR="00000000" w:rsidRDefault="00DE55CC">
      <w:pPr>
        <w:rPr>
          <w:rFonts w:hint="eastAsia"/>
        </w:rPr>
      </w:pPr>
      <w:r>
        <w:rPr>
          <w:rFonts w:hint="eastAsia"/>
        </w:rPr>
        <w:t>Likitar naja gefe nace ta ja bakinta tayi shiru kada ta sanar da ita.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Amma me? Cikin talatainin dare na dinga jin wani irin bugu kamar za'a jijjige min k'ofa a razane na farka ina fad'in wanene?" Muryarta a shak</w:t>
      </w:r>
      <w:r>
        <w:rPr>
          <w:rFonts w:hint="eastAsia"/>
        </w:rPr>
        <w:t>'e ta ce "Ni ce" Na bud'e k'ofar gabana na fad'uwa ina fad'in Sakina Lafiya?" Duk da Na San dawar garin. Mik'o min jaririyar tayi fuskarta a had'e ta ce "Wallahi, ba zan shayar da ita ba, wallahi asiri aka yi min kuma bani da haufi Sadiya ce tasa matsafa s</w:t>
      </w:r>
      <w:r>
        <w:rPr>
          <w:rFonts w:hint="eastAsia"/>
        </w:rPr>
        <w:t xml:space="preserve">uka canja min yaro na, namiji aka nuna min har a scanning a mafarkina kuma namiji na gani." </w:t>
      </w:r>
    </w:p>
    <w:p w:rsidR="00000000" w:rsidRDefault="00DE55CC">
      <w:pPr>
        <w:rPr>
          <w:rFonts w:hint="eastAsia"/>
        </w:rPr>
      </w:pPr>
    </w:p>
    <w:p w:rsidR="00000000" w:rsidRDefault="00DE55CC">
      <w:pPr>
        <w:rPr>
          <w:rFonts w:hint="eastAsia"/>
        </w:rPr>
      </w:pPr>
      <w:r>
        <w:rPr>
          <w:rFonts w:hint="eastAsia"/>
        </w:rPr>
        <w:t>Tsananin mamaki yasa na kasa ce mata komai sai karb'ar yarinyar da take shirin yar da ita nayi, ko pampers babu a jikin yarinyar sai tsala ihu take.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Raina a b'</w:t>
      </w:r>
      <w:r>
        <w:rPr>
          <w:rFonts w:hint="eastAsia"/>
        </w:rPr>
        <w:t xml:space="preserve">ace nace "Yanzu Sakina wannan wani shirme ne? A darennnan zaki kawo min yarinya ya kike so nayi da ita? Ina da abin bata ne? Kina ganin tana Kuka."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"Wallahi sai dai ta mutu, in dai da Nono na zata rayu wanda na bata ma don ban san mace bace." </w:t>
      </w:r>
    </w:p>
    <w:p w:rsidR="00000000" w:rsidRDefault="00DE55CC">
      <w:pPr>
        <w:rPr>
          <w:rFonts w:hint="eastAsia"/>
        </w:rPr>
      </w:pPr>
    </w:p>
    <w:p w:rsidR="00000000" w:rsidRDefault="00DE55CC">
      <w:pPr>
        <w:rPr>
          <w:rFonts w:hint="eastAsia"/>
        </w:rPr>
      </w:pPr>
      <w:r>
        <w:rPr>
          <w:rFonts w:hint="eastAsia"/>
        </w:rPr>
        <w:t>Daga hak</w:t>
      </w:r>
      <w:r>
        <w:rPr>
          <w:rFonts w:hint="eastAsia"/>
        </w:rPr>
        <w:t>a ta juya a fusace ta shige sashenta, duk da kiran da nake k'wala mata amma tayi burus dani.</w:t>
      </w:r>
    </w:p>
    <w:p w:rsidR="00000000" w:rsidRDefault="00DE55CC">
      <w:pPr>
        <w:rPr>
          <w:rFonts w:hint="eastAsia"/>
        </w:rPr>
      </w:pPr>
    </w:p>
    <w:p w:rsidR="00000000" w:rsidRDefault="00DE55CC">
      <w:pPr>
        <w:rPr>
          <w:rFonts w:hint="eastAsia"/>
        </w:rPr>
      </w:pPr>
      <w:r>
        <w:rPr>
          <w:rFonts w:hint="eastAsia"/>
        </w:rPr>
        <w:t>Tilas na juya da ke cikin d'akina, Na jik'a dabinon ajwa a ruwan zamzam shi na dinga baki har aka wayi gari.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Da Asuba Babanku ya shigo b'angarena kamar yarda ya</w:t>
      </w:r>
      <w:r>
        <w:rPr>
          <w:rFonts w:hint="eastAsia"/>
        </w:rPr>
        <w:t xml:space="preserve"> saba shigowa duk asuba.</w:t>
      </w:r>
    </w:p>
    <w:p w:rsidR="00000000" w:rsidRDefault="00DE55CC">
      <w:pPr>
        <w:rPr>
          <w:rFonts w:hint="eastAsia"/>
        </w:rPr>
      </w:pPr>
    </w:p>
    <w:p w:rsidR="00000000" w:rsidRDefault="00DE55CC">
      <w:pPr>
        <w:rPr>
          <w:rFonts w:hint="eastAsia"/>
        </w:rPr>
      </w:pPr>
      <w:r>
        <w:rPr>
          <w:rFonts w:hint="eastAsia"/>
        </w:rPr>
        <w:t>Mamakine ya kamashi gani na da yarinya a zaune na zuba uban tagumi. Hankalinsa a tashe ya dinga tambayata "Lafiya?" Na ja ajiyar numfashi idanu na cike da kwalla Na fara gyara zama ina Bahijja</w:t>
      </w:r>
    </w:p>
    <w:p w:rsidR="00000000" w:rsidRDefault="00DE55CC">
      <w:pPr>
        <w:rPr>
          <w:rFonts w:hint="eastAsia"/>
        </w:rPr>
      </w:pPr>
      <w:r>
        <w:rPr>
          <w:rFonts w:hint="eastAsia"/>
        </w:rPr>
        <w:t>labarin abinda ake ciki, Salati ya sa</w:t>
      </w:r>
      <w:r>
        <w:rPr>
          <w:rFonts w:hint="eastAsia"/>
        </w:rPr>
        <w:t>ka. Dai-dai lokacin da Hammad ya shigo, Babanku ya mik'a masa yarinyar ya ce "Karb'eta kaje falo ina fitowa." Wata irin zabura yayi yaja baya yana girgiza Kai, kamar yaga abin tsoro sai kuma ya fice da sauri cikin tsananin b'acin rai.</w:t>
      </w:r>
    </w:p>
    <w:p w:rsidR="00000000" w:rsidRDefault="00DE55CC">
      <w:pPr>
        <w:rPr>
          <w:rFonts w:hint="eastAsia"/>
        </w:rPr>
      </w:pPr>
    </w:p>
    <w:p w:rsidR="00000000" w:rsidRDefault="00DE55CC">
      <w:pPr>
        <w:rPr>
          <w:rFonts w:hint="eastAsia"/>
        </w:rPr>
      </w:pPr>
      <w:r>
        <w:rPr>
          <w:rFonts w:hint="eastAsia"/>
        </w:rPr>
        <w:t>Mamaki ya kama mu ni</w:t>
      </w:r>
      <w:r>
        <w:rPr>
          <w:rFonts w:hint="eastAsia"/>
        </w:rPr>
        <w:t xml:space="preserve"> da Babanku, sai dai ya girgiza kai ya fice da yarinyar a hannunsa.</w:t>
      </w:r>
    </w:p>
    <w:p w:rsidR="00000000" w:rsidRDefault="00DE55CC">
      <w:pPr>
        <w:rPr>
          <w:rFonts w:hint="eastAsia"/>
        </w:rPr>
      </w:pPr>
    </w:p>
    <w:p w:rsidR="00000000" w:rsidRDefault="00DE55CC">
      <w:pPr>
        <w:rPr>
          <w:rFonts w:hint="eastAsia"/>
        </w:rPr>
      </w:pPr>
      <w:r>
        <w:rPr>
          <w:rFonts w:hint="eastAsia"/>
        </w:rPr>
        <w:t xml:space="preserve">Dambarwar tsiya aka kwasa, tsakaninta da shi akan sai ta shayar dake amma ta k'ek'asa k'asa ta ce sam ba zata yarda ba sai dai ya saketa. </w:t>
      </w:r>
    </w:p>
    <w:p w:rsidR="00000000" w:rsidRDefault="00DE55CC">
      <w:pPr>
        <w:rPr>
          <w:rFonts w:hint="eastAsia"/>
        </w:rPr>
      </w:pPr>
    </w:p>
    <w:p w:rsidR="00000000" w:rsidRDefault="00DE55CC">
      <w:pPr>
        <w:rPr>
          <w:rFonts w:hint="eastAsia"/>
        </w:rPr>
      </w:pPr>
      <w:r>
        <w:rPr>
          <w:rFonts w:hint="eastAsia"/>
        </w:rPr>
        <w:t>Ganin lamarin ya ta'azzara yasa naje nace ya fi</w:t>
      </w:r>
      <w:r>
        <w:rPr>
          <w:rFonts w:hint="eastAsia"/>
        </w:rPr>
        <w:t>ce na karb'i yarinyar da zummar na bawa Sadiya da ta nuna tana sha'awar rik'eki, amma nan ma ta k'ek'asa k'asa Ta ce bata amince a bawa Sadiya ke ba, ta karb'eki a hannuna sai dai sam ta k'i yarda Ta shayar dake sai dai madara haka kika tashi a gantale waj</w:t>
      </w:r>
      <w:r>
        <w:rPr>
          <w:rFonts w:hint="eastAsia"/>
        </w:rPr>
        <w:t>en y'an aiki, wani lokacin na karb'oki wani lokacin ta bani haushi na k'yaleki.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 tsukun lokaci abin Hammad ya ta'azzara dole aka sadashi da asibiti nan ya fara ganin likita, aka d'ora shi kan magani muka samu ya samu lafiya ya tattara ya tafi karatu.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Bai sake waiwayar garin ba sai bayan shekara hud'u lokacin da ya dawo sai kuma yazo da sabon salo ya dinga janki a jiki, yana nuna miki Soyayya da kulawa, kuma ko Uwar da ta kawo ki duniya ma bata isa ta dokeki ba matuk'ar yana wajen, sai muka lura a loka</w:t>
      </w:r>
      <w:r>
        <w:rPr>
          <w:rFonts w:hint="eastAsia"/>
        </w:rPr>
        <w:t>cin ma kamar wani shakkarsa da tsoronsa take ji.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Bana manta wata rana kin dawo daga Islamiyya baki fi shekara biyar ba shi kuwa a lokacin shekararsa ashirin da hud'u,kika yiwa Amminku laifi ko sugar kika zubar mata ta dinga jibgarki sai ga shi Allah ya k</w:t>
      </w:r>
      <w:r>
        <w:rPr>
          <w:rFonts w:hint="eastAsia"/>
        </w:rPr>
        <w:t>awo shi, ya dawo daga companyn mahaifinku da yake tab'a aiki a can, yana ganinki kina kuka yaja hannunki, kuka nufi wajen da take ya shiga surfa mata masifa abin har mamaki ya dinga bamu ganin yarda yake surfeta da masifa amma tayi shiru har ya gaji ya taf</w:t>
      </w:r>
      <w:r>
        <w:rPr>
          <w:rFonts w:hint="eastAsia"/>
        </w:rPr>
        <w:t xml:space="preserve">i.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Shine fa bayan kwana biyu ya gama shirinsa, sai gashi yaje Gwarzo yake gaya min zai koma Birmingham, hankalina ya tashi nace bai isa ba ya bari a masa aure. </w:t>
      </w:r>
    </w:p>
    <w:p w:rsidR="00000000" w:rsidRDefault="00DE55CC">
      <w:pPr>
        <w:rPr>
          <w:rFonts w:hint="eastAsia"/>
        </w:rPr>
      </w:pPr>
    </w:p>
    <w:p w:rsidR="00000000" w:rsidRDefault="00DE55CC">
      <w:pPr>
        <w:rPr>
          <w:rFonts w:hint="eastAsia"/>
        </w:rPr>
      </w:pPr>
      <w:r>
        <w:rPr>
          <w:rFonts w:hint="eastAsia"/>
        </w:rPr>
        <w:t>Girgiza kai yayi ya ce "Ba zan iya k'ara ko kwana guda ba akan jibin da zan tafi idan kun s</w:t>
      </w:r>
      <w:r>
        <w:rPr>
          <w:rFonts w:hint="eastAsia"/>
        </w:rPr>
        <w:t xml:space="preserve">hirya auren ku samo min matar a d'aura auren zan mata visa aka kawo min ita ina maraba da zab'inku ko wacece. </w:t>
      </w:r>
    </w:p>
    <w:p w:rsidR="00000000" w:rsidRDefault="00DE55CC">
      <w:pPr>
        <w:rPr>
          <w:rFonts w:hint="eastAsia"/>
        </w:rPr>
      </w:pPr>
    </w:p>
    <w:p w:rsidR="00000000" w:rsidRDefault="00DE55CC">
      <w:pPr>
        <w:rPr>
          <w:rFonts w:hint="eastAsia"/>
        </w:rPr>
      </w:pPr>
      <w:r>
        <w:rPr>
          <w:rFonts w:hint="eastAsia"/>
        </w:rPr>
        <w:lastRenderedPageBreak/>
        <w:t>Shine fa muka sama masa Nanna y'ar yar Babarsa, aka yi auren aka tura masa ita.</w:t>
      </w:r>
    </w:p>
    <w:p w:rsidR="00000000" w:rsidRDefault="00DE55CC">
      <w:pPr>
        <w:rPr>
          <w:rFonts w:hint="eastAsia"/>
        </w:rPr>
      </w:pPr>
    </w:p>
    <w:p w:rsidR="00000000" w:rsidRDefault="00DE55CC">
      <w:pPr>
        <w:rPr>
          <w:rFonts w:hint="eastAsia"/>
        </w:rPr>
      </w:pPr>
      <w:r>
        <w:rPr>
          <w:rFonts w:hint="eastAsia"/>
        </w:rPr>
        <w:t>shi kam  bai sake dawowa ba amma ita Nanna tana zuwa hutu duk K</w:t>
      </w:r>
      <w:r>
        <w:rPr>
          <w:rFonts w:hint="eastAsia"/>
        </w:rPr>
        <w:t xml:space="preserve">'arshen shekara yaranne dai baya bari tazo dasu saboda makaranta.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Wannan shine abinda na sani na dangane da labarinki da dalilin tsanar mahaifiyarki gareki, a zahiri dai wannan shine bamu san bad'ininta ba, sai ki cigaba da hak'uri har Allah ya nuna ma</w:t>
      </w:r>
      <w:r>
        <w:rPr>
          <w:rFonts w:hint="eastAsia"/>
        </w:rPr>
        <w:t>ta ikonsa a kanki ba mamaki kece wacce zata zo tayi alfahari da ita nan gaba kad'an ki zame mata Sanyin idaniya."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Tuni hawaye ya gama b'ata mata fuska, a yau ta tabbatar ba laifin da tayiwa mahaifiyarta laifinta d'aya da tazo a jinsin Mace, menene laifi</w:t>
      </w:r>
      <w:r>
        <w:rPr>
          <w:rFonts w:hint="eastAsia"/>
        </w:rPr>
        <w:t>nta anan? Me yasa kuma bata tsani sauran y'ay'anta ba sai ita? Ko don ita bak'a ce? Tabbas hakane aka amsa mata daga can k'asan zuciyarta, ya zama lallai ta nemawa kanta mafita kafin ciwon damuwa (Depression) ya kamata._~AL</w:t>
      </w:r>
      <w:r>
        <w:rPr>
          <w:rFonts w:hint="eastAsia"/>
        </w:rPr>
        <w:t>Ƙ</w:t>
      </w:r>
      <w:r>
        <w:rPr>
          <w:rFonts w:hint="eastAsia"/>
        </w:rPr>
        <w:t>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w:t>
      </w:r>
      <w:r>
        <w:rPr>
          <w:rFonts w:hint="eastAsia"/>
        </w:rPr>
        <w:t>AKE ?</w:t>
      </w:r>
    </w:p>
    <w:p w:rsidR="00000000" w:rsidRDefault="00DE55CC">
      <w:pPr>
        <w:rPr>
          <w:rFonts w:hint="eastAsia"/>
        </w:rPr>
      </w:pPr>
    </w:p>
    <w:p w:rsidR="00000000" w:rsidRDefault="00DE55CC">
      <w:pPr>
        <w:rPr>
          <w:rFonts w:hint="eastAsia"/>
        </w:rPr>
      </w:pPr>
      <w:r>
        <w:rPr>
          <w:rFonts w:hint="eastAsia"/>
        </w:rPr>
        <w:t>LIttafin Nazeefah Nashe.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Follow me on wattpad</w:t>
      </w:r>
    </w:p>
    <w:p w:rsidR="00000000" w:rsidRDefault="00DE55CC">
      <w:pPr>
        <w:rPr>
          <w:rFonts w:hint="eastAsia"/>
        </w:rPr>
      </w:pPr>
    </w:p>
    <w:p w:rsidR="00000000" w:rsidRDefault="00DE55CC">
      <w:pPr>
        <w:rPr>
          <w:rFonts w:hint="eastAsia"/>
        </w:rPr>
      </w:pPr>
      <w:r>
        <w:rPr>
          <w:rFonts w:hint="eastAsia"/>
        </w:rPr>
        <w:t>Nazeefah381</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ELEGANT ONLINE WRITERS</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 xml:space="preserve">                   BIRMINGHAM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Dake k'asar England.</w:t>
      </w:r>
    </w:p>
    <w:p w:rsidR="00000000" w:rsidRDefault="00DE55CC">
      <w:pPr>
        <w:rPr>
          <w:rFonts w:hint="eastAsia"/>
        </w:rPr>
      </w:pPr>
    </w:p>
    <w:p w:rsidR="00000000" w:rsidRDefault="00DE55CC">
      <w:pPr>
        <w:rPr>
          <w:rFonts w:hint="eastAsia"/>
        </w:rPr>
      </w:pPr>
      <w:r>
        <w:rPr>
          <w:rFonts w:hint="eastAsia"/>
        </w:rPr>
        <w:t>Unguwar padstow Road Birmingham B24.</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ciki</w:t>
      </w:r>
      <w:r>
        <w:rPr>
          <w:rFonts w:hint="eastAsia"/>
        </w:rPr>
        <w:t xml:space="preserve">n d'aya daga cikin gidajen rent d'in masu bala'in kyau. Gida ne mai d'auke da 3 bedrooms da 1 parlour sai kitchen da dinning area.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Kamar yarda aka san gine-ginen turawa wannan ma gini ne da yake d'auke da tsari, da zarar ka kalleshi tun a waje zai birge</w:t>
      </w:r>
      <w:r>
        <w:rPr>
          <w:rFonts w:hint="eastAsia"/>
        </w:rPr>
        <w:t>ka balle idan ka shiga cikin ainahin building d'in.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Nanna ce zaune gefe guda da waya a hannunta tana kuka sosai bayan samun sak'on mutuwar Babanta.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 sake kallon Hammad mijinta a karo na biyu kafin ta ce "Kayi wa darajar girman Allah ka bini mu tafi t</w:t>
      </w:r>
      <w:r>
        <w:rPr>
          <w:rFonts w:hint="eastAsia"/>
        </w:rPr>
        <w:t>are har yarannan, yanzu fa Khairi shekararta Sha d'aya amma bata san danginka ba balle nawa, sannan yanzu ma Baba na ya mutu kace ba zaka ba, wannan wace irin masifa ce wai me aka yi maka a Nigeria?" Ta fad'i furicin hawayen na sake kwarara a fuskarta na z</w:t>
      </w:r>
      <w:r>
        <w:rPr>
          <w:rFonts w:hint="eastAsia"/>
        </w:rPr>
        <w:t xml:space="preserve">allar b'acin ran mijin nata wanda wani lokacin idan ya rikid'e mata sai ya zama kamar bak'in kumurci don fad'a da b'acin rai, wani lokacin kuma suyi zamansu gwanin sha'awa.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Wannan karan ma ya rikid'e d'in, don runannun idanunsa ya d'ago ya zuba su a kan</w:t>
      </w:r>
      <w:r>
        <w:rPr>
          <w:rFonts w:hint="eastAsia"/>
        </w:rPr>
        <w:t xml:space="preserve">ta, wanda ya sata had'iye kukan babu shiri. Tayi saurin mik'ewa zata shige d'aki da azama ya fincikota, rintse idanunta tayi tana jiran taji saukar mari kamar yarda ya saba a duk sanda ta kawo masa zancen zuwan Sa Nigeria. </w:t>
      </w:r>
    </w:p>
    <w:p w:rsidR="00000000" w:rsidRDefault="00DE55CC">
      <w:pPr>
        <w:rPr>
          <w:rFonts w:hint="eastAsia"/>
        </w:rPr>
      </w:pPr>
    </w:p>
    <w:p w:rsidR="00000000" w:rsidRDefault="00DE55CC">
      <w:pPr>
        <w:rPr>
          <w:rFonts w:hint="eastAsia"/>
        </w:rPr>
      </w:pPr>
      <w:r>
        <w:rPr>
          <w:rFonts w:hint="eastAsia"/>
        </w:rPr>
        <w:t>Madadin marin wannan karan hank</w:t>
      </w:r>
      <w:r>
        <w:rPr>
          <w:rFonts w:hint="eastAsia"/>
        </w:rPr>
        <w:t>ad'ata kawai ya yi ya mik'e da sauri ya shige bedroom d'insa ya kulle k'ofar har da murza key.</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Nanna ta runtse idanunta, don ta San tabbas abinnasa yazo, idan abin ya tashi zame mata yake </w:t>
      </w:r>
      <w:r>
        <w:rPr>
          <w:rFonts w:hint="eastAsia"/>
        </w:rPr>
        <w:lastRenderedPageBreak/>
        <w:t xml:space="preserve">kamar mahaukaci, sai kace mai aljannu. A hankali furucin Ya Allah </w:t>
      </w:r>
      <w:r>
        <w:rPr>
          <w:rFonts w:hint="eastAsia"/>
        </w:rPr>
        <w:t xml:space="preserve">ya fito daga bakinta. </w:t>
      </w:r>
    </w:p>
    <w:p w:rsidR="00000000" w:rsidRDefault="00DE55CC">
      <w:pPr>
        <w:rPr>
          <w:rFonts w:hint="eastAsia"/>
        </w:rPr>
      </w:pPr>
    </w:p>
    <w:p w:rsidR="00000000" w:rsidRDefault="00DE55CC">
      <w:pPr>
        <w:rPr>
          <w:rFonts w:hint="eastAsia"/>
        </w:rPr>
      </w:pPr>
      <w:r>
        <w:rPr>
          <w:rFonts w:hint="eastAsia"/>
        </w:rPr>
        <w:t>Ba zata bishi ba don ta san ko zata shekara tana bugu ba zai bud'e ba a wannan bad condition d'in da yake. Allah ma ya taimaka yau baya zuwa aiki da bata san yarda zata yi da shi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Wayarta ta shiga lalube ta fara danna kiran Mah</w:t>
      </w:r>
      <w:r>
        <w:rPr>
          <w:rFonts w:hint="eastAsia"/>
        </w:rPr>
        <w:t>mah, gwara ta gaya mata tayi iya yinta ya ce Ba zai zo ba.</w:t>
      </w:r>
    </w:p>
    <w:p w:rsidR="00000000" w:rsidRDefault="00DE55CC">
      <w:pPr>
        <w:rPr>
          <w:rFonts w:hint="eastAsia"/>
        </w:rPr>
      </w:pPr>
    </w:p>
    <w:p w:rsidR="00000000" w:rsidRDefault="00DE55CC">
      <w:pPr>
        <w:rPr>
          <w:rFonts w:hint="eastAsia"/>
        </w:rPr>
      </w:pPr>
      <w:r>
        <w:rPr>
          <w:rFonts w:hint="eastAsia"/>
        </w:rPr>
        <w:t>Bugu biyu Mahmah ta d'au wayar, dafatan Allah yasa surukartata taci nasarar shawo mata kan d'annata. Madadin daddad'an labarin sab'anin haka ta samu. Mahmah ta runtse ido zuciyarta na karyewa bata</w:t>
      </w:r>
      <w:r>
        <w:rPr>
          <w:rFonts w:hint="eastAsia"/>
        </w:rPr>
        <w:t xml:space="preserve"> san dalilin yaronta Na rashin son zuwa inda suke ba, ko su suke son ganinsa sai dai yayi Musu Visa suyi tattaki su je. Gashi wannan karan Didi ta takura ta gaya musu dole su saka Hammad d'in yazo gida musamman da surikinsa ya mutu.</w:t>
      </w:r>
    </w:p>
    <w:p w:rsidR="00000000" w:rsidRDefault="00DE55CC">
      <w:pPr>
        <w:rPr>
          <w:rFonts w:hint="eastAsia"/>
        </w:rPr>
      </w:pPr>
    </w:p>
    <w:p w:rsidR="00000000" w:rsidRDefault="00DE55CC">
      <w:pPr>
        <w:rPr>
          <w:rFonts w:hint="eastAsia"/>
        </w:rPr>
      </w:pPr>
      <w:r>
        <w:rPr>
          <w:rFonts w:hint="eastAsia"/>
        </w:rPr>
        <w:t>Ta ja aijyar zuciya ka</w:t>
      </w:r>
      <w:r>
        <w:rPr>
          <w:rFonts w:hint="eastAsia"/>
        </w:rPr>
        <w:t xml:space="preserve">fin ta ce "Shikkenan, ki kyaleshi zuwa anjima zan kira shi, dama har yanzu yana shiga wannan condition d'in?" </w:t>
      </w:r>
    </w:p>
    <w:p w:rsidR="00000000" w:rsidRDefault="00DE55CC">
      <w:pPr>
        <w:rPr>
          <w:rFonts w:hint="eastAsia"/>
        </w:rPr>
      </w:pPr>
    </w:p>
    <w:p w:rsidR="00000000" w:rsidRDefault="00DE55CC">
      <w:pPr>
        <w:rPr>
          <w:rFonts w:hint="eastAsia"/>
        </w:rPr>
      </w:pPr>
      <w:r>
        <w:rPr>
          <w:rFonts w:hint="eastAsia"/>
        </w:rPr>
        <w:t>Nanna ta ja ajiyar zuciya kafin ta saki kuka na nuna alamun zallar damuwa ta ce "In dai zan masa zancen da ya shafi Nigeria sai yayi." Mahmah ta</w:t>
      </w:r>
      <w:r>
        <w:rPr>
          <w:rFonts w:hint="eastAsia"/>
        </w:rPr>
        <w:t>yi jim kafin ta ce "Kin ga kuwa dole yazo ko dan na nema masa Magani, zuwa yanzu kam na tabbata ba k'alau tabbas akwai wani k'ulli da Allah ne kad'ai ya barwa kansa sani."</w:t>
      </w:r>
    </w:p>
    <w:p w:rsidR="00000000" w:rsidRDefault="00DE55CC">
      <w:pPr>
        <w:rPr>
          <w:rFonts w:hint="eastAsia"/>
        </w:rPr>
      </w:pPr>
    </w:p>
    <w:p w:rsidR="00000000" w:rsidRDefault="00DE55CC">
      <w:pPr>
        <w:rPr>
          <w:rFonts w:hint="eastAsia"/>
        </w:rPr>
      </w:pPr>
      <w:r>
        <w:rPr>
          <w:rFonts w:hint="eastAsia"/>
        </w:rPr>
        <w:t>Daga haka suka yi sallama, Mahmah ta lalubi numberr Hammad ta tura masa text.</w:t>
      </w:r>
    </w:p>
    <w:p w:rsidR="00000000" w:rsidRDefault="00DE55CC">
      <w:pPr>
        <w:rPr>
          <w:rFonts w:hint="eastAsia"/>
        </w:rPr>
      </w:pPr>
    </w:p>
    <w:p w:rsidR="00000000" w:rsidRDefault="00DE55CC">
      <w:pPr>
        <w:rPr>
          <w:rFonts w:hint="eastAsia"/>
        </w:rPr>
      </w:pPr>
      <w:r>
        <w:rPr>
          <w:rFonts w:hint="eastAsia"/>
        </w:rPr>
        <w:t>Slm.</w:t>
      </w:r>
    </w:p>
    <w:p w:rsidR="00000000" w:rsidRDefault="00DE55CC">
      <w:pPr>
        <w:rPr>
          <w:rFonts w:hint="eastAsia"/>
        </w:rPr>
      </w:pPr>
      <w:r>
        <w:rPr>
          <w:rFonts w:hint="eastAsia"/>
        </w:rPr>
        <w:t>     Ya zama dole ka taho Nigeria a wannan gab'ar idan ba so kake na bayyana maka b'acin rai na ba ta hanyar sallamaka a cikin zuri'ata.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Daga haka ta ajiye wayar, ta jingina kanta jikin kujera wannan karan zuciyarta ta kasa sukuni har sai da ta zubar d</w:t>
      </w:r>
      <w:r>
        <w:rPr>
          <w:rFonts w:hint="eastAsia"/>
        </w:rPr>
        <w:t>a wasu tarin ruwan hawaye. Rashin gane takamaimai matsalar d'annata abin yana ci mata tuwo a k'warya kullu yaumin da abin take kwana ta tashi kuma, don dai ta kasance mace mai juriya ba kasafai take bari b'acin rai ya bayyana k'uru-k'uru a fuskarta ba.</w:t>
      </w:r>
    </w:p>
    <w:p w:rsidR="00000000" w:rsidRDefault="00DE55CC">
      <w:pPr>
        <w:rPr>
          <w:rFonts w:hint="eastAsia"/>
        </w:rPr>
      </w:pPr>
    </w:p>
    <w:p w:rsidR="00000000" w:rsidRDefault="00DE55CC">
      <w:pPr>
        <w:rPr>
          <w:rFonts w:hint="eastAsia"/>
        </w:rPr>
      </w:pPr>
      <w:r>
        <w:rPr>
          <w:rFonts w:hint="eastAsia"/>
        </w:rPr>
        <w:t>Ta</w:t>
      </w:r>
      <w:r>
        <w:rPr>
          <w:rFonts w:hint="eastAsia"/>
        </w:rPr>
        <w:t xml:space="preserve"> haddaci k'unshe b'acin rai tun farkon aurenta da mijinta, da ta tabbatar ba sonta yake ba yana zaune da ita ne kawai don itace zab'in Didi mahaifiyarsa, amma soyayyarsa kam tana ga Sakinah Balarabiya da soyayarta yake kwana yake tashi sau tari ya sha kira</w:t>
      </w:r>
      <w:r>
        <w:rPr>
          <w:rFonts w:hint="eastAsia"/>
        </w:rPr>
        <w:t>n sunan Sakina a cikin barcinsa ko a yayin da suke saduwar aure. Duk ta danne take zaune da shi da zuciya d'aya, ta kowane hali kuma burinta yi masa biyayya ko ta samu rahmar ubangiji tunda dai shi yayi umarni abi su.</w:t>
      </w:r>
    </w:p>
    <w:p w:rsidR="00000000" w:rsidRDefault="00DE55CC">
      <w:pPr>
        <w:rPr>
          <w:rFonts w:hint="eastAsia"/>
        </w:rPr>
      </w:pPr>
    </w:p>
    <w:p w:rsidR="00000000" w:rsidRDefault="00DE55CC">
      <w:pPr>
        <w:rPr>
          <w:rFonts w:hint="eastAsia"/>
        </w:rPr>
      </w:pPr>
      <w:r>
        <w:rPr>
          <w:rFonts w:hint="eastAsia"/>
        </w:rPr>
        <w:t>Ta share hawayen da ya zubo mata a fi</w:t>
      </w:r>
      <w:r>
        <w:rPr>
          <w:rFonts w:hint="eastAsia"/>
        </w:rPr>
        <w:t>li ya furta YA ALLAH ka kawo mana d'auki akan bawannan naka ka sanyaya zuciyarsa ka dawo min da hankalinsa gida.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Farkawarsa daga nauyayyen barcin da ya sureshi yaci karo da sak'on mahaifiyarsa. Zuciyarsa ce ta buga </w:t>
      </w:r>
      <w:r>
        <w:rPr>
          <w:rFonts w:hint="eastAsia"/>
        </w:rPr>
        <w:t>ya tabbata yau Mahmah fushinta ya kai mak'ura, don bata tab'a nuna masa b'acin ran wanzuwarsa a Birmingham ba sai yau. Shi kuwa ya tabbata idan yaje Nigeria ya sake ganin yarinyar nan ba abin mamaki bane zuciyarsa ta buga. Shi a nasa tsarin yayi sallama da</w:t>
      </w:r>
      <w:r>
        <w:rPr>
          <w:rFonts w:hint="eastAsia"/>
        </w:rPr>
        <w:t xml:space="preserve"> k'asar sa ta haihuwa babu abinda zai sake mayar da shi. Me yasa Mahmah zata yi masa wannan furucin bata san zamansa anan shine kwanciyar hankalin kowa a zuri'arsu ba. Cikin wani irin yanayi ya murza goshinsa tare da furta Oh Allah.</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sake duba agogonsa</w:t>
      </w:r>
      <w:r>
        <w:rPr>
          <w:rFonts w:hint="eastAsia"/>
        </w:rPr>
        <w:t xml:space="preserve"> sai yaga har lokacin dawowar yara tuni ya shige ya tabbata zuwa lokacin Nanna ta d'aukosu.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Wanka yayi kafin ya fita parlourn.</w:t>
      </w:r>
    </w:p>
    <w:p w:rsidR="00000000" w:rsidRDefault="00DE55CC">
      <w:pPr>
        <w:rPr>
          <w:rFonts w:hint="eastAsia"/>
        </w:rPr>
      </w:pPr>
      <w:r>
        <w:rPr>
          <w:rFonts w:hint="eastAsia"/>
        </w:rPr>
        <w:t>duk da zuciyarsa a tunzire take bai hanashi shafa kan yaran nasa ba da suke zaune suna buga ps game a tv. Idanunsa akan Yarinya</w:t>
      </w:r>
      <w:r>
        <w:rPr>
          <w:rFonts w:hint="eastAsia"/>
        </w:rPr>
        <w:t xml:space="preserve">rsa ta biyu Kamla, yana mamakin sake bayyanar kamatarta da waccan yarinyar Hamda da gaske suna kama sosai yarda take black beauty haka Kamla take da eye shape da mouth d'insu duk d'aya. </w:t>
      </w:r>
    </w:p>
    <w:p w:rsidR="00000000" w:rsidRDefault="00DE55CC">
      <w:pPr>
        <w:rPr>
          <w:rFonts w:hint="eastAsia"/>
        </w:rPr>
      </w:pPr>
    </w:p>
    <w:p w:rsidR="00000000" w:rsidRDefault="00DE55CC">
      <w:pPr>
        <w:rPr>
          <w:rFonts w:hint="eastAsia"/>
        </w:rPr>
      </w:pPr>
      <w:r>
        <w:rPr>
          <w:rFonts w:hint="eastAsia"/>
        </w:rPr>
        <w:t>Cikin k'udirar Ubangiji sam ba banbanci a zubin a halittarsu, ba zai</w:t>
      </w:r>
      <w:r>
        <w:rPr>
          <w:rFonts w:hint="eastAsia"/>
        </w:rPr>
        <w:t xml:space="preserve"> mance kamannin k'anwar tasa ba a idanunsa. Da sauri ya rik'e kansa yana tuhumar kansa da zamantowarta k'anwar tasa a zahiri take k'anwarsa amma a bad'ini shi da uwarta sun san sai dai su kira ta........</w:t>
      </w:r>
    </w:p>
    <w:p w:rsidR="00000000" w:rsidRDefault="00DE55CC">
      <w:pPr>
        <w:rPr>
          <w:rFonts w:hint="eastAsia"/>
        </w:rPr>
      </w:pPr>
      <w:r>
        <w:rPr>
          <w:rFonts w:hint="eastAsia"/>
        </w:rPr>
        <w:t xml:space="preserve">Ya runtse idanunsa baya son tuna matsayin yarinyar, </w:t>
      </w:r>
      <w:r>
        <w:rPr>
          <w:rFonts w:hint="eastAsia"/>
        </w:rPr>
        <w:t>abu ne da zai iya kiransa direct ABIN KUNYA da Allah Wadai.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Murmushi ya sakarwa Nanna da take tsaye da cup d'in coffee tea a hannunta tana mik'a masa, duk da ranta a b'ace yake kuma idanunta sun nuna ta sha kuka bata fasa kyautata masa a kowanne yanayi y</w:t>
      </w:r>
      <w:r>
        <w:rPr>
          <w:rFonts w:hint="eastAsia"/>
        </w:rPr>
        <w:t xml:space="preserve">ake. Da gaske Nanna ta cancanci kansa tsaye ya kira ta da suna MACE TA GARI. Ta kowanne fanni ta cika ta tumbatsa bata da makusa ko kad'an. </w:t>
      </w:r>
    </w:p>
    <w:p w:rsidR="00000000" w:rsidRDefault="00DE55CC">
      <w:pPr>
        <w:rPr>
          <w:rFonts w:hint="eastAsia"/>
        </w:rPr>
      </w:pPr>
    </w:p>
    <w:p w:rsidR="00000000" w:rsidRDefault="00DE55CC">
      <w:pPr>
        <w:rPr>
          <w:rFonts w:hint="eastAsia"/>
        </w:rPr>
      </w:pPr>
      <w:r>
        <w:rPr>
          <w:rFonts w:hint="eastAsia"/>
        </w:rPr>
        <w:t>Hannunta ya ja ya zaunar a gefensa bayan ya lura hankalin yaran su yana kan t.v game, don duk kasancewar suna rayu</w:t>
      </w:r>
      <w:r>
        <w:rPr>
          <w:rFonts w:hint="eastAsia"/>
        </w:rPr>
        <w:t>war turai suna matuk'ar jajircewa wajen tarbiyyar yaransu.</w:t>
      </w:r>
    </w:p>
    <w:p w:rsidR="00000000" w:rsidRDefault="00DE55CC">
      <w:pPr>
        <w:rPr>
          <w:rFonts w:hint="eastAsia"/>
        </w:rPr>
      </w:pPr>
    </w:p>
    <w:p w:rsidR="00000000" w:rsidRDefault="00DE55CC">
      <w:pPr>
        <w:rPr>
          <w:rFonts w:hint="eastAsia"/>
        </w:rPr>
      </w:pPr>
      <w:r>
        <w:rPr>
          <w:rFonts w:hint="eastAsia"/>
        </w:rPr>
        <w:t>Ya rungumota jikinsa sosai, kafin a kunne ya rad'a mata  "Am very much sorry, zamu wuce Nigeria within this week Allah yaji k'an Baba." Wani irin tsalle tayi tare da rugumeshi, wanda har sai da ya</w:t>
      </w:r>
      <w:r>
        <w:rPr>
          <w:rFonts w:hint="eastAsia"/>
        </w:rPr>
        <w:t>ja hankalin yaransu. Abul khair ya ware ido yana furta What?" Nanna ta jashi jikinta had'e da cewa "Uban masu gida zamu je Nigeria k'asar da kuke son zuwa gashi har Babana ya mutu bai sanku ba." Da Hausa tayi masa maganar kasancewar sosai suke musu Hausa s</w:t>
      </w:r>
      <w:r>
        <w:rPr>
          <w:rFonts w:hint="eastAsia"/>
        </w:rPr>
        <w:t xml:space="preserve">hi yasa </w:t>
      </w:r>
      <w:r>
        <w:rPr>
          <w:rFonts w:hint="eastAsia"/>
        </w:rPr>
        <w:lastRenderedPageBreak/>
        <w:t>yaran suka iya yaren Hausa tunda nan ne asalinsu da tushensu.</w:t>
      </w:r>
    </w:p>
    <w:p w:rsidR="00000000" w:rsidRDefault="00DE55CC">
      <w:pPr>
        <w:rPr>
          <w:rFonts w:hint="eastAsia"/>
        </w:rPr>
      </w:pPr>
    </w:p>
    <w:p w:rsidR="00000000" w:rsidRDefault="00DE55CC">
      <w:pPr>
        <w:rPr>
          <w:rFonts w:hint="eastAsia"/>
        </w:rPr>
      </w:pPr>
      <w:r>
        <w:rPr>
          <w:rFonts w:hint="eastAsia"/>
        </w:rPr>
        <w:t>Yaran ma sosai suka shiga murna</w:t>
      </w:r>
    </w:p>
    <w:p w:rsidR="00000000" w:rsidRDefault="00DE55CC">
      <w:pPr>
        <w:rPr>
          <w:rFonts w:hint="eastAsia"/>
        </w:rPr>
      </w:pPr>
      <w:r>
        <w:rPr>
          <w:rFonts w:hint="eastAsia"/>
        </w:rPr>
        <w:t>Musamman Khairi da burinta dama taje Nigeria. A ranar ya fara nema musu booking flight kafin kashegari yaje ma'aikatarsu ta Miller Hughes construction Bu</w:t>
      </w:r>
      <w:r>
        <w:rPr>
          <w:rFonts w:hint="eastAsia"/>
        </w:rPr>
        <w:t>ilding contractor ya sanar musu yana buk'atar d'aukan hutu. Bai sha wahala ba wajen amincewarsu musamman sani ba tab'a nema yayi ba.</w:t>
      </w:r>
    </w:p>
    <w:p w:rsidR="00000000" w:rsidRDefault="00DE55CC">
      <w:pPr>
        <w:rPr>
          <w:rFonts w:hint="eastAsia"/>
        </w:rPr>
      </w:pPr>
    </w:p>
    <w:p w:rsidR="00000000" w:rsidRDefault="00DE55CC">
      <w:pPr>
        <w:rPr>
          <w:rFonts w:hint="eastAsia"/>
        </w:rPr>
      </w:pPr>
      <w:r>
        <w:rPr>
          <w:rFonts w:hint="eastAsia"/>
        </w:rPr>
        <w:t>Daga nan ya tafi makarantar yaransa Junior league of Birmingham sunshine school suma ya fad'a musu, suma suka nuna masa ba</w:t>
      </w:r>
      <w:r>
        <w:rPr>
          <w:rFonts w:hint="eastAsia"/>
        </w:rPr>
        <w:t>komai zasu bawa yaran kayan karatun da zasu dinga yi kafin su dawo.</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Shikkenan suka fara shirye-shirye yayi waya ya sanar da Mahmah da Abbu zuwansu in the next four days. Gaba d'aya gidan murna aka d'auka na zuwan Babban Yaya.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w:t>
      </w:r>
      <w:r>
        <w:rPr>
          <w:rFonts w:hint="eastAsia"/>
        </w:rPr>
        <w:t>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Gefe guda kuwa Sakina hankalinta a tashe yake da zuwan nasa, a zuciyarta ba sak'e-sak'en da ba tayi ba, wato bai ji abinda tace masa ba akan sake dawowarsa Nigeria shine zai sake dawowa, sam bata san wanzuwarsa a gidan gudun bankad'uwar sirrinsu. Sh</w:t>
      </w:r>
      <w:r>
        <w:rPr>
          <w:rFonts w:hint="eastAsia"/>
        </w:rPr>
        <w:t>i yasa ma take ta bankawa Malamai kud'i akan a cire masa son gida gaba d'aya a ransa.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Hanakalinta ba k'aramin tashi yayi ba ta shiga suntiri cikin bedroom dinta cikin mummunan b'acin rai tabbas lokaci yayi da zata san mataki na k'arshe da zata d'auka aka</w:t>
      </w:r>
      <w:r>
        <w:rPr>
          <w:rFonts w:hint="eastAsia"/>
        </w:rPr>
        <w:t>n Hammad, duk da dai ta san ba zai tab'a fitowa ya gayawa duniya wannan sirrin ba tunda shina kamar ya d'au wuk'a ya dab'awa kansa ne.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Gidan a hargitse yake sosai da shirin dawowar Hammad d'in. Abbu yasa an fitar da kayan</w:t>
      </w:r>
      <w:r>
        <w:rPr>
          <w:rFonts w:hint="eastAsia"/>
        </w:rPr>
        <w:t xml:space="preserve"> da yake sashensa tun yana saurayi gaba d'aya, akayi fenti tare da canja komai Na toilet da furnitures d'in ciki. D'aki biyu ne da parlour kawai a ciki sai wani k'aramin kitchen. Guri ya d'au harami sosai sai jiran dawowar Babban Yaya.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Y'ayan su Gadanga</w:t>
      </w:r>
      <w:r>
        <w:rPr>
          <w:rFonts w:hint="eastAsia"/>
        </w:rPr>
        <w:t xml:space="preserve"> k'annen Abbu duk Didi tayi musu waya akan su zo. Musamman kasancewar </w:t>
      </w:r>
      <w:r>
        <w:rPr>
          <w:rFonts w:hint="eastAsia"/>
        </w:rPr>
        <w:lastRenderedPageBreak/>
        <w:t>lokacin hutun second term ne anan k'asar mu ta gado Nigeria.</w:t>
      </w:r>
    </w:p>
    <w:p w:rsidR="00000000" w:rsidRDefault="00DE55CC">
      <w:pPr>
        <w:rPr>
          <w:rFonts w:hint="eastAsia"/>
        </w:rPr>
      </w:pPr>
    </w:p>
    <w:p w:rsidR="00000000" w:rsidRDefault="00DE55CC">
      <w:pPr>
        <w:rPr>
          <w:rFonts w:hint="eastAsia"/>
        </w:rPr>
      </w:pPr>
      <w:r>
        <w:rPr>
          <w:rFonts w:hint="eastAsia"/>
        </w:rPr>
        <w:t>Yaran Gadanga Ali k'usar yak'i hud'u: Salima Salima Salman sai Salma.</w:t>
      </w:r>
    </w:p>
    <w:p w:rsidR="00000000" w:rsidRDefault="00DE55CC">
      <w:pPr>
        <w:rPr>
          <w:rFonts w:hint="eastAsia"/>
        </w:rPr>
      </w:pPr>
    </w:p>
    <w:p w:rsidR="00000000" w:rsidRDefault="00DE55CC">
      <w:pPr>
        <w:rPr>
          <w:rFonts w:hint="eastAsia"/>
        </w:rPr>
      </w:pPr>
      <w:r>
        <w:rPr>
          <w:rFonts w:hint="eastAsia"/>
        </w:rPr>
        <w:t>Ita kuwa Asma'u yaranta uku Sajeed, Sajida sai Sajjad</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Lauratu tana da hud'u: Sa'ad,Sa'adatu sai Sadik da Saddik'a.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Nan kuwa gidan Umaru Usman Dan Borno da aka fi sani da UU D'an Borno kamar yarda kuka sani Sadiya Na da yara biyar Hammad Humaid  Sai Hamidan da Abdul Hameed da Humaid.</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Ita kuma Sakina (</w:t>
      </w:r>
      <w:r>
        <w:rPr>
          <w:rFonts w:hint="eastAsia"/>
        </w:rPr>
        <w:t>Ammi Na da Biyar) Najwa ce babba sai Nasma da Ahlam sai Muneerat da Hamda. Wad'anna sune jikokin Didi tsohuwa mai ran k'arfe, mai tsage gaskiya duk d'acinta. Manyan duk an aurar dasu idan ka cire d'akin Ammi da mace d'aya jal ta aurar. Inda ta auri wani ha</w:t>
      </w:r>
      <w:r>
        <w:rPr>
          <w:rFonts w:hint="eastAsia"/>
        </w:rPr>
        <w:t>mshak'in d'an kasuwa suke zaune a can k'asar ibadan yanki yarbawa duk da bahaushe ne ya zab'i zaman ibadan a can ya ke duk wasu kamfaninnikansa saboda rashin kishin arewa.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Da k'arfe hud'u na yammacin ranar ta juma'a suka S</w:t>
      </w:r>
      <w:r>
        <w:rPr>
          <w:rFonts w:hint="eastAsia"/>
        </w:rPr>
        <w:t>anka a airport d'in Malam Aminu Kano international airport da ke birnin kano.</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Kaf k'annensa maza da cousins brothers d'insa ne suka zo tararsa.</w:t>
      </w:r>
    </w:p>
    <w:p w:rsidR="00000000" w:rsidRDefault="00DE55CC">
      <w:pPr>
        <w:rPr>
          <w:rFonts w:hint="eastAsia"/>
        </w:rPr>
      </w:pPr>
    </w:p>
    <w:p w:rsidR="00000000" w:rsidRDefault="00DE55CC">
      <w:pPr>
        <w:rPr>
          <w:rFonts w:hint="eastAsia"/>
        </w:rPr>
      </w:pPr>
      <w:r>
        <w:rPr>
          <w:rFonts w:hint="eastAsia"/>
        </w:rPr>
        <w:t>Suka fara saukowa daga jirgin, ransa ya b'aci lokacin da ya fara shak'ar iskar Nigeria.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 Sanye yake cikin </w:t>
      </w:r>
      <w:r>
        <w:rPr>
          <w:rFonts w:hint="eastAsia"/>
        </w:rPr>
        <w:t>black jeans na companyn Gucci, Sai casual T.shirt Na companyn Tommy Hilfiger dake U.S da rigar sanyin Tomford Bumber a jikinsa sai zabga k'amshin turarensa na kullum yake Emporio armani oud. K'afafunsa sanye da takalman Dolce and Gabbana logo embossed leat</w:t>
      </w:r>
      <w:r>
        <w:rPr>
          <w:rFonts w:hint="eastAsia"/>
        </w:rPr>
        <w:t xml:space="preserve">her slippers, bak'ake Wanda suka haskaka kyakkyawar tausashshiyar fatar k'afarsa. Idanunsa kuwa cikin black glass suke Na companyn Gucci. Hannunsa da yake d'aure da agogo k'irar Gucci bracelet watch ya kalla. Yana sauka daga matattakalar jirgin fuskarsa a </w:t>
      </w:r>
      <w:r>
        <w:rPr>
          <w:rFonts w:hint="eastAsia"/>
        </w:rPr>
        <w:t>d'an d'aure yana sakin tsaki akai-akai musamman ganin arnen zafin da ake kwararawa a k'asar Nigeria mai barazanar dafa fatar mutum, musamman Su da suka dad'e basa k'asar. Ya ilahil Alameeen' ya fad'a murya a cunkushe.</w:t>
      </w:r>
    </w:p>
    <w:p w:rsidR="00000000" w:rsidRDefault="00DE55CC">
      <w:pPr>
        <w:rPr>
          <w:rFonts w:hint="eastAsia"/>
        </w:rPr>
      </w:pPr>
    </w:p>
    <w:p w:rsidR="00000000" w:rsidRDefault="00DE55CC">
      <w:pPr>
        <w:rPr>
          <w:rFonts w:hint="eastAsia"/>
        </w:rPr>
      </w:pPr>
      <w:r>
        <w:rPr>
          <w:rFonts w:hint="eastAsia"/>
        </w:rPr>
        <w:t>Daga kallon farko idan kayi masa zata</w:t>
      </w:r>
      <w:r>
        <w:rPr>
          <w:rFonts w:hint="eastAsia"/>
        </w:rPr>
        <w:t xml:space="preserve"> zaka yi saurayi ne da ba zai haure matakin shekaru takatin ba ba zaka Ta'ba bashi shekaru har talatin da takwas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Da gudu k'annesa suka rungume y'an cutest yaransa. Idanun Hamood cikin na Kamla da sauri ya bud'e baki yace "Masha Allah Hamda's carbon </w:t>
      </w:r>
      <w:r>
        <w:rPr>
          <w:rFonts w:hint="eastAsia"/>
        </w:rPr>
        <w:t>copy." Da sauri sauran ma suka kai dubansu kanta suna ta'ajjabi da mamaki a zahirance suka ce "Wannan dai Hamda ka haifo y'a." Gabansa ne yake fad'uwa a duk sa'ilin da suka had'a Hamda da y'arsa, duk da zahiran shima ya san suna kama irin kamar nan da dole</w:t>
      </w:r>
      <w:r>
        <w:rPr>
          <w:rFonts w:hint="eastAsia"/>
        </w:rPr>
        <w:t xml:space="preserve"> idan Na gansu ka san JININ SU D'AYA.DON SAMUN WANNAN LITTAFIN KYAUTA NA YA ABIN YAKE SHIGA WANNAN LINK D</w:t>
      </w:r>
      <w:r>
        <w:rPr>
          <w:rFonts w:hint="eastAsia"/>
        </w:rPr>
        <w:t>’</w:t>
      </w:r>
      <w:r>
        <w:rPr>
          <w:rFonts w:hint="eastAsia"/>
        </w:rPr>
        <w:t>IN ZA</w:t>
      </w:r>
      <w:r>
        <w:rPr>
          <w:rFonts w:hint="eastAsia"/>
        </w:rPr>
        <w:t>’</w:t>
      </w:r>
      <w:r>
        <w:rPr>
          <w:rFonts w:hint="eastAsia"/>
        </w:rPr>
        <w:t>A DINGA TURASHI SAU UKU A RANA.</w:t>
      </w:r>
    </w:p>
    <w:p w:rsidR="00000000" w:rsidRDefault="00DE55CC">
      <w:pPr>
        <w:rPr>
          <w:rFonts w:hint="eastAsia"/>
        </w:rPr>
      </w:pPr>
    </w:p>
    <w:p w:rsidR="00000000" w:rsidRDefault="00DE55CC">
      <w:pPr>
        <w:rPr>
          <w:rFonts w:hint="eastAsia"/>
        </w:rPr>
      </w:pPr>
      <w:r>
        <w:rPr>
          <w:rFonts w:hint="eastAsia"/>
        </w:rPr>
        <w:t>DAGA ALKALAMIN 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Open this link to join my WhatsApp Group: https://chat.whatsapp.com/5Y2E</w:t>
      </w:r>
      <w:r>
        <w:rPr>
          <w:rFonts w:hint="eastAsia"/>
        </w:rPr>
        <w:t>mZDu7OvHg6iDTCY81D</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Alk'alamin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Page 9.</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Ina macen datake fama da ciwon mara in mijin yana saduwa dake kirinka jin xafi to kixo kimallaki female care </w:t>
      </w:r>
    </w:p>
    <w:p w:rsidR="00000000" w:rsidRDefault="00DE55CC">
      <w:pPr>
        <w:rPr>
          <w:rFonts w:hint="eastAsia"/>
        </w:rPr>
      </w:pPr>
    </w:p>
    <w:p w:rsidR="00000000" w:rsidRDefault="00DE55CC">
      <w:pPr>
        <w:rPr>
          <w:rFonts w:hint="eastAsia"/>
        </w:rPr>
      </w:pPr>
      <w:r>
        <w:rPr>
          <w:rFonts w:hint="eastAsia"/>
        </w:rPr>
        <w:t>Ina masu fama da basir constfree tea yana magnin basir yana</w:t>
      </w:r>
      <w:r>
        <w:rPr>
          <w:rFonts w:hint="eastAsia"/>
        </w:rPr>
        <w:t xml:space="preserve"> gyara fata tayi kyau </w:t>
      </w:r>
    </w:p>
    <w:p w:rsidR="00000000" w:rsidRDefault="00DE55CC">
      <w:pPr>
        <w:rPr>
          <w:rFonts w:hint="eastAsia"/>
        </w:rPr>
      </w:pPr>
    </w:p>
    <w:p w:rsidR="00000000" w:rsidRDefault="00DE55CC">
      <w:pPr>
        <w:rPr>
          <w:rFonts w:hint="eastAsia"/>
        </w:rPr>
      </w:pPr>
      <w:r>
        <w:rPr>
          <w:rFonts w:hint="eastAsia"/>
        </w:rPr>
        <w:t xml:space="preserve">Royal jelly ya gyara mace yafito mata da shafe dinta kama daga breast hips duwawo </w:t>
      </w:r>
    </w:p>
    <w:p w:rsidR="00000000" w:rsidRDefault="00DE55CC">
      <w:pPr>
        <w:rPr>
          <w:rFonts w:hint="eastAsia"/>
        </w:rPr>
      </w:pPr>
    </w:p>
    <w:p w:rsidR="00000000" w:rsidRDefault="00DE55CC">
      <w:pPr>
        <w:rPr>
          <w:rFonts w:hint="eastAsia"/>
        </w:rPr>
      </w:pPr>
      <w:r>
        <w:rPr>
          <w:rFonts w:hint="eastAsia"/>
        </w:rPr>
        <w:t xml:space="preserve">Fat bunner yana rage kitse ina wanda kitse ya mata yawa a jiki kigarxayo kimallaki naki 09131164861 </w:t>
      </w:r>
    </w:p>
    <w:p w:rsidR="00000000" w:rsidRDefault="00DE55CC">
      <w:pPr>
        <w:rPr>
          <w:rFonts w:hint="eastAsia"/>
        </w:rPr>
      </w:pPr>
    </w:p>
    <w:p w:rsidR="00000000" w:rsidRDefault="00DE55CC">
      <w:pPr>
        <w:rPr>
          <w:rFonts w:hint="eastAsia"/>
        </w:rPr>
      </w:pPr>
      <w:r>
        <w:rPr>
          <w:rFonts w:hint="eastAsia"/>
        </w:rPr>
        <w:lastRenderedPageBreak/>
        <w:t>Gamai bukatan yin register xai iyayi yasaya af</w:t>
      </w:r>
      <w:r>
        <w:rPr>
          <w:rFonts w:hint="eastAsia"/>
        </w:rPr>
        <w:t xml:space="preserve">arashin company </w:t>
      </w:r>
    </w:p>
    <w:p w:rsidR="00000000" w:rsidRDefault="00DE55CC">
      <w:pPr>
        <w:rPr>
          <w:rFonts w:hint="eastAsia"/>
        </w:rPr>
      </w:pPr>
    </w:p>
    <w:p w:rsidR="00000000" w:rsidRDefault="00DE55CC">
      <w:pPr>
        <w:rPr>
          <w:rFonts w:hint="eastAsia"/>
        </w:rPr>
      </w:pPr>
      <w:r>
        <w:rPr>
          <w:rFonts w:hint="eastAsia"/>
        </w:rPr>
        <w:t>Company ght zakiyi registered akan 4500 kikawo mutun biyu suyi siyaya company zatabaki 36000 inbaki shiryaba karkimin mgn ngd</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Haka suka d'unguma zuwa ainahin main House d'in su da ke unguwar Hotoro G.R.A.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Mutanen</w:t>
      </w:r>
      <w:r>
        <w:rPr>
          <w:rFonts w:hint="eastAsia"/>
        </w:rPr>
        <w:t xml:space="preserve"> gidan suna jin shigowar motocinsu suka fita a guje domin tararsa.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Sakina ce kawai bata fito ba, da yaranta masu bak'in hali Najma da Nasma. Amma hatta da Muneerat sai da ta fito a guje duk da kiran da Ammin take zabga mata.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Tunda ya fito ya zubawa k'</w:t>
      </w:r>
      <w:r>
        <w:rPr>
          <w:rFonts w:hint="eastAsia"/>
        </w:rPr>
        <w:t xml:space="preserve">annensa ido yana mamakin yarda suka girma lokaci guda. Har zai shiga sashen mahaifiyarsa Hamood ya kama hannunsa had'e da fad'in "Big Bro rufa mana asiri idan ba so kake Didi tasa ayi yak'in duniya na biyu ba." </w:t>
      </w:r>
    </w:p>
    <w:p w:rsidR="00000000" w:rsidRDefault="00DE55CC">
      <w:pPr>
        <w:rPr>
          <w:rFonts w:hint="eastAsia"/>
        </w:rPr>
      </w:pPr>
    </w:p>
    <w:p w:rsidR="00000000" w:rsidRDefault="00DE55CC">
      <w:pPr>
        <w:rPr>
          <w:rFonts w:hint="eastAsia"/>
        </w:rPr>
      </w:pPr>
      <w:r>
        <w:rPr>
          <w:rFonts w:hint="eastAsia"/>
        </w:rPr>
        <w:t>Ya d'an bud'e ido yana kallon k'aninnasa, s</w:t>
      </w:r>
      <w:r>
        <w:rPr>
          <w:rFonts w:hint="eastAsia"/>
        </w:rPr>
        <w:t xml:space="preserve">aboda sam ya manta a irin wannan lokacin Didin tana kasancewa ne a gidansu. </w:t>
      </w:r>
    </w:p>
    <w:p w:rsidR="00000000" w:rsidRDefault="00DE55CC">
      <w:pPr>
        <w:rPr>
          <w:rFonts w:hint="eastAsia"/>
        </w:rPr>
      </w:pPr>
    </w:p>
    <w:p w:rsidR="00000000" w:rsidRDefault="00DE55CC">
      <w:pPr>
        <w:rPr>
          <w:rFonts w:hint="eastAsia"/>
        </w:rPr>
      </w:pPr>
      <w:r>
        <w:rPr>
          <w:rFonts w:hint="eastAsia"/>
        </w:rPr>
        <w:t>Ya juya direct ya nufa sashenta, yaransa da matarsa suna bin sa da sauri. Mahmah da take tsaye a window Ta saki Hamdala don farin cikin ganin yaronta, duk da kawaici da Alkunya y</w:t>
      </w:r>
      <w:r>
        <w:rPr>
          <w:rFonts w:hint="eastAsia"/>
        </w:rPr>
        <w:t>a hanata fita ta ganshi.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Didi da azama ta mik'e tana janye k'afarta da Hamda take shafawa Man zafi. Cikin fara'a kamar bakinta zai yage take fad'in Maraba lale, Oyoyo da mutanen Birmingham Masha Allah tubarakallah. Ta rungumeshi cikin tsananin farin cik</w:t>
      </w:r>
      <w:r>
        <w:rPr>
          <w:rFonts w:hint="eastAsia"/>
        </w:rPr>
        <w:t>i.</w:t>
      </w:r>
    </w:p>
    <w:p w:rsidR="00000000" w:rsidRDefault="00DE55CC">
      <w:pPr>
        <w:rPr>
          <w:rFonts w:hint="eastAsia"/>
        </w:rPr>
      </w:pPr>
    </w:p>
    <w:p w:rsidR="00000000" w:rsidRDefault="00DE55CC">
      <w:pPr>
        <w:rPr>
          <w:rFonts w:hint="eastAsia"/>
        </w:rPr>
      </w:pPr>
      <w:r>
        <w:rPr>
          <w:rFonts w:hint="eastAsia"/>
        </w:rPr>
        <w:t>Hamda kuwa idanunta cikin na Kamla tana mamakin tsananin kamarsu. Su kansu su Khairi kallonta suke musamman Nanna da ta kasa janye idanunta daga kallon yarinyar mai kama da tata d'iyar Kwabo da Kwabo. Saboda duk zuwan da take Hamda lokacin tana makaran</w:t>
      </w:r>
      <w:r>
        <w:rPr>
          <w:rFonts w:hint="eastAsia"/>
        </w:rPr>
        <w:t>ta shi yasa basu tab'a had'uwa da ita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Hamda cikin ladabi ta durk'usa ta gaida Nanna, ita kuwa ta jata a jiki tana kallon Didi da Hammad da ya rintse idanunsa yana mamakin yarda yarinyar ta sake girma, da gaske kuma tsananin kamanninsu ya sake bayyana</w:t>
      </w:r>
      <w:r>
        <w:rPr>
          <w:rFonts w:hint="eastAsia"/>
        </w:rPr>
        <w:t xml:space="preserve"> da Kamla musamman yanzu da suke zaune waje d'aya.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Cikin Masifa Didi ta dinga korar mutanen da suka yi dandazo a falonta. "Haba yau naji masifa, a bar mutum ma ya huta da jikokinsa ba za'a bari an zo an zuba musu ido kamar me? Ni jaraba ta yaran gidannan</w:t>
      </w:r>
      <w:r>
        <w:rPr>
          <w:rFonts w:hint="eastAsia"/>
        </w:rPr>
        <w:t xml:space="preserve"> ta fara isata, mutane ga ido k'wala-k'wala, duk sun bi sun gado manyan idona na masifa." </w:t>
      </w:r>
    </w:p>
    <w:p w:rsidR="00000000" w:rsidRDefault="00DE55CC">
      <w:pPr>
        <w:rPr>
          <w:rFonts w:hint="eastAsia"/>
        </w:rPr>
      </w:pPr>
      <w:r>
        <w:rPr>
          <w:rFonts w:hint="eastAsia"/>
        </w:rPr>
        <w:t>Ta dinga mita bayan sun tafi sun barta da jikokinnata sai kace su ba jikokinta bane, ko da yake su kansu sun san soyayyar da takewa Hammad daban ce, ko kuma don kasa</w:t>
      </w:r>
      <w:r>
        <w:rPr>
          <w:rFonts w:hint="eastAsia"/>
        </w:rPr>
        <w:t>ncewarsa shine Jikanta Babba a maza tunda Najwa da suke kira Yana ta girme masa.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Sai da suka tafin sannan ta zuba idonta akan Hamda ta saki baki tana kallon kamanninsu da Kamla. </w:t>
      </w:r>
    </w:p>
    <w:p w:rsidR="00000000" w:rsidRDefault="00DE55CC">
      <w:pPr>
        <w:rPr>
          <w:rFonts w:hint="eastAsia"/>
        </w:rPr>
      </w:pPr>
    </w:p>
    <w:p w:rsidR="00000000" w:rsidRDefault="00DE55CC">
      <w:pPr>
        <w:rPr>
          <w:rFonts w:hint="eastAsia"/>
        </w:rPr>
      </w:pPr>
      <w:r>
        <w:rPr>
          <w:rFonts w:hint="eastAsia"/>
        </w:rPr>
        <w:t>Gaza shiru tayi har sai da ta magantu "Ikon Allah, ikon gaske kai kuma Ham</w:t>
      </w:r>
      <w:r>
        <w:rPr>
          <w:rFonts w:hint="eastAsia"/>
        </w:rPr>
        <w:t xml:space="preserve">madu sai ka haifo mai kama da Hamda kwabo da kwabo, ko wa suka yo a dangi don mu dai kaf danginmu ba masu kama da mutanen itofiya (Ethiopian). </w:t>
      </w:r>
    </w:p>
    <w:p w:rsidR="00000000" w:rsidRDefault="00DE55CC">
      <w:pPr>
        <w:rPr>
          <w:rFonts w:hint="eastAsia"/>
        </w:rPr>
      </w:pPr>
    </w:p>
    <w:p w:rsidR="00000000" w:rsidRDefault="00DE55CC">
      <w:pPr>
        <w:rPr>
          <w:rFonts w:hint="eastAsia"/>
        </w:rPr>
      </w:pPr>
      <w:r>
        <w:rPr>
          <w:rFonts w:hint="eastAsia"/>
        </w:rPr>
        <w:t xml:space="preserve">Idanunsa ya zuba yana kallonsu, a duk sanda kuma ya kallesu sai gabansa ya buga fad'uwar gaba ta sameshi, baya </w:t>
      </w:r>
      <w:r>
        <w:rPr>
          <w:rFonts w:hint="eastAsia"/>
        </w:rPr>
        <w:t>son ana yawan ambaton kamanninsu haka ne yake sawa yaji k'irjinsa kamar ya tarwatse.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Nanna ta ce "Ai haka lamarin ubangiji yake, ba abin mamaki bane musamman kasancewarsu Jini d'aya, ai k'arfin jini ya zarce haka." Hammad ya sake jin dukan da k'irjinsa y</w:t>
      </w:r>
      <w:r>
        <w:rPr>
          <w:rFonts w:hint="eastAsia"/>
        </w:rPr>
        <w:t xml:space="preserve">ake ya tsananta musamman da ake ta nanata kalmar Jini d'aya. Anya kuwa wannan sirrin da suke k'ok'arin k'udindunewa nan gaba kad'an kuwa ba zai fallasu ba. </w:t>
      </w:r>
    </w:p>
    <w:p w:rsidR="00000000" w:rsidRDefault="00DE55CC">
      <w:pPr>
        <w:rPr>
          <w:rFonts w:hint="eastAsia"/>
        </w:rPr>
      </w:pPr>
    </w:p>
    <w:p w:rsidR="00000000" w:rsidRDefault="00DE55CC">
      <w:pPr>
        <w:rPr>
          <w:rFonts w:hint="eastAsia"/>
        </w:rPr>
      </w:pPr>
      <w:r>
        <w:rPr>
          <w:rFonts w:hint="eastAsia"/>
        </w:rPr>
        <w:t xml:space="preserve">A sama ya jiyo muryar Didi tana tsaki "Ayi mace lusara, kina girma kina cin kashi abincin ma jira </w:t>
      </w:r>
      <w:r>
        <w:rPr>
          <w:rFonts w:hint="eastAsia"/>
        </w:rPr>
        <w:t>kike nace ki d'ebo ki kawo musu? Bayan tun safe muke tsaye akan digadiginmu muna aikinnan amma ba zaki tashi ki kwaso su ba."</w:t>
      </w:r>
    </w:p>
    <w:p w:rsidR="00000000" w:rsidRDefault="00DE55CC">
      <w:pPr>
        <w:rPr>
          <w:rFonts w:hint="eastAsia"/>
        </w:rPr>
      </w:pPr>
    </w:p>
    <w:p w:rsidR="00000000" w:rsidRDefault="00DE55CC">
      <w:pPr>
        <w:rPr>
          <w:rFonts w:hint="eastAsia"/>
        </w:rPr>
      </w:pPr>
      <w:r>
        <w:rPr>
          <w:rFonts w:hint="eastAsia"/>
        </w:rPr>
        <w:t>Ita dai Hamda bata bari ta k'arasa mitar ba, sai tsintar ta suka yi a k'ofar kitchen, Nanna Ta sake binta da kallo tana yaba kyau</w:t>
      </w:r>
      <w:r>
        <w:rPr>
          <w:rFonts w:hint="eastAsia"/>
        </w:rPr>
        <w:t xml:space="preserve"> da tsarin halittar zubin jikin yarinyar, farin ciki ya cikata da ta tuna itama Kamlanta haka zata dawo mai kyau idan ta girma.</w:t>
      </w:r>
    </w:p>
    <w:p w:rsidR="00000000" w:rsidRDefault="00DE55CC">
      <w:pPr>
        <w:rPr>
          <w:rFonts w:hint="eastAsia"/>
        </w:rPr>
      </w:pPr>
    </w:p>
    <w:p w:rsidR="00000000" w:rsidRDefault="00DE55CC">
      <w:pPr>
        <w:rPr>
          <w:rFonts w:hint="eastAsia"/>
        </w:rPr>
      </w:pPr>
      <w:r>
        <w:rPr>
          <w:rFonts w:hint="eastAsia"/>
        </w:rPr>
        <w:t>Shi kuwa Hammad tunaninsa daban yake ta yarda yake mamakin  girmanta, duk da ba wata k'iba bace da ita amma duk wasu halittu na</w:t>
      </w:r>
      <w:r>
        <w:rPr>
          <w:rFonts w:hint="eastAsia"/>
        </w:rPr>
        <w:t xml:space="preserve"> y'an matancinta a cike taf da albarkatun ubangiji. Yayi ta'awwizu da tunanin hakan da yayi don ya San sarai ba shi da hurumi anan.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K'ememe Didi ta hanasu tafiya wajen Mahmah da ta kasa zuwa ta gansu, anan suka zube akan daddumar Didi mai taushin gaske s</w:t>
      </w:r>
      <w:r>
        <w:rPr>
          <w:rFonts w:hint="eastAsia"/>
        </w:rPr>
        <w:t>uka ci abincin mai dad'I don Didi gwana ce wajen girki shi yasa Hamda ita ma ta koya. Ta iya girkuna kala-kala.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Shigowa U U D'an Borno ya yi yana fara'a, da farin cikin ganin yaronsa da familynsa. </w:t>
      </w:r>
    </w:p>
    <w:p w:rsidR="00000000" w:rsidRDefault="00DE55CC">
      <w:pPr>
        <w:rPr>
          <w:rFonts w:hint="eastAsia"/>
        </w:rPr>
      </w:pPr>
    </w:p>
    <w:p w:rsidR="00000000" w:rsidRDefault="00DE55CC">
      <w:pPr>
        <w:rPr>
          <w:rFonts w:hint="eastAsia"/>
        </w:rPr>
      </w:pPr>
      <w:r>
        <w:rPr>
          <w:rFonts w:hint="eastAsia"/>
        </w:rPr>
        <w:t>Da sauri Hammad da Nanna suka durk'usa don gaisheshi ha</w:t>
      </w:r>
      <w:r>
        <w:rPr>
          <w:rFonts w:hint="eastAsia"/>
        </w:rPr>
        <w:t>ka nan su Khairi da Abul khair ma suka gaisheshi.</w:t>
      </w:r>
    </w:p>
    <w:p w:rsidR="00000000" w:rsidRDefault="00DE55CC">
      <w:pPr>
        <w:rPr>
          <w:rFonts w:hint="eastAsia"/>
        </w:rPr>
      </w:pPr>
    </w:p>
    <w:p w:rsidR="00000000" w:rsidRDefault="00DE55CC">
      <w:pPr>
        <w:rPr>
          <w:rFonts w:hint="eastAsia"/>
        </w:rPr>
      </w:pPr>
      <w:r>
        <w:rPr>
          <w:rFonts w:hint="eastAsia"/>
        </w:rPr>
        <w:t>Idanunsa akan Kamla yana dafe da kan Abul khair ya ce "Didi kin ga ikon Allah ko? Tunda naje barkar yarinyar nan na ce miki kamar su d'aya da Hamda, don har hotonta Na d'auko a waya Na had'a da Na Hamda wa</w:t>
      </w:r>
      <w:r>
        <w:rPr>
          <w:rFonts w:hint="eastAsia"/>
        </w:rPr>
        <w:t>llahi ba banbanci ko kad'an banbancin d'aya ne wannan lotsawar da Hamda take da shi a k'asan hab'a ita Kamla a gefen Hanci take da shi. Tabbas kun haifawa Hamda y'a don nan gaba ko guduwa tayi da ita ba wanda Zai ce ba y'arta bace."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Gani suka yi kawai Ha</w:t>
      </w:r>
      <w:r>
        <w:rPr>
          <w:rFonts w:hint="eastAsia"/>
        </w:rPr>
        <w:t>mmad ya rik'e kansa ya mik'e, had'e da cewa "Godiya nake Didi, bari naje na gaida iyalan Abbu" daga haka yasa kai ya fice da sauri bai saurari surutun Didi ba.</w:t>
      </w:r>
    </w:p>
    <w:p w:rsidR="00000000" w:rsidRDefault="00DE55CC">
      <w:pPr>
        <w:rPr>
          <w:rFonts w:hint="eastAsia"/>
        </w:rPr>
      </w:pPr>
    </w:p>
    <w:p w:rsidR="00000000" w:rsidRDefault="00DE55CC">
      <w:pPr>
        <w:rPr>
          <w:rFonts w:hint="eastAsia"/>
        </w:rPr>
      </w:pPr>
      <w:r>
        <w:rPr>
          <w:rFonts w:hint="eastAsia"/>
        </w:rPr>
        <w:t>Su Nanna ma suka bi shi suna dariya.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B'angaren Ammi ya fara shiga direct, yana fatan ya iya d</w:t>
      </w:r>
      <w:r>
        <w:rPr>
          <w:rFonts w:hint="eastAsia"/>
        </w:rPr>
        <w:t>anne b'acin ransa idan yayi arba da fuskarta da kai tsaye yake kira bak'ar Fuska. Addu'oi ya fara yi a zuciyarsa kafin ya saka kai cikin sashen nata.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zaune ya sameta saman kujera, gaba d'aya yanayinta zaka kalla ka tabbatarwa kanka da gaske yau bata ci</w:t>
      </w:r>
      <w:r>
        <w:rPr>
          <w:rFonts w:hint="eastAsia"/>
        </w:rPr>
        <w:t>kin nutsuwar zuciya, don dai ko kallabin kanta bata d'aura ba balle akai tajallin gyaran gashi.</w:t>
      </w:r>
    </w:p>
    <w:p w:rsidR="00000000" w:rsidRDefault="00DE55CC">
      <w:pPr>
        <w:rPr>
          <w:rFonts w:hint="eastAsia"/>
        </w:rPr>
      </w:pPr>
    </w:p>
    <w:p w:rsidR="00000000" w:rsidRDefault="00DE55CC">
      <w:pPr>
        <w:rPr>
          <w:rFonts w:hint="eastAsia"/>
        </w:rPr>
      </w:pPr>
      <w:r>
        <w:rPr>
          <w:rFonts w:hint="eastAsia"/>
        </w:rPr>
        <w:t>Idanunta k'ozai-k'ozai babu kwalli. Guri d'aya ta zubawa ido, da alama tayi nisa cikin zuzzurfan tunanin da ya ke mata kaikawo a zuciya.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Bata ji sallamarsu </w:t>
      </w:r>
      <w:r>
        <w:rPr>
          <w:rFonts w:hint="eastAsia"/>
        </w:rPr>
        <w:t>ba sam, sai k'amshin turarensa da ya riga ya zauna rad'am a hancinta ba tun yau ba tun yana saurayi shine dai ainahin turaren da yake amfani da shi.</w:t>
      </w:r>
    </w:p>
    <w:p w:rsidR="00000000" w:rsidRDefault="00DE55CC">
      <w:pPr>
        <w:rPr>
          <w:rFonts w:hint="eastAsia"/>
        </w:rPr>
      </w:pPr>
    </w:p>
    <w:p w:rsidR="00000000" w:rsidRDefault="00DE55CC">
      <w:pPr>
        <w:rPr>
          <w:rFonts w:hint="eastAsia"/>
        </w:rPr>
      </w:pPr>
      <w:r>
        <w:rPr>
          <w:rFonts w:hint="eastAsia"/>
        </w:rPr>
        <w:t xml:space="preserve">K'amshin ne ya farkar da ita cikin razani, idanunsa kuwa suka gauraya cikin nata. </w:t>
      </w:r>
    </w:p>
    <w:p w:rsidR="00000000" w:rsidRDefault="00DE55CC">
      <w:pPr>
        <w:rPr>
          <w:rFonts w:hint="eastAsia"/>
        </w:rPr>
      </w:pPr>
    </w:p>
    <w:p w:rsidR="00000000" w:rsidRDefault="00DE55CC">
      <w:pPr>
        <w:rPr>
          <w:rFonts w:hint="eastAsia"/>
        </w:rPr>
      </w:pPr>
      <w:r>
        <w:rPr>
          <w:rFonts w:hint="eastAsia"/>
        </w:rPr>
        <w:t>Y'ar fara'ar da take f</w:t>
      </w:r>
      <w:r>
        <w:rPr>
          <w:rFonts w:hint="eastAsia"/>
        </w:rPr>
        <w:t xml:space="preserve">uskarsa ya d'inke tsaf, tare da amsa gaisuwar su Najma da suke gaisheshi cikin mutuntawa, kasancewar sun san shi mutum ne da baya wasa da su tun suna yara balle yanzu </w:t>
      </w:r>
      <w:r>
        <w:rPr>
          <w:rFonts w:hint="eastAsia"/>
        </w:rPr>
        <w:lastRenderedPageBreak/>
        <w:t>da ya mallaki hankalin kansa.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Shigowar Kamla ne yasa Ammi wani irin mik'ewa da sauri ci</w:t>
      </w:r>
      <w:r>
        <w:rPr>
          <w:rFonts w:hint="eastAsia"/>
        </w:rPr>
        <w:t>kin razana tana dubanta. Ganin yarda idanu suka yi yawa a kanta sai kuma ta sunkuyar da kai ta waske tana jan hannun Abulkhairi.</w:t>
      </w:r>
    </w:p>
    <w:p w:rsidR="00000000" w:rsidRDefault="00DE55CC">
      <w:pPr>
        <w:rPr>
          <w:rFonts w:hint="eastAsia"/>
        </w:rPr>
      </w:pPr>
    </w:p>
    <w:p w:rsidR="00000000" w:rsidRDefault="00DE55CC">
      <w:pPr>
        <w:rPr>
          <w:rFonts w:hint="eastAsia"/>
        </w:rPr>
      </w:pPr>
      <w:r>
        <w:rPr>
          <w:rFonts w:hint="eastAsia"/>
        </w:rPr>
        <w:t>Abin mamaki madadin shi da yake matsayin d'a  wajenta ya gaisheta, itace take gaisheshi cikin basarwa da sunkuyar da kai tamka</w:t>
      </w:r>
      <w:r>
        <w:rPr>
          <w:rFonts w:hint="eastAsia"/>
        </w:rPr>
        <w:t>r dai surikinta.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Mintuna uku cikakku bai k'ara a d'akin ba, ya mik'e da sauri ya fice, yana jin zcuciyarsa kamar ana hura masa wuta. Suma su Nanna suka d'unguma suka bishi.</w:t>
      </w:r>
    </w:p>
    <w:p w:rsidR="00000000" w:rsidRDefault="00DE55CC">
      <w:pPr>
        <w:rPr>
          <w:rFonts w:hint="eastAsia"/>
        </w:rPr>
      </w:pPr>
    </w:p>
    <w:p w:rsidR="00000000" w:rsidRDefault="00DE55CC">
      <w:pPr>
        <w:rPr>
          <w:rFonts w:hint="eastAsia"/>
        </w:rPr>
      </w:pPr>
      <w:r>
        <w:rPr>
          <w:rFonts w:hint="eastAsia"/>
        </w:rPr>
        <w:t>Hakanne ya bawa Ammi damar shigewa d'aki a sukwane tana sake lalubar numberr way</w:t>
      </w:r>
      <w:r>
        <w:rPr>
          <w:rFonts w:hint="eastAsia"/>
        </w:rPr>
        <w:t>ar babbar aminiyarta da tun safe take nema bata shiga. Wannan karan ma dai still wayar a rufe take kamar yarda ake ta sake jaddada mata a waya.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kujerar parlourn Mahmah ya zube idanunsa a runtse kafin ya bud'e ya zube su cikin na mahaifiyrsa da take t</w:t>
      </w:r>
      <w:r>
        <w:rPr>
          <w:rFonts w:hint="eastAsia"/>
        </w:rPr>
        <w:t xml:space="preserve">a kallonsa cike da murmushi. Rabin hankalinta kuma yana kan Nanna da y'an jikokinta da sam babu shakuwa a tsakaninsu. Taja hannun Abul khairi tare da fad'in "Maigidan da ba awo ba cefane." </w:t>
      </w:r>
    </w:p>
    <w:p w:rsidR="00000000" w:rsidRDefault="00DE55CC">
      <w:pPr>
        <w:rPr>
          <w:rFonts w:hint="eastAsia"/>
        </w:rPr>
      </w:pPr>
    </w:p>
    <w:p w:rsidR="00000000" w:rsidRDefault="00DE55CC">
      <w:pPr>
        <w:rPr>
          <w:rFonts w:hint="eastAsia"/>
        </w:rPr>
      </w:pPr>
      <w:r>
        <w:rPr>
          <w:rFonts w:hint="eastAsia"/>
        </w:rPr>
        <w:t>Sai da ya sauke ajiyar zuciya kafin ya samu damar gaishe da Mahma</w:t>
      </w:r>
      <w:r>
        <w:rPr>
          <w:rFonts w:hint="eastAsia"/>
        </w:rPr>
        <w:t>hn cikin k'arfin hali da dauriyar zuciya. Mahmah ta amsa masa zuciyarta cike da farin cikin zuwansa Nigeria.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Sun dad'e suna hira duk da shi rabin hankalinsa ba akan hirar yake ba, sau tari sai Nanna ta sako shi a zancen sannan yake ankarewa da nisan tuna</w:t>
      </w:r>
      <w:r>
        <w:rPr>
          <w:rFonts w:hint="eastAsia"/>
        </w:rPr>
        <w:t>nin da ya lula.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Ganin da ya yi ya rasa samun nutsuwa ya mik'e ya nufi sashensa, don ya sake nazari sosai akan lamarin da kansa tsaye zai iya cewa ALMARA.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r>
        <w:rPr>
          <w:rFonts w:hint="eastAsia"/>
        </w:rPr>
        <w:t xml:space="preserve">Cikin sa'a k'arfe sha biyun dare ta samu numberr aminiyarta ta ta </w:t>
      </w:r>
      <w:r>
        <w:rPr>
          <w:rFonts w:hint="eastAsia"/>
        </w:rPr>
        <w:t>shiga ta saki wata nauyayyiyar ajiyar zuciya, duk wani abu da ya tokare mata na b'acin rai ya sauka daga k'irjinta. Gani take tamkar ta samu mafita ta gama.</w:t>
      </w:r>
    </w:p>
    <w:p w:rsidR="00000000" w:rsidRDefault="00DE55CC">
      <w:pPr>
        <w:rPr>
          <w:rFonts w:hint="eastAsia"/>
        </w:rPr>
      </w:pPr>
    </w:p>
    <w:p w:rsidR="00000000" w:rsidRDefault="00DE55CC">
      <w:pPr>
        <w:rPr>
          <w:rFonts w:hint="eastAsia"/>
        </w:rPr>
      </w:pPr>
      <w:r>
        <w:rPr>
          <w:rFonts w:hint="eastAsia"/>
        </w:rPr>
        <w:lastRenderedPageBreak/>
        <w:t>Murya a cunkushe ta ce "Ke kuwa Kady ina kika shiga tun safe nake nemanki?"</w:t>
      </w:r>
    </w:p>
    <w:p w:rsidR="00000000" w:rsidRDefault="00DE55CC">
      <w:pPr>
        <w:rPr>
          <w:rFonts w:hint="eastAsia"/>
        </w:rPr>
      </w:pPr>
    </w:p>
    <w:p w:rsidR="00000000" w:rsidRDefault="00DE55CC">
      <w:pPr>
        <w:rPr>
          <w:rFonts w:hint="eastAsia"/>
        </w:rPr>
      </w:pPr>
      <w:r>
        <w:rPr>
          <w:rFonts w:hint="eastAsia"/>
        </w:rPr>
        <w:t>Kady daga can taja aj</w:t>
      </w:r>
      <w:r>
        <w:rPr>
          <w:rFonts w:hint="eastAsia"/>
        </w:rPr>
        <w:t>iyar zuciya "Ke dai bari, ya aka yi? Akwai matsala ne?"</w:t>
      </w:r>
    </w:p>
    <w:p w:rsidR="00000000" w:rsidRDefault="00DE55CC">
      <w:pPr>
        <w:rPr>
          <w:rFonts w:hint="eastAsia"/>
        </w:rPr>
      </w:pPr>
    </w:p>
    <w:p w:rsidR="00000000" w:rsidRDefault="00DE55CC">
      <w:pPr>
        <w:rPr>
          <w:rFonts w:hint="eastAsia"/>
        </w:rPr>
      </w:pPr>
      <w:r>
        <w:rPr>
          <w:rFonts w:hint="eastAsia"/>
        </w:rPr>
        <w:t xml:space="preserve">Tsaki Nanna taja ta ce "Idan kin ji matsala d'aya kenan matsaloli dai yaronnan Hammad fa ya dawo k'asar nan." </w:t>
      </w:r>
    </w:p>
    <w:p w:rsidR="00000000" w:rsidRDefault="00DE55CC">
      <w:pPr>
        <w:rPr>
          <w:rFonts w:hint="eastAsia"/>
        </w:rPr>
      </w:pPr>
    </w:p>
    <w:p w:rsidR="00000000" w:rsidRDefault="00DE55CC">
      <w:pPr>
        <w:rPr>
          <w:rFonts w:hint="eastAsia"/>
        </w:rPr>
      </w:pPr>
      <w:r>
        <w:rPr>
          <w:rFonts w:hint="eastAsia"/>
        </w:rPr>
        <w:t>"Innalillahi!" Daga can Kady ta zabga kafin ta ce "Yanzu meye abin yi?" Ammi taja tsaki</w:t>
      </w:r>
      <w:r>
        <w:rPr>
          <w:rFonts w:hint="eastAsia"/>
        </w:rPr>
        <w:t>  "Ke zan tambaya kady, wallahi kaina ya k'ulle kin jefa ni a matsala da na sani tun farko ban karb'i shawararki ba, takaicina d'aya ranar fallasuwar sirrina, ranar da za'a tono b'aragurbin k'wan da na burne, ranar da jama'a da dama za su......" kuka ne ya</w:t>
      </w:r>
      <w:r>
        <w:rPr>
          <w:rFonts w:hint="eastAsia"/>
        </w:rPr>
        <w:t xml:space="preserve"> kufce mata. Kady tayi tsaki "Yanzu na barki kiyi kukan kenan? Idan kin gama kukan sai na kiraki, tunda kuka ne zai mana maganin matsalarmu." </w:t>
      </w:r>
    </w:p>
    <w:p w:rsidR="00000000" w:rsidRDefault="00DE55CC">
      <w:pPr>
        <w:rPr>
          <w:rFonts w:hint="eastAsia"/>
        </w:rPr>
      </w:pPr>
    </w:p>
    <w:p w:rsidR="00000000" w:rsidRDefault="00DE55CC">
      <w:pPr>
        <w:rPr>
          <w:rFonts w:hint="eastAsia"/>
        </w:rPr>
      </w:pPr>
      <w:r>
        <w:rPr>
          <w:rFonts w:hint="eastAsia"/>
        </w:rPr>
        <w:t xml:space="preserve">Had'iye kukan tayi da kyar ta ce "To yanzu ya kike so ayi?" </w:t>
      </w:r>
    </w:p>
    <w:p w:rsidR="00000000" w:rsidRDefault="00DE55CC">
      <w:pPr>
        <w:rPr>
          <w:rFonts w:hint="eastAsia"/>
        </w:rPr>
      </w:pPr>
    </w:p>
    <w:p w:rsidR="00000000" w:rsidRDefault="00DE55CC">
      <w:pPr>
        <w:rPr>
          <w:rFonts w:hint="eastAsia"/>
        </w:rPr>
      </w:pPr>
      <w:r>
        <w:rPr>
          <w:rFonts w:hint="eastAsia"/>
        </w:rPr>
        <w:t>"Ki bud'e kunne da kyau ki jini, idan zai yiwu a s</w:t>
      </w:r>
      <w:r>
        <w:rPr>
          <w:rFonts w:hint="eastAsia"/>
        </w:rPr>
        <w:t xml:space="preserve">alwantar da ran Hammad kawai idan ba haka ba komai na iya faruwa."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Ammi ta saki ajiyar zuciya a karo na biyu kafin Ta ce "Kina ganin haka ne mafita?" Tsaki kawai Kady ta ja tare da latse madannin wayar ta mutu ta san sarai Ammin yanzu zata waske zancen </w:t>
      </w:r>
      <w:r>
        <w:rPr>
          <w:rFonts w:hint="eastAsia"/>
        </w:rPr>
        <w:t xml:space="preserve">kisan, duk da ita dai bata hango wata mafita bayan wannanba.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w:t>
      </w:r>
    </w:p>
    <w:p w:rsidR="00000000" w:rsidRDefault="00DE55CC">
      <w:pPr>
        <w:rPr>
          <w:rFonts w:hint="eastAsia"/>
        </w:rPr>
      </w:pPr>
    </w:p>
    <w:p w:rsidR="00000000" w:rsidRDefault="00DE55CC">
      <w:pPr>
        <w:rPr>
          <w:rFonts w:hint="eastAsia"/>
        </w:rPr>
      </w:pPr>
      <w:r>
        <w:rPr>
          <w:rFonts w:hint="eastAsia"/>
        </w:rPr>
        <w:t>Sai da ya yi wanka sannan ya samu nutsuwa, duk da har a lokacin yana jin yanayin yarda k'irjinsa yake duka, Kansa yana matuk'ar sarawa, a zahirin gaskiya ji yake ya</w:t>
      </w:r>
    </w:p>
    <w:p w:rsidR="00000000" w:rsidRDefault="00DE55CC">
      <w:pPr>
        <w:rPr>
          <w:rFonts w:hint="eastAsia"/>
        </w:rPr>
      </w:pPr>
      <w:r>
        <w:rPr>
          <w:rFonts w:hint="eastAsia"/>
        </w:rPr>
        <w:t>Kamata ya san</w:t>
      </w:r>
      <w:r>
        <w:rPr>
          <w:rFonts w:hint="eastAsia"/>
        </w:rPr>
        <w:t>ar da mahaifiyarsa zancen nan, duk da muninsa ya kai muni amma bai kamata ya b'oye mata ba ba yanzu ake ji ba gaba ake ji, tunda ya tabbatar Hamda bata da gadon mahaifinsa, Bai kamata kuma ta cigaba da amsa sunan Mahaifin nasa alhali shi yasa ba ubanta ban</w:t>
      </w:r>
      <w:r>
        <w:rPr>
          <w:rFonts w:hint="eastAsia"/>
        </w:rPr>
        <w:t>e.......</w:t>
      </w:r>
    </w:p>
    <w:p w:rsidR="00000000" w:rsidRDefault="00DE55CC">
      <w:pPr>
        <w:rPr>
          <w:rFonts w:hint="eastAsia"/>
        </w:rPr>
      </w:pPr>
    </w:p>
    <w:p w:rsidR="00000000" w:rsidRDefault="00DE55CC">
      <w:pPr>
        <w:rPr>
          <w:rFonts w:hint="eastAsia"/>
        </w:rPr>
      </w:pPr>
      <w:r>
        <w:rPr>
          <w:rFonts w:hint="eastAsia"/>
        </w:rPr>
        <w:t>To fa! Wannan shine Ya Abin Yake?DON SAMUN WANNAN LITTAFIN KYAUTA NA YA ABIN YAKE SHIGA WANNAN LINK D</w:t>
      </w:r>
      <w:r>
        <w:rPr>
          <w:rFonts w:hint="eastAsia"/>
        </w:rPr>
        <w:t>’</w:t>
      </w:r>
      <w:r>
        <w:rPr>
          <w:rFonts w:hint="eastAsia"/>
        </w:rPr>
        <w:t>IN ZA</w:t>
      </w:r>
      <w:r>
        <w:rPr>
          <w:rFonts w:hint="eastAsia"/>
        </w:rPr>
        <w:t>’</w:t>
      </w:r>
      <w:r>
        <w:rPr>
          <w:rFonts w:hint="eastAsia"/>
        </w:rPr>
        <w:t>A DINGA TURASHI SAU UKU A RANA.</w:t>
      </w:r>
    </w:p>
    <w:p w:rsidR="00000000" w:rsidRDefault="00DE55CC">
      <w:pPr>
        <w:rPr>
          <w:rFonts w:hint="eastAsia"/>
        </w:rPr>
      </w:pPr>
    </w:p>
    <w:p w:rsidR="00000000" w:rsidRDefault="00DE55CC">
      <w:pPr>
        <w:rPr>
          <w:rFonts w:hint="eastAsia"/>
        </w:rPr>
      </w:pPr>
      <w:r>
        <w:rPr>
          <w:rFonts w:hint="eastAsia"/>
        </w:rPr>
        <w:t>DAGA ALKALAMIN 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Open this link to join my WhatsApp Group: https://chat.whatsapp.co</w:t>
      </w:r>
      <w:r>
        <w:rPr>
          <w:rFonts w:hint="eastAsia"/>
        </w:rPr>
        <w:t>m/5Y2EmZDu7OvHg6iDTCY81D</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Follow me on Wattpad </w:t>
      </w:r>
    </w:p>
    <w:p w:rsidR="00000000" w:rsidRDefault="00DE55CC">
      <w:pPr>
        <w:rPr>
          <w:rFonts w:hint="eastAsia"/>
        </w:rPr>
      </w:pPr>
    </w:p>
    <w:p w:rsidR="00000000" w:rsidRDefault="00DE55CC">
      <w:pPr>
        <w:rPr>
          <w:rFonts w:hint="eastAsia"/>
        </w:rPr>
      </w:pPr>
      <w:r>
        <w:rPr>
          <w:rFonts w:hint="eastAsia"/>
        </w:rPr>
        <w:t>@Nazeefah381</w:t>
      </w:r>
    </w:p>
    <w:p w:rsidR="00000000" w:rsidRDefault="00DE55CC">
      <w:pPr>
        <w:rPr>
          <w:rFonts w:hint="eastAsia"/>
        </w:rPr>
      </w:pPr>
    </w:p>
    <w:p w:rsidR="00000000" w:rsidRDefault="00DE55CC">
      <w:pPr>
        <w:rPr>
          <w:rFonts w:hint="eastAsia"/>
        </w:rPr>
      </w:pPr>
      <w:r>
        <w:rPr>
          <w:rFonts w:hint="eastAsia"/>
        </w:rPr>
        <w:t xml:space="preserve">ArewaBooks </w:t>
      </w:r>
    </w:p>
    <w:p w:rsidR="00000000" w:rsidRDefault="00DE55CC">
      <w:pPr>
        <w:rPr>
          <w:rFonts w:hint="eastAsia"/>
        </w:rPr>
      </w:pPr>
    </w:p>
    <w:p w:rsidR="00000000" w:rsidRDefault="00DE55CC">
      <w:pPr>
        <w:rPr>
          <w:rFonts w:hint="eastAsia"/>
        </w:rPr>
      </w:pPr>
      <w:r>
        <w:rPr>
          <w:rFonts w:hint="eastAsia"/>
        </w:rPr>
        <w:t>@Nazeefah</w:t>
      </w:r>
    </w:p>
    <w:p w:rsidR="00000000" w:rsidRDefault="00DE55CC">
      <w:pPr>
        <w:rPr>
          <w:rFonts w:hint="eastAsia"/>
        </w:rPr>
      </w:pPr>
      <w:r>
        <w:rPr>
          <w:rFonts w:hint="eastAsia"/>
        </w:rPr>
        <w:t>https://arewabooks.com/book?id=635c58dc8a75f51b283a378e</w:t>
      </w:r>
    </w:p>
    <w:p w:rsidR="00000000" w:rsidRDefault="00DE55CC">
      <w:pPr>
        <w:rPr>
          <w:rFonts w:hint="eastAsia"/>
        </w:rPr>
      </w:pPr>
    </w:p>
    <w:p w:rsidR="00000000" w:rsidRDefault="00DE55CC">
      <w:pPr>
        <w:rPr>
          <w:rFonts w:hint="eastAsia"/>
        </w:rPr>
      </w:pPr>
      <w:r>
        <w:rPr>
          <w:rFonts w:hint="eastAsia"/>
        </w:rPr>
        <w:t>Da safiyar ranar ta shirya tsaf, da azama ta ja motarta s</w:t>
      </w:r>
      <w:r>
        <w:rPr>
          <w:rFonts w:hint="eastAsia"/>
        </w:rPr>
        <w:t>ai gidan Kady don sam kasa barci tayi jiya tambayar duniya kuma Abbu yayi mata sai ta ce Bata jin dad'i ne, shi yasa yau tana cewa zata Asibiti bai yi nawar hanata ba, don yanayin da ta kwana shi kansa abin ya yi matuk'ar rikitashi, sai ya ce tun bayan hai</w:t>
      </w:r>
      <w:r>
        <w:rPr>
          <w:rFonts w:hint="eastAsia"/>
        </w:rPr>
        <w:t xml:space="preserve">huwar Hamda bai tab'a riskarta a yanayi kwatankwacin na jiya ba. </w:t>
      </w:r>
    </w:p>
    <w:p w:rsidR="00000000" w:rsidRDefault="00DE55CC">
      <w:pPr>
        <w:rPr>
          <w:rFonts w:hint="eastAsia"/>
        </w:rPr>
      </w:pPr>
    </w:p>
    <w:p w:rsidR="00000000" w:rsidRDefault="00DE55CC">
      <w:pPr>
        <w:rPr>
          <w:rFonts w:hint="eastAsia"/>
        </w:rPr>
      </w:pPr>
      <w:r>
        <w:rPr>
          <w:rFonts w:hint="eastAsia"/>
        </w:rPr>
        <w:t>Daga jin yanayin horn d'in motar Kady Ta tabbatar mutuniyartace ita kanta sam bata cikin nutsuwa don haka yau da wuri ta sallami mai gidan, tana shirin kiranta a waya sai gata ta bayyana. D</w:t>
      </w:r>
      <w:r>
        <w:rPr>
          <w:rFonts w:hint="eastAsia"/>
        </w:rPr>
        <w:t>a sauri ta bud'e k'ofar hasashenta kuwa ya yi dai-dai don Sakina ce cikin wani irin yanayi ta shigo parlourn, wullar da jakarta kawai tayi ta ce "Kina ganin kashe Hammad shi zai rufe b'aragurbin sirrina?</w:t>
      </w:r>
    </w:p>
    <w:p w:rsidR="00000000" w:rsidRDefault="00DE55CC">
      <w:pPr>
        <w:rPr>
          <w:rFonts w:hint="eastAsia"/>
        </w:rPr>
      </w:pPr>
    </w:p>
    <w:p w:rsidR="00000000" w:rsidRDefault="00DE55CC">
      <w:pPr>
        <w:rPr>
          <w:rFonts w:hint="eastAsia"/>
        </w:rPr>
      </w:pPr>
      <w:r>
        <w:rPr>
          <w:rFonts w:hint="eastAsia"/>
        </w:rPr>
        <w:t>"K'warai kuwa." Kady ta masa mata cike da k'warin g</w:t>
      </w:r>
      <w:r>
        <w:rPr>
          <w:rFonts w:hint="eastAsia"/>
        </w:rPr>
        <w:t>wiwa "Rashin salwantar da rayuwar Hammad shi yake nuni da fallasuwar b'aragurbin k'wan da zai girgiza ahalin D'an Borno."</w:t>
      </w:r>
    </w:p>
    <w:p w:rsidR="00000000" w:rsidRDefault="00DE55CC">
      <w:pPr>
        <w:rPr>
          <w:rFonts w:hint="eastAsia"/>
        </w:rPr>
      </w:pPr>
    </w:p>
    <w:p w:rsidR="00000000" w:rsidRDefault="00DE55CC">
      <w:pPr>
        <w:rPr>
          <w:rFonts w:hint="eastAsia"/>
        </w:rPr>
      </w:pPr>
      <w:r>
        <w:rPr>
          <w:rFonts w:hint="eastAsia"/>
        </w:rPr>
        <w:t>Sakina tayi tsai da ranta, kafin ta saki gwauran ajiyar zuciya, ta ce "Bana son salwantar rai, zan saka dai a sake masa gargad'i had'</w:t>
      </w:r>
      <w:r>
        <w:rPr>
          <w:rFonts w:hint="eastAsia"/>
        </w:rPr>
        <w:t>e da tabbatar masa da k'udirina na k'arshe idan har ya sake ya bayyanawa mutane gaskiyar lamari."</w:t>
      </w:r>
    </w:p>
    <w:p w:rsidR="00000000" w:rsidRDefault="00DE55CC">
      <w:pPr>
        <w:rPr>
          <w:rFonts w:hint="eastAsia"/>
        </w:rPr>
      </w:pPr>
    </w:p>
    <w:p w:rsidR="00000000" w:rsidRDefault="00DE55CC">
      <w:pPr>
        <w:rPr>
          <w:rFonts w:hint="eastAsia"/>
        </w:rPr>
      </w:pPr>
      <w:r>
        <w:rPr>
          <w:rFonts w:hint="eastAsia"/>
        </w:rPr>
        <w:t>Kady tsaki ta ja, kafin ta ce "Ni ban ga dalilinki na rashin son kashe shi ba, mutumin da rayuwarsa kamar wata bala'i ce ga taki rayuwar, ke da kanki kince b</w:t>
      </w:r>
      <w:r>
        <w:rPr>
          <w:rFonts w:hint="eastAsia"/>
        </w:rPr>
        <w:t>aya miki kallon mutunci balle ya girmamaki, kina tunanin idan ya cigaba da yi miki haka uwarsa ba zata so sanin dalili ba? Kina tunanin idan ya b'oyewa kowa zai iya b'oyewa mahaifiyarsa?"</w:t>
      </w:r>
    </w:p>
    <w:p w:rsidR="00000000" w:rsidRDefault="00DE55CC">
      <w:pPr>
        <w:rPr>
          <w:rFonts w:hint="eastAsia"/>
        </w:rPr>
      </w:pPr>
    </w:p>
    <w:p w:rsidR="00000000" w:rsidRDefault="00DE55CC">
      <w:pPr>
        <w:rPr>
          <w:rFonts w:hint="eastAsia"/>
        </w:rPr>
      </w:pPr>
      <w:r>
        <w:rPr>
          <w:rFonts w:hint="eastAsia"/>
        </w:rPr>
        <w:t>Sakina ta share zufar da ta game goshinta. Hankalinta a tashe ta ce</w:t>
      </w:r>
      <w:r>
        <w:rPr>
          <w:rFonts w:hint="eastAsia"/>
        </w:rPr>
        <w:t xml:space="preserve"> "Tabbas zancenki na kan hanya, saboda yarinyarsa Kamla yarda kika san kaki yarinyar nan Hamda tayi saboda tsananin kamarsu, ni kaina har mamakin bayyanuwar kamar nayi, wallahi abin ya bani tsoro kamar dai wata ishara ce </w:t>
      </w:r>
      <w:r>
        <w:rPr>
          <w:rFonts w:hint="eastAsia"/>
        </w:rPr>
        <w:lastRenderedPageBreak/>
        <w:t>Allah yake so ya nuna...."</w:t>
      </w:r>
    </w:p>
    <w:p w:rsidR="00000000" w:rsidRDefault="00DE55CC">
      <w:pPr>
        <w:rPr>
          <w:rFonts w:hint="eastAsia"/>
        </w:rPr>
      </w:pPr>
    </w:p>
    <w:p w:rsidR="00000000" w:rsidRDefault="00DE55CC">
      <w:pPr>
        <w:rPr>
          <w:rFonts w:hint="eastAsia"/>
        </w:rPr>
      </w:pPr>
      <w:r>
        <w:rPr>
          <w:rFonts w:hint="eastAsia"/>
        </w:rPr>
        <w:t>"Shi na</w:t>
      </w:r>
      <w:r>
        <w:rPr>
          <w:rFonts w:hint="eastAsia"/>
        </w:rPr>
        <w:t xml:space="preserve">ke so ki gane, ki cire duk wani shakku a kawar dashi daga doron k'asa, ina dalili? Tun ranar da abin ya afku na sanar da ke a kawar da shi kika wani ce a gargad'eshi, alhali kwalliya bata biya kud'in sabulu ba namijin dai da kike so baki haifeshi ba, kika </w:t>
      </w:r>
      <w:r>
        <w:rPr>
          <w:rFonts w:hint="eastAsia"/>
        </w:rPr>
        <w:t>tsaya cewa wai yaro ne zai ji tsoron tona hakan ga kowa, to ga dai yaro nan  ya girma kuma yana shirin bankad'a duk wani sirri idan ba kiyi wasa ba, haba idan da nice ai da tuni an wuce wajen."</w:t>
      </w:r>
    </w:p>
    <w:p w:rsidR="00000000" w:rsidRDefault="00DE55CC">
      <w:pPr>
        <w:rPr>
          <w:rFonts w:hint="eastAsia"/>
        </w:rPr>
      </w:pPr>
    </w:p>
    <w:p w:rsidR="00000000" w:rsidRDefault="00DE55CC">
      <w:pPr>
        <w:rPr>
          <w:rFonts w:hint="eastAsia"/>
        </w:rPr>
      </w:pPr>
      <w:r>
        <w:rPr>
          <w:rFonts w:hint="eastAsia"/>
        </w:rPr>
        <w:t>Sakina ta ja ajiyar zuciya "Shikkenan, ki bari zan shigo yank</w:t>
      </w:r>
      <w:r>
        <w:rPr>
          <w:rFonts w:hint="eastAsia"/>
        </w:rPr>
        <w:t>e shawara  anjima insha Allah." Daga haka suka yi sallama, Sakina kam ta samu salama a zuciyarta ta kuma amince da shawarar Kady tana ganin hakan kawai shine mafita a gareta, da ahalin D'an Borno family gaba d'aya.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Tun asub</w:t>
      </w:r>
      <w:r>
        <w:rPr>
          <w:rFonts w:hint="eastAsia"/>
        </w:rPr>
        <w:t>a da ta farka bata koma ba gyara sashen Didi tayi kafin ta tafi sashen Amminta nan ma ta gyara. Wanka kawai tayi ta dawo parlourn Didin ta zauna had'e da d'aukar Alk'ur'ani tana karatu, Didi kuwa lazimi take, da radio a gefenta tana saurarar labaran BBC Ha</w:t>
      </w:r>
      <w:r>
        <w:rPr>
          <w:rFonts w:hint="eastAsia"/>
        </w:rPr>
        <w:t>usa.</w:t>
      </w:r>
    </w:p>
    <w:p w:rsidR="00000000" w:rsidRDefault="00DE55CC">
      <w:pPr>
        <w:rPr>
          <w:rFonts w:hint="eastAsia"/>
        </w:rPr>
      </w:pPr>
      <w:r>
        <w:rPr>
          <w:rFonts w:hint="eastAsia"/>
        </w:rPr>
        <w:t>Sai da Takwas ta cika sannan ta shiga kitchen don d'ora abin karyawa kasancewar juma'a ce Didin bata azimin tsofaffi don idan watan azimin tsoffin ya shiga sau hud'u take yinsa duk sati litinin,talata,laraba da Alhamis.</w:t>
      </w:r>
    </w:p>
    <w:p w:rsidR="00000000" w:rsidRDefault="00DE55CC">
      <w:pPr>
        <w:rPr>
          <w:rFonts w:hint="eastAsia"/>
        </w:rPr>
      </w:pPr>
    </w:p>
    <w:p w:rsidR="00000000" w:rsidRDefault="00DE55CC">
      <w:pPr>
        <w:rPr>
          <w:rFonts w:hint="eastAsia"/>
        </w:rPr>
      </w:pPr>
      <w:r>
        <w:rPr>
          <w:rFonts w:hint="eastAsia"/>
        </w:rPr>
        <w:t>Kunun tsamiya da ta saka wadat</w:t>
      </w:r>
      <w:r>
        <w:rPr>
          <w:rFonts w:hint="eastAsia"/>
        </w:rPr>
        <w:t xml:space="preserve">accen lemon tsami tayi musu, sannan ta soya musu k'osai da dankali da k'wai. </w:t>
      </w:r>
    </w:p>
    <w:p w:rsidR="00000000" w:rsidRDefault="00DE55CC">
      <w:pPr>
        <w:rPr>
          <w:rFonts w:hint="eastAsia"/>
        </w:rPr>
      </w:pPr>
    </w:p>
    <w:p w:rsidR="00000000" w:rsidRDefault="00DE55CC">
      <w:pPr>
        <w:rPr>
          <w:rFonts w:hint="eastAsia"/>
        </w:rPr>
      </w:pPr>
      <w:r>
        <w:rPr>
          <w:rFonts w:hint="eastAsia"/>
        </w:rPr>
        <w:t>Kafin kace me? Har ta gama, ta kawo Daddumar Didin ta jeresu. Didin shi mata albarka kawai take tana fad'in Uwarki tayi farar haihuwa sai dai ita bata san haka ba shashasha, a z</w:t>
      </w:r>
      <w:r>
        <w:rPr>
          <w:rFonts w:hint="eastAsia"/>
        </w:rPr>
        <w:t>amanin nan samun yarinya mai hali irin naki ai sai an tona." Murmushi kawai Hamda tayi. Dai-dai lokacin da aka yi knocking k'ofar sashen Didin.</w:t>
      </w:r>
    </w:p>
    <w:p w:rsidR="00000000" w:rsidRDefault="00DE55CC">
      <w:pPr>
        <w:rPr>
          <w:rFonts w:hint="eastAsia"/>
        </w:rPr>
      </w:pPr>
    </w:p>
    <w:p w:rsidR="00000000" w:rsidRDefault="00DE55CC">
      <w:pPr>
        <w:rPr>
          <w:rFonts w:hint="eastAsia"/>
        </w:rPr>
      </w:pPr>
      <w:r>
        <w:rPr>
          <w:rFonts w:hint="eastAsia"/>
        </w:rPr>
        <w:t>Tsaki Didi tayi kafin ta ce "Jaraba, ko waye kuma da safiyar nan? Allah yasa dai lafiya."</w:t>
      </w:r>
    </w:p>
    <w:p w:rsidR="00000000" w:rsidRDefault="00DE55CC">
      <w:pPr>
        <w:rPr>
          <w:rFonts w:hint="eastAsia"/>
        </w:rPr>
      </w:pPr>
      <w:r>
        <w:rPr>
          <w:rFonts w:hint="eastAsia"/>
        </w:rPr>
        <w:t>Hamda ta kalli agogon</w:t>
      </w:r>
      <w:r>
        <w:rPr>
          <w:rFonts w:hint="eastAsia"/>
        </w:rPr>
        <w:t xml:space="preserve"> parlourn ta ce "Didi k'arfe 9:30, yanzu ai ba sassafe bane." "Gurinki ne ba sassafe ba wajen mutanen gidan nan kam ai ba mamaki yanzu suka yi juyin farko." Hamda dariya ta guntse kafin ta k'arasa bakin k'ofar. Cikin sanyin muryarta ta ce "Wanene?" "Bud'e"</w:t>
      </w:r>
      <w:r>
        <w:rPr>
          <w:rFonts w:hint="eastAsia"/>
        </w:rPr>
        <w:t xml:space="preserve"> kawai ya ce cikin dakewar tasa muryar.</w:t>
      </w:r>
    </w:p>
    <w:p w:rsidR="00000000" w:rsidRDefault="00DE55CC">
      <w:pPr>
        <w:rPr>
          <w:rFonts w:hint="eastAsia"/>
        </w:rPr>
      </w:pPr>
    </w:p>
    <w:p w:rsidR="00000000" w:rsidRDefault="00DE55CC">
      <w:pPr>
        <w:rPr>
          <w:rFonts w:hint="eastAsia"/>
        </w:rPr>
      </w:pPr>
      <w:r>
        <w:rPr>
          <w:rFonts w:hint="eastAsia"/>
        </w:rPr>
        <w:t>Gabanta ne ya fad'i sanin cewa shine tun jiya ta haddaci muryar tasa, da zarar taji take riskar kanta cikin wata irin razananniyar fad'uwar gaba.</w:t>
      </w:r>
    </w:p>
    <w:p w:rsidR="00000000" w:rsidRDefault="00DE55CC">
      <w:pPr>
        <w:rPr>
          <w:rFonts w:hint="eastAsia"/>
        </w:rPr>
      </w:pPr>
    </w:p>
    <w:p w:rsidR="00000000" w:rsidRDefault="00DE55CC">
      <w:pPr>
        <w:rPr>
          <w:rFonts w:hint="eastAsia"/>
        </w:rPr>
      </w:pPr>
      <w:r>
        <w:rPr>
          <w:rFonts w:hint="eastAsia"/>
        </w:rPr>
        <w:t>Hannunta na rawa ta murd'a handle d'in k'ofar bayan ta murza mukulli</w:t>
      </w:r>
      <w:r>
        <w:rPr>
          <w:rFonts w:hint="eastAsia"/>
        </w:rPr>
        <w:t>n da yake jikin k'ofar.</w:t>
      </w:r>
    </w:p>
    <w:p w:rsidR="00000000" w:rsidRDefault="00DE55CC">
      <w:pPr>
        <w:rPr>
          <w:rFonts w:hint="eastAsia"/>
        </w:rPr>
      </w:pPr>
    </w:p>
    <w:p w:rsidR="00000000" w:rsidRDefault="00DE55CC">
      <w:pPr>
        <w:rPr>
          <w:rFonts w:hint="eastAsia"/>
        </w:rPr>
      </w:pPr>
      <w:r>
        <w:rPr>
          <w:rFonts w:hint="eastAsia"/>
        </w:rPr>
        <w:t xml:space="preserve">K'amshin turarensa ne ya fara dokar hancinta kafin ya shigo idanunsa a kanta, yarda ta mak'ale jikin bangon ya tabbatar masa da yanayinta na rashin sabo da jama'a. Kamar a tsorace take da mutane bata sakewa da su, kullum yanayinta </w:t>
      </w:r>
      <w:r>
        <w:rPr>
          <w:rFonts w:hint="eastAsia"/>
        </w:rPr>
        <w:t>na nuna kamar ace kyat ta zura da gudu.</w:t>
      </w:r>
    </w:p>
    <w:p w:rsidR="00000000" w:rsidRDefault="00DE55CC">
      <w:pPr>
        <w:rPr>
          <w:rFonts w:hint="eastAsia"/>
        </w:rPr>
      </w:pPr>
    </w:p>
    <w:p w:rsidR="00000000" w:rsidRDefault="00DE55CC">
      <w:pPr>
        <w:rPr>
          <w:rFonts w:hint="eastAsia"/>
        </w:rPr>
      </w:pPr>
      <w:r>
        <w:rPr>
          <w:rFonts w:hint="eastAsia"/>
        </w:rPr>
        <w:t xml:space="preserve">Idanunta a k'asa cikin rawar murya ta ce "Ina kwana?" </w:t>
      </w:r>
    </w:p>
    <w:p w:rsidR="00000000" w:rsidRDefault="00DE55CC">
      <w:pPr>
        <w:rPr>
          <w:rFonts w:hint="eastAsia"/>
        </w:rPr>
      </w:pPr>
    </w:p>
    <w:p w:rsidR="00000000" w:rsidRDefault="00DE55CC">
      <w:pPr>
        <w:rPr>
          <w:rFonts w:hint="eastAsia"/>
        </w:rPr>
      </w:pPr>
      <w:r>
        <w:rPr>
          <w:rFonts w:hint="eastAsia"/>
        </w:rPr>
        <w:t>D'auke idanunsa ya yi daga kanta kafin ya amsa da "Lafiya" ya shige ya barta a tsaye ta bi bayansa da kallo sanye yake da jallabiya mai gajeren hannu, wanda ta</w:t>
      </w:r>
      <w:r>
        <w:rPr>
          <w:rFonts w:hint="eastAsia"/>
        </w:rPr>
        <w:t xml:space="preserve"> bayyana damtsen hannunsa da gashi ya kwanta luf a jikinsa.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gefen Didi ya zauna yana gaisheta cike da Kamala, idanunsa akan coolers d'in da suke zube bisa daddumar, dama ji yake kamar an wawashe masa kayan cikin sa kaf, ko don daga training wanka kawai</w:t>
      </w:r>
      <w:r>
        <w:rPr>
          <w:rFonts w:hint="eastAsia"/>
        </w:rPr>
        <w:t xml:space="preserve"> yayi ya taho nan wajen Didi, kamar yarda ya saba tun a da, in dai Didin tana nan da safe nan wajenta yake karyawa. </w:t>
      </w:r>
    </w:p>
    <w:p w:rsidR="00000000" w:rsidRDefault="00DE55CC">
      <w:pPr>
        <w:rPr>
          <w:rFonts w:hint="eastAsia"/>
        </w:rPr>
      </w:pPr>
    </w:p>
    <w:p w:rsidR="00000000" w:rsidRDefault="00DE55CC">
      <w:pPr>
        <w:rPr>
          <w:rFonts w:hint="eastAsia"/>
        </w:rPr>
      </w:pPr>
      <w:r>
        <w:rPr>
          <w:rFonts w:hint="eastAsia"/>
        </w:rPr>
        <w:t>Cup kawai suka ga ya d'auka ya fara tsiyayyar kunun da yake cikin flask d'in sai zabga k'amshi yake na lemon tsami da kayan k'amshi. Da tu</w:t>
      </w:r>
      <w:r>
        <w:rPr>
          <w:rFonts w:hint="eastAsia"/>
        </w:rPr>
        <w:t>ririn da komai ya kai bakinsa, har hakan ya ba Hamda mamaki ganin yarda yake cin k'osan da zafinsa cikin hanzari ko ta kan Irish d'in bai bi ba. Haka dama shi yake cin abincinsa a hanzarce musamman idan yana jin yunwa, shi yasa yake da k'akk'arfan jiki kum</w:t>
      </w:r>
      <w:r>
        <w:rPr>
          <w:rFonts w:hint="eastAsia"/>
        </w:rPr>
        <w:t>a ginanne mai d'auke da murjajjiyar fata.</w:t>
      </w:r>
    </w:p>
    <w:p w:rsidR="00000000" w:rsidRDefault="00DE55CC">
      <w:pPr>
        <w:rPr>
          <w:rFonts w:hint="eastAsia"/>
        </w:rPr>
      </w:pPr>
    </w:p>
    <w:p w:rsidR="00000000" w:rsidRDefault="00DE55CC">
      <w:pPr>
        <w:rPr>
          <w:rFonts w:hint="eastAsia"/>
        </w:rPr>
      </w:pPr>
      <w:r>
        <w:rPr>
          <w:rFonts w:hint="eastAsia"/>
        </w:rPr>
        <w:t xml:space="preserve">Tsaki Didi tayi tana harararsa "Ni fa Hammadu bana son iya shege, waye ya gayyato ka nan kake shirin cinye mana abinci? Shi yasa ga kanan a tsaye k'ik'am da kai." </w:t>
      </w:r>
    </w:p>
    <w:p w:rsidR="00000000" w:rsidRDefault="00DE55CC">
      <w:pPr>
        <w:rPr>
          <w:rFonts w:hint="eastAsia"/>
        </w:rPr>
      </w:pPr>
    </w:p>
    <w:p w:rsidR="00000000" w:rsidRDefault="00DE55CC">
      <w:pPr>
        <w:rPr>
          <w:rFonts w:hint="eastAsia"/>
        </w:rPr>
      </w:pPr>
      <w:r>
        <w:rPr>
          <w:rFonts w:hint="eastAsia"/>
        </w:rPr>
        <w:t>Fuskarsa ya d'aure sosai kafin ya ture kwanan k'</w:t>
      </w:r>
      <w:r>
        <w:rPr>
          <w:rFonts w:hint="eastAsia"/>
        </w:rPr>
        <w:t xml:space="preserve">osan cikin fad'in "Alhamdulillah" Didi ta saka salati bayan ganin ya wawashe k'osan tas guda biyar kacal ya bari. </w:t>
      </w:r>
    </w:p>
    <w:p w:rsidR="00000000" w:rsidRDefault="00DE55CC">
      <w:pPr>
        <w:rPr>
          <w:rFonts w:hint="eastAsia"/>
        </w:rPr>
      </w:pPr>
    </w:p>
    <w:p w:rsidR="00000000" w:rsidRDefault="00DE55CC">
      <w:pPr>
        <w:rPr>
          <w:rFonts w:hint="eastAsia"/>
        </w:rPr>
      </w:pPr>
      <w:r>
        <w:rPr>
          <w:rFonts w:hint="eastAsia"/>
        </w:rPr>
        <w:t>Murmushi ya sauke a fuskarta ya ce "Kin san rabona da irin abincin nan kuwa?" "Ina zan sani tunda ni ba Allahn musuru bace, kawai ka zo ka w</w:t>
      </w:r>
      <w:r>
        <w:rPr>
          <w:rFonts w:hint="eastAsia"/>
        </w:rPr>
        <w:t>awashe k'osan nan yarinyar nan ko ci ba tayi ba, tun safe take aiki akan digadiginta, ina ruwana y'ar uwarka ka cuta don wannan biyar d'in dai ba bata zan ba wallahi." Ta fad'a tana dangwalar yaji ta cinyeshi tas.</w:t>
      </w:r>
    </w:p>
    <w:p w:rsidR="00000000" w:rsidRDefault="00DE55CC">
      <w:pPr>
        <w:rPr>
          <w:rFonts w:hint="eastAsia"/>
        </w:rPr>
      </w:pPr>
    </w:p>
    <w:p w:rsidR="00000000" w:rsidRDefault="00DE55CC">
      <w:pPr>
        <w:rPr>
          <w:rFonts w:hint="eastAsia"/>
        </w:rPr>
      </w:pPr>
      <w:r>
        <w:rPr>
          <w:rFonts w:hint="eastAsia"/>
        </w:rPr>
        <w:t>Hamda mik'ewa tayi ta shige d'aki don dam</w:t>
      </w:r>
      <w:r>
        <w:rPr>
          <w:rFonts w:hint="eastAsia"/>
        </w:rPr>
        <w:t xml:space="preserve">a ita ba gwanar karya wa bace da wuri. Yabi bayanta da kallo cike da tausayinta sai ji Didi tayi ya saki ajiyar zuciya ya ce </w:t>
      </w:r>
    </w:p>
    <w:p w:rsidR="00000000" w:rsidRDefault="00DE55CC">
      <w:pPr>
        <w:rPr>
          <w:rFonts w:hint="eastAsia"/>
        </w:rPr>
      </w:pPr>
    </w:p>
    <w:p w:rsidR="00000000" w:rsidRDefault="00DE55CC">
      <w:pPr>
        <w:rPr>
          <w:rFonts w:hint="eastAsia"/>
        </w:rPr>
      </w:pPr>
      <w:r>
        <w:rPr>
          <w:rFonts w:hint="eastAsia"/>
        </w:rPr>
        <w:t xml:space="preserve">"Har yanzu uwarta bata karb'eta a matsayin y'a ba tamkar sauran y'ay'anta?" </w:t>
      </w:r>
    </w:p>
    <w:p w:rsidR="00000000" w:rsidRDefault="00DE55CC">
      <w:pPr>
        <w:rPr>
          <w:rFonts w:hint="eastAsia"/>
        </w:rPr>
      </w:pPr>
    </w:p>
    <w:p w:rsidR="00000000" w:rsidRDefault="00DE55CC">
      <w:pPr>
        <w:rPr>
          <w:rFonts w:hint="eastAsia"/>
        </w:rPr>
      </w:pPr>
      <w:r>
        <w:rPr>
          <w:rFonts w:hint="eastAsia"/>
        </w:rPr>
        <w:t>Tsaki Didi tayi ta ce "Yaushe zata karb'eta ai Umar</w:t>
      </w:r>
      <w:r>
        <w:rPr>
          <w:rFonts w:hint="eastAsia"/>
        </w:rPr>
        <w:t>u ya cuceku da ya auro muku jahila, wannan zuwan ma da nayi haka na zo na tarar da ita a galabaice ciwon sanyi ya kwantar da ita, saboda tsabar aikin azaba da take bata. Allah wadaran dai Halin Sakina mai farar fuska bak'ar zuciya."</w:t>
      </w:r>
    </w:p>
    <w:p w:rsidR="00000000" w:rsidRDefault="00DE55CC">
      <w:pPr>
        <w:rPr>
          <w:rFonts w:hint="eastAsia"/>
        </w:rPr>
      </w:pPr>
    </w:p>
    <w:p w:rsidR="00000000" w:rsidRDefault="00DE55CC">
      <w:pPr>
        <w:rPr>
          <w:rFonts w:hint="eastAsia"/>
        </w:rPr>
      </w:pPr>
      <w:r>
        <w:rPr>
          <w:rFonts w:hint="eastAsia"/>
        </w:rPr>
        <w:t xml:space="preserve">Shiru Hammad yayi duk </w:t>
      </w:r>
      <w:r>
        <w:rPr>
          <w:rFonts w:hint="eastAsia"/>
        </w:rPr>
        <w:t>da fuskarsa ta nuna zallar b'acin rai bai ce komai ba, ya had'iye abinsa had'e da mik'ewa, ganin Didin na hamma alamar barcin hantsi take buk'ata.</w:t>
      </w:r>
    </w:p>
    <w:p w:rsidR="00000000" w:rsidRDefault="00DE55CC">
      <w:pPr>
        <w:rPr>
          <w:rFonts w:hint="eastAsia"/>
        </w:rPr>
      </w:pPr>
    </w:p>
    <w:p w:rsidR="00000000" w:rsidRDefault="00DE55CC">
      <w:pPr>
        <w:rPr>
          <w:rFonts w:hint="eastAsia"/>
        </w:rPr>
      </w:pPr>
      <w:r>
        <w:rPr>
          <w:rFonts w:hint="eastAsia"/>
        </w:rPr>
        <w:t>Ko da ya koma sashensa, tararwa yayi su Nanna har sun shirya, gidansu zata je kuma ta rok'eshi kwana biyu za</w:t>
      </w:r>
      <w:r>
        <w:rPr>
          <w:rFonts w:hint="eastAsia"/>
        </w:rPr>
        <w:t>ta yi da yaran gaba d'aya.</w:t>
      </w:r>
    </w:p>
    <w:p w:rsidR="00000000" w:rsidRDefault="00DE55CC">
      <w:pPr>
        <w:rPr>
          <w:rFonts w:hint="eastAsia"/>
        </w:rPr>
      </w:pPr>
    </w:p>
    <w:p w:rsidR="00000000" w:rsidRDefault="00DE55CC">
      <w:pPr>
        <w:rPr>
          <w:rFonts w:hint="eastAsia"/>
        </w:rPr>
      </w:pPr>
      <w:r>
        <w:rPr>
          <w:rFonts w:hint="eastAsia"/>
        </w:rPr>
        <w:t>Mahaifiyarta Yayar Sadiya ce (Mahmah) uwa d'aya amma uba kowa da nasa. Ita dangin nata mahaifin a gwarzo suke ita kuma na Mahaifiyar Nanna anan Kano suke.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w:t>
      </w:r>
    </w:p>
    <w:p w:rsidR="00000000" w:rsidRDefault="00DE55CC">
      <w:pPr>
        <w:rPr>
          <w:rFonts w:hint="eastAsia"/>
        </w:rPr>
      </w:pPr>
    </w:p>
    <w:p w:rsidR="00000000" w:rsidRDefault="00DE55CC">
      <w:pPr>
        <w:rPr>
          <w:rFonts w:hint="eastAsia"/>
        </w:rPr>
      </w:pPr>
      <w:r>
        <w:rPr>
          <w:rFonts w:hint="eastAsia"/>
        </w:rPr>
        <w:t>Yana kwance a parlourn da yake b'angarensa</w:t>
      </w:r>
      <w:r>
        <w:rPr>
          <w:rFonts w:hint="eastAsia"/>
        </w:rPr>
        <w:t xml:space="preserve"> yaji ana buga k'ofar da k'arfi tamkar za'a cireta. </w:t>
      </w:r>
    </w:p>
    <w:p w:rsidR="00000000" w:rsidRDefault="00DE55CC">
      <w:pPr>
        <w:rPr>
          <w:rFonts w:hint="eastAsia"/>
        </w:rPr>
      </w:pPr>
    </w:p>
    <w:p w:rsidR="00000000" w:rsidRDefault="00DE55CC">
      <w:pPr>
        <w:rPr>
          <w:rFonts w:hint="eastAsia"/>
        </w:rPr>
      </w:pPr>
      <w:r>
        <w:rPr>
          <w:rFonts w:hint="eastAsia"/>
        </w:rPr>
        <w:t>Rintse ido yayi sam baya son tashi daga kwanciyar da yake, amma ya lura koma waye a uzurce yake daga yanayin bugun na rashin nutsuwa.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"Waye?" Ya fad'a cikin cunkusashshiyar muryarsa daga can b'arin a</w:t>
      </w:r>
      <w:r>
        <w:rPr>
          <w:rFonts w:hint="eastAsia"/>
        </w:rPr>
        <w:t xml:space="preserve">ka ce bud'e ka gani" </w:t>
      </w:r>
    </w:p>
    <w:p w:rsidR="00000000" w:rsidRDefault="00DE55CC">
      <w:pPr>
        <w:rPr>
          <w:rFonts w:hint="eastAsia"/>
        </w:rPr>
      </w:pPr>
    </w:p>
    <w:p w:rsidR="00000000" w:rsidRDefault="00DE55CC">
      <w:pPr>
        <w:rPr>
          <w:rFonts w:hint="eastAsia"/>
        </w:rPr>
      </w:pPr>
      <w:r>
        <w:rPr>
          <w:rFonts w:hint="eastAsia"/>
        </w:rPr>
        <w:t>Ba zai manta muryar ta ba, muryar shaid'aniyar matar nan ce k'awar Sakina wato Kady, ba zai manta wancan lokacin ba, da tare suka aikata abinda har yau yak'i barin zuciyarsa ta huta , bisa son zuciyarsu suka kuma buk'aci tilas ya ruf</w:t>
      </w:r>
      <w:r>
        <w:rPr>
          <w:rFonts w:hint="eastAsia"/>
        </w:rPr>
        <w:t xml:space="preserve">a musu asiri. </w:t>
      </w:r>
    </w:p>
    <w:p w:rsidR="00000000" w:rsidRDefault="00DE55CC">
      <w:pPr>
        <w:rPr>
          <w:rFonts w:hint="eastAsia"/>
        </w:rPr>
      </w:pPr>
    </w:p>
    <w:p w:rsidR="00000000" w:rsidRDefault="00DE55CC">
      <w:pPr>
        <w:rPr>
          <w:rFonts w:hint="eastAsia"/>
        </w:rPr>
      </w:pPr>
      <w:r>
        <w:rPr>
          <w:rFonts w:hint="eastAsia"/>
        </w:rPr>
        <w:t>Fuskarsa ya tamke sosai kafin ya bud'e mata k'ofar, don a shirye yake wannan karan ko da mai suka zo ya shirya karb'arsa.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Kallon-kallo suka shiga wurgawa juna bayan ya bud'e k'ofar, Mamaki ne ya kama Kady ganin yarda Hammad d'in ya zama w</w:t>
      </w:r>
      <w:r>
        <w:rPr>
          <w:rFonts w:hint="eastAsia"/>
        </w:rPr>
        <w:t>ani ingarman namiji, kamar ba yaronnan da shekarun baya suka.....</w:t>
      </w:r>
    </w:p>
    <w:p w:rsidR="00000000" w:rsidRDefault="00DE55CC">
      <w:pPr>
        <w:rPr>
          <w:rFonts w:hint="eastAsia"/>
        </w:rPr>
      </w:pPr>
    </w:p>
    <w:p w:rsidR="00000000" w:rsidRDefault="00DE55CC">
      <w:pPr>
        <w:rPr>
          <w:rFonts w:hint="eastAsia"/>
        </w:rPr>
      </w:pPr>
      <w:r>
        <w:rPr>
          <w:rFonts w:hint="eastAsia"/>
        </w:rPr>
        <w:t>Tayi saurin katse tunaninta ta hanyar sake kallon fuskarsa, sai taji tana shakkar zancen da tazo masa dashi, da alama bata tsammaci ganin sa haka ba, cikakken namiji da yake tashe da k'arfi</w:t>
      </w:r>
      <w:r>
        <w:rPr>
          <w:rFonts w:hint="eastAsia"/>
        </w:rPr>
        <w:t xml:space="preserve"> da lafiya, daga yanayin fuskarsa ta san wannan karan ba zai d'au rainin hankali ba.</w:t>
      </w:r>
    </w:p>
    <w:p w:rsidR="00000000" w:rsidRDefault="00DE55CC">
      <w:pPr>
        <w:rPr>
          <w:rFonts w:hint="eastAsia"/>
        </w:rPr>
      </w:pPr>
    </w:p>
    <w:p w:rsidR="00000000" w:rsidRDefault="00DE55CC">
      <w:pPr>
        <w:rPr>
          <w:rFonts w:hint="eastAsia"/>
        </w:rPr>
      </w:pPr>
      <w:r>
        <w:rPr>
          <w:rFonts w:hint="eastAsia"/>
        </w:rPr>
        <w:t xml:space="preserve">Da baya da baya ya juya cikin parlourn, wannan damar suka samu suka rufa masa baya. </w:t>
      </w:r>
    </w:p>
    <w:p w:rsidR="00000000" w:rsidRDefault="00DE55CC">
      <w:pPr>
        <w:rPr>
          <w:rFonts w:hint="eastAsia"/>
        </w:rPr>
      </w:pPr>
    </w:p>
    <w:p w:rsidR="00000000" w:rsidRDefault="00DE55CC">
      <w:pPr>
        <w:rPr>
          <w:rFonts w:hint="eastAsia"/>
        </w:rPr>
      </w:pPr>
      <w:r>
        <w:rPr>
          <w:rFonts w:hint="eastAsia"/>
        </w:rPr>
        <w:t>Tuni har ya zauna kan kujera yana murza goshinsa da d'an yatsa, hakan ce take kasanc</w:t>
      </w:r>
      <w:r>
        <w:rPr>
          <w:rFonts w:hint="eastAsia"/>
        </w:rPr>
        <w:t>ewa a duk sanda ya kai matuk'a a b'acin rai ko tashin hankali.</w:t>
      </w:r>
    </w:p>
    <w:p w:rsidR="00000000" w:rsidRDefault="00DE55CC">
      <w:pPr>
        <w:rPr>
          <w:rFonts w:hint="eastAsia"/>
        </w:rPr>
      </w:pPr>
    </w:p>
    <w:p w:rsidR="00000000" w:rsidRDefault="00DE55CC">
      <w:pPr>
        <w:rPr>
          <w:rFonts w:hint="eastAsia"/>
        </w:rPr>
      </w:pPr>
      <w:r>
        <w:rPr>
          <w:rFonts w:hint="eastAsia"/>
        </w:rPr>
        <w:t>Tsawon lokaci parlourn ya samu bak'uncin shiru, su sun kasa magana saboda yarda yayi musu kwarjini a parlourn, shi kuma ya runtse idonsa saboda sam baya son yayi ido da ido da su, ji yake tamk</w:t>
      </w:r>
      <w:r>
        <w:rPr>
          <w:rFonts w:hint="eastAsia"/>
        </w:rPr>
        <w:t>ar ya shak'esu ya kashe su ya huta.</w:t>
      </w:r>
    </w:p>
    <w:p w:rsidR="00000000" w:rsidRDefault="00DE55CC">
      <w:pPr>
        <w:rPr>
          <w:rFonts w:hint="eastAsia"/>
        </w:rPr>
      </w:pPr>
    </w:p>
    <w:p w:rsidR="00000000" w:rsidRDefault="00DE55CC">
      <w:pPr>
        <w:rPr>
          <w:rFonts w:hint="eastAsia"/>
        </w:rPr>
      </w:pPr>
      <w:r>
        <w:rPr>
          <w:rFonts w:hint="eastAsia"/>
        </w:rPr>
        <w:t xml:space="preserve">Idanun nasa a runtse ya ce "Me ke tafe da ku? Ko kuma kun zo kuyi abinda kuka saba ne?"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Da sauri Ammi tace "Subhanallah, ko d'aya wallahi, wancan karanma kamar yarda na gaya maka wallahi sharrin shaid'an ne. Don Alla</w:t>
      </w:r>
      <w:r>
        <w:rPr>
          <w:rFonts w:hint="eastAsia"/>
        </w:rPr>
        <w:t>h ka manta ka d'auka ma kamar ba a yi ba wallahi rud'in zuciya ne da son haihuwar d'a namiji ta kowane hali."</w:t>
      </w:r>
    </w:p>
    <w:p w:rsidR="00000000" w:rsidRDefault="00DE55CC">
      <w:pPr>
        <w:rPr>
          <w:rFonts w:hint="eastAsia"/>
        </w:rPr>
      </w:pPr>
    </w:p>
    <w:p w:rsidR="00000000" w:rsidRDefault="00DE55CC">
      <w:pPr>
        <w:rPr>
          <w:rFonts w:hint="eastAsia"/>
        </w:rPr>
      </w:pPr>
      <w:r>
        <w:rPr>
          <w:rFonts w:hint="eastAsia"/>
        </w:rPr>
        <w:t>Idanun nasa a runtse yake sakin wani murmushi da kai tsaye zaka kira shi na takaici murya a kaurare ya ce "In manta da abinda ya faru fa kika ce?</w:t>
      </w:r>
      <w:r>
        <w:rPr>
          <w:rFonts w:hint="eastAsia"/>
        </w:rPr>
        <w:t xml:space="preserve"> To idan na manta ita kuma yarinyar a wani mizani kuka ajiyeta? Ya zaku yi ku fahimtar da mutane cewa bata da gadon Abbu, a lokacin da ya rasu? Ko kuwa kuna son nayi shiru Allah ya kamani da laifi? </w:t>
      </w:r>
    </w:p>
    <w:p w:rsidR="00000000" w:rsidRDefault="00DE55CC">
      <w:pPr>
        <w:rPr>
          <w:rFonts w:hint="eastAsia"/>
        </w:rPr>
      </w:pPr>
      <w:r>
        <w:rPr>
          <w:rFonts w:hint="eastAsia"/>
        </w:rPr>
        <w:t>Dole ne ko ba yau ba in sanar da duniya wannan bak'in lab</w:t>
      </w:r>
      <w:r>
        <w:rPr>
          <w:rFonts w:hint="eastAsia"/>
        </w:rPr>
        <w:t xml:space="preserve">arin." Har zuwa lokacin da ya kai aya, idanunsa still a lumshe suke amon muryarsa ne kawai yake tashi a parlourn cikin isa da ginshira. Ammi ta kalli Kady kafin tayi mata alamun kinga taurin kansa ko? Jin shiru basu ce komai ba, ya bud'e idanunsa ya sauke </w:t>
      </w:r>
      <w:r>
        <w:rPr>
          <w:rFonts w:hint="eastAsia"/>
        </w:rPr>
        <w:t>su akan Ammi. "Yanzu yarinyar nan kina so kai tsaye na b'oye gaskiyar lamari a dinga kiranta y'ar Abbu alhali ni da ke mun san ba haka bane. Wannan karan a shirye nazo zan fallasa sirrinki, in huta da abinda ya tokare min k'irji shekaru da shekaru ko da ku</w:t>
      </w:r>
      <w:r>
        <w:rPr>
          <w:rFonts w:hint="eastAsia"/>
        </w:rPr>
        <w:t>wa Abbu ba zai yafe min ba........</w:t>
      </w:r>
    </w:p>
    <w:p w:rsidR="00000000" w:rsidRDefault="00DE55CC">
      <w:pPr>
        <w:rPr>
          <w:rFonts w:hint="eastAsia"/>
        </w:rPr>
      </w:pPr>
    </w:p>
    <w:p w:rsidR="00000000" w:rsidRDefault="00DE55CC">
      <w:pPr>
        <w:rPr>
          <w:rFonts w:hint="eastAsia"/>
        </w:rPr>
      </w:pPr>
      <w:r>
        <w:rPr>
          <w:rFonts w:hint="eastAsia"/>
        </w:rPr>
        <w:t xml:space="preserve">Da sauri Ammi ta katseshi ta hanyar durk'ushewa a gabansa gwiwa bibbiyu "Don Allah kada kayi min haka Hammad, kamar yarda kace yarinyar zaka duba, zaka shafa mata bak'in paint mai wuyar gogewa."  "Kina son kice min kina </w:t>
      </w:r>
      <w:r>
        <w:rPr>
          <w:rFonts w:hint="eastAsia"/>
        </w:rPr>
        <w:t>son yarinyar da tun farkon haihuwarta kika nuna mata tsana muraran, yarinyar da kika so hallakarwa banda da kwananta a gaba, yarinyar da kike gallazawa tamkar ba jininki ba? Yaushe kika fara Sonta? Yaushe kika daina cutar da ita? Yarinyar da tun tana jarir</w:t>
      </w:r>
      <w:r>
        <w:rPr>
          <w:rFonts w:hint="eastAsia"/>
        </w:rPr>
        <w:t>iya kika so mutuwarta akan wanzuwarta a duniya, yarinyar da ba kya son farin cikinta, ko ba ke na kama da shinkafar b'era zaki bata a tea ta mutu ki huta ba, saboda nayi shirin fallasa sirrinki kika min asirin da na gwammace nayi rayuwa a birmingham fiye d</w:t>
      </w:r>
      <w:r>
        <w:rPr>
          <w:rFonts w:hint="eastAsia"/>
        </w:rPr>
        <w:t>a k'asata Nigeria Am sorry to say wannan karan ba gudu ba ja da baya wajen bankad'uwar sirrinki ko da hakan yana nufin kaf zuri'ar D'an Borno zasu d'ora min laifin akan rashin sanar da su da wuri, na kuma shirya karb'arwa yarinyar nan y'ancinta ta kowane h</w:t>
      </w:r>
      <w:r>
        <w:rPr>
          <w:rFonts w:hint="eastAsia"/>
        </w:rPr>
        <w:t>ali."</w:t>
      </w:r>
    </w:p>
    <w:p w:rsidR="00000000" w:rsidRDefault="00DE55CC">
      <w:pPr>
        <w:rPr>
          <w:rFonts w:hint="eastAsia"/>
        </w:rPr>
      </w:pPr>
      <w:r>
        <w:rPr>
          <w:rFonts w:hint="eastAsia"/>
        </w:rPr>
        <w:t>Ya fad'a yana bud'e idanunsa da suka kad'a suka yi jajir, ya zuba su akan fuskar Sakina da take durk'ushe a gabansa, idanunta ta sauke k'asa ruwan hawaye na ambaliya a saman k'uncinta.</w:t>
      </w:r>
    </w:p>
    <w:p w:rsidR="00000000" w:rsidRDefault="00DE55CC">
      <w:pPr>
        <w:rPr>
          <w:rFonts w:hint="eastAsia"/>
        </w:rPr>
      </w:pPr>
    </w:p>
    <w:p w:rsidR="00000000" w:rsidRDefault="00DE55CC">
      <w:pPr>
        <w:rPr>
          <w:rFonts w:hint="eastAsia"/>
        </w:rPr>
      </w:pPr>
      <w:r>
        <w:rPr>
          <w:rFonts w:hint="eastAsia"/>
        </w:rPr>
        <w:t>Kady ce ta ja wani wawan tsaki ta mik'e had'e da janyeta. "Mik'e</w:t>
      </w:r>
      <w:r>
        <w:rPr>
          <w:rFonts w:hint="eastAsia"/>
        </w:rPr>
        <w:t xml:space="preserve"> yaje ya gayawa duk uban da zai gayawa, sai me? Idan kika tubure ubansa ne yayi cikin akwai yarda za'ayi dake ne? Idan ma ya fad'a dole shima Za'a tuhumeshi...." haka tayi ta masifa kafin su bar parlourn da sauri, kana ganinsu ka san a hassale suke. Allah </w:t>
      </w:r>
      <w:r>
        <w:rPr>
          <w:rFonts w:hint="eastAsia"/>
        </w:rPr>
        <w:t>yaso gidan ba kowa Mahmah tabi su Nanna gidan iyayenta, ita Didi sun tafi asibiti ita da Hamda. Don haka suka samu wannan damar suka shiga wajen nasa.</w:t>
      </w:r>
    </w:p>
    <w:p w:rsidR="00000000" w:rsidRDefault="00DE55CC">
      <w:pPr>
        <w:rPr>
          <w:rFonts w:hint="eastAsia"/>
        </w:rPr>
      </w:pPr>
    </w:p>
    <w:p w:rsidR="00000000" w:rsidRDefault="00DE55CC">
      <w:pPr>
        <w:rPr>
          <w:rFonts w:hint="eastAsia"/>
        </w:rPr>
      </w:pPr>
      <w:r>
        <w:rPr>
          <w:rFonts w:hint="eastAsia"/>
        </w:rPr>
        <w:t>Ya dad'e yana cizar leb'ensa na</w:t>
      </w:r>
    </w:p>
    <w:p w:rsidR="00000000" w:rsidRDefault="00DE55CC">
      <w:pPr>
        <w:rPr>
          <w:rFonts w:hint="eastAsia"/>
        </w:rPr>
      </w:pPr>
      <w:r>
        <w:rPr>
          <w:rFonts w:hint="eastAsia"/>
        </w:rPr>
        <w:t>K'asa kafin ya furzar da wani hucin numfashi ya mik'e. Wanka ya shiga ya</w:t>
      </w:r>
      <w:r>
        <w:rPr>
          <w:rFonts w:hint="eastAsia"/>
        </w:rPr>
        <w:t xml:space="preserve">na fitowa kuma yayi shirin zuwa gaida surikansa, Gidan su Nanna.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w:t>
      </w:r>
    </w:p>
    <w:p w:rsidR="00000000" w:rsidRDefault="00DE55CC">
      <w:pPr>
        <w:rPr>
          <w:rFonts w:hint="eastAsia"/>
        </w:rPr>
      </w:pPr>
    </w:p>
    <w:p w:rsidR="00000000" w:rsidRDefault="00DE55CC">
      <w:pPr>
        <w:rPr>
          <w:rFonts w:hint="eastAsia"/>
        </w:rPr>
      </w:pPr>
      <w:r>
        <w:rPr>
          <w:rFonts w:hint="eastAsia"/>
        </w:rPr>
        <w:t>Kady a zafafe ta sake duban Sakina kafin ta ce "Wallahi kina so ko ba kya so sai an kawar da wancan banzan a doron k'asa, don na lura da shirin tozartaki yazo, kina gani</w:t>
      </w:r>
      <w:r>
        <w:rPr>
          <w:rFonts w:hint="eastAsia"/>
        </w:rPr>
        <w:t xml:space="preserve">n yarda yake cika yake batsewa idan ya san wata ai bai san wata ba shashashan banza, ba dai kince yarinyarsa da ita take kama ba?"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Sakina ta runtse hannayenta kawai kafin ta ce "Ban so zata kaimu ga jallin kisan kai ba, amma idan haka ne mafita ba yarda</w:t>
      </w:r>
      <w:r>
        <w:rPr>
          <w:rFonts w:hint="eastAsia"/>
        </w:rPr>
        <w:t xml:space="preserve"> zamu yi, sai dai zamu aikata hakan ta hanyar da ba za'a saka mana zargi ba, wacce hanya kike ga zamu bi."</w:t>
      </w:r>
    </w:p>
    <w:p w:rsidR="00000000" w:rsidRDefault="00DE55CC">
      <w:pPr>
        <w:rPr>
          <w:rFonts w:hint="eastAsia"/>
        </w:rPr>
      </w:pPr>
      <w:r>
        <w:rPr>
          <w:rFonts w:hint="eastAsia"/>
        </w:rPr>
        <w:t xml:space="preserve"> "Kunce burkin motarsa da k'usoshin tayar motar ta hanyar had'a baki da ma'aikatan gidan nan ko mak'udan kud'i sai mu shak'a musu.........DON SAMUN W</w:t>
      </w:r>
      <w:r>
        <w:rPr>
          <w:rFonts w:hint="eastAsia"/>
        </w:rPr>
        <w:t>ANNAN LITTAFIN KYAUTA NA YA ABIN YAKE SHIGA WANNAN LINK D</w:t>
      </w:r>
      <w:r>
        <w:rPr>
          <w:rFonts w:hint="eastAsia"/>
        </w:rPr>
        <w:t>’</w:t>
      </w:r>
      <w:r>
        <w:rPr>
          <w:rFonts w:hint="eastAsia"/>
        </w:rPr>
        <w:t>IN ZA</w:t>
      </w:r>
      <w:r>
        <w:rPr>
          <w:rFonts w:hint="eastAsia"/>
        </w:rPr>
        <w:t>’</w:t>
      </w:r>
      <w:r>
        <w:rPr>
          <w:rFonts w:hint="eastAsia"/>
        </w:rPr>
        <w:t>A DINGA TURASHI SAU UKU A RANA.</w:t>
      </w:r>
    </w:p>
    <w:p w:rsidR="00000000" w:rsidRDefault="00DE55CC">
      <w:pPr>
        <w:rPr>
          <w:rFonts w:hint="eastAsia"/>
        </w:rPr>
      </w:pPr>
    </w:p>
    <w:p w:rsidR="00000000" w:rsidRDefault="00DE55CC">
      <w:pPr>
        <w:rPr>
          <w:rFonts w:hint="eastAsia"/>
        </w:rPr>
      </w:pPr>
      <w:r>
        <w:rPr>
          <w:rFonts w:hint="eastAsia"/>
        </w:rPr>
        <w:t>DAGA ALKALAMIN 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Open this link to join my WhatsApp Group: https://</w:t>
      </w:r>
    </w:p>
    <w:p w:rsidR="00000000" w:rsidRDefault="00DE55CC">
      <w:pPr>
        <w:rPr>
          <w:rFonts w:hint="eastAsia"/>
        </w:rPr>
      </w:pPr>
      <w:r>
        <w:rPr>
          <w:rFonts w:hint="eastAsia"/>
        </w:rPr>
        <w:t>chat.whatsapp.com/5Y2EmZDu7OvHg6iDTCY81D</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Alk'alamin Jikar Nashe.</w:t>
      </w:r>
    </w:p>
    <w:p w:rsidR="00000000" w:rsidRDefault="00DE55CC">
      <w:pPr>
        <w:rPr>
          <w:rFonts w:hint="eastAsia"/>
        </w:rPr>
      </w:pPr>
    </w:p>
    <w:p w:rsidR="00000000" w:rsidRDefault="00DE55CC">
      <w:pPr>
        <w:rPr>
          <w:rFonts w:hint="eastAsia"/>
        </w:rPr>
      </w:pPr>
      <w:r>
        <w:rPr>
          <w:rFonts w:hint="eastAsia"/>
        </w:rPr>
        <w:t>Y</w:t>
      </w:r>
      <w:r>
        <w:rPr>
          <w:rFonts w:hint="eastAsia"/>
        </w:rPr>
        <w:t>A ABIN YAKE?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Wattpad muna page 13</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Follow me on Wattpad </w:t>
      </w:r>
    </w:p>
    <w:p w:rsidR="00000000" w:rsidRDefault="00DE55CC">
      <w:pPr>
        <w:rPr>
          <w:rFonts w:hint="eastAsia"/>
        </w:rPr>
      </w:pPr>
    </w:p>
    <w:p w:rsidR="00000000" w:rsidRDefault="00DE55CC">
      <w:pPr>
        <w:rPr>
          <w:rFonts w:hint="eastAsia"/>
        </w:rPr>
      </w:pPr>
      <w:r>
        <w:rPr>
          <w:rFonts w:hint="eastAsia"/>
        </w:rPr>
        <w:t>@Nazeefah381</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r>
        <w:rPr>
          <w:rFonts w:hint="eastAsia"/>
        </w:rPr>
        <w:t>11</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 xml:space="preserve">Idanunta jajir ta sake zubesu a fuskar kady "Wallahi har ga Allah bana son kalmar kisan nan ba </w:t>
      </w:r>
      <w:r>
        <w:rPr>
          <w:rFonts w:hint="eastAsia"/>
        </w:rPr>
        <w:lastRenderedPageBreak/>
        <w:t>yarda zan</w:t>
      </w:r>
      <w:r>
        <w:rPr>
          <w:rFonts w:hint="eastAsia"/>
        </w:rPr>
        <w:t xml:space="preserve"> yi ne tunda ya riga ya kafe ne, tun yana shekarun yarinta dama yaron nan kafiya ce da shi da d'an banzan taurin Kai." Kady ta ja tsaki kafin itama cikin takaici ta ce "D'an banza kina kallon yarda ya rufe ido yana magana a gadarance alamar ko son magana d</w:t>
      </w:r>
      <w:r>
        <w:rPr>
          <w:rFonts w:hint="eastAsia"/>
        </w:rPr>
        <w:t>a mu baya yi, ni fa da zaki bar ni da kaina zan aika da shi lahira amma tunda kina tsoron kisan bari mu bi ta yarda kike so, zan</w:t>
      </w:r>
    </w:p>
    <w:p w:rsidR="00000000" w:rsidRDefault="00DE55CC">
      <w:pPr>
        <w:rPr>
          <w:rFonts w:hint="eastAsia"/>
        </w:rPr>
      </w:pPr>
      <w:r>
        <w:rPr>
          <w:rFonts w:hint="eastAsia"/>
        </w:rPr>
        <w:t>Aiko masa da fataken dare su ja masa kunne na k'arshe idan ya k'i yarda kuwa wallahi zai gane kurensa."</w:t>
      </w:r>
    </w:p>
    <w:p w:rsidR="00000000" w:rsidRDefault="00DE55CC">
      <w:pPr>
        <w:rPr>
          <w:rFonts w:hint="eastAsia"/>
        </w:rPr>
      </w:pPr>
    </w:p>
    <w:p w:rsidR="00000000" w:rsidRDefault="00DE55CC">
      <w:pPr>
        <w:rPr>
          <w:rFonts w:hint="eastAsia"/>
        </w:rPr>
      </w:pPr>
      <w:r>
        <w:rPr>
          <w:rFonts w:hint="eastAsia"/>
        </w:rPr>
        <w:t>Sakina ta d'an ja fasa</w:t>
      </w:r>
      <w:r>
        <w:rPr>
          <w:rFonts w:hint="eastAsia"/>
        </w:rPr>
        <w:t>li kafin ta ce "Shikkenan, Allah yasa mu samu nasarar hakan, matsaloli sun yi min rufdugu a kaina, ga matsalar yarinyar nan da matar can ta saka musu ido akan lallai sai  sun fitarda</w:t>
      </w:r>
    </w:p>
    <w:p w:rsidR="00000000" w:rsidRDefault="00DE55CC">
      <w:pPr>
        <w:rPr>
          <w:rFonts w:hint="eastAsia"/>
        </w:rPr>
      </w:pPr>
      <w:r>
        <w:rPr>
          <w:rFonts w:hint="eastAsia"/>
        </w:rPr>
        <w:t>miji, ga matsalar nan da muke ciki.</w:t>
      </w:r>
    </w:p>
    <w:p w:rsidR="00000000" w:rsidRDefault="00DE55CC">
      <w:pPr>
        <w:rPr>
          <w:rFonts w:hint="eastAsia"/>
        </w:rPr>
      </w:pPr>
    </w:p>
    <w:p w:rsidR="00000000" w:rsidRDefault="00DE55CC">
      <w:pPr>
        <w:rPr>
          <w:rFonts w:hint="eastAsia"/>
        </w:rPr>
      </w:pPr>
      <w:r>
        <w:rPr>
          <w:rFonts w:hint="eastAsia"/>
        </w:rPr>
        <w:t>Kady ta dafa kanta murya a</w:t>
      </w:r>
    </w:p>
    <w:p w:rsidR="00000000" w:rsidRDefault="00DE55CC">
      <w:pPr>
        <w:rPr>
          <w:rFonts w:hint="eastAsia"/>
        </w:rPr>
      </w:pPr>
      <w:r>
        <w:rPr>
          <w:rFonts w:hint="eastAsia"/>
        </w:rPr>
        <w:t>raunane c</w:t>
      </w:r>
      <w:r>
        <w:rPr>
          <w:rFonts w:hint="eastAsia"/>
        </w:rPr>
        <w:t>ike da tausayinta ta</w:t>
      </w:r>
    </w:p>
    <w:p w:rsidR="00000000" w:rsidRDefault="00DE55CC">
      <w:pPr>
        <w:rPr>
          <w:rFonts w:hint="eastAsia"/>
        </w:rPr>
      </w:pPr>
      <w:r>
        <w:rPr>
          <w:rFonts w:hint="eastAsia"/>
        </w:rPr>
        <w:t>ce "Komai zai daidaita Insha Allah, su yaran ki bar lamarinsu a hannuna zan samo musu mazaje na kece raini, tunda kyawawa ne ba zasu yi wuyar shigaba, nayi mamaki ma da har yau ba wani k'usan Gwamnati da yazo ya kawo musu hari, sai kac</w:t>
      </w:r>
      <w:r>
        <w:rPr>
          <w:rFonts w:hint="eastAsia"/>
        </w:rPr>
        <w:t>e wad'anda aka yiwa asirin bak'in jini."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Ajiyar zuciya Sakina taja kafin ta ce Allah ya shige mana gaba, zan saka su tura hotunansu sai ki watsasu a status k'ila ta wajenki a dace tunda kina huld'a da manyan k'asar nan, da kuwa ranar nayi rawa da tsalle </w:t>
      </w:r>
      <w:r>
        <w:rPr>
          <w:rFonts w:hint="eastAsia"/>
        </w:rPr>
        <w:t>idan senator ko minister suka taya." Kady murmushi ta saki kafin ta ce "Ai</w:t>
      </w:r>
    </w:p>
    <w:p w:rsidR="00000000" w:rsidRDefault="00DE55CC">
      <w:pPr>
        <w:rPr>
          <w:rFonts w:hint="eastAsia"/>
        </w:rPr>
      </w:pPr>
      <w:r>
        <w:rPr>
          <w:rFonts w:hint="eastAsia"/>
        </w:rPr>
        <w:t>ba abin mamaki bane, kyawun da</w:t>
      </w:r>
    </w:p>
    <w:p w:rsidR="00000000" w:rsidRDefault="00DE55CC">
      <w:pPr>
        <w:rPr>
          <w:rFonts w:hint="eastAsia"/>
        </w:rPr>
      </w:pPr>
      <w:r>
        <w:rPr>
          <w:rFonts w:hint="eastAsia"/>
        </w:rPr>
        <w:t>suke da shi kad'ai ya isa yaja hankalin maza kansu, ki saka dai suje ayi musu makeup na</w:t>
      </w:r>
    </w:p>
    <w:p w:rsidR="00000000" w:rsidRDefault="00DE55CC">
      <w:pPr>
        <w:rPr>
          <w:rFonts w:hint="eastAsia"/>
        </w:rPr>
      </w:pPr>
      <w:r>
        <w:rPr>
          <w:rFonts w:hint="eastAsia"/>
        </w:rPr>
        <w:t xml:space="preserve">kece raini, sai a kira FARISH yayi musu hoto, don naga ya iya </w:t>
      </w:r>
      <w:r>
        <w:rPr>
          <w:rFonts w:hint="eastAsia"/>
        </w:rPr>
        <w:t>fidda</w:t>
      </w:r>
    </w:p>
    <w:p w:rsidR="00000000" w:rsidRDefault="00DE55CC">
      <w:pPr>
        <w:rPr>
          <w:rFonts w:hint="eastAsia"/>
        </w:rPr>
      </w:pPr>
      <w:r>
        <w:rPr>
          <w:rFonts w:hint="eastAsia"/>
        </w:rPr>
        <w:t>hotuna masu kyau." Ammi cike da</w:t>
      </w:r>
    </w:p>
    <w:p w:rsidR="00000000" w:rsidRDefault="00DE55CC">
      <w:pPr>
        <w:rPr>
          <w:rFonts w:hint="eastAsia"/>
        </w:rPr>
      </w:pPr>
      <w:r>
        <w:rPr>
          <w:rFonts w:hint="eastAsia"/>
        </w:rPr>
        <w:t>murna ta ce "Haka ma za'ayi wallahi kin kawo idea"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__________________________________</w:t>
      </w:r>
    </w:p>
    <w:p w:rsidR="00000000" w:rsidRDefault="00DE55CC">
      <w:pPr>
        <w:rPr>
          <w:rFonts w:hint="eastAsia"/>
        </w:rPr>
      </w:pPr>
    </w:p>
    <w:p w:rsidR="00000000" w:rsidRDefault="00DE55CC">
      <w:pPr>
        <w:rPr>
          <w:rFonts w:hint="eastAsia"/>
        </w:rPr>
      </w:pPr>
      <w:r>
        <w:rPr>
          <w:rFonts w:hint="eastAsia"/>
        </w:rPr>
        <w:t>Daga ita sai Didi a parlourn, Didin tana taje mata dank'ararren gashin kanta da bata son gyarawa sai dai ta wanke, mita take tay</w:t>
      </w:r>
      <w:r>
        <w:rPr>
          <w:rFonts w:hint="eastAsia"/>
        </w:rPr>
        <w:t>i mata "Ke sai kace ba mace ba a haka zaki samu mijin aure, naga ko y'ar powderr nan ta y'an mata ba shafawa kike Ba kullum idanuwa a kod'e kamar nama, ai gwara ki dinga gyara jikinki ko kya samu saurayi kiyi aurenki ki huta da masifar Uwarki. Gobe zan bak</w:t>
      </w:r>
      <w:r>
        <w:rPr>
          <w:rFonts w:hint="eastAsia"/>
        </w:rPr>
        <w:t>i kud'i dama ki siyo kayan kwalliya har da gazal da jam baki, don ance ko kana da kyau ka k'ara da wanka, amma lamarin tsoro yake bani ace har yanzu ba wanda yazo yace yana sonki, ko kuma don ana ganin y'an uwanki masu kalar larabawa, kema ai ba mummuna ba</w:t>
      </w:r>
      <w:r>
        <w:rPr>
          <w:rFonts w:hint="eastAsia"/>
        </w:rPr>
        <w:t>ce kawai da duhun fata ne da ke na kuma tabbata da rashin gyara."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Shiru Hamda tayi mata, zuciyarta ta lula can tunani, sai yanzu da Didin tayi mata maganar sannan </w:t>
      </w:r>
      <w:r>
        <w:rPr>
          <w:rFonts w:hint="eastAsia"/>
        </w:rPr>
        <w:lastRenderedPageBreak/>
        <w:t>ta ankarar da ita, da sam ta manta a irin shekarunta ya kamata ace tana da saurayi ko da ku</w:t>
      </w:r>
      <w:r>
        <w:rPr>
          <w:rFonts w:hint="eastAsia"/>
        </w:rPr>
        <w:t>wa ace na wasa ne, ko me yasa ita bata da saurayin a tsayin rayuwarta ba wanda ya tab'a cewa yana sonta, ba mamaki rashin kwalliyar ne kamar yarda Didi tace idan kuwa hakane ya zama wajibi ta fara kwalliya, don da gaske itama tana son tayi aure ta bar gida</w:t>
      </w:r>
      <w:r>
        <w:rPr>
          <w:rFonts w:hint="eastAsia"/>
        </w:rPr>
        <w:t>nnan fatanta da burinta ma bai wuce ta auri d'an wani garin ma, ta yarda zata dad'e bata zo gida ba.</w:t>
      </w:r>
    </w:p>
    <w:p w:rsidR="00000000" w:rsidRDefault="00DE55CC">
      <w:pPr>
        <w:rPr>
          <w:rFonts w:hint="eastAsia"/>
        </w:rPr>
      </w:pPr>
    </w:p>
    <w:p w:rsidR="00000000" w:rsidRDefault="00DE55CC">
      <w:pPr>
        <w:rPr>
          <w:rFonts w:hint="eastAsia"/>
        </w:rPr>
      </w:pPr>
      <w:r>
        <w:rPr>
          <w:rFonts w:hint="eastAsia"/>
        </w:rPr>
        <w:t>Dai-dai lokacin da Didin take kame mata k'ak'k'arfan gashin nata ya turo k'ofa ya shigo, idanunsa a kanta, da tayi saurin sunkuyar da kai. Ya d'an tab'e b</w:t>
      </w:r>
      <w:r>
        <w:rPr>
          <w:rFonts w:hint="eastAsia"/>
        </w:rPr>
        <w:t>aki had'e da zama gefen Didin.</w:t>
      </w:r>
    </w:p>
    <w:p w:rsidR="00000000" w:rsidRDefault="00DE55CC">
      <w:pPr>
        <w:rPr>
          <w:rFonts w:hint="eastAsia"/>
        </w:rPr>
      </w:pPr>
    </w:p>
    <w:p w:rsidR="00000000" w:rsidRDefault="00DE55CC">
      <w:pPr>
        <w:rPr>
          <w:rFonts w:hint="eastAsia"/>
        </w:rPr>
      </w:pPr>
      <w:r>
        <w:rPr>
          <w:rFonts w:hint="eastAsia"/>
        </w:rPr>
        <w:t xml:space="preserve">Ta kuwa washe masa baki ganin ya turo mata leda shak'e da kaya gabanta. Kaya ne fal na ciye-ciye a ciki sai kayan tea da k'unshin ledar gasassun kaji a ciki, ga yoghurt masu sanyi. </w:t>
      </w:r>
    </w:p>
    <w:p w:rsidR="00000000" w:rsidRDefault="00DE55CC">
      <w:pPr>
        <w:rPr>
          <w:rFonts w:hint="eastAsia"/>
        </w:rPr>
      </w:pPr>
    </w:p>
    <w:p w:rsidR="00000000" w:rsidRDefault="00DE55CC">
      <w:pPr>
        <w:rPr>
          <w:rFonts w:hint="eastAsia"/>
        </w:rPr>
      </w:pPr>
      <w:r>
        <w:rPr>
          <w:rFonts w:hint="eastAsia"/>
        </w:rPr>
        <w:t xml:space="preserve">Fara'ar Didi ta yawaita cewa take "Yanzu </w:t>
      </w:r>
      <w:r>
        <w:rPr>
          <w:rFonts w:hint="eastAsia"/>
        </w:rPr>
        <w:t>na san Hammadu ya dawo k'asar nan, wallahi da a zuciyata har na fara tunanin ko ka zama zumbuli ne kakan marowata, har na fara tsinewa Ingila gaba d'ayanta don na tabbatar su suka koya maka rowa, kai da kake kyauta kamar baka so, Ina matar taka ta dawo kuw</w:t>
      </w:r>
      <w:r>
        <w:rPr>
          <w:rFonts w:hint="eastAsia"/>
        </w:rPr>
        <w:t>a?" Ya d'an girgiza kai yana sakin murmushi ganin yarda take cin naman kamar wacce a shekara sau d'aya take ci. Tsaki taja kafin tace "Zancen banza zancen wofi, to zaman me take a gidan nasu? Ta barka anan wa zai kula da kai, idan kazo nan kaci abinci, cik</w:t>
      </w:r>
      <w:r>
        <w:rPr>
          <w:rFonts w:hint="eastAsia"/>
        </w:rPr>
        <w:t xml:space="preserve">in dare kuma wa zai gyara maka shimfid'arka, fisabilillahi A'a nifa bana son shegantaka daga kwana biyu shine za'a tafi har hud'u, ina ce tuni aka yi sadakar bakwan uban nata, wanda ya mutu ba ya mutu ba fisabilillahi na meye kuma zata rashe waje ta zauna </w:t>
      </w:r>
      <w:r>
        <w:rPr>
          <w:rFonts w:hint="eastAsia"/>
        </w:rPr>
        <w:t xml:space="preserve">kai kuma ta barka da rungumar filo cikin dare da mafarkai barkatai" </w:t>
      </w:r>
    </w:p>
    <w:p w:rsidR="00000000" w:rsidRDefault="00DE55CC">
      <w:pPr>
        <w:rPr>
          <w:rFonts w:hint="eastAsia"/>
        </w:rPr>
      </w:pPr>
    </w:p>
    <w:p w:rsidR="00000000" w:rsidRDefault="00DE55CC">
      <w:pPr>
        <w:rPr>
          <w:rFonts w:hint="eastAsia"/>
        </w:rPr>
      </w:pPr>
      <w:r>
        <w:rPr>
          <w:rFonts w:hint="eastAsia"/>
        </w:rPr>
        <w:t>Tsaf ya had'e fuskarsa ganin zata yi masa b'aranb'arama a gaban Hamda, itama Hamdan kunya ce ta d'an kamata don sarai ta san inda zancen Didin ya dosa, ta mik'e ta shige kitchen gwara ta</w:t>
      </w:r>
      <w:r>
        <w:rPr>
          <w:rFonts w:hint="eastAsia"/>
        </w:rPr>
        <w:t xml:space="preserve"> tsiri wanke-wanke akan ta zauna jin hirar Didi marar kan gado. </w:t>
      </w:r>
    </w:p>
    <w:p w:rsidR="00000000" w:rsidRDefault="00DE55CC">
      <w:pPr>
        <w:rPr>
          <w:rFonts w:hint="eastAsia"/>
        </w:rPr>
      </w:pPr>
    </w:p>
    <w:p w:rsidR="00000000" w:rsidRDefault="00DE55CC">
      <w:pPr>
        <w:rPr>
          <w:rFonts w:hint="eastAsia"/>
        </w:rPr>
      </w:pPr>
      <w:r>
        <w:rPr>
          <w:rFonts w:hint="eastAsia"/>
        </w:rPr>
        <w:t>Tana jiyoshi yana yiwa Didin sababi, da sanar da ita shi ya amince matar tasa taje a zafafe yace "Kuma ni nace miki idan bana tare da matata ina rungumar pillow da mafarkai cikin dare?da zak</w:t>
      </w:r>
      <w:r>
        <w:rPr>
          <w:rFonts w:hint="eastAsia"/>
        </w:rPr>
        <w:t>i bani kunya gurin k'aramar yarinya."</w:t>
      </w:r>
    </w:p>
    <w:p w:rsidR="00000000" w:rsidRDefault="00DE55CC">
      <w:pPr>
        <w:rPr>
          <w:rFonts w:hint="eastAsia"/>
        </w:rPr>
      </w:pPr>
    </w:p>
    <w:p w:rsidR="00000000" w:rsidRDefault="00DE55CC">
      <w:pPr>
        <w:rPr>
          <w:rFonts w:hint="eastAsia"/>
        </w:rPr>
      </w:pPr>
      <w:r>
        <w:rPr>
          <w:rFonts w:hint="eastAsia"/>
        </w:rPr>
        <w:t>Tsaki Didi tayi ta ce "Zancen banza Zancen wofi Hamdan ce yarinya? Allah na tuba itama tun yaushe na gama gane aure take so, ai Ina lura da mafarkan da take yi da matse filo a k'irji, don haka ma zan sanar da ubanku a</w:t>
      </w:r>
      <w:r>
        <w:rPr>
          <w:rFonts w:hint="eastAsia"/>
        </w:rPr>
        <w:t>yi mata aure."</w:t>
      </w:r>
    </w:p>
    <w:p w:rsidR="00000000" w:rsidRDefault="00DE55CC">
      <w:pPr>
        <w:rPr>
          <w:rFonts w:hint="eastAsia"/>
        </w:rPr>
      </w:pPr>
    </w:p>
    <w:p w:rsidR="00000000" w:rsidRDefault="00DE55CC">
      <w:pPr>
        <w:rPr>
          <w:rFonts w:hint="eastAsia"/>
        </w:rPr>
      </w:pPr>
      <w:r>
        <w:rPr>
          <w:rFonts w:hint="eastAsia"/>
        </w:rPr>
        <w:t>Hamda da take kitchen ji tayi kamar ta nutse cikin k'asa saboda bala'in kunya da gaske yau Didi ta shammace ta ko a ina ta tab'a kamata tana rungumar pillow? ita ina ruwanta ma da wata soyayya, don takaici har wata y'ar k'walla ce ta zubo m</w:t>
      </w:r>
      <w:r>
        <w:rPr>
          <w:rFonts w:hint="eastAsia"/>
        </w:rPr>
        <w:t>ata, yanzu wani kallo Didi take so Yaya Hammad yayi mata?</w:t>
      </w:r>
    </w:p>
    <w:p w:rsidR="00000000" w:rsidRDefault="00DE55CC">
      <w:pPr>
        <w:rPr>
          <w:rFonts w:hint="eastAsia"/>
        </w:rPr>
      </w:pPr>
    </w:p>
    <w:p w:rsidR="00000000" w:rsidRDefault="00DE55CC">
      <w:pPr>
        <w:rPr>
          <w:rFonts w:hint="eastAsia"/>
        </w:rPr>
      </w:pPr>
      <w:r>
        <w:rPr>
          <w:rFonts w:hint="eastAsia"/>
        </w:rPr>
        <w:t xml:space="preserve">Shi kuwa don takaici kasa ce mata komai yayi, a fusace ya mik'e ya fice daga d'akin yana mamakin tsofaffi yarda ba ruwansu suke sakar zantukan da suke so son ransu ba tare da sun tauna abinda zasu </w:t>
      </w:r>
      <w:r>
        <w:rPr>
          <w:rFonts w:hint="eastAsia"/>
        </w:rPr>
        <w:t>fad'a d'in ba. Ya tabbata Hamda tana can tana jin takaicin furucin Didin. Shi kad'ai kuma sai ya saki murmushi ya girgiza kai kawai ya fad'a sashen mahaifiyarsa.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Hamda kuwa cikin takaici ta amsa kiran Didin da take ta k'w</w:t>
      </w:r>
      <w:r>
        <w:rPr>
          <w:rFonts w:hint="eastAsia"/>
        </w:rPr>
        <w:t>alla mata.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 fito daga kitchen d'in fuskarta a had'e tana cono baki, ji take kamar ta rufe Didin da duka.</w:t>
      </w:r>
    </w:p>
    <w:p w:rsidR="00000000" w:rsidRDefault="00DE55CC">
      <w:pPr>
        <w:rPr>
          <w:rFonts w:hint="eastAsia"/>
        </w:rPr>
      </w:pPr>
    </w:p>
    <w:p w:rsidR="00000000" w:rsidRDefault="00DE55CC">
      <w:pPr>
        <w:rPr>
          <w:rFonts w:hint="eastAsia"/>
        </w:rPr>
      </w:pPr>
      <w:r>
        <w:rPr>
          <w:rFonts w:hint="eastAsia"/>
        </w:rPr>
        <w:t xml:space="preserve">Didin data lura da b'acin ran kan fuskarta taje Tsuka ta ce "Kamar kumbo kamar katanta, shima haka ya fita yana muzurai dad'in abin dai a dake ba </w:t>
      </w:r>
      <w:r>
        <w:rPr>
          <w:rFonts w:hint="eastAsia"/>
        </w:rPr>
        <w:t>zan daku ba, a zage ba zan zagu ba sai dai a zageni a zuciya, wannan kuma mutum shi ya jiyo, k'arya aka yi miki ba auren kike so ba ranar fa ina kallonki kina barci kina faman matse k'afa."</w:t>
      </w:r>
    </w:p>
    <w:p w:rsidR="00000000" w:rsidRDefault="00DE55CC">
      <w:pPr>
        <w:rPr>
          <w:rFonts w:hint="eastAsia"/>
        </w:rPr>
      </w:pPr>
    </w:p>
    <w:p w:rsidR="00000000" w:rsidRDefault="00DE55CC">
      <w:pPr>
        <w:rPr>
          <w:rFonts w:hint="eastAsia"/>
        </w:rPr>
      </w:pPr>
      <w:r>
        <w:rPr>
          <w:rFonts w:hint="eastAsia"/>
        </w:rPr>
        <w:t>Hamda ta d'ago ta watsa mata wani kallon takaici kafin ta ce "Wal</w:t>
      </w:r>
      <w:r>
        <w:rPr>
          <w:rFonts w:hint="eastAsia"/>
        </w:rPr>
        <w:t>lahi Didi ba kyau, Allah fa yana kallonki, ki ji tsoron Allah yanzu me kike so Yaya Hammad ya d'aukeni?"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Dariya Didin tayi ta ce "D'an nema, yazo da k'warin gwiwarsa da alama yunwa yake ji, anzo cinye min abinci,daga maganar gaskiya kuma ya fice, ba don </w:t>
      </w:r>
      <w:r>
        <w:rPr>
          <w:rFonts w:hint="eastAsia"/>
        </w:rPr>
        <w:t xml:space="preserve">halinsa ba d'auki abincinsa ki kai masa ko don himulin siyayyar nan da yayi mana." </w:t>
      </w:r>
    </w:p>
    <w:p w:rsidR="00000000" w:rsidRDefault="00DE55CC">
      <w:pPr>
        <w:rPr>
          <w:rFonts w:hint="eastAsia"/>
        </w:rPr>
      </w:pPr>
    </w:p>
    <w:p w:rsidR="00000000" w:rsidRDefault="00DE55CC">
      <w:pPr>
        <w:rPr>
          <w:rFonts w:hint="eastAsia"/>
        </w:rPr>
      </w:pPr>
      <w:r>
        <w:rPr>
          <w:rFonts w:hint="eastAsia"/>
        </w:rPr>
        <w:t>Hamda ta waro ido kafin ta ce "Ni zan kai masa abincin? Cabd'i ai kam ba dani ba. Da wani idon Zan kalleshi bayan kin gama kwaye min zani a wajensa."</w:t>
      </w:r>
    </w:p>
    <w:p w:rsidR="00000000" w:rsidRDefault="00DE55CC">
      <w:pPr>
        <w:rPr>
          <w:rFonts w:hint="eastAsia"/>
        </w:rPr>
      </w:pPr>
    </w:p>
    <w:p w:rsidR="00000000" w:rsidRDefault="00DE55CC">
      <w:pPr>
        <w:rPr>
          <w:rFonts w:hint="eastAsia"/>
        </w:rPr>
      </w:pPr>
      <w:r>
        <w:rPr>
          <w:rFonts w:hint="eastAsia"/>
        </w:rPr>
        <w:t>Didi ta zabga mata h</w:t>
      </w:r>
      <w:r>
        <w:rPr>
          <w:rFonts w:hint="eastAsia"/>
        </w:rPr>
        <w:t>arara "Ni kike so in tashi in kai masa kenan ko? Da yake ni marainiyar wayonki ce, idan da Uwarki ce ai da ba ki fad'a mata haka ba, sai ni da kika ga na sakar miki ko? To ko ki d'auka ki kai ko nayiwa Gadanga waya yazo shi ya kai masa. Hammadun bai fi min</w:t>
      </w:r>
      <w:r>
        <w:rPr>
          <w:rFonts w:hint="eastAsia"/>
        </w:rPr>
        <w:t xml:space="preserve"> uban kowa ba, duk cikinku wa ke kula da ni yarda shi yake yi, to wallahi ko ubanki sai na kira na saka shi ya kai masa abicin nan, tunda ke ban isa dake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Jin haka da sauri Hamda ta sunkuci tray d'in ranta fal da takaicin Didin. </w:t>
      </w:r>
    </w:p>
    <w:p w:rsidR="00000000" w:rsidRDefault="00DE55CC">
      <w:pPr>
        <w:rPr>
          <w:rFonts w:hint="eastAsia"/>
        </w:rPr>
      </w:pPr>
    </w:p>
    <w:p w:rsidR="00000000" w:rsidRDefault="00DE55CC">
      <w:pPr>
        <w:rPr>
          <w:rFonts w:hint="eastAsia"/>
        </w:rPr>
      </w:pPr>
      <w:r>
        <w:rPr>
          <w:rFonts w:hint="eastAsia"/>
        </w:rPr>
        <w:t>Tana fita kuwa Didi</w:t>
      </w:r>
      <w:r>
        <w:rPr>
          <w:rFonts w:hint="eastAsia"/>
        </w:rPr>
        <w:t>n ta saka dariya ta ce "Ja'ira y'ar nema banda nayi mata haka, ba zata je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Dai-dai zata shiga k'ofar sashensa shima ya sawo kai, ya dawo daga b'angaren Mahmah. Da sauri taja gefe kanta a k'asa murya na rawa tace "Didi ce tace a kawo maka abinci." Ban</w:t>
      </w:r>
      <w:r>
        <w:rPr>
          <w:rFonts w:hint="eastAsia"/>
        </w:rPr>
        <w:t>za yayi mata yana bud'e k'ofar. Ganin bai kulata ba ya sanya kanta cikin parlourn, da ba abinda kake ji sai k'arar Ac da sautin karatun alk'ur'ani daga bakin Sudais cikin suratul wak'ia, sai kuma sanyayyen K'amshin turarukan wuta, da suka gauraya da nasa t</w:t>
      </w:r>
      <w:r>
        <w:rPr>
          <w:rFonts w:hint="eastAsia"/>
        </w:rPr>
        <w:t>uraren.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dininig ta ajiye, cikin sauri har ta murza handle d'in k'ofar "Hamda" ya kira sunanta cikin ginshira wanda direct zata iya cewa shine karo na farko da taji sunan nata akan harshensa a dai yanzu da ta manyanta.</w:t>
      </w:r>
    </w:p>
    <w:p w:rsidR="00000000" w:rsidRDefault="00DE55CC">
      <w:pPr>
        <w:rPr>
          <w:rFonts w:hint="eastAsia"/>
        </w:rPr>
      </w:pPr>
    </w:p>
    <w:p w:rsidR="00000000" w:rsidRDefault="00DE55CC">
      <w:pPr>
        <w:rPr>
          <w:rFonts w:hint="eastAsia"/>
        </w:rPr>
      </w:pPr>
      <w:r>
        <w:rPr>
          <w:rFonts w:hint="eastAsia"/>
        </w:rPr>
        <w:t>Kamar ba zata jiyo ba sai kuma ta</w:t>
      </w:r>
      <w:r>
        <w:rPr>
          <w:rFonts w:hint="eastAsia"/>
        </w:rPr>
        <w:t xml:space="preserve"> juyo a hankali ta k'arasa inda yake zaune, tsawon seconds yana danna waya bai ce mata komai ba har ta ji ta gaji da tsayuwar sai taji yace "Aure kike so kamar yarda Didi tace?" Da wani irin shock take kallonsa kafin ta russunar da k'wayar idonta, duk da C</w:t>
      </w:r>
      <w:r>
        <w:rPr>
          <w:rFonts w:hint="eastAsia"/>
        </w:rPr>
        <w:t>ewa idanunsa ba akanta yake ba Ta k'asan ido yake kallon duk halin da ta shiga, yana cigaba da danna wayarsa ya ce "Ina jin ki, ke nake saurare, kina da tsayayyen saurayin da ya shirya maganar aure ne?" Wannan karan ba jikinta kad'ai ba har k'afafunta rawa</w:t>
      </w:r>
      <w:r>
        <w:rPr>
          <w:rFonts w:hint="eastAsia"/>
        </w:rPr>
        <w:t xml:space="preserve"> suke mata ta rasa me yasa yake mata kwarjini ta fi jin shakkarsa fiye da Abbu mutumin da ta kwana da sanin cewa shine mahaifinta. "Ba fa na son rashin hankali, na miki magana kin mini banza, nace kina da tsayayyen saurayin da zuciyarki ta amince zaki iya </w:t>
      </w:r>
      <w:r>
        <w:rPr>
          <w:rFonts w:hint="eastAsia"/>
        </w:rPr>
        <w:t xml:space="preserve">aurensa ko Babu." </w:t>
      </w:r>
    </w:p>
    <w:p w:rsidR="00000000" w:rsidRDefault="00DE55CC">
      <w:pPr>
        <w:rPr>
          <w:rFonts w:hint="eastAsia"/>
        </w:rPr>
      </w:pPr>
    </w:p>
    <w:p w:rsidR="00000000" w:rsidRDefault="00DE55CC">
      <w:pPr>
        <w:rPr>
          <w:rFonts w:hint="eastAsia"/>
        </w:rPr>
      </w:pPr>
      <w:r>
        <w:rPr>
          <w:rFonts w:hint="eastAsia"/>
        </w:rPr>
        <w:t>Maganar ce ba zata iya ba, ta tabbata idan ta bud'e baki tayi magana muryarta rawa zata yi bai zama lallai ma ya fahimci me ta ce ba. da dai ace zai kalleta ne to da sai ta girgiza masa Kai, amma magana yake yi hankalinsa baya kanta, ka</w:t>
      </w:r>
      <w:r>
        <w:rPr>
          <w:rFonts w:hint="eastAsia"/>
        </w:rPr>
        <w:t xml:space="preserve">mar yarda take hasashe, sab'anin haka tar yake kallonta ta yanayin da bai zama lallai ta fahimci ita yake kallo ba. </w:t>
      </w:r>
    </w:p>
    <w:p w:rsidR="00000000" w:rsidRDefault="00DE55CC">
      <w:pPr>
        <w:rPr>
          <w:rFonts w:hint="eastAsia"/>
        </w:rPr>
      </w:pPr>
    </w:p>
    <w:p w:rsidR="00000000" w:rsidRDefault="00DE55CC">
      <w:pPr>
        <w:rPr>
          <w:rFonts w:hint="eastAsia"/>
        </w:rPr>
      </w:pPr>
      <w:r>
        <w:rPr>
          <w:rFonts w:hint="eastAsia"/>
        </w:rPr>
        <w:t>"Kurma ce ke?" Wannan karon a zafafe yayi maganar da alamun b'acin rai cikin maganar tasa ji yake tamkar ya kai mata mangari. Idanu ya tsa</w:t>
      </w:r>
      <w:r>
        <w:rPr>
          <w:rFonts w:hint="eastAsia"/>
        </w:rPr>
        <w:t>tstsareta da su. Hakan yasa ta shiga wasa da yatsun hannunta kafin cikin dakiya ta ce "Bani da saurayi, kuma ma ni ba'a tab'a cewa ana so na ba, sannan ni ba ni na gayawa Didi ina son aure ba."  A rarrabe tayi maganar kamar mai in'ina amma tsaf ya had'e ka</w:t>
      </w:r>
      <w:r>
        <w:rPr>
          <w:rFonts w:hint="eastAsia"/>
        </w:rPr>
        <w:t xml:space="preserve">laman nata ya fahimcesu don haka ya saki wata ajiyar zuciya kafin ya ce "Auren naki kuma shi zai sama miki kwanciyar hankali ba, ya fitar dake daga k'angin bautar ba gaira ba sabar da kike ciki ba, don haka ki saka a ranki kin kusa aure, na baki sati guda </w:t>
      </w:r>
      <w:r>
        <w:rPr>
          <w:rFonts w:hint="eastAsia"/>
        </w:rPr>
        <w:t>jal ki fidda gwaninki kafin Na bar k'asar nan zan miki aure Na gaji da ganinki a wannan bak'ar rayuwar, da ba abinda zai samar miki y'anci sai aure. Kije kiyi k'ok'arin kawo min miji nan da sati guda, 3 months kawai zan yi a garinnan hakan yana nuni da cew</w:t>
      </w:r>
      <w:r>
        <w:rPr>
          <w:rFonts w:hint="eastAsia"/>
        </w:rPr>
        <w:t>a ana sallah cewa zan tafi, kafin nan insha Allah zan aurar dake."</w:t>
      </w:r>
    </w:p>
    <w:p w:rsidR="00000000" w:rsidRDefault="00DE55CC">
      <w:pPr>
        <w:rPr>
          <w:rFonts w:hint="eastAsia"/>
        </w:rPr>
      </w:pPr>
    </w:p>
    <w:p w:rsidR="00000000" w:rsidRDefault="00DE55CC">
      <w:pPr>
        <w:rPr>
          <w:rFonts w:hint="eastAsia"/>
        </w:rPr>
      </w:pPr>
      <w:r>
        <w:rPr>
          <w:rFonts w:hint="eastAsia"/>
        </w:rPr>
        <w:t>Wani irin bugun k'irji ne ya Sameta, kafin ta runtse ido cikin wani yanayi da kai tsaye ba zata bashi suna ba, abu d'aya Ta sani kamar yarda ya ce Aure ne mafitar ta,</w:t>
      </w:r>
    </w:p>
    <w:p w:rsidR="00000000" w:rsidRDefault="00DE55CC">
      <w:pPr>
        <w:rPr>
          <w:rFonts w:hint="eastAsia"/>
        </w:rPr>
      </w:pPr>
      <w:r>
        <w:rPr>
          <w:rFonts w:hint="eastAsia"/>
        </w:rPr>
        <w:t>Abin tambayar wa zata</w:t>
      </w:r>
      <w:r>
        <w:rPr>
          <w:rFonts w:hint="eastAsia"/>
        </w:rPr>
        <w:t xml:space="preserve"> kawo nan da sati guda kacal? Ita da ba'a tab'a cewa ana sonta ba. </w:t>
      </w:r>
    </w:p>
    <w:p w:rsidR="00000000" w:rsidRDefault="00DE55CC">
      <w:pPr>
        <w:rPr>
          <w:rFonts w:hint="eastAsia"/>
        </w:rPr>
      </w:pPr>
    </w:p>
    <w:p w:rsidR="00000000" w:rsidRDefault="00DE55CC">
      <w:pPr>
        <w:rPr>
          <w:rFonts w:hint="eastAsia"/>
        </w:rPr>
      </w:pPr>
      <w:r>
        <w:rPr>
          <w:rFonts w:hint="eastAsia"/>
        </w:rPr>
        <w:t xml:space="preserve">"B'ace min da gani" </w:t>
      </w:r>
    </w:p>
    <w:p w:rsidR="00000000" w:rsidRDefault="00DE55CC">
      <w:pPr>
        <w:rPr>
          <w:rFonts w:hint="eastAsia"/>
        </w:rPr>
      </w:pPr>
      <w:r>
        <w:rPr>
          <w:rFonts w:hint="eastAsia"/>
        </w:rPr>
        <w:t>Taji muryarsa daga sama, hakan yayi saurin dawo da ita cikin hankalinta, duk da ba kallonta yake ba ta tabbata da ita yake, don haka da sauri ta juya har ta na yi kam</w:t>
      </w:r>
      <w:r>
        <w:rPr>
          <w:rFonts w:hint="eastAsia"/>
        </w:rPr>
        <w:t>ar zata kifa.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 xml:space="preserve">Ko da tazo barci, kasa barcin tayi tana kallon Didi da take sallolin Nafilfilunta hakan yasa itama ta mik'e a fili ta furta Barci ba nawa bane gwara na kaiwa Rabbi Kuka ne yayi min maganin damuwata sannan ya </w:t>
      </w:r>
      <w:r>
        <w:rPr>
          <w:rFonts w:hint="eastAsia"/>
        </w:rPr>
        <w:t>kawo min Mijin Aure Kwana kusa.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Sanye take da Hijabin Islamiyyarsu da yazo mata har k'asa, fuskarta d'auke da nik'af sai dai ta d'age shi sama.</w:t>
      </w:r>
    </w:p>
    <w:p w:rsidR="00000000" w:rsidRDefault="00DE55CC">
      <w:pPr>
        <w:rPr>
          <w:rFonts w:hint="eastAsia"/>
        </w:rPr>
      </w:pPr>
    </w:p>
    <w:p w:rsidR="00000000" w:rsidRDefault="00DE55CC">
      <w:pPr>
        <w:rPr>
          <w:rFonts w:hint="eastAsia"/>
        </w:rPr>
      </w:pPr>
      <w:r>
        <w:rPr>
          <w:rFonts w:hint="eastAsia"/>
        </w:rPr>
        <w:t>Yau kam har da y'ar powderrta da jambakinta light pink ta goga. Dai-dai bakin gate zata shiga taji ance "Y</w:t>
      </w:r>
      <w:r>
        <w:rPr>
          <w:rFonts w:hint="eastAsia"/>
        </w:rPr>
        <w:t>'an mata salamu Alaikum." Da sauri ta juyo tana amsa sallamar duk da ta d'an firgita a karon farko sai dai bata bayyana hakan ba.Matashin da zai kai shekaru Arba'in ko kusa da haka ya jefeta da wani murmushi da yasa ta saurin d'auke ido daga kansa "Kiyi ha</w:t>
      </w:r>
      <w:r>
        <w:rPr>
          <w:rFonts w:hint="eastAsia"/>
        </w:rPr>
        <w:t>k'uri na tsayar dake a hanya, sunana Zunnurain idan ba damuwa numberr wayarki zaki bani, nafi awa biyu anan ina jiranki tunda zaki shiga islamiyyarku Na ganki,kwarjininki ne ya hanani yi miki magana...." Hamda da kyar ta d'ago kanta tana masa kallo na biyu</w:t>
      </w:r>
      <w:r>
        <w:rPr>
          <w:rFonts w:hint="eastAsia"/>
        </w:rPr>
        <w:t>, kafin ta daure ta nuna masa wajen zama da yake gefe kad'an a kuma daidai lokacin Motar Hammad ta danno Kai, har ya yi parking ya fito idanunsa ya na kansu, kana ganinsa kaga matashin Dattijo da ya kusa cika shekaru Arba'in cif, wannan karan sanye yake ci</w:t>
      </w:r>
      <w:r>
        <w:rPr>
          <w:rFonts w:hint="eastAsia"/>
        </w:rPr>
        <w:t>kin farar shadda fara tas sai zabga k'yalli take, kansa sanye da zanna bukar da tayi masa kyau sosai cikin takunsa na isa da ginshira ya isa wajen da suke zaune, cikin wata k'aramar bukka.</w:t>
      </w:r>
    </w:p>
    <w:p w:rsidR="00000000" w:rsidRDefault="00DE55CC">
      <w:pPr>
        <w:rPr>
          <w:rFonts w:hint="eastAsia"/>
        </w:rPr>
      </w:pPr>
      <w:r>
        <w:rPr>
          <w:rFonts w:hint="eastAsia"/>
        </w:rPr>
        <w:t>Tunda ya nufosu gaban Hamda ya ke dukan Tara-tara, da sauri ta sunk</w:t>
      </w:r>
      <w:r>
        <w:rPr>
          <w:rFonts w:hint="eastAsia"/>
        </w:rPr>
        <w:t>uyar da kanta, tana gani ya mik'awa mutumin hannu da a shekaru zasu iya kai d'aya. Suna gama gaisawa ya shige gida sai sannan Hamda ta samu salama ta d'ago idanunta cikin na Usman tana murmushi shima murmushin ya sakar mata, a hankali ya furta "Yayanmu ko?</w:t>
      </w:r>
      <w:r>
        <w:rPr>
          <w:rFonts w:hint="eastAsia"/>
        </w:rPr>
        <w:t xml:space="preserve">" Ta d'aga kai tana wasa da zoben hannunta. Shikkenan tashi ki shiga gida, sai na dawo insha Allah don naga ba ki sake da ni ba sosai, kuma ma ya kamata na fara neman iso kafin na zo wajenki..."Follow me on ArewaBooks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https://arewabooks.com/book?id=635c</w:t>
      </w:r>
      <w:r>
        <w:rPr>
          <w:rFonts w:hint="eastAsia"/>
        </w:rPr>
        <w:t>58dc8a75f51b283a378e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Follow me on Wattpad </w:t>
      </w:r>
    </w:p>
    <w:p w:rsidR="00000000" w:rsidRDefault="00DE55CC">
      <w:pPr>
        <w:rPr>
          <w:rFonts w:hint="eastAsia"/>
        </w:rPr>
      </w:pPr>
      <w:r>
        <w:rPr>
          <w:rFonts w:hint="eastAsia"/>
        </w:rPr>
        <w:t>@Nazeefah381</w:t>
      </w:r>
    </w:p>
    <w:p w:rsidR="00000000" w:rsidRDefault="00DE55CC">
      <w:pPr>
        <w:rPr>
          <w:rFonts w:hint="eastAsia"/>
        </w:rPr>
      </w:pPr>
    </w:p>
    <w:p w:rsidR="00000000" w:rsidRDefault="00DE55CC">
      <w:pPr>
        <w:rPr>
          <w:rFonts w:hint="eastAsia"/>
        </w:rPr>
      </w:pPr>
      <w:r>
        <w:rPr>
          <w:rFonts w:hint="eastAsia"/>
        </w:rPr>
        <w:t>12</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Tunda ya fara maganar tayi k'asa da kanta sai da taji yayi maganar neman iso wajen Iyayenta sannan ta d'ago tana masa wani irin duba</w:t>
      </w:r>
    </w:p>
    <w:p w:rsidR="00000000" w:rsidRDefault="00DE55CC">
      <w:pPr>
        <w:rPr>
          <w:rFonts w:hint="eastAsia"/>
        </w:rPr>
      </w:pPr>
      <w:r>
        <w:rPr>
          <w:rFonts w:hint="eastAsia"/>
        </w:rPr>
        <w:t>A tsorace take kallonsa, kasantuwa</w:t>
      </w:r>
      <w:r>
        <w:rPr>
          <w:rFonts w:hint="eastAsia"/>
        </w:rPr>
        <w:t>r ba'a tab'a tareta da magana kwatankwacin wannan ba.</w:t>
      </w:r>
    </w:p>
    <w:p w:rsidR="00000000" w:rsidRDefault="00DE55CC">
      <w:pPr>
        <w:rPr>
          <w:rFonts w:hint="eastAsia"/>
        </w:rPr>
      </w:pPr>
      <w:r>
        <w:rPr>
          <w:rFonts w:hint="eastAsia"/>
        </w:rPr>
        <w:t xml:space="preserve">Taji zuciyarta na wani irin bugu kamar yarda dai hakan take faruwa ga tarin y'an mata, a karo na </w:t>
      </w:r>
      <w:r>
        <w:rPr>
          <w:rFonts w:hint="eastAsia"/>
        </w:rPr>
        <w:lastRenderedPageBreak/>
        <w:t>farko da saurayi ya taresu da kalmar Na gani Ina so.</w:t>
      </w:r>
    </w:p>
    <w:p w:rsidR="00000000" w:rsidRDefault="00DE55CC">
      <w:pPr>
        <w:rPr>
          <w:rFonts w:hint="eastAsia"/>
        </w:rPr>
      </w:pPr>
    </w:p>
    <w:p w:rsidR="00000000" w:rsidRDefault="00DE55CC">
      <w:pPr>
        <w:rPr>
          <w:rFonts w:hint="eastAsia"/>
        </w:rPr>
      </w:pPr>
      <w:r>
        <w:rPr>
          <w:rFonts w:hint="eastAsia"/>
        </w:rPr>
        <w:t>"Kin amince min?" Ta jiyo maganarsa daga sama tamka</w:t>
      </w:r>
      <w:r>
        <w:rPr>
          <w:rFonts w:hint="eastAsia"/>
        </w:rPr>
        <w:t xml:space="preserve">r dirar mikiya. Da sauri ta d'aga kai, don bata da zab'in da ya zarta hakan, Wa take da shi bayan shi? Da zata ce bata amince masa ba? </w:t>
      </w:r>
    </w:p>
    <w:p w:rsidR="00000000" w:rsidRDefault="00DE55CC">
      <w:pPr>
        <w:rPr>
          <w:rFonts w:hint="eastAsia"/>
        </w:rPr>
      </w:pPr>
    </w:p>
    <w:p w:rsidR="00000000" w:rsidRDefault="00DE55CC">
      <w:pPr>
        <w:rPr>
          <w:rFonts w:hint="eastAsia"/>
        </w:rPr>
      </w:pPr>
      <w:r>
        <w:rPr>
          <w:rFonts w:hint="eastAsia"/>
        </w:rPr>
        <w:t>Ta tabbata Allah ne ya kawo mata mafita a lokacin da ta kai kukanta garesa cikin sakankancewa da cewa Jallan ya amsa ma</w:t>
      </w:r>
      <w:r>
        <w:rPr>
          <w:rFonts w:hint="eastAsia"/>
        </w:rPr>
        <w:t>ta.  Sai ga shi a cikin lokacin da bai gaza kwana biyu ba kacal Allah ya aiko mata da Zunnurain ya aureta, ashe dai ba zata bawa Yaya Hammad kunya ba, kamar yarda yace ya bata kwana bakwai, zata je masa da labari mai dad'i Samun Miji a gab'ar data dace.</w:t>
      </w:r>
    </w:p>
    <w:p w:rsidR="00000000" w:rsidRDefault="00DE55CC">
      <w:pPr>
        <w:rPr>
          <w:rFonts w:hint="eastAsia"/>
        </w:rPr>
      </w:pPr>
    </w:p>
    <w:p w:rsidR="00000000" w:rsidRDefault="00DE55CC">
      <w:pPr>
        <w:rPr>
          <w:rFonts w:hint="eastAsia"/>
        </w:rPr>
      </w:pPr>
      <w:r>
        <w:rPr>
          <w:rFonts w:hint="eastAsia"/>
        </w:rPr>
        <w:t>"</w:t>
      </w:r>
      <w:r>
        <w:rPr>
          <w:rFonts w:hint="eastAsia"/>
        </w:rPr>
        <w:t>Kisa min digit d'inki" Ta sake jiyo maganarsa wannan karan ma a bazata. Da sauri ta kalli wayar hannunsa tana girgiza kai tare da cewa "Bani da waya." Ya kuwa dad'e da ido a bud'e bisa ga dukkan alamu tarin mamakinta ne yake nema ya karshi, a zamanin nan d</w:t>
      </w:r>
      <w:r>
        <w:rPr>
          <w:rFonts w:hint="eastAsia"/>
        </w:rPr>
        <w:t>a waya ta zama ruwan dare ace zabgegegiyar budurwa kamarta da ta fito daga zabgegen gida bata da waya? Abin a jinjinawa lamarinta ne don kuwa yayi girman da ya kamata ya girgiza zuk'ata.</w:t>
      </w:r>
    </w:p>
    <w:p w:rsidR="00000000" w:rsidRDefault="00DE55CC">
      <w:pPr>
        <w:rPr>
          <w:rFonts w:hint="eastAsia"/>
        </w:rPr>
      </w:pPr>
    </w:p>
    <w:p w:rsidR="00000000" w:rsidRDefault="00DE55CC">
      <w:pPr>
        <w:rPr>
          <w:rFonts w:hint="eastAsia"/>
        </w:rPr>
      </w:pPr>
      <w:r>
        <w:rPr>
          <w:rFonts w:hint="eastAsia"/>
        </w:rPr>
        <w:t>"Wasa kike amma?" Ya sake jefo mata tambayar, ta girgiza kai tana tu</w:t>
      </w:r>
      <w:r>
        <w:rPr>
          <w:rFonts w:hint="eastAsia"/>
        </w:rPr>
        <w:t>ro baki kafin tace "Da gaske bani da ita, bata yarda za'a yi had'uwar farko na jaka da wasa alhali ba ban san ko kai waye ba."</w:t>
      </w:r>
    </w:p>
    <w:p w:rsidR="00000000" w:rsidRDefault="00DE55CC">
      <w:pPr>
        <w:rPr>
          <w:rFonts w:hint="eastAsia"/>
        </w:rPr>
      </w:pPr>
      <w:r>
        <w:rPr>
          <w:rFonts w:hint="eastAsia"/>
        </w:rPr>
        <w:t>Ya jinjina kai had'e da sakin murmushi, "Shikkenan, na yarda dama kamila kamarki bai kamata aji zance akasin gaskiya a bakinta ba</w:t>
      </w:r>
      <w:r>
        <w:rPr>
          <w:rFonts w:hint="eastAsia"/>
        </w:rPr>
        <w:t xml:space="preserve">, zan dawo jibi da misalin takwas na dare, insha Allah zan taho miki da waya." </w:t>
      </w:r>
    </w:p>
    <w:p w:rsidR="00000000" w:rsidRDefault="00DE55CC">
      <w:pPr>
        <w:rPr>
          <w:rFonts w:hint="eastAsia"/>
        </w:rPr>
      </w:pPr>
    </w:p>
    <w:p w:rsidR="00000000" w:rsidRDefault="00DE55CC">
      <w:pPr>
        <w:rPr>
          <w:rFonts w:hint="eastAsia"/>
        </w:rPr>
      </w:pPr>
      <w:r>
        <w:rPr>
          <w:rFonts w:hint="eastAsia"/>
        </w:rPr>
        <w:t>Tamkar tace masa  Ya barshi, sai dai ita kanta tana buk'atar rik'e wayar, kamar yarda taga k'awayenta na rik'ewa, Abbu ya tab'a siyo mata amma Ammi na kyalla ido ta k'wace ta,</w:t>
      </w:r>
      <w:r>
        <w:rPr>
          <w:rFonts w:hint="eastAsia"/>
        </w:rPr>
        <w:t xml:space="preserve"> taji ciwon hakan a ranta, sai dai bata damu sosai ba, saboda ta san hakan ce take faruwa a duk sa'ilin da Ammin taga abu mai mahimmanci da zai sata nishad'i a rayuwa, sai ta san hanyar da tayi ta k'wace.</w:t>
      </w:r>
    </w:p>
    <w:p w:rsidR="00000000" w:rsidRDefault="00DE55CC">
      <w:pPr>
        <w:rPr>
          <w:rFonts w:hint="eastAsia"/>
        </w:rPr>
      </w:pPr>
    </w:p>
    <w:p w:rsidR="00000000" w:rsidRDefault="00DE55CC">
      <w:pPr>
        <w:rPr>
          <w:rFonts w:hint="eastAsia"/>
        </w:rPr>
      </w:pPr>
      <w:r>
        <w:rPr>
          <w:rFonts w:hint="eastAsia"/>
        </w:rPr>
        <w:t>"Ki shiga gida beauty, naga a gajiye kike sai Alla</w:t>
      </w:r>
      <w:r>
        <w:rPr>
          <w:rFonts w:hint="eastAsia"/>
        </w:rPr>
        <w:t xml:space="preserve">h ya dawo dani."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Murmushi ta d'an sakar masa kafin ta tura wangamemen gate d'in gidan nasu, ta d'aga masa hannu kamar yarda shima yayi waving d'inta.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shigarta Kamla da suke wasa a harabar gidan ta taho ta d'aneta da gudu, haka kawai jininsu yazo d'</w:t>
      </w:r>
      <w:r>
        <w:rPr>
          <w:rFonts w:hint="eastAsia"/>
        </w:rPr>
        <w:t>aya da yarinyar, kai gaba d'aya d'iyoyin Hammad ma suna sonta tamkar yarda take sonsu cikin tata zuciyar.</w:t>
      </w:r>
    </w:p>
    <w:p w:rsidR="00000000" w:rsidRDefault="00DE55CC">
      <w:pPr>
        <w:rPr>
          <w:rFonts w:hint="eastAsia"/>
        </w:rPr>
      </w:pPr>
      <w:r>
        <w:rPr>
          <w:rFonts w:hint="eastAsia"/>
        </w:rPr>
        <w:t>Peck ta bata a kumatu, a kunne kuma ta rad'a mata "My Kamlulu, dirar yaushe? Yaushe kuka dawo daga gidan Granny?" Kamla ta d'an cono baki had'e da cew</w:t>
      </w:r>
      <w:r>
        <w:rPr>
          <w:rFonts w:hint="eastAsia"/>
        </w:rPr>
        <w:t>a "Ni nafi son nan gidan, can ba dad'i shine Mom tace a dawo damu ita sai jibi zata dawo." Hamda taja hancinta had'e da cewa to Parrot wa ya tambayeki, ina Khairi? Da Abul khair? Tayi mata pointing b'angaren Didi da hannu, "Suna can suna cin wani abu wai z</w:t>
      </w:r>
      <w:r>
        <w:rPr>
          <w:rFonts w:hint="eastAsia"/>
        </w:rPr>
        <w:t xml:space="preserve">ogale, nifa na kasa ci amma Sis Khairi tana taci wai dad'i ita da Dad nifa idan naci am sure I will vomit it." Ta fad'a tana kakarin amai "Please Anty Hamda will </w:t>
      </w:r>
      <w:r>
        <w:rPr>
          <w:rFonts w:hint="eastAsia"/>
        </w:rPr>
        <w:lastRenderedPageBreak/>
        <w:t>you cook noodles for me?" Hamda ta gyad'a mata kai, dai-dai lokacin da take tura k'ofar parlou</w:t>
      </w:r>
      <w:r>
        <w:rPr>
          <w:rFonts w:hint="eastAsia"/>
        </w:rPr>
        <w:t>rn Didi.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 baje ta gansu duka akan carpet sun yi Baja-baja da tarkacen b'awon gyad'a ga kwanon da suka ci zogale, shi kuma yana saman three seater yana danna waya. </w:t>
      </w:r>
    </w:p>
    <w:p w:rsidR="00000000" w:rsidRDefault="00DE55CC">
      <w:pPr>
        <w:rPr>
          <w:rFonts w:hint="eastAsia"/>
        </w:rPr>
      </w:pPr>
    </w:p>
    <w:p w:rsidR="00000000" w:rsidRDefault="00DE55CC">
      <w:pPr>
        <w:rPr>
          <w:rFonts w:hint="eastAsia"/>
        </w:rPr>
      </w:pPr>
      <w:r>
        <w:rPr>
          <w:rFonts w:hint="eastAsia"/>
        </w:rPr>
        <w:t>Sallamar da tayi cikin sanyin murya yasa shi d'ago kai, idanunsa akansu ita da Kamla, sa</w:t>
      </w:r>
      <w:r>
        <w:rPr>
          <w:rFonts w:hint="eastAsia"/>
        </w:rPr>
        <w:t xml:space="preserve">i ya sake ganin zahirin kamanninsa ashe da ba abinda ya gani. </w:t>
      </w:r>
    </w:p>
    <w:p w:rsidR="00000000" w:rsidRDefault="00DE55CC">
      <w:pPr>
        <w:rPr>
          <w:rFonts w:hint="eastAsia"/>
        </w:rPr>
      </w:pPr>
    </w:p>
    <w:p w:rsidR="00000000" w:rsidRDefault="00DE55CC">
      <w:pPr>
        <w:rPr>
          <w:rFonts w:hint="eastAsia"/>
        </w:rPr>
      </w:pPr>
      <w:r>
        <w:rPr>
          <w:rFonts w:hint="eastAsia"/>
        </w:rPr>
        <w:t>Bayan ta gaida Didi ta gaisheshi, suma su Khairi suka gaisheta, ta amsa musu cike da kulawa, ta fara harhad'a plates d'in wajen, Khairi ta sa hannu tana tayata. Didi sai mita take "Baiwar Alla</w:t>
      </w:r>
      <w:r>
        <w:rPr>
          <w:rFonts w:hint="eastAsia"/>
        </w:rPr>
        <w:t>h daga zuwanki zaki fara gyara waje, ai wallahi wanda ya aureki ya more mace, ba dai tsafta ba abinci kuwa idan aka ci naki kamar kunne zai tsinke, to ba dole na soki a</w:t>
      </w:r>
    </w:p>
    <w:p w:rsidR="00000000" w:rsidRDefault="00DE55CC">
      <w:pPr>
        <w:rPr>
          <w:rFonts w:hint="eastAsia"/>
        </w:rPr>
      </w:pPr>
      <w:r>
        <w:rPr>
          <w:rFonts w:hint="eastAsia"/>
        </w:rPr>
        <w:t>Cikin jikokina ba, mai kula da kai ai</w:t>
      </w:r>
    </w:p>
    <w:p w:rsidR="00000000" w:rsidRDefault="00DE55CC">
      <w:pPr>
        <w:rPr>
          <w:rFonts w:hint="eastAsia"/>
        </w:rPr>
      </w:pPr>
      <w:r>
        <w:rPr>
          <w:rFonts w:hint="eastAsia"/>
        </w:rPr>
        <w:t>Shine abin martabawa, ba wanda ya mayar da kai d'</w:t>
      </w:r>
      <w:r>
        <w:rPr>
          <w:rFonts w:hint="eastAsia"/>
        </w:rPr>
        <w:t>an iska ba, yanzu tunda nayiwa Hammad magana akan matarsa da taje ta rashe gindi ta zauna gidan iyayenta yake zaune nan yake ta cin magani ina ji ma har zagina yayi a zuciyarsa.."</w:t>
      </w:r>
    </w:p>
    <w:p w:rsidR="00000000" w:rsidRDefault="00DE55CC">
      <w:pPr>
        <w:rPr>
          <w:rFonts w:hint="eastAsia"/>
        </w:rPr>
      </w:pPr>
    </w:p>
    <w:p w:rsidR="00000000" w:rsidRDefault="00DE55CC">
      <w:pPr>
        <w:rPr>
          <w:rFonts w:hint="eastAsia"/>
        </w:rPr>
      </w:pPr>
      <w:r>
        <w:rPr>
          <w:rFonts w:hint="eastAsia"/>
        </w:rPr>
        <w:t>Hamda ta ware ido tana kallonta kafin a hankali ta ce "Yaushe kika shiga zu</w:t>
      </w:r>
      <w:r>
        <w:rPr>
          <w:rFonts w:hint="eastAsia"/>
        </w:rPr>
        <w:t xml:space="preserve">ciyar tasa kika gani? Ba fa kyau shaidar zur Didi?" </w:t>
      </w:r>
    </w:p>
    <w:p w:rsidR="00000000" w:rsidRDefault="00DE55CC">
      <w:pPr>
        <w:rPr>
          <w:rFonts w:hint="eastAsia"/>
        </w:rPr>
      </w:pPr>
    </w:p>
    <w:p w:rsidR="00000000" w:rsidRDefault="00DE55CC">
      <w:pPr>
        <w:rPr>
          <w:rFonts w:hint="eastAsia"/>
        </w:rPr>
      </w:pPr>
      <w:r>
        <w:rPr>
          <w:rFonts w:hint="eastAsia"/>
        </w:rPr>
        <w:t>Sarai yaji abinda ta ce kafin Didin cikin kwararato ta fara masifa "Ubanki Damanga shine mak'aryacin, ban ga zuciyar tasa bane zance yace? Haka kawai mace don taga y'ar uwace ita sai ta zauna tayi ta ab</w:t>
      </w:r>
      <w:r>
        <w:rPr>
          <w:rFonts w:hint="eastAsia"/>
        </w:rPr>
        <w:t xml:space="preserve">inda taga dama, ita kuma Sadiya da yake shashashace ko kuma kwad'ayin abin duniya oho mata? Taga uwarta tana auren maikud'i dad'in abin mun san komai ai ba shi ya haifi Nannan ba, nata uban da ya mutu matalauci ne sai bayan mutuwarsa sannan ta auri wannan </w:t>
      </w:r>
      <w:r>
        <w:rPr>
          <w:rFonts w:hint="eastAsia"/>
        </w:rPr>
        <w:t>Alhajin, Allah na tuba mu za'a yiwa k'aryar arziki, kai Sadiya ba dai son abin duniya ba."</w:t>
      </w:r>
    </w:p>
    <w:p w:rsidR="00000000" w:rsidRDefault="00DE55CC">
      <w:pPr>
        <w:rPr>
          <w:rFonts w:hint="eastAsia"/>
        </w:rPr>
      </w:pPr>
    </w:p>
    <w:p w:rsidR="00000000" w:rsidRDefault="00DE55CC">
      <w:pPr>
        <w:rPr>
          <w:rFonts w:hint="eastAsia"/>
        </w:rPr>
      </w:pPr>
      <w:r>
        <w:rPr>
          <w:rFonts w:hint="eastAsia"/>
        </w:rPr>
        <w:t>Wani kallo Hammad ya wurga mata kafin yayi k'wafa ya mik'e, murya a cunkushe ya ce "Kada ki sake jefa min mahaifiya cikin maganganunki balle ki jingina mata sunan b</w:t>
      </w:r>
      <w:r>
        <w:rPr>
          <w:rFonts w:hint="eastAsia"/>
        </w:rPr>
        <w:t xml:space="preserve">anza." </w:t>
      </w:r>
    </w:p>
    <w:p w:rsidR="00000000" w:rsidRDefault="00DE55CC">
      <w:pPr>
        <w:rPr>
          <w:rFonts w:hint="eastAsia"/>
        </w:rPr>
      </w:pPr>
    </w:p>
    <w:p w:rsidR="00000000" w:rsidRDefault="00DE55CC">
      <w:pPr>
        <w:rPr>
          <w:rFonts w:hint="eastAsia"/>
        </w:rPr>
      </w:pPr>
      <w:r>
        <w:rPr>
          <w:rFonts w:hint="eastAsia"/>
        </w:rPr>
        <w:t>Salati Didi tasa cikin k'ank'ance ido tace "Kiji min Annamimanci, yaushe na zagi Sadiya, Sadiyar ba don ni ba ai ubanka ba zai zauna da ita ba, balle har a d'au cikinka</w:t>
      </w:r>
    </w:p>
    <w:p w:rsidR="00000000" w:rsidRDefault="00DE55CC">
      <w:pPr>
        <w:rPr>
          <w:rFonts w:hint="eastAsia"/>
        </w:rPr>
      </w:pPr>
      <w:r>
        <w:rPr>
          <w:rFonts w:hint="eastAsia"/>
        </w:rPr>
        <w:t>A haifeka kazo kana min rashin kunya, kaje ka tambayi Sadiyar idan bani na din</w:t>
      </w:r>
      <w:r>
        <w:rPr>
          <w:rFonts w:hint="eastAsia"/>
        </w:rPr>
        <w:t xml:space="preserve">ga banka mata magungunan mata ba, har ya mak'ale mata ya d'ura mata cikinka, ke bana baki labari ba?" </w:t>
      </w:r>
    </w:p>
    <w:p w:rsidR="00000000" w:rsidRDefault="00DE55CC">
      <w:pPr>
        <w:rPr>
          <w:rFonts w:hint="eastAsia"/>
        </w:rPr>
      </w:pPr>
    </w:p>
    <w:p w:rsidR="00000000" w:rsidRDefault="00DE55CC">
      <w:pPr>
        <w:rPr>
          <w:rFonts w:hint="eastAsia"/>
        </w:rPr>
      </w:pPr>
      <w:r>
        <w:rPr>
          <w:rFonts w:hint="eastAsia"/>
        </w:rPr>
        <w:t xml:space="preserve">Hamda rintse idonta tayi, da sauri ta shige kitchen a zuciyarta ta ce "Kai lamarin Didi sai a addu'a kuma." </w:t>
      </w:r>
    </w:p>
    <w:p w:rsidR="00000000" w:rsidRDefault="00DE55CC">
      <w:pPr>
        <w:rPr>
          <w:rFonts w:hint="eastAsia"/>
        </w:rPr>
      </w:pPr>
      <w:r>
        <w:rPr>
          <w:rFonts w:hint="eastAsia"/>
        </w:rPr>
        <w:t>Cikin cunkushewar bak'in ciki Hammad ya zab</w:t>
      </w:r>
      <w:r>
        <w:rPr>
          <w:rFonts w:hint="eastAsia"/>
        </w:rPr>
        <w:t>ga tsaki yasa kai zai fice sai ji yayi Didin ta ce "K'aton banza kawai dama kada na sake ganin k'afafunka anan balle kazo ka cinye mana abinci kamar da ubanka aka siya min, dad'in abin wannan karan ba Ummaru bane ya siya min, Ali k'usar yak'i ne ya siya mi</w:t>
      </w:r>
      <w:r>
        <w:rPr>
          <w:rFonts w:hint="eastAsia"/>
        </w:rPr>
        <w:t>n, balle kayi fankama kace abincin ubanka nake ci."</w:t>
      </w:r>
    </w:p>
    <w:p w:rsidR="00000000" w:rsidRDefault="00DE55CC">
      <w:pPr>
        <w:rPr>
          <w:rFonts w:hint="eastAsia"/>
        </w:rPr>
      </w:pPr>
    </w:p>
    <w:p w:rsidR="00000000" w:rsidRDefault="00DE55CC">
      <w:pPr>
        <w:rPr>
          <w:rFonts w:hint="eastAsia"/>
        </w:rPr>
      </w:pPr>
      <w:r>
        <w:rPr>
          <w:rFonts w:hint="eastAsia"/>
        </w:rPr>
        <w:lastRenderedPageBreak/>
        <w:t>Shi dai Hammad girgiza kai yayi ya fice a ransa yana cewa zan koya miki hankali wallah, kafin na bar k'asar nan, mata sai zaro zance tamkar ba a gasa miki baki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Sai da ta g</w:t>
      </w:r>
      <w:r>
        <w:rPr>
          <w:rFonts w:hint="eastAsia"/>
        </w:rPr>
        <w:t>ama gyaran gidan, sannan tayiwa Kamla da Abul khairi wanka ta dafa musu Noodles, Jallop tayi musu a abincin dare da taji alayyahu da</w:t>
      </w:r>
    </w:p>
    <w:p w:rsidR="00000000" w:rsidRDefault="00DE55CC">
      <w:pPr>
        <w:rPr>
          <w:rFonts w:hint="eastAsia"/>
        </w:rPr>
      </w:pPr>
      <w:r>
        <w:rPr>
          <w:rFonts w:hint="eastAsia"/>
        </w:rPr>
        <w:t>Naman rago da busassan Kifi, sannan ta yiwa Didi kunun zak'in da ta saba sha duk dare.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Tsaf ta sake gyara gidan sai fitar</w:t>
      </w:r>
      <w:r>
        <w:rPr>
          <w:rFonts w:hint="eastAsia"/>
        </w:rPr>
        <w:t xml:space="preserve"> da sihirtaccen k'amshi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Wannan daren dai Hammad yayiwa Didi yajin cin abinci, duk da</w:t>
      </w:r>
    </w:p>
    <w:p w:rsidR="00000000" w:rsidRDefault="00DE55CC">
      <w:pPr>
        <w:rPr>
          <w:rFonts w:hint="eastAsia"/>
        </w:rPr>
      </w:pPr>
      <w:r>
        <w:rPr>
          <w:rFonts w:hint="eastAsia"/>
        </w:rPr>
        <w:t>Dai ya san duk inda yaje yaci dole sai ya tuna abincin Didi ko yace abincin Hamda.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Didi na basarwa har ta fara damuwa da rashin bayyanar jikannata, mafi soyu</w:t>
      </w:r>
      <w:r>
        <w:rPr>
          <w:rFonts w:hint="eastAsia"/>
        </w:rPr>
        <w:t>wa kuma a cikin jikokinta idan ka d'auke Hamda da ta biyo bayansa, bata jin ko y'ay'anta na cikinta tana yi musu soyayyar da takewa su Hammd d'in.</w:t>
      </w:r>
    </w:p>
    <w:p w:rsidR="00000000" w:rsidRDefault="00DE55CC">
      <w:pPr>
        <w:rPr>
          <w:rFonts w:hint="eastAsia"/>
        </w:rPr>
      </w:pPr>
    </w:p>
    <w:p w:rsidR="00000000" w:rsidRDefault="00DE55CC">
      <w:pPr>
        <w:rPr>
          <w:rFonts w:hint="eastAsia"/>
        </w:rPr>
      </w:pPr>
      <w:r>
        <w:rPr>
          <w:rFonts w:hint="eastAsia"/>
        </w:rPr>
        <w:t>Gajiya tayi da jiransa ta sab'i gyalenta tana fad'in da kaina zanje bikonsa yanzu haka yana can Sadiya ta ta</w:t>
      </w:r>
      <w:r>
        <w:rPr>
          <w:rFonts w:hint="eastAsia"/>
        </w:rPr>
        <w:t>sa shi a gaba, jarababbiyar yarinya ko kunyar d'an fari bata ji." (Kuji Didi da K'arfin hali, ita da d'anta.)</w:t>
      </w:r>
    </w:p>
    <w:p w:rsidR="00000000" w:rsidRDefault="00DE55CC">
      <w:pPr>
        <w:rPr>
          <w:rFonts w:hint="eastAsia"/>
        </w:rPr>
      </w:pPr>
    </w:p>
    <w:p w:rsidR="00000000" w:rsidRDefault="00DE55CC">
      <w:pPr>
        <w:rPr>
          <w:rFonts w:hint="eastAsia"/>
        </w:rPr>
      </w:pPr>
      <w:r>
        <w:rPr>
          <w:rFonts w:hint="eastAsia"/>
        </w:rPr>
        <w:t>Har ta isa b'angaren Sadiyar mita take kamar taci babu, hannunta damk'e da Na Khairi take cigaba da fad'ar "Wallahi Idan naje na ganshi wajen Sad</w:t>
      </w:r>
      <w:r>
        <w:rPr>
          <w:rFonts w:hint="eastAsia"/>
        </w:rPr>
        <w:t>iya ko abincin yake ci sai Na kifar, Allah Na tuba Matar da bata iya girki ba ma, ai kudai Ummal Khairi ba kiyi sa'ar Kaka ba, kamar yarda Hamda tayi sa'ata a matsayin kakarta ga shi babu ce kawai idan an bata ba zata girka ba." Khairi dai murmushi kawai t</w:t>
      </w:r>
      <w:r>
        <w:rPr>
          <w:rFonts w:hint="eastAsia"/>
        </w:rPr>
        <w:t>ake wani zubin kuma ta tuntsire da dariya.</w:t>
      </w:r>
    </w:p>
    <w:p w:rsidR="00000000" w:rsidRDefault="00DE55CC">
      <w:pPr>
        <w:rPr>
          <w:rFonts w:hint="eastAsia"/>
        </w:rPr>
      </w:pPr>
    </w:p>
    <w:p w:rsidR="00000000" w:rsidRDefault="00DE55CC">
      <w:pPr>
        <w:rPr>
          <w:rFonts w:hint="eastAsia"/>
        </w:rPr>
      </w:pPr>
      <w:r>
        <w:rPr>
          <w:rFonts w:hint="eastAsia"/>
        </w:rPr>
        <w:t>Danna k'ofar kawai tayi ba tare da sallama ba, a fusace ta shige d'akin idanunta cikin na Sadiya da suke zaune gaba d'aya da yaranta hud'u Hamid ne kawai baya nan,</w:t>
      </w:r>
    </w:p>
    <w:p w:rsidR="00000000" w:rsidRDefault="00DE55CC">
      <w:pPr>
        <w:rPr>
          <w:rFonts w:hint="eastAsia"/>
        </w:rPr>
      </w:pPr>
      <w:r>
        <w:rPr>
          <w:rFonts w:hint="eastAsia"/>
        </w:rPr>
        <w:t>Girgiza kawai Didi ta shiga yi ta zauna a kujera</w:t>
      </w:r>
      <w:r>
        <w:rPr>
          <w:rFonts w:hint="eastAsia"/>
        </w:rPr>
        <w:t xml:space="preserve"> tana kad'a k'afa.</w:t>
      </w:r>
    </w:p>
    <w:p w:rsidR="00000000" w:rsidRDefault="00DE55CC">
      <w:pPr>
        <w:rPr>
          <w:rFonts w:hint="eastAsia"/>
        </w:rPr>
      </w:pPr>
    </w:p>
    <w:p w:rsidR="00000000" w:rsidRDefault="00DE55CC">
      <w:pPr>
        <w:rPr>
          <w:rFonts w:hint="eastAsia"/>
        </w:rPr>
      </w:pPr>
      <w:r>
        <w:rPr>
          <w:rFonts w:hint="eastAsia"/>
        </w:rPr>
        <w:t>A tsorace Sadiya ta fara shirin gaisheta, da sauri ta saka hannu alamar dakatarwa, "Yau kam na gane dalilin Sakina na son haihuwar maza ashe wannan take gudu, ke yanzu Sadiya ba kijidon kunya ba, ki tasa yara a gaba kina gayaa musu k'ar</w:t>
      </w:r>
      <w:r>
        <w:rPr>
          <w:rFonts w:hint="eastAsia"/>
        </w:rPr>
        <w:t xml:space="preserve">ya da gaskiya wai ke mai y'ay'a, Ashe shi yasa naga Hammadu yau ya taho nan ya tare kin koya musu su raina mutane, Allah na tuba Banda na kasa na tsare ta ina zaki samu cikin Hammd d'in, kin san dai lokacin ko kallon arziki Ummaru ba yi miki yake ba, wato </w:t>
      </w:r>
      <w:r>
        <w:rPr>
          <w:rFonts w:hint="eastAsia"/>
        </w:rPr>
        <w:t xml:space="preserve">yanzu yara sun girma zaki fara iko da su, to wallahi ahir ki fita ido na akan Hammad sai na ci uban kowa a gidannan, su dama wad'annan ai tuni na sallama miki su, don daga </w:t>
      </w:r>
      <w:r>
        <w:rPr>
          <w:rFonts w:hint="eastAsia"/>
        </w:rPr>
        <w:lastRenderedPageBreak/>
        <w:t>gaisuwa ba abinda yake had'a mu da su, kin riga kin koya musu tsanata. Kai Hammadu t</w:t>
      </w:r>
      <w:r>
        <w:rPr>
          <w:rFonts w:hint="eastAsia"/>
        </w:rPr>
        <w:t>ashi mu tafi." Fuskarsa ya d'aure tamau, alamar ba inda za shi har sai da Sadiyar ta dinga had'a shi da Allah sannan ya mik'e fuskarsa a had'e ya fice.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Sai da Mahmah tagais fitarsu sannan ta saki ajiyar zuciya Humaid kuwa sai dariya yake don shi ya mayar</w:t>
      </w:r>
      <w:r>
        <w:rPr>
          <w:rFonts w:hint="eastAsia"/>
        </w:rPr>
        <w:t xml:space="preserve"> da itabin comedian. Mahmah ta kai masa duka da pillow ganin yarda yake kwaikwayar Didin.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w:t>
      </w:r>
    </w:p>
    <w:p w:rsidR="00000000" w:rsidRDefault="00DE55CC">
      <w:pPr>
        <w:rPr>
          <w:rFonts w:hint="eastAsia"/>
        </w:rPr>
      </w:pPr>
    </w:p>
    <w:p w:rsidR="00000000" w:rsidRDefault="00DE55CC">
      <w:pPr>
        <w:rPr>
          <w:rFonts w:hint="eastAsia"/>
        </w:rPr>
      </w:pPr>
      <w:r>
        <w:rPr>
          <w:rFonts w:hint="eastAsia"/>
        </w:rPr>
        <w:t xml:space="preserve">K'ememe ya k'i cin abincin har sai da Didin ta bashi hak'uri sannan yaci, don dama duk burga ce shi kansa yana son cin abincin ya kuwa ci da yawa, </w:t>
      </w:r>
      <w:r>
        <w:rPr>
          <w:rFonts w:hint="eastAsia"/>
        </w:rPr>
        <w:t>musamman kunun zak'in da ya dinga shansa kamar ba gobe, ta kowanne fanni zai iya dakar k'irji yace matarsa Nanna tayi hundred percent, inda take da matsala kawai a b'angaren girki ne, sam bata iya girki sosai ba, duk da tana k'ok'ari matuk'a da gaske wajen</w:t>
      </w:r>
      <w:r>
        <w:rPr>
          <w:rFonts w:hint="eastAsia"/>
        </w:rPr>
        <w:t xml:space="preserve"> ganin ta iya d'in.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 xml:space="preserve">Cikin dare, don zai iya kiran lokacin talatinin dare, idan ya dinga jiyo motsin mutane kasancewar ba barci yake ba, yana ta duba ayyukan companyn su ta internet. </w:t>
      </w:r>
    </w:p>
    <w:p w:rsidR="00000000" w:rsidRDefault="00DE55CC">
      <w:pPr>
        <w:rPr>
          <w:rFonts w:hint="eastAsia"/>
        </w:rPr>
      </w:pPr>
    </w:p>
    <w:p w:rsidR="00000000" w:rsidRDefault="00DE55CC">
      <w:pPr>
        <w:rPr>
          <w:rFonts w:hint="eastAsia"/>
        </w:rPr>
      </w:pPr>
      <w:r>
        <w:rPr>
          <w:rFonts w:hint="eastAsia"/>
        </w:rPr>
        <w:t xml:space="preserve">Motsin da yaji ya yawaita ne ya saka </w:t>
      </w:r>
      <w:r>
        <w:rPr>
          <w:rFonts w:hint="eastAsia"/>
        </w:rPr>
        <w:t>shi fitowa da d'an hanzari, duk da matarsa batanan shi kad'ai ne a part d'in nasa, yaransa na can</w:t>
      </w:r>
    </w:p>
    <w:p w:rsidR="00000000" w:rsidRDefault="00DE55CC">
      <w:pPr>
        <w:rPr>
          <w:rFonts w:hint="eastAsia"/>
        </w:rPr>
      </w:pPr>
      <w:r>
        <w:rPr>
          <w:rFonts w:hint="eastAsia"/>
        </w:rPr>
        <w:t>Wajen Hamda da Sam suka k'i rabuwa da ita, musamman Kamla.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hankali yake taku kafin ya k'araso parlourn.</w:t>
      </w:r>
    </w:p>
    <w:p w:rsidR="00000000" w:rsidRDefault="00DE55CC">
      <w:pPr>
        <w:rPr>
          <w:rFonts w:hint="eastAsia"/>
        </w:rPr>
      </w:pPr>
      <w:r>
        <w:rPr>
          <w:rFonts w:hint="eastAsia"/>
        </w:rPr>
        <w:t>Gabansa ne ya buga sosai, ganin mutanen zube a par</w:t>
      </w:r>
      <w:r>
        <w:rPr>
          <w:rFonts w:hint="eastAsia"/>
        </w:rPr>
        <w:t>lourn nasa, sanye cikin bak'ak'en kaya, hatta da fuskarsu sun k'unsheta ba zaka tab'a shaidasu ba, idanunsu sanye da Glass.</w:t>
      </w:r>
    </w:p>
    <w:p w:rsidR="00000000" w:rsidRDefault="00DE55CC">
      <w:pPr>
        <w:rPr>
          <w:rFonts w:hint="eastAsia"/>
        </w:rPr>
      </w:pPr>
    </w:p>
    <w:p w:rsidR="00000000" w:rsidRDefault="00DE55CC">
      <w:pPr>
        <w:rPr>
          <w:rFonts w:hint="eastAsia"/>
        </w:rPr>
      </w:pPr>
      <w:r>
        <w:rPr>
          <w:rFonts w:hint="eastAsia"/>
        </w:rPr>
        <w:t>Duk da ya tsorata da ganinsu,</w:t>
      </w:r>
    </w:p>
    <w:p w:rsidR="00000000" w:rsidRDefault="00DE55CC">
      <w:pPr>
        <w:rPr>
          <w:rFonts w:hint="eastAsia"/>
        </w:rPr>
      </w:pPr>
      <w:r>
        <w:rPr>
          <w:rFonts w:hint="eastAsia"/>
        </w:rPr>
        <w:t xml:space="preserve">Sam jarumtarsa bata bayyana hakan ba, sai ma b'ata fuska da yayi, ya kuma isa wajensu cikin takun sa </w:t>
      </w:r>
      <w:r>
        <w:rPr>
          <w:rFonts w:hint="eastAsia"/>
        </w:rPr>
        <w:t xml:space="preserve">na gadara. Da ginshira da komai tamkar jinin sarauta ya ce "Lafiya?" </w:t>
      </w:r>
    </w:p>
    <w:p w:rsidR="00000000" w:rsidRDefault="00DE55CC">
      <w:pPr>
        <w:rPr>
          <w:rFonts w:hint="eastAsia"/>
        </w:rPr>
      </w:pPr>
    </w:p>
    <w:p w:rsidR="00000000" w:rsidRDefault="00DE55CC">
      <w:pPr>
        <w:rPr>
          <w:rFonts w:hint="eastAsia"/>
        </w:rPr>
      </w:pPr>
      <w:r>
        <w:rPr>
          <w:rFonts w:hint="eastAsia"/>
        </w:rPr>
        <w:t xml:space="preserve">Mai suffar samudawan daga cikin su ya mi'ke tsam da niyyar kai masa duka, da sauri d'aya daga cikin su ya tare shi "Kada ka fara ka san ba abinda muka zo yi ba kenan, aiko mu aka yi mu </w:t>
      </w:r>
      <w:r>
        <w:rPr>
          <w:rFonts w:hint="eastAsia"/>
        </w:rPr>
        <w:t xml:space="preserve">gusar masa da tunaninnasa na shekara da shekaru, ta hanyar wannan maganin da tabbas idan ya sha shi </w:t>
      </w:r>
      <w:r>
        <w:rPr>
          <w:rFonts w:hint="eastAsia"/>
        </w:rPr>
        <w:lastRenderedPageBreak/>
        <w:t>ko kalar uwar da ta haifeshi ba zai sake tunawa ba, balle ubansa sunansa ma sai an masa Tarjama..." yana jin su suka shek'e da dariya had'e da Kai masa shak</w:t>
      </w:r>
      <w:r>
        <w:rPr>
          <w:rFonts w:hint="eastAsia"/>
        </w:rPr>
        <w:t>'a........Alk'alamin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NAZEEFAH SABO NASHE.</w:t>
      </w:r>
    </w:p>
    <w:p w:rsidR="00000000" w:rsidRDefault="00DE55CC">
      <w:pPr>
        <w:rPr>
          <w:rFonts w:hint="eastAsia"/>
        </w:rPr>
      </w:pPr>
    </w:p>
    <w:p w:rsidR="00000000" w:rsidRDefault="00DE55CC">
      <w:pPr>
        <w:rPr>
          <w:rFonts w:hint="eastAsia"/>
        </w:rPr>
      </w:pPr>
      <w:r>
        <w:rPr>
          <w:rFonts w:hint="eastAsia"/>
        </w:rPr>
        <w:t>https://arewabooks.com/book?id=635c58dc8a75f51b283a378e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Follow me on ArewaBooks </w:t>
      </w:r>
    </w:p>
    <w:p w:rsidR="00000000" w:rsidRDefault="00DE55CC">
      <w:pPr>
        <w:rPr>
          <w:rFonts w:hint="eastAsia"/>
        </w:rPr>
      </w:pPr>
    </w:p>
    <w:p w:rsidR="00000000" w:rsidRDefault="00DE55CC">
      <w:pPr>
        <w:rPr>
          <w:rFonts w:hint="eastAsia"/>
        </w:rPr>
      </w:pPr>
      <w:r>
        <w:rPr>
          <w:rFonts w:hint="eastAsia"/>
        </w:rPr>
        <w:t>@nazeefah</w:t>
      </w:r>
    </w:p>
    <w:p w:rsidR="00000000" w:rsidRDefault="00DE55CC">
      <w:pPr>
        <w:rPr>
          <w:rFonts w:hint="eastAsia"/>
        </w:rPr>
      </w:pPr>
    </w:p>
    <w:p w:rsidR="00000000" w:rsidRDefault="00DE55CC">
      <w:pPr>
        <w:rPr>
          <w:rFonts w:hint="eastAsia"/>
        </w:rPr>
      </w:pPr>
      <w:r>
        <w:rPr>
          <w:rFonts w:hint="eastAsia"/>
        </w:rPr>
        <w:t>On Wattpad @Nazeefah381</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13</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Kamar an farkar da Abbu cikin da</w:t>
      </w:r>
      <w:r>
        <w:rPr>
          <w:rFonts w:hint="eastAsia"/>
        </w:rPr>
        <w:t>ren, akan idonsa Samudawan suka shiga sashen Hammad d'in bayan sun sumar da masu gadi har biyu da suke bakin gate d'in.</w:t>
      </w:r>
    </w:p>
    <w:p w:rsidR="00000000" w:rsidRDefault="00DE55CC">
      <w:pPr>
        <w:rPr>
          <w:rFonts w:hint="eastAsia"/>
        </w:rPr>
      </w:pPr>
    </w:p>
    <w:p w:rsidR="00000000" w:rsidRDefault="00DE55CC">
      <w:pPr>
        <w:rPr>
          <w:rFonts w:hint="eastAsia"/>
        </w:rPr>
      </w:pPr>
      <w:r>
        <w:rPr>
          <w:rFonts w:hint="eastAsia"/>
        </w:rPr>
        <w:t>Hankalinsa a tashe ya kira y'an sanda kafin cikin sand'a ya nufi part d'in su Hammad d'in yana bin bango, akan kuma kunnensa suka yi wa</w:t>
      </w:r>
      <w:r>
        <w:rPr>
          <w:rFonts w:hint="eastAsia"/>
        </w:rPr>
        <w:t xml:space="preserve">nnan furucin, da yayi barazanar hargitsa kayan cikinsa. Addu'a ya shiga yi akan Allah ya kawo police d'in da wuri. </w:t>
      </w:r>
    </w:p>
    <w:p w:rsidR="00000000" w:rsidRDefault="00DE55CC">
      <w:pPr>
        <w:rPr>
          <w:rFonts w:hint="eastAsia"/>
        </w:rPr>
      </w:pPr>
    </w:p>
    <w:p w:rsidR="00000000" w:rsidRDefault="00DE55CC">
      <w:pPr>
        <w:rPr>
          <w:rFonts w:hint="eastAsia"/>
        </w:rPr>
      </w:pPr>
      <w:r>
        <w:rPr>
          <w:rFonts w:hint="eastAsia"/>
        </w:rPr>
        <w:t xml:space="preserve">Cikin hukuncin Ubangiji duk da dukan da suka yiwa Hammad d'in bai yarda ya sha k'wayar da suke tura masa a baki yana furzarwa ba. </w:t>
      </w:r>
    </w:p>
    <w:p w:rsidR="00000000" w:rsidRDefault="00DE55CC">
      <w:pPr>
        <w:rPr>
          <w:rFonts w:hint="eastAsia"/>
        </w:rPr>
      </w:pPr>
    </w:p>
    <w:p w:rsidR="00000000" w:rsidRDefault="00DE55CC">
      <w:pPr>
        <w:rPr>
          <w:rFonts w:hint="eastAsia"/>
        </w:rPr>
      </w:pPr>
      <w:r>
        <w:rPr>
          <w:rFonts w:hint="eastAsia"/>
        </w:rPr>
        <w:t>Ance Sa</w:t>
      </w:r>
      <w:r>
        <w:rPr>
          <w:rFonts w:hint="eastAsia"/>
        </w:rPr>
        <w:t>rkin yawa yafi sarkin k'arfi, don haka kafin kace me tuni sun wahalar da shi, duk da ya kafe akan k'in shan maganin.</w:t>
      </w:r>
    </w:p>
    <w:p w:rsidR="00000000" w:rsidRDefault="00DE55CC">
      <w:pPr>
        <w:rPr>
          <w:rFonts w:hint="eastAsia"/>
        </w:rPr>
      </w:pPr>
    </w:p>
    <w:p w:rsidR="00000000" w:rsidRDefault="00DE55CC">
      <w:pPr>
        <w:rPr>
          <w:rFonts w:hint="eastAsia"/>
        </w:rPr>
      </w:pPr>
      <w:r>
        <w:rPr>
          <w:rFonts w:hint="eastAsia"/>
        </w:rPr>
        <w:t>A lokacin ne kuma y'an sandan suka bayyana cike da k'warin gwiwa suka danna kai sashen bisa jagorancin Abbu.</w:t>
      </w:r>
    </w:p>
    <w:p w:rsidR="00000000" w:rsidRDefault="00DE55CC">
      <w:pPr>
        <w:rPr>
          <w:rFonts w:hint="eastAsia"/>
        </w:rPr>
      </w:pPr>
    </w:p>
    <w:p w:rsidR="00000000" w:rsidRDefault="00DE55CC">
      <w:pPr>
        <w:rPr>
          <w:rFonts w:hint="eastAsia"/>
        </w:rPr>
      </w:pPr>
      <w:r>
        <w:rPr>
          <w:rFonts w:hint="eastAsia"/>
        </w:rPr>
        <w:t>K'ok'arin gudun da suke ne y</w:t>
      </w:r>
      <w:r>
        <w:rPr>
          <w:rFonts w:hint="eastAsia"/>
        </w:rPr>
        <w:t>asa police d'in danna musu harbi a k'afafunsu, sun yi nasarar kama mutum biyu, yayinda uku suka tsere.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Ba wani b'ata lokaci suka gark'ame su da ankwa, a kuma lokacin ne mutanen gidan k'arar harbin </w:t>
      </w:r>
      <w:r>
        <w:rPr>
          <w:rFonts w:hint="eastAsia"/>
        </w:rPr>
        <w:lastRenderedPageBreak/>
        <w:t>bindiga ya farkar da su, Dama Didi da Hamda ba barci suke</w:t>
      </w:r>
      <w:r>
        <w:rPr>
          <w:rFonts w:hint="eastAsia"/>
        </w:rPr>
        <w:t xml:space="preserve"> ba, a razane suka fito duka d'aukacin jama'ar gidan suka nufi inda suke jiyo harbin.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Cikin tashin hankali Didi take kiran sunan Hammad "Ubangiji Allah kasa ba su kashe min jika na ba" </w:t>
      </w:r>
    </w:p>
    <w:p w:rsidR="00000000" w:rsidRDefault="00DE55CC">
      <w:pPr>
        <w:rPr>
          <w:rFonts w:hint="eastAsia"/>
        </w:rPr>
      </w:pPr>
      <w:r>
        <w:rPr>
          <w:rFonts w:hint="eastAsia"/>
        </w:rPr>
        <w:t>Ta fad'a idanunta akan Hammad d'in da yake kwance magashiyyan Abbu y</w:t>
      </w:r>
      <w:r>
        <w:rPr>
          <w:rFonts w:hint="eastAsia"/>
        </w:rPr>
        <w:t>ana k'ok'arin d'aukansa don su kaishi asibiti amma ya kasa, ga shi gidan ba maza duk suna gidajensu shi kuma Hamood yana makaranta.</w:t>
      </w:r>
    </w:p>
    <w:p w:rsidR="00000000" w:rsidRDefault="00DE55CC">
      <w:pPr>
        <w:rPr>
          <w:rFonts w:hint="eastAsia"/>
        </w:rPr>
      </w:pPr>
    </w:p>
    <w:p w:rsidR="00000000" w:rsidRDefault="00DE55CC">
      <w:pPr>
        <w:rPr>
          <w:rFonts w:hint="eastAsia"/>
        </w:rPr>
      </w:pPr>
      <w:r>
        <w:rPr>
          <w:rFonts w:hint="eastAsia"/>
        </w:rPr>
        <w:t>Mahmah kuwa kuka kawai take ta kasa katab'us, sai Ammi ce cike da kissa ta kama k'afafun Hammad d'in suka kinkimeshi da Abb</w:t>
      </w:r>
      <w:r>
        <w:rPr>
          <w:rFonts w:hint="eastAsia"/>
        </w:rPr>
        <w:t>u don zuwa asibiti, hankalinta a tashe don bata san mai zai je ya dawo ba idan Hammad d'in ya farfad'o, ba mamaki a take a wajen ya tona mata asiri, da ta sani bata bi gurguwar shawarar kady ba gashi ta kaita ta baro. Dole ta nemi mafita a gaggauce kuwa ka</w:t>
      </w:r>
      <w:r>
        <w:rPr>
          <w:rFonts w:hint="eastAsia"/>
        </w:rPr>
        <w:t>fin wankin hula ya kaita dare.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Bugun da suka yi masa a baya da gefen muk'amik'insa shine yake masa ciwo sosai sai kuma dukan da suka yi masa a kai da yayi sanadiyyar sumansa. Haka likitan yayi musu bayani kafin suyi masa allurai aka kuma jona masa drip b</w:t>
      </w:r>
      <w:r>
        <w:rPr>
          <w:rFonts w:hint="eastAsia"/>
        </w:rPr>
        <w:t>arci mai nauyi ya d'aukeshi.</w:t>
      </w:r>
    </w:p>
    <w:p w:rsidR="00000000" w:rsidRDefault="00DE55CC">
      <w:pPr>
        <w:rPr>
          <w:rFonts w:hint="eastAsia"/>
        </w:rPr>
      </w:pPr>
    </w:p>
    <w:p w:rsidR="00000000" w:rsidRDefault="00DE55CC">
      <w:pPr>
        <w:rPr>
          <w:rFonts w:hint="eastAsia"/>
        </w:rPr>
      </w:pPr>
      <w:r>
        <w:rPr>
          <w:rFonts w:hint="eastAsia"/>
        </w:rPr>
        <w:t>Dole Abbu da Didi ne suka kwana a asibitin don Sadiya bata zo ba bata son surutun Didi, shi yasa tayi zamanta a gida, Ammi ta so zama amma Didi ta ce a sabida me? Don kalan dangi, to ki fita idona wannan ba huruminki bane me k</w:t>
      </w:r>
      <w:r>
        <w:rPr>
          <w:rFonts w:hint="eastAsia"/>
        </w:rPr>
        <w:t>ika had'a dashi? Banda auren ubansa da kika yi, maza-maza ki tattara komatsanki kiyi can wajen samudawan y'an matanki da</w:t>
      </w:r>
    </w:p>
    <w:p w:rsidR="00000000" w:rsidRDefault="00DE55CC">
      <w:pPr>
        <w:rPr>
          <w:rFonts w:hint="eastAsia"/>
        </w:rPr>
      </w:pPr>
      <w:r>
        <w:rPr>
          <w:rFonts w:hint="eastAsia"/>
        </w:rPr>
        <w:t xml:space="preserve">Kika ajiye kina adon d'aki da su." </w:t>
      </w:r>
    </w:p>
    <w:p w:rsidR="00000000" w:rsidRDefault="00DE55CC">
      <w:pPr>
        <w:rPr>
          <w:rFonts w:hint="eastAsia"/>
        </w:rPr>
      </w:pPr>
    </w:p>
    <w:p w:rsidR="00000000" w:rsidRDefault="00DE55CC">
      <w:pPr>
        <w:rPr>
          <w:rFonts w:hint="eastAsia"/>
        </w:rPr>
      </w:pPr>
      <w:r>
        <w:rPr>
          <w:rFonts w:hint="eastAsia"/>
        </w:rPr>
        <w:t>Ranta a tunzire ta tafi, dama taso zama ne ko ta samu mafita, wannan karan yarda take jin zuciyart</w:t>
      </w:r>
      <w:r>
        <w:rPr>
          <w:rFonts w:hint="eastAsia"/>
        </w:rPr>
        <w:t>a da tsoron tonuwar sirrinta, tana tunanin da kanta ma zata iya kawar da Hammad idan ta samu faraga sai gashi tsohuwa Didi tayi mata kanda garki, ta hanata sakat don haka jikinta a salub'e ta tafi, had'e da aniyar sake wani shirin ko da na zuba masa guba a</w:t>
      </w:r>
      <w:r>
        <w:rPr>
          <w:rFonts w:hint="eastAsia"/>
        </w:rPr>
        <w:t xml:space="preserve"> abinci ne, sai dai tana tsoron a kamata, don haka zuciyarta ta amince da shawara d'aya da zata zartar da ita da zarar ya warke ya koma gida.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____________________________________</w:t>
      </w:r>
    </w:p>
    <w:p w:rsidR="00000000" w:rsidRDefault="00DE55CC">
      <w:pPr>
        <w:rPr>
          <w:rFonts w:hint="eastAsia"/>
        </w:rPr>
      </w:pPr>
    </w:p>
    <w:p w:rsidR="00000000" w:rsidRDefault="00DE55CC">
      <w:pPr>
        <w:rPr>
          <w:rFonts w:hint="eastAsia"/>
        </w:rPr>
      </w:pPr>
      <w:r>
        <w:rPr>
          <w:rFonts w:hint="eastAsia"/>
        </w:rPr>
        <w:t>Da sassafe Hamda ta gama duk wasu aiyakunta, har peppe soup da sinasir ta</w:t>
      </w:r>
      <w:r>
        <w:rPr>
          <w:rFonts w:hint="eastAsia"/>
        </w:rPr>
        <w:t>yiwa su Didi da zummar idan tayiwa yaran wanka su tafi gaba d'aya su duba Babansu.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Tana cikin shafawa Kamla mai Mahmah ta aiko idan ta gama shiryasu suje gaba d'aya.</w:t>
      </w:r>
    </w:p>
    <w:p w:rsidR="00000000" w:rsidRDefault="00DE55CC">
      <w:pPr>
        <w:rPr>
          <w:rFonts w:hint="eastAsia"/>
        </w:rPr>
      </w:pPr>
    </w:p>
    <w:p w:rsidR="00000000" w:rsidRDefault="00DE55CC">
      <w:pPr>
        <w:rPr>
          <w:rFonts w:hint="eastAsia"/>
        </w:rPr>
      </w:pPr>
      <w:r>
        <w:rPr>
          <w:rFonts w:hint="eastAsia"/>
        </w:rPr>
        <w:lastRenderedPageBreak/>
        <w:t>Tsaf ta shirya su cikin kayansu na yau da kullum English wears kasancewar har lokacin b</w:t>
      </w:r>
      <w:r>
        <w:rPr>
          <w:rFonts w:hint="eastAsia"/>
        </w:rPr>
        <w:t>asu saba da kayan hausawa ba.</w:t>
      </w:r>
    </w:p>
    <w:p w:rsidR="00000000" w:rsidRDefault="00DE55CC">
      <w:pPr>
        <w:rPr>
          <w:rFonts w:hint="eastAsia"/>
        </w:rPr>
      </w:pPr>
    </w:p>
    <w:p w:rsidR="00000000" w:rsidRDefault="00DE55CC">
      <w:pPr>
        <w:rPr>
          <w:rFonts w:hint="eastAsia"/>
        </w:rPr>
      </w:pPr>
      <w:r>
        <w:rPr>
          <w:rFonts w:hint="eastAsia"/>
        </w:rPr>
        <w:t>A zaune suka sameta a parlour da coolers a gabanta, ta zabga uban tagumi so take taje duba yaronta amma tana tsoron tijarar Didi, gashi wad'annan mutane na jiya sun tsaya mata a rai, ya kamata tabbas ta bincika wajen sanin ko</w:t>
      </w:r>
      <w:r>
        <w:rPr>
          <w:rFonts w:hint="eastAsia"/>
        </w:rPr>
        <w:t xml:space="preserve"> su waye, dole akwai wanda ya saka su ba zuwan kai bane.</w:t>
      </w:r>
    </w:p>
    <w:p w:rsidR="00000000" w:rsidRDefault="00DE55CC">
      <w:pPr>
        <w:rPr>
          <w:rFonts w:hint="eastAsia"/>
        </w:rPr>
      </w:pPr>
    </w:p>
    <w:p w:rsidR="00000000" w:rsidRDefault="00DE55CC">
      <w:pPr>
        <w:rPr>
          <w:rFonts w:hint="eastAsia"/>
        </w:rPr>
      </w:pPr>
      <w:r>
        <w:rPr>
          <w:rFonts w:hint="eastAsia"/>
        </w:rPr>
        <w:t>Sallamarsu ce ta sata sauke wani dogon numfashi, idanunta akan Kamla da Hamda, da suka yi tamkar ya da k'anwa.</w:t>
      </w:r>
    </w:p>
    <w:p w:rsidR="00000000" w:rsidRDefault="00DE55CC">
      <w:pPr>
        <w:rPr>
          <w:rFonts w:hint="eastAsia"/>
        </w:rPr>
      </w:pPr>
    </w:p>
    <w:p w:rsidR="00000000" w:rsidRDefault="00DE55CC">
      <w:pPr>
        <w:rPr>
          <w:rFonts w:hint="eastAsia"/>
        </w:rPr>
      </w:pPr>
      <w:r>
        <w:rPr>
          <w:rFonts w:hint="eastAsia"/>
        </w:rPr>
        <w:t>Har k'asa Hamda ta durk'usa ta gaisheta kafin su Kamla suma suyi koyi da ita. Mahmah t</w:t>
      </w:r>
      <w:r>
        <w:rPr>
          <w:rFonts w:hint="eastAsia"/>
        </w:rPr>
        <w:t xml:space="preserve">a saki murmushi zuciyarta tana jin dad'in yarda Hamdan take kula da y'ay'an d'an uwanta ta ce "Masha Allah, inye yaran Anty Hamda har an shirya, to maza kuzo mu karya sai akaiku asibiti ku gano jikin Babanku ko." </w:t>
      </w:r>
    </w:p>
    <w:p w:rsidR="00000000" w:rsidRDefault="00DE55CC">
      <w:pPr>
        <w:rPr>
          <w:rFonts w:hint="eastAsia"/>
        </w:rPr>
      </w:pPr>
    </w:p>
    <w:p w:rsidR="00000000" w:rsidRDefault="00DE55CC">
      <w:pPr>
        <w:rPr>
          <w:rFonts w:hint="eastAsia"/>
        </w:rPr>
      </w:pPr>
      <w:r>
        <w:rPr>
          <w:rFonts w:hint="eastAsia"/>
        </w:rPr>
        <w:t>Khairi ta zaro ido "Me ya samu Dad?" Kafi</w:t>
      </w:r>
      <w:r>
        <w:rPr>
          <w:rFonts w:hint="eastAsia"/>
        </w:rPr>
        <w:t>n Mahmah ta bada amsa Hamda tayi saurin cewa "Fad'uwa yayi yaji ciwo kad'an, ai tafiya ma za muyi Mahmah saboda mun karya." Mahmah ta jinjina kai,</w:t>
      </w:r>
    </w:p>
    <w:p w:rsidR="00000000" w:rsidRDefault="00DE55CC">
      <w:pPr>
        <w:rPr>
          <w:rFonts w:hint="eastAsia"/>
        </w:rPr>
      </w:pPr>
      <w:r>
        <w:rPr>
          <w:rFonts w:hint="eastAsia"/>
        </w:rPr>
        <w:t>"Duk dai baki gaji ba, ga d'awainiya da su ga girki to ubangiji yayi miki albarka." Murmushi ta saki tana ams</w:t>
      </w:r>
      <w:r>
        <w:rPr>
          <w:rFonts w:hint="eastAsia"/>
        </w:rPr>
        <w:t xml:space="preserve">awa cikin jin dad'i da gaske tana son jin wad'annan addu'ar abinda bata tab'a samu ba daga bakin mahaifiyarta, sai dai Mahmah Abbu da Didi sai kuwa Malaman islamiyyarsu da kullum suke sambad'a mata albarka kwando-kwando. </w:t>
      </w:r>
    </w:p>
    <w:p w:rsidR="00000000" w:rsidRDefault="00DE55CC">
      <w:pPr>
        <w:rPr>
          <w:rFonts w:hint="eastAsia"/>
        </w:rPr>
      </w:pPr>
    </w:p>
    <w:p w:rsidR="00000000" w:rsidRDefault="00DE55CC">
      <w:pPr>
        <w:rPr>
          <w:rFonts w:hint="eastAsia"/>
        </w:rPr>
      </w:pPr>
      <w:r>
        <w:rPr>
          <w:rFonts w:hint="eastAsia"/>
        </w:rPr>
        <w:t>"Ku tashi maza ku shirya kuje, ga</w:t>
      </w:r>
      <w:r>
        <w:rPr>
          <w:rFonts w:hint="eastAsia"/>
        </w:rPr>
        <w:t xml:space="preserve"> driver can ya kaiku ga abinci ku kai musu." </w:t>
      </w:r>
    </w:p>
    <w:p w:rsidR="00000000" w:rsidRDefault="00DE55CC">
      <w:pPr>
        <w:rPr>
          <w:rFonts w:hint="eastAsia"/>
        </w:rPr>
      </w:pPr>
    </w:p>
    <w:p w:rsidR="00000000" w:rsidRDefault="00DE55CC">
      <w:pPr>
        <w:rPr>
          <w:rFonts w:hint="eastAsia"/>
        </w:rPr>
      </w:pPr>
      <w:r>
        <w:rPr>
          <w:rFonts w:hint="eastAsia"/>
        </w:rPr>
        <w:t xml:space="preserve">Da sauri Hamda ta ce "Ai nayi musu sinasir, kunun gyad'a da k'osai naga Ya Hammad yana masifar son su." </w:t>
      </w:r>
    </w:p>
    <w:p w:rsidR="00000000" w:rsidRDefault="00DE55CC">
      <w:pPr>
        <w:rPr>
          <w:rFonts w:hint="eastAsia"/>
        </w:rPr>
      </w:pPr>
    </w:p>
    <w:p w:rsidR="00000000" w:rsidRDefault="00DE55CC">
      <w:pPr>
        <w:rPr>
          <w:rFonts w:hint="eastAsia"/>
        </w:rPr>
      </w:pPr>
      <w:r>
        <w:rPr>
          <w:rFonts w:hint="eastAsia"/>
        </w:rPr>
        <w:t>Mahmah cikin sake Soyuwar yarinyar a ranta ta ce "Allah yayi miki albarka ya baki miji na gari, ya fahi</w:t>
      </w:r>
      <w:r>
        <w:rPr>
          <w:rFonts w:hint="eastAsia"/>
        </w:rPr>
        <w:t>mtar da mahaifiyarki tarin ni'imomin da Allah yayi mata da</w:t>
      </w:r>
    </w:p>
    <w:p w:rsidR="00000000" w:rsidRDefault="00DE55CC">
      <w:pPr>
        <w:rPr>
          <w:rFonts w:hint="eastAsia"/>
        </w:rPr>
      </w:pPr>
      <w:r>
        <w:rPr>
          <w:rFonts w:hint="eastAsia"/>
        </w:rPr>
        <w:t>Ya bata ke a matsayin y'arta, ba'a ja da lamarin ubangiji amma da nace dama nice."</w:t>
      </w:r>
    </w:p>
    <w:p w:rsidR="00000000" w:rsidRDefault="00DE55CC">
      <w:pPr>
        <w:rPr>
          <w:rFonts w:hint="eastAsia"/>
        </w:rPr>
      </w:pPr>
    </w:p>
    <w:p w:rsidR="00000000" w:rsidRDefault="00DE55CC">
      <w:pPr>
        <w:rPr>
          <w:rFonts w:hint="eastAsia"/>
        </w:rPr>
      </w:pPr>
      <w:r>
        <w:rPr>
          <w:rFonts w:hint="eastAsia"/>
        </w:rPr>
        <w:t>Murmushi Hamda tayi hawayen idanunta na barazanar zubo mata, duk da k'ok'arin togacesu da tayi.</w:t>
      </w:r>
    </w:p>
    <w:p w:rsidR="00000000" w:rsidRDefault="00DE55CC">
      <w:pPr>
        <w:rPr>
          <w:rFonts w:hint="eastAsia"/>
        </w:rPr>
      </w:pPr>
    </w:p>
    <w:p w:rsidR="00000000" w:rsidRDefault="00DE55CC">
      <w:pPr>
        <w:rPr>
          <w:rFonts w:hint="eastAsia"/>
        </w:rPr>
      </w:pPr>
      <w:r>
        <w:rPr>
          <w:rFonts w:hint="eastAsia"/>
        </w:rPr>
        <w:t>Mahmah jikinta y</w:t>
      </w:r>
      <w:r>
        <w:rPr>
          <w:rFonts w:hint="eastAsia"/>
        </w:rPr>
        <w:t>ayi sanyi matuk'a tana tsaye har suka shiga mota suka fita daga gidan. Ta ja ajiyar numfashi tana sake jin tausayi da k'aunar Hamda a zuciyarta a zahirance jinta take tamkar jininta.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Da sauk'i sosai jikinsa, ganinsu yasa Abbu</w:t>
      </w:r>
      <w:r>
        <w:rPr>
          <w:rFonts w:hint="eastAsia"/>
        </w:rPr>
        <w:t xml:space="preserve"> tafiya gida, Didi kuwa ta zubawa Hammad abincin a baki tana bashi kamar k'aramin yaro.</w:t>
      </w:r>
    </w:p>
    <w:p w:rsidR="00000000" w:rsidRDefault="00DE55CC">
      <w:pPr>
        <w:rPr>
          <w:rFonts w:hint="eastAsia"/>
        </w:rPr>
      </w:pPr>
    </w:p>
    <w:p w:rsidR="00000000" w:rsidRDefault="00DE55CC">
      <w:pPr>
        <w:rPr>
          <w:rFonts w:hint="eastAsia"/>
        </w:rPr>
      </w:pPr>
      <w:r>
        <w:rPr>
          <w:rFonts w:hint="eastAsia"/>
        </w:rPr>
        <w:t>Sai da yaci ya k'oshi sannan ta gyara zama tana rik'e hab'a ta ce "Sadiya dai ta tabbata Asararriya, wallahi bana haufi Rashin ilimin nasara ke d'awainiya da Sadiya ta</w:t>
      </w:r>
      <w:r>
        <w:rPr>
          <w:rFonts w:hint="eastAsia"/>
        </w:rPr>
        <w:t>ke yin wani abu tamkar zubin mutanen farko, to ko ni da nake y'ar zamnin da ai ba zank'i zuwa duba Ummaru idan lalura ta sameshi ba, balle har ta kai ga kwanciya asibiti, amma kuji min lusarar mace yarda ta bursune idanunta da toka tak'i zuwa dubata, Yanzu</w:t>
      </w:r>
      <w:r>
        <w:rPr>
          <w:rFonts w:hint="eastAsia"/>
        </w:rPr>
        <w:t xml:space="preserve"> ai ka tabbatar daga ni sai ubanka Ummaru ne muke sonka, Sadiya kuwa da kai da</w:t>
      </w:r>
    </w:p>
    <w:p w:rsidR="00000000" w:rsidRDefault="00DE55CC">
      <w:pPr>
        <w:rPr>
          <w:rFonts w:hint="eastAsia"/>
        </w:rPr>
      </w:pPr>
      <w:r>
        <w:rPr>
          <w:rFonts w:hint="eastAsia"/>
        </w:rPr>
        <w:t>Babu duk d'aya ne a wajenka, shashashar uwa kenan lamba d'aya Sadiya kenan, har yanzu ruwan Gwarzo bai bar jikinta ba, ai zamu koma gidan da ni take zance."</w:t>
      </w:r>
    </w:p>
    <w:p w:rsidR="00000000" w:rsidRDefault="00DE55CC">
      <w:pPr>
        <w:rPr>
          <w:rFonts w:hint="eastAsia"/>
        </w:rPr>
      </w:pPr>
    </w:p>
    <w:p w:rsidR="00000000" w:rsidRDefault="00DE55CC">
      <w:pPr>
        <w:rPr>
          <w:rFonts w:hint="eastAsia"/>
        </w:rPr>
      </w:pPr>
      <w:r>
        <w:rPr>
          <w:rFonts w:hint="eastAsia"/>
        </w:rPr>
        <w:t>Hammad ya d'an bud'</w:t>
      </w:r>
      <w:r>
        <w:rPr>
          <w:rFonts w:hint="eastAsia"/>
        </w:rPr>
        <w:t>e idonsa kad'an yana harararta k'asa-k'asa, shi surutunta ya fara isarsa, ta daddage sai magana take, ta barshi ma yaji da matsalarsa. Ya</w:t>
      </w:r>
    </w:p>
    <w:p w:rsidR="00000000" w:rsidRDefault="00DE55CC">
      <w:pPr>
        <w:rPr>
          <w:rFonts w:hint="eastAsia"/>
        </w:rPr>
      </w:pPr>
      <w:r>
        <w:rPr>
          <w:rFonts w:hint="eastAsia"/>
        </w:rPr>
        <w:t>Zama dole ya sanar da duniya wacece matar ubansa da 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Bugun k'ofa ne yasa Didi shiru, shima kuma tunaninsa ya</w:t>
      </w:r>
      <w:r>
        <w:rPr>
          <w:rFonts w:hint="eastAsia"/>
        </w:rPr>
        <w:t xml:space="preserve"> yanke a wajen, Nanna ce ta shigo da</w:t>
      </w:r>
    </w:p>
    <w:p w:rsidR="00000000" w:rsidRDefault="00DE55CC">
      <w:pPr>
        <w:rPr>
          <w:rFonts w:hint="eastAsia"/>
        </w:rPr>
      </w:pPr>
      <w:r>
        <w:rPr>
          <w:rFonts w:hint="eastAsia"/>
        </w:rPr>
        <w:t>Sauri ba tare da la'akari da Didi da take zaune ba ta rungumeshi a jikinta tana sakin kuka. "Tafiya zamu yi England Dear ba zan yarda su salwantar min da rayuwarka ba, dama ni na tilastaka sai kazo, ban san lamarin k'as</w:t>
      </w:r>
      <w:r>
        <w:rPr>
          <w:rFonts w:hint="eastAsia"/>
        </w:rPr>
        <w:t xml:space="preserve">ar nan ya tab'arb'are haka ba." </w:t>
      </w:r>
    </w:p>
    <w:p w:rsidR="00000000" w:rsidRDefault="00DE55CC">
      <w:pPr>
        <w:rPr>
          <w:rFonts w:hint="eastAsia"/>
        </w:rPr>
      </w:pPr>
    </w:p>
    <w:p w:rsidR="00000000" w:rsidRDefault="00DE55CC">
      <w:pPr>
        <w:rPr>
          <w:rFonts w:hint="eastAsia"/>
        </w:rPr>
      </w:pPr>
      <w:r>
        <w:rPr>
          <w:rFonts w:hint="eastAsia"/>
        </w:rPr>
        <w:t>Ta fad'a tana shafa gefen fuskarsa da sakar masa peck a kumatu, sai ji tayi Didi ta ce "Auzubillahi, Kice Nanna duk harkar nasara kin d'abeta tsaf a kanki, yanzu baki ji kunya ba da ranar Allah kike dak'umarsa da manna mas</w:t>
      </w:r>
      <w:r>
        <w:rPr>
          <w:rFonts w:hint="eastAsia"/>
        </w:rPr>
        <w:t>a sumba a kumatu, sabida ki nuna</w:t>
      </w:r>
    </w:p>
    <w:p w:rsidR="00000000" w:rsidRDefault="00DE55CC">
      <w:pPr>
        <w:rPr>
          <w:rFonts w:hint="eastAsia"/>
        </w:rPr>
      </w:pPr>
      <w:r>
        <w:rPr>
          <w:rFonts w:hint="eastAsia"/>
        </w:rPr>
        <w:t>Mana ke jarababbiyace." Tsit Nanna tayi tana wasa da zoben hannunta, hankalinta ne a tashe sam bata lura da Didi da take d'akin ba balle su Hamda, duk da ita a wajenta hakan ba wani abu bane, musamman dubi da can yarda suke</w:t>
      </w:r>
      <w:r>
        <w:rPr>
          <w:rFonts w:hint="eastAsia"/>
        </w:rPr>
        <w:t xml:space="preserve"> rayuwa.</w:t>
      </w:r>
    </w:p>
    <w:p w:rsidR="00000000" w:rsidRDefault="00DE55CC">
      <w:pPr>
        <w:rPr>
          <w:rFonts w:hint="eastAsia"/>
        </w:rPr>
      </w:pPr>
    </w:p>
    <w:p w:rsidR="00000000" w:rsidRDefault="00DE55CC">
      <w:pPr>
        <w:rPr>
          <w:rFonts w:hint="eastAsia"/>
        </w:rPr>
      </w:pPr>
      <w:r>
        <w:rPr>
          <w:rFonts w:hint="eastAsia"/>
        </w:rPr>
        <w:t>Nanna tsit tayi tana jin Didin na sababi kamar ta ari baki, kafin ta mik'e tsama tana kallon Hamda Ta ce "Ai sai mu tattara mu tafi tunda jarababbiyar matarsa tazo, kada kuma tayi abinda idanunmu zasu makance, ah to don kinibibi kina son mijin ki</w:t>
      </w:r>
      <w:r>
        <w:rPr>
          <w:rFonts w:hint="eastAsia"/>
        </w:rPr>
        <w:t>ka tsallake kika tafi kika barshi, kin tafi agolanci gidan uwarki."</w:t>
      </w:r>
    </w:p>
    <w:p w:rsidR="00000000" w:rsidRDefault="00DE55CC">
      <w:pPr>
        <w:rPr>
          <w:rFonts w:hint="eastAsia"/>
        </w:rPr>
      </w:pPr>
    </w:p>
    <w:p w:rsidR="00000000" w:rsidRDefault="00DE55CC">
      <w:pPr>
        <w:rPr>
          <w:rFonts w:hint="eastAsia"/>
        </w:rPr>
      </w:pPr>
      <w:r>
        <w:rPr>
          <w:rFonts w:hint="eastAsia"/>
        </w:rPr>
        <w:t>Nanna dai ko tanka mata bata yi ba, don da zarar zata tanka mata sai Hammad ya k'ifta mata ido alamar tayi shiru. Tana kallo Didi ta tasa y'ay'anta a gaba tafi da su duk da Abulkhairi yas</w:t>
      </w:r>
      <w:r>
        <w:rPr>
          <w:rFonts w:hint="eastAsia"/>
        </w:rPr>
        <w:t>o zama amma ta ce "Sam, ba zan barka ba, haka kawai suje su bud'e maka ido a banza a wofi, don ina kallon almurin ubanka yarda yake narke idon nan shima jaraba ce take ci sa, sai azo ana abinda ba shikkenan ba, sahunka a likkafa ka wuce mu tafi, har kwad'o</w:t>
      </w:r>
      <w:r>
        <w:rPr>
          <w:rFonts w:hint="eastAsia"/>
        </w:rPr>
        <w:t>n zogale zan maka." Abul Khair tilas ya bita, suna fita Hammad ya saki murmushi kawai yana mamakin yarda tsohuwar bata jin kunyar furta duk abinda yazo bakinta.</w:t>
      </w:r>
    </w:p>
    <w:p w:rsidR="00000000" w:rsidRDefault="00DE55CC">
      <w:pPr>
        <w:rPr>
          <w:rFonts w:hint="eastAsia"/>
        </w:rPr>
      </w:pPr>
      <w:r>
        <w:rPr>
          <w:rFonts w:hint="eastAsia"/>
        </w:rPr>
        <w:t>Ita kuwa Nanna b'ata fuska tayi sosai don abin na Didi ya bata haushi, haka kawai ta hau mata s</w:t>
      </w:r>
      <w:r>
        <w:rPr>
          <w:rFonts w:hint="eastAsia"/>
        </w:rPr>
        <w:t xml:space="preserve">ababi akan abinda ba shikkenan ba har da wani cewa Agolanci taje gidan mijin Uwarta, kullum sai tayi mata wannan gorin. Hammad ya ja hannunta yana murzawa a hankali da sauri ta janye </w:t>
      </w:r>
      <w:r>
        <w:rPr>
          <w:rFonts w:hint="eastAsia"/>
        </w:rPr>
        <w:lastRenderedPageBreak/>
        <w:t>hannunta, "Rufa min asiri, kada tayi mantuwa ta dawo kaga da gaske sai ta</w:t>
      </w:r>
      <w:r>
        <w:rPr>
          <w:rFonts w:hint="eastAsia"/>
        </w:rPr>
        <w:t xml:space="preserve"> sake manna mana sunan Jarababbu.</w:t>
      </w:r>
    </w:p>
    <w:p w:rsidR="00000000" w:rsidRDefault="00DE55CC">
      <w:pPr>
        <w:rPr>
          <w:rFonts w:hint="eastAsia"/>
        </w:rPr>
      </w:pPr>
      <w:r>
        <w:rPr>
          <w:rFonts w:hint="eastAsia"/>
        </w:rPr>
        <w:t>Hancinta ya ja cikin wata irin murya ya ce "Kamar fa Didi ta shiga zuciyata, jarabarce take ci na, kin san ta riga ta gama sanina tun ina yaro." Ya fad'a yana kashe mata ido da ya sata sakin murmushi tana sunne kai a jikin</w:t>
      </w:r>
      <w:r>
        <w:rPr>
          <w:rFonts w:hint="eastAsia"/>
        </w:rPr>
        <w:t xml:space="preserve"> sa, da gaske ita ma tayi kewarsa. A cikin kunne ya rad'a mata "Close the door." Sosai jikinta ya amsa yanayin yarda yayi mata magana har bata san sanda ta sake shigewa jikinsa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r>
        <w:rPr>
          <w:rFonts w:hint="eastAsia"/>
        </w:rPr>
        <w:t>Kwanansa biyu aka sallameshi, ya samu sa</w:t>
      </w:r>
      <w:r>
        <w:rPr>
          <w:rFonts w:hint="eastAsia"/>
        </w:rPr>
        <w:t>uk'i sosai duk wasu rauni na jikinsa sun warke illa kafad'unsa da suke d'an masa ciwo kad'an.</w:t>
      </w:r>
    </w:p>
    <w:p w:rsidR="00000000" w:rsidRDefault="00DE55CC">
      <w:pPr>
        <w:rPr>
          <w:rFonts w:hint="eastAsia"/>
        </w:rPr>
      </w:pPr>
    </w:p>
    <w:p w:rsidR="00000000" w:rsidRDefault="00DE55CC">
      <w:pPr>
        <w:rPr>
          <w:rFonts w:hint="eastAsia"/>
        </w:rPr>
      </w:pPr>
      <w:r>
        <w:rPr>
          <w:rFonts w:hint="eastAsia"/>
        </w:rPr>
        <w:t>Sai sannan Mahmah Ta ganshi duk da gorin da Didin tayi mata bai sata taje ba, don ta san da zarar taje d'in itace dai mutum ta farko da zata fara yi mata gori. Y</w:t>
      </w:r>
      <w:r>
        <w:rPr>
          <w:rFonts w:hint="eastAsia"/>
        </w:rPr>
        <w:t>a fara yamad'id'i da ita taje duba d'an fari duk da sunyi mata kara, shi yasa tayi burus da zancen Didin bata je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Hamda ce ta gyare musu b'angarensu tas, sai zabga k'amshi yake, sannan su kayi musu sakwara da miyar egusi, aka had'awa Hammad zob'o mai</w:t>
      </w:r>
      <w:r>
        <w:rPr>
          <w:rFonts w:hint="eastAsia"/>
        </w:rPr>
        <w:t xml:space="preserve"> abarba.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Yamma Ammi ta shiga dubashi, fuskarta d'auke da murmushi, ta sauke idanu a kansa, shi kuwa yana ganinta yayi kicin-kicin da fuska, baya buk'atar ganinta sam. Ta kuwa ci sa'a Nanna ta shige d'aki can ciki ta ba</w:t>
      </w:r>
      <w:r>
        <w:rPr>
          <w:rFonts w:hint="eastAsia"/>
        </w:rPr>
        <w:t>r Ammin daga shi sai ita. Cikin wani salon murya ta ce "To ya jikin naka? Dafatan yanzu ka san ba wasa nake ba da nace maka zan iya aikata kisan kai, ko don waccan maganar ta mutu, ina so na sake jaddada maka matuk'ar ka cigaba da  k'ok'arin fallasa sirrin</w:t>
      </w:r>
      <w:r>
        <w:rPr>
          <w:rFonts w:hint="eastAsia"/>
        </w:rPr>
        <w:t xml:space="preserve">a tabbas rayuwarku kai da y'ar uwarka ko nace y'ar.........hmmn tana cikin had'ari don wallahi daga kai har ita zan iya b'atar da ku daga Doran k'asa, don haka ina k'ara jan kunnenka be careful." Ta fad'a tana shafa gefen wuyansa inda raunin yake had'e da </w:t>
      </w:r>
      <w:r>
        <w:rPr>
          <w:rFonts w:hint="eastAsia"/>
        </w:rPr>
        <w:t xml:space="preserve">sakar masa wani kafirin murmushi ta ce "Mu huta lafiya, Kayi kuma gaggawar had'a ya naka ya naka ka bar k'asar nan shine kwanciyar hankalinka kai da waccan yarinyar....." ta sa kai ta fice tana sake sakin murmushi, Turus tayi a bakin k'ofa, cikin fad'uwar </w:t>
      </w:r>
      <w:r>
        <w:rPr>
          <w:rFonts w:hint="eastAsia"/>
        </w:rPr>
        <w:t>gaba bayan sun yi ido biyu da..........ALKALAMIN 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Follow me on ArewaBooks</w:t>
      </w:r>
    </w:p>
    <w:p w:rsidR="00000000" w:rsidRDefault="00DE55CC">
      <w:pPr>
        <w:rPr>
          <w:rFonts w:hint="eastAsia"/>
        </w:rPr>
      </w:pPr>
    </w:p>
    <w:p w:rsidR="00000000" w:rsidRDefault="00DE55CC">
      <w:pPr>
        <w:rPr>
          <w:rFonts w:hint="eastAsia"/>
        </w:rPr>
      </w:pPr>
      <w:r>
        <w:rPr>
          <w:rFonts w:hint="eastAsia"/>
        </w:rPr>
        <w:t>@nazeefah</w:t>
      </w:r>
    </w:p>
    <w:p w:rsidR="00000000" w:rsidRDefault="00DE55CC">
      <w:pPr>
        <w:rPr>
          <w:rFonts w:hint="eastAsia"/>
        </w:rPr>
      </w:pPr>
    </w:p>
    <w:p w:rsidR="00000000" w:rsidRDefault="00DE55CC">
      <w:pPr>
        <w:rPr>
          <w:rFonts w:hint="eastAsia"/>
        </w:rPr>
      </w:pPr>
      <w:r>
        <w:rPr>
          <w:rFonts w:hint="eastAsia"/>
        </w:rPr>
        <w:t>https://arewabooks.com/book?id=635c58dc8a75f51b283a378e</w:t>
      </w:r>
    </w:p>
    <w:p w:rsidR="00000000" w:rsidRDefault="00DE55CC">
      <w:pPr>
        <w:rPr>
          <w:rFonts w:hint="eastAsia"/>
        </w:rPr>
      </w:pPr>
    </w:p>
    <w:p w:rsidR="00000000" w:rsidRDefault="00DE55CC">
      <w:pPr>
        <w:rPr>
          <w:rFonts w:hint="eastAsia"/>
        </w:rPr>
      </w:pPr>
      <w:r>
        <w:rPr>
          <w:rFonts w:hint="eastAsia"/>
        </w:rPr>
        <w:t>On Wattpad</w:t>
      </w:r>
    </w:p>
    <w:p w:rsidR="00000000" w:rsidRDefault="00DE55CC">
      <w:pPr>
        <w:rPr>
          <w:rFonts w:hint="eastAsia"/>
        </w:rPr>
      </w:pPr>
      <w:r>
        <w:rPr>
          <w:rFonts w:hint="eastAsia"/>
        </w:rPr>
        <w:t>@Nazeefah381</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14</w:t>
      </w:r>
    </w:p>
    <w:p w:rsidR="00000000" w:rsidRDefault="00DE55CC">
      <w:pPr>
        <w:rPr>
          <w:rFonts w:hint="eastAsia"/>
        </w:rPr>
      </w:pPr>
      <w:r>
        <w:rPr>
          <w:rFonts w:hint="eastAsia"/>
        </w:rPr>
        <w:t>_____________________________</w:t>
      </w:r>
      <w:r>
        <w:rPr>
          <w:rFonts w:hint="eastAsia"/>
        </w:rPr>
        <w:t>_______</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Ido biyu suka yi da Mahmah da take shirin shiga duba Hammad d'in, suka shiga kallon-kallo kowa da abinda yake rayawa a ransa, musamman Mahmah da haka kawai gabanta ya yanke ya fad'i.</w:t>
      </w:r>
    </w:p>
    <w:p w:rsidR="00000000" w:rsidRDefault="00DE55CC">
      <w:pPr>
        <w:rPr>
          <w:rFonts w:hint="eastAsia"/>
        </w:rPr>
      </w:pPr>
      <w:r>
        <w:rPr>
          <w:rFonts w:hint="eastAsia"/>
        </w:rPr>
        <w:t xml:space="preserve">Ammi ta d'an saki yak'en murmushi don </w:t>
      </w:r>
      <w:r>
        <w:rPr>
          <w:rFonts w:hint="eastAsia"/>
        </w:rPr>
        <w:t>bata son Mahmahn ta zargi komai a ranta, duk da hakan ma bata tsira ba, don Sadiya Ta san tabbas ba wani dalili Sakina ba zata sakar mata murmushi ba, yarda ta tsaneta har kowa ya fuskanci hakan. Ga mamakinta sai ji tayi Sakinan ta ce "Ya kuma mai jiki? To</w:t>
      </w:r>
      <w:r>
        <w:rPr>
          <w:rFonts w:hint="eastAsia"/>
        </w:rPr>
        <w:t xml:space="preserve"> Allah ya tsare ya sake kiyaye gaba, ai ma an auna arziki." Mahmah ta d'an yi murmushi kawai had'e da furta Ameen tana shigewa cikin sashennasa, haka kawai zuciyarta ta k'i yarda da lamarin Sakinan. Tana shigewa Sakina ta saki tsaki murya can k'asa ta ce "</w:t>
      </w:r>
      <w:r>
        <w:rPr>
          <w:rFonts w:hint="eastAsia"/>
        </w:rPr>
        <w:t>Algunguma, da ni kike zancen, shegiya bak'a kawai kin zo kin mamaye gida."</w:t>
      </w:r>
    </w:p>
    <w:p w:rsidR="00000000" w:rsidRDefault="00DE55CC">
      <w:pPr>
        <w:rPr>
          <w:rFonts w:hint="eastAsia"/>
        </w:rPr>
      </w:pPr>
      <w:r>
        <w:rPr>
          <w:rFonts w:hint="eastAsia"/>
        </w:rPr>
        <w:t xml:space="preserve">Wayarta da ta shigo ne yasa ta saurin shigewa b'angarenta, ganin Kady ke kiranta. "Sakna mu godewa Allah yara dai sun yi kasuwa, Senator Aruwa na son       Shi kuma D'an majalissar </w:t>
      </w:r>
      <w:r>
        <w:rPr>
          <w:rFonts w:hint="eastAsia"/>
        </w:rPr>
        <w:t>birni da kewaye yana son.               Wata irin shewa Sakna ta saka, don tsananin farin ciki bata san sanda ta dinga k'wala musu kira ba.</w:t>
      </w:r>
    </w:p>
    <w:p w:rsidR="00000000" w:rsidRDefault="00DE55CC">
      <w:pPr>
        <w:rPr>
          <w:rFonts w:hint="eastAsia"/>
        </w:rPr>
      </w:pPr>
    </w:p>
    <w:p w:rsidR="00000000" w:rsidRDefault="00DE55CC">
      <w:pPr>
        <w:rPr>
          <w:rFonts w:hint="eastAsia"/>
        </w:rPr>
      </w:pPr>
      <w:r>
        <w:rPr>
          <w:rFonts w:hint="eastAsia"/>
        </w:rPr>
        <w:t>Su d'inma a sukwane suka fito samun labarin ya saka su rungumar juna suna shewa da gaske abin ya zo musu tamkar alm</w:t>
      </w:r>
      <w:r>
        <w:rPr>
          <w:rFonts w:hint="eastAsia"/>
        </w:rPr>
        <w:t>ara a lokacin da suka cire rai.</w:t>
      </w:r>
    </w:p>
    <w:p w:rsidR="00000000" w:rsidRDefault="00DE55CC">
      <w:pPr>
        <w:rPr>
          <w:rFonts w:hint="eastAsia"/>
        </w:rPr>
      </w:pPr>
      <w:r>
        <w:rPr>
          <w:rFonts w:hint="eastAsia"/>
        </w:rPr>
        <w:t>Ammi ta gargad'esu da jan bakinsu su tsuke gudun y'an hana ruwa gudu, ko zancen za suyi, sai dai suje gidan Kady, ta kalli Muneerah kafin ta ce "Saura kuma don ubanki na ji labarin ya fita, yanzu ke kika rage min na samo mik</w:t>
      </w:r>
      <w:r>
        <w:rPr>
          <w:rFonts w:hint="eastAsia"/>
        </w:rPr>
        <w:t>i wani gwaskan d'an kasuwan ko b'arawon gwamnati, don ta waccan banzar bana tata kowa ma ya aureta ba matsala ta bace."</w:t>
      </w:r>
    </w:p>
    <w:p w:rsidR="00000000" w:rsidRDefault="00DE55CC">
      <w:pPr>
        <w:rPr>
          <w:rFonts w:hint="eastAsia"/>
        </w:rPr>
      </w:pPr>
      <w:r>
        <w:rPr>
          <w:rFonts w:hint="eastAsia"/>
        </w:rPr>
        <w:t xml:space="preserve">Turus y'an uwan suka yi, zuk'atansu cike da tambayoyi game da dalilin da yasa Ammin ta tsani </w:t>
      </w:r>
      <w:r>
        <w:rPr>
          <w:rFonts w:hint="eastAsia"/>
        </w:rPr>
        <w:lastRenderedPageBreak/>
        <w:t>y'ar uwarsu, kullum abin yana damunsu ganin</w:t>
      </w:r>
      <w:r>
        <w:rPr>
          <w:rFonts w:hint="eastAsia"/>
        </w:rPr>
        <w:t xml:space="preserve"> dai Ammin bata son yawan zancen yasa suka tattara suka watsar da lamarin.</w:t>
      </w:r>
    </w:p>
    <w:p w:rsidR="00000000" w:rsidRDefault="00DE55CC">
      <w:pPr>
        <w:rPr>
          <w:rFonts w:hint="eastAsia"/>
        </w:rPr>
      </w:pPr>
    </w:p>
    <w:p w:rsidR="00000000" w:rsidRDefault="00DE55CC">
      <w:pPr>
        <w:rPr>
          <w:rFonts w:hint="eastAsia"/>
        </w:rPr>
      </w:pPr>
      <w:r>
        <w:rPr>
          <w:rFonts w:hint="eastAsia"/>
        </w:rPr>
        <w:t>Wannan karan dai kam sai da Munira tayi k'uru ta ce "Wai Ammi me Hamda tayi miki kika tsaneta har haka? Alhali Ko mu da kike nunawa k'auna ba ma yi miki biyayyar da Hamda take yi m</w:t>
      </w:r>
      <w:r>
        <w:rPr>
          <w:rFonts w:hint="eastAsia"/>
        </w:rPr>
        <w:t>iki."</w:t>
      </w:r>
    </w:p>
    <w:p w:rsidR="00000000" w:rsidRDefault="00DE55CC">
      <w:pPr>
        <w:rPr>
          <w:rFonts w:hint="eastAsia"/>
        </w:rPr>
      </w:pPr>
      <w:r>
        <w:rPr>
          <w:rFonts w:hint="eastAsia"/>
        </w:rPr>
        <w:t xml:space="preserve">Wani kallo Ammin ta jefeta da shi kafin ta ce "To uwata naji duka tukunna kafin na sanar miki, wallahi duk ranar da kika kuskura kika sake yi min makamanciyar wannan tambayar ranar na lahira ma sai ya fiki jin dad'i kinibabba kawai." Sunkuyar da kai </w:t>
      </w:r>
      <w:r>
        <w:rPr>
          <w:rFonts w:hint="eastAsia"/>
        </w:rPr>
        <w:t>Kawai Muneerat tayi kafin ta mik'e ta shige bedroom d'insu da sauri. Tayi alk'awarin sai ta binciko dalilin da yasa ake yiwa y'ar uwarta wannan tsana ta ba gaira ba sabar, sam bata yarda da dalilin wai don an haifeta a mace bane, akwai dai wani b'oyayyen l</w:t>
      </w:r>
      <w:r>
        <w:rPr>
          <w:rFonts w:hint="eastAsia"/>
        </w:rPr>
        <w:t>amarin da dole zata bincikoshi. Ammi ta bita da banzan kallo sai taji ma duk farin cikin da take ciki ya b'ace b'at, saboda wannan zancen da Munira ta tsillo mata na waccan bak'ar yarinyar mai kalar mutanen Habasha. Ta ja tsaki kawai had'e da mik'ewa.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Zunnuraini, bayan kwana hud'u da had'uwarsu ya zo, cikin shigarsa ta alfarma sai zabga k'amshin turaren Miyaki yake yana asalin.</w:t>
      </w:r>
    </w:p>
    <w:p w:rsidR="00000000" w:rsidRDefault="00DE55CC">
      <w:pPr>
        <w:rPr>
          <w:rFonts w:hint="eastAsia"/>
        </w:rPr>
      </w:pPr>
    </w:p>
    <w:p w:rsidR="00000000" w:rsidRDefault="00DE55CC">
      <w:pPr>
        <w:rPr>
          <w:rFonts w:hint="eastAsia"/>
        </w:rPr>
      </w:pPr>
      <w:r>
        <w:rPr>
          <w:rFonts w:hint="eastAsia"/>
        </w:rPr>
        <w:t>Suna zaune gaba d'aya a parlourn Didi har da Nanna da Hammad da yaransu sai Hamda da ta</w:t>
      </w:r>
      <w:r>
        <w:rPr>
          <w:rFonts w:hint="eastAsia"/>
        </w:rPr>
        <w:t>ke gefe take tsakurar tuwon kamar bata so, haka kawai yau ta tashi da yanayi na fad'uwar gaba da b'acin rai shi yasa take zaune a gefe, duk da surutun da Kamla take damunta da shi bai sa ta cire damuwar da take ranta ba.</w:t>
      </w:r>
    </w:p>
    <w:p w:rsidR="00000000" w:rsidRDefault="00DE55CC">
      <w:pPr>
        <w:rPr>
          <w:rFonts w:hint="eastAsia"/>
        </w:rPr>
      </w:pPr>
    </w:p>
    <w:p w:rsidR="00000000" w:rsidRDefault="00DE55CC">
      <w:pPr>
        <w:rPr>
          <w:rFonts w:hint="eastAsia"/>
        </w:rPr>
      </w:pPr>
      <w:r>
        <w:rPr>
          <w:rFonts w:hint="eastAsia"/>
        </w:rPr>
        <w:t>Sallamar yaron da yake musu sharar</w:t>
      </w:r>
      <w:r>
        <w:rPr>
          <w:rFonts w:hint="eastAsia"/>
        </w:rPr>
        <w:t xml:space="preserve"> harabar waje ne ya dawo da ita cikin duniyar tunanin da ya zurfafa jin yace "Wai ana sallama da Hamda."</w:t>
      </w:r>
    </w:p>
    <w:p w:rsidR="00000000" w:rsidRDefault="00DE55CC">
      <w:pPr>
        <w:rPr>
          <w:rFonts w:hint="eastAsia"/>
        </w:rPr>
      </w:pPr>
    </w:p>
    <w:p w:rsidR="00000000" w:rsidRDefault="00DE55CC">
      <w:pPr>
        <w:rPr>
          <w:rFonts w:hint="eastAsia"/>
        </w:rPr>
      </w:pPr>
      <w:r>
        <w:rPr>
          <w:rFonts w:hint="eastAsia"/>
        </w:rPr>
        <w:t xml:space="preserve">Da sauri ta kai idonta wajen da Hammad yake, sai dai ko alamar yaji zancen bai yi ba, gaba d'aya hankalinsa yana kan Abulkhairi da suke buga TV game, </w:t>
      </w:r>
      <w:r>
        <w:rPr>
          <w:rFonts w:hint="eastAsia"/>
        </w:rPr>
        <w:t>a gark'amemiyar t.v d'in da take parlourn.</w:t>
      </w:r>
    </w:p>
    <w:p w:rsidR="00000000" w:rsidRDefault="00DE55CC">
      <w:pPr>
        <w:rPr>
          <w:rFonts w:hint="eastAsia"/>
        </w:rPr>
      </w:pPr>
    </w:p>
    <w:p w:rsidR="00000000" w:rsidRDefault="00DE55CC">
      <w:pPr>
        <w:rPr>
          <w:rFonts w:hint="eastAsia"/>
        </w:rPr>
      </w:pPr>
      <w:r>
        <w:rPr>
          <w:rFonts w:hint="eastAsia"/>
        </w:rPr>
        <w:t>Didi tsaki ta ja tana zabga mata harara ta ce "Ji min y'ar banza, shin baki ji ana sallama da ke bane?" Jikinta a salub'e ta mik'e ra shige d'aki, Kamla na binta a baya, sai yanzu ta gane dalilin b'acin ranta, da</w:t>
      </w:r>
      <w:r>
        <w:rPr>
          <w:rFonts w:hint="eastAsia"/>
        </w:rPr>
        <w:t xml:space="preserve"> fad'uwar gaba, duk sabida a karo na farko saurayi yazo zance wajenta. Ba abinda ta saka a fuskarta sai ma zumbulelen Hijabin da ta saka da ya kai mata har idon sawu, sannan ta rik'e hannun Kamla suka fice, ta k'asan Ido Hammad yake kallonta, ya saki ajiya</w:t>
      </w:r>
      <w:r>
        <w:rPr>
          <w:rFonts w:hint="eastAsia"/>
        </w:rPr>
        <w:t>r zuciya, a ransa yana mata fatan dacewa da abokin zama Na gari don shine kad'ai abinda Zai saka ta samu peace of mind Ta huta da gallababbiyar Uwarta.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A can bakin gate ta tarar da shi saman bonnet d'in motarsa yana danna waya hasken farin wata ya haske</w:t>
      </w:r>
      <w:r>
        <w:rPr>
          <w:rFonts w:hint="eastAsia"/>
        </w:rPr>
        <w:t xml:space="preserve"> kyakkyawar madaidaiciyar fuskarsa, har a zuciyarta take jin Zunnuraini ya kwanta mata kuma zata iya zaman aure da shi. Don ita dai bata hango makusa tattare da zubin halittarsa ba.</w:t>
      </w:r>
    </w:p>
    <w:p w:rsidR="00000000" w:rsidRDefault="00DE55CC">
      <w:pPr>
        <w:rPr>
          <w:rFonts w:hint="eastAsia"/>
        </w:rPr>
      </w:pPr>
    </w:p>
    <w:p w:rsidR="00000000" w:rsidRDefault="00DE55CC">
      <w:pPr>
        <w:rPr>
          <w:rFonts w:hint="eastAsia"/>
        </w:rPr>
      </w:pPr>
      <w:r>
        <w:rPr>
          <w:rFonts w:hint="eastAsia"/>
        </w:rPr>
        <w:t>Cikin nutsuwa take takun, hannunta rik'e dana Kamla har suka isa inda yak</w:t>
      </w:r>
      <w:r>
        <w:rPr>
          <w:rFonts w:hint="eastAsia"/>
        </w:rPr>
        <w:t>e. Ya d'ago fuskarsa cikin murmushi yana tsareta da idanunsa gaba d'aya yarinyat ta gama tafiya da imaninsa tun ranar da yayi tozali da ita duk da bai ga zubin halittarta ba ta fuska kam tayi masa hundred percent irin matar da yake so, mai matsakaicin kyau</w:t>
      </w:r>
      <w:r>
        <w:rPr>
          <w:rFonts w:hint="eastAsia"/>
        </w:rPr>
        <w:t xml:space="preserve"> ba mai manyan kyau ba. </w:t>
      </w:r>
    </w:p>
    <w:p w:rsidR="00000000" w:rsidRDefault="00DE55CC">
      <w:pPr>
        <w:rPr>
          <w:rFonts w:hint="eastAsia"/>
        </w:rPr>
      </w:pPr>
    </w:p>
    <w:p w:rsidR="00000000" w:rsidRDefault="00DE55CC">
      <w:pPr>
        <w:rPr>
          <w:rFonts w:hint="eastAsia"/>
        </w:rPr>
      </w:pPr>
      <w:r>
        <w:rPr>
          <w:rFonts w:hint="eastAsia"/>
        </w:rPr>
        <w:t>Tsawon lokaci suka d'auka suna hira kafin ya sake sanar da ita ainahin wanene shi da sunan mahaifinsa da komai, sai dai gabanta ya fad'i jin cewa yana da mata har da yara biyu. Ganin ta firgita ya saki murmushi kafin ya ce "Kada f</w:t>
      </w:r>
      <w:r>
        <w:rPr>
          <w:rFonts w:hint="eastAsia"/>
        </w:rPr>
        <w:t>a ki damu, matata bata da matsala kuma ba gida d'aya zan had'aku ba." Murmushi ta d'anyi lokaci guda kuma yana sake burgeta ganin ba halinsu d'aya da sauran maza ba masu kushe matansu na gida a yayin da suke neman aure madadin haka ma shi yabon tashi matar</w:t>
      </w:r>
      <w:r>
        <w:rPr>
          <w:rFonts w:hint="eastAsia"/>
        </w:rPr>
        <w:t xml:space="preserve"> yake, nan take zuciyarta ta sake amincewa da shi hundred percent. </w:t>
      </w:r>
    </w:p>
    <w:p w:rsidR="00000000" w:rsidRDefault="00DE55CC">
      <w:pPr>
        <w:rPr>
          <w:rFonts w:hint="eastAsia"/>
        </w:rPr>
      </w:pPr>
    </w:p>
    <w:p w:rsidR="00000000" w:rsidRDefault="00DE55CC">
      <w:pPr>
        <w:rPr>
          <w:rFonts w:hint="eastAsia"/>
        </w:rPr>
      </w:pPr>
      <w:r>
        <w:rPr>
          <w:rFonts w:hint="eastAsia"/>
        </w:rPr>
        <w:t>Da zai tafi ya mik'a mata sabuwar waya dal a hannunta, ganin ta k'i karb'a sai ya mik'awa Kamla had'e da fad'in ya sunan k'anwar tamu don da gani babu tambaya k'anwarmu ce ga kama nan b'a</w:t>
      </w:r>
      <w:r>
        <w:rPr>
          <w:rFonts w:hint="eastAsia"/>
        </w:rPr>
        <w:t>ro-b'aro. Hamda murmushi ta saki kafin tace Baka canka daidai ba, Niece d'ina ce ba k'anwa ba." cikin mamaki ya ce "Ai kuwa wannan ko y'ar waye tabbas mu ya haifawa y'a don kamar babu banbanci. Masha Allah, Idan kin gama shawarar please ki fad'a a gida Zan</w:t>
      </w:r>
      <w:r>
        <w:rPr>
          <w:rFonts w:hint="eastAsia"/>
        </w:rPr>
        <w:t xml:space="preserve"> turo magabatana so samu ne ma ki azimi a gida na, amma na san yayi wuri don haka zan barshi Immediately after Sallah Insha Allah." Da sauri ta shige Gida cikin matsananciyar kunya.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murna Didi ta karb'i kwalin wayar tana cewa "Masha Allah, haka muke s</w:t>
      </w:r>
      <w:r>
        <w:rPr>
          <w:rFonts w:hint="eastAsia"/>
        </w:rPr>
        <w:t xml:space="preserve">o kab'akin arziki, kice saurayin naki mai d'an maik'o ne? Har da dalleliyar waya haka, gaya min waye ubansa anan garin? Burina ki auri wanda uwarki zuciyarta zata kusa bugawa ta mutu kowa ma ya huta, Allah yasa dai Ubansa yafi d'angote kud'i." </w:t>
      </w:r>
    </w:p>
    <w:p w:rsidR="00000000" w:rsidRDefault="00DE55CC">
      <w:pPr>
        <w:rPr>
          <w:rFonts w:hint="eastAsia"/>
        </w:rPr>
      </w:pPr>
    </w:p>
    <w:p w:rsidR="00000000" w:rsidRDefault="00DE55CC">
      <w:pPr>
        <w:rPr>
          <w:rFonts w:hint="eastAsia"/>
        </w:rPr>
      </w:pPr>
      <w:r>
        <w:rPr>
          <w:rFonts w:hint="eastAsia"/>
        </w:rPr>
        <w:t>Wani tsaki</w:t>
      </w:r>
      <w:r>
        <w:rPr>
          <w:rFonts w:hint="eastAsia"/>
        </w:rPr>
        <w:t xml:space="preserve"> Hammad ya ja kafin ya ce "Ai duk halinku d'aya da Ammin shegen son abin duniya, madadin kiyi mata fatan samun mutumin k'warai sai ki wani ce Allah yasa Ubansa yafi d'angote kud'i, mhmn don dai baki san arzikin d'angoten bane, ke kuma shashasha ki tsaya da</w:t>
      </w:r>
      <w:r>
        <w:rPr>
          <w:rFonts w:hint="eastAsia"/>
        </w:rPr>
        <w:t>ka tatata kada ki samo mutumin arziki ki tsaya neman mai dukiya</w:t>
      </w:r>
    </w:p>
    <w:p w:rsidR="00000000" w:rsidRDefault="00DE55CC">
      <w:pPr>
        <w:rPr>
          <w:rFonts w:hint="eastAsia"/>
        </w:rPr>
      </w:pPr>
      <w:r>
        <w:rPr>
          <w:rFonts w:hint="eastAsia"/>
        </w:rPr>
        <w:t xml:space="preserve">Ba mai zuciya ba." </w:t>
      </w:r>
    </w:p>
    <w:p w:rsidR="00000000" w:rsidRDefault="00DE55CC">
      <w:pPr>
        <w:rPr>
          <w:rFonts w:hint="eastAsia"/>
        </w:rPr>
      </w:pPr>
    </w:p>
    <w:p w:rsidR="00000000" w:rsidRDefault="00DE55CC">
      <w:pPr>
        <w:rPr>
          <w:rFonts w:hint="eastAsia"/>
        </w:rPr>
      </w:pPr>
      <w:r>
        <w:rPr>
          <w:rFonts w:hint="eastAsia"/>
        </w:rPr>
        <w:t>Sak'ek'e Didi tayi tana kallonsa baki a mele kafin tace "Kaji min mutum banda kai d'in wanta ne da sai nace bak'in ciki da hassada kake mata, waye yak'i dad'i a duniya ina</w:t>
      </w:r>
      <w:r>
        <w:rPr>
          <w:rFonts w:hint="eastAsia"/>
        </w:rPr>
        <w:t xml:space="preserve">ce ko kai yanzu d'iyar d'angote Ta ce zata aureka murna zaka yi." </w:t>
      </w:r>
    </w:p>
    <w:p w:rsidR="00000000" w:rsidRDefault="00DE55CC">
      <w:pPr>
        <w:rPr>
          <w:rFonts w:hint="eastAsia"/>
        </w:rPr>
      </w:pPr>
      <w:r>
        <w:rPr>
          <w:rFonts w:hint="eastAsia"/>
        </w:rPr>
        <w:t>Bai bi ta kanta ba ya fice don ma ya cusa mata takaici har da jan hannun Nanna kamar zai mayar da ita ciki, duk da Nannan na turjewa Didi ta ce "Jarababbe, jarabar ta motsa ai ni yanzu lama</w:t>
      </w:r>
      <w:r>
        <w:rPr>
          <w:rFonts w:hint="eastAsia"/>
        </w:rPr>
        <w:t>rinku tsoro yake bani, mata ki bi ki nanik'ewa miji, Allah dai ya kyauta." Dariya kawai suka fita suna yi. Hamda ma dariyar take kafin ta shige d'aki tana dafe da k'irjinta saboda tsananin bugun da yake mata.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w:t>
      </w:r>
    </w:p>
    <w:p w:rsidR="00000000" w:rsidRDefault="00DE55CC">
      <w:pPr>
        <w:rPr>
          <w:rFonts w:hint="eastAsia"/>
        </w:rPr>
      </w:pPr>
    </w:p>
    <w:p w:rsidR="00000000" w:rsidRDefault="00DE55CC">
      <w:pPr>
        <w:rPr>
          <w:rFonts w:hint="eastAsia"/>
        </w:rPr>
      </w:pPr>
      <w:r>
        <w:rPr>
          <w:rFonts w:hint="eastAsia"/>
        </w:rPr>
        <w:t xml:space="preserve">Ciwon cikin da </w:t>
      </w:r>
      <w:r>
        <w:rPr>
          <w:rFonts w:hint="eastAsia"/>
        </w:rPr>
        <w:t>ya murd'awa Muneerah cikin dare da misalin Sha biyun dare ne ya sata fitowa daga bedroom d'insu don ta samo magani a first aid box da yake d'akin Amminsu.</w:t>
      </w:r>
    </w:p>
    <w:p w:rsidR="00000000" w:rsidRDefault="00DE55CC">
      <w:pPr>
        <w:rPr>
          <w:rFonts w:hint="eastAsia"/>
        </w:rPr>
      </w:pPr>
    </w:p>
    <w:p w:rsidR="00000000" w:rsidRDefault="00DE55CC">
      <w:pPr>
        <w:rPr>
          <w:rFonts w:hint="eastAsia"/>
        </w:rPr>
      </w:pPr>
      <w:r>
        <w:rPr>
          <w:rFonts w:hint="eastAsia"/>
        </w:rPr>
        <w:t>Kasancewar dare ne kafin ta murd'a k'ofar d'akin ta ji sautin muryar Ammin da alama waya take jin ta</w:t>
      </w:r>
      <w:r>
        <w:rPr>
          <w:rFonts w:hint="eastAsia"/>
        </w:rPr>
        <w:t>na kiran sunan Hamda yasa ta dakata da bud'e k'ofar ta kara kanta sosai a jikin k'ofar sai taji Ammin ta cigaba da cewa "Kin san sarai ta yarda aka samar da yarinyar nan? Ta yaya kike tunanin hankalina zai kwanta idan ban kawar da ita ba, duk ranar da Umar</w:t>
      </w:r>
      <w:r>
        <w:rPr>
          <w:rFonts w:hint="eastAsia"/>
        </w:rPr>
        <w:t xml:space="preserve"> ya san maganar nan na ha'intarsa da nayi ha'inci mai muni ina tabbatar miki Mami ba zan kwana da igiyar aurensa ba, don Allah Mami ki nemar min mafita wallahi kaina ya k'ulle, na rasa yarda zan yi, don na lura yaron nan bai k'i ya fallasa sirrin nan ba ko</w:t>
      </w:r>
      <w:r>
        <w:rPr>
          <w:rFonts w:hint="eastAsia"/>
        </w:rPr>
        <w:t xml:space="preserve"> da shi zai kwana a ciki, na tabbata akwai abinda Hammad ya taka shirunsa ba yana nufin ya hak'ura bane musamman da na san ya kwana da sanin cewa ni na turo mutanennan suka yi masa duka cikin dare.......</w:t>
      </w:r>
    </w:p>
    <w:p w:rsidR="00000000" w:rsidRDefault="00DE55CC">
      <w:pPr>
        <w:rPr>
          <w:rFonts w:hint="eastAsia"/>
        </w:rPr>
      </w:pPr>
    </w:p>
    <w:p w:rsidR="00000000" w:rsidRDefault="00DE55CC">
      <w:pPr>
        <w:rPr>
          <w:rFonts w:hint="eastAsia"/>
        </w:rPr>
      </w:pPr>
      <w:r>
        <w:rPr>
          <w:rFonts w:hint="eastAsia"/>
        </w:rPr>
        <w:t>Wata irin hajijiyace ta fara d'iban Munirat ji da g</w:t>
      </w:r>
      <w:r>
        <w:rPr>
          <w:rFonts w:hint="eastAsia"/>
        </w:rPr>
        <w:t>aninta duk suka d'auke na wuncin gadi, a take ta kurma wani uban ihu........</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Nashe//DON SAMUN WANNAN LITTAFIN KYAUTA NA YA ABIN YAKE SHIGA WANNAN LINK D</w:t>
      </w:r>
      <w:r>
        <w:rPr>
          <w:rFonts w:hint="eastAsia"/>
        </w:rPr>
        <w:t>’</w:t>
      </w:r>
      <w:r>
        <w:rPr>
          <w:rFonts w:hint="eastAsia"/>
        </w:rPr>
        <w:t>IN ZA</w:t>
      </w:r>
      <w:r>
        <w:rPr>
          <w:rFonts w:hint="eastAsia"/>
        </w:rPr>
        <w:t>’</w:t>
      </w:r>
      <w:r>
        <w:rPr>
          <w:rFonts w:hint="eastAsia"/>
        </w:rPr>
        <w:t>A DINGA TURASHI SAU UKU A RANA.</w:t>
      </w:r>
    </w:p>
    <w:p w:rsidR="00000000" w:rsidRDefault="00DE55CC">
      <w:pPr>
        <w:rPr>
          <w:rFonts w:hint="eastAsia"/>
        </w:rPr>
      </w:pPr>
    </w:p>
    <w:p w:rsidR="00000000" w:rsidRDefault="00DE55CC">
      <w:pPr>
        <w:rPr>
          <w:rFonts w:hint="eastAsia"/>
        </w:rPr>
      </w:pPr>
      <w:r>
        <w:rPr>
          <w:rFonts w:hint="eastAsia"/>
        </w:rPr>
        <w:t>DAGA ALKALAMIN 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 xml:space="preserve">Open </w:t>
      </w:r>
      <w:r>
        <w:rPr>
          <w:rFonts w:hint="eastAsia"/>
        </w:rPr>
        <w:t>this link to join my WhatsApp Group: https://</w:t>
      </w:r>
    </w:p>
    <w:p w:rsidR="00000000" w:rsidRDefault="00DE55CC">
      <w:pPr>
        <w:rPr>
          <w:rFonts w:hint="eastAsia"/>
        </w:rPr>
      </w:pPr>
      <w:r>
        <w:rPr>
          <w:rFonts w:hint="eastAsia"/>
        </w:rPr>
        <w:t>chat.whatsapp.com/5Y2EmZDu7OvHg6iDTCY81D</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ALK'ALAMIN JIKAR NASHE</w:t>
      </w:r>
    </w:p>
    <w:p w:rsidR="00000000" w:rsidRDefault="00DE55CC">
      <w:pPr>
        <w:rPr>
          <w:rFonts w:hint="eastAsia"/>
        </w:rPr>
      </w:pPr>
    </w:p>
    <w:p w:rsidR="00000000" w:rsidRDefault="00DE55CC">
      <w:pPr>
        <w:rPr>
          <w:rFonts w:hint="eastAsia"/>
        </w:rPr>
      </w:pPr>
      <w:r>
        <w:rPr>
          <w:rFonts w:hint="eastAsia"/>
        </w:rPr>
        <w:t>(Mai tak'ama da ikon Subhana)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Follow me on ArewaBooks</w:t>
      </w:r>
    </w:p>
    <w:p w:rsidR="00000000" w:rsidRDefault="00DE55CC">
      <w:pPr>
        <w:rPr>
          <w:rFonts w:hint="eastAsia"/>
        </w:rPr>
      </w:pPr>
    </w:p>
    <w:p w:rsidR="00000000" w:rsidRDefault="00DE55CC">
      <w:pPr>
        <w:rPr>
          <w:rFonts w:hint="eastAsia"/>
        </w:rPr>
      </w:pPr>
      <w:r>
        <w:rPr>
          <w:rFonts w:hint="eastAsia"/>
        </w:rPr>
        <w:t>@nazeefah</w:t>
      </w:r>
    </w:p>
    <w:p w:rsidR="00000000" w:rsidRDefault="00DE55CC">
      <w:pPr>
        <w:rPr>
          <w:rFonts w:hint="eastAsia"/>
        </w:rPr>
      </w:pPr>
    </w:p>
    <w:p w:rsidR="00000000" w:rsidRDefault="00DE55CC">
      <w:pPr>
        <w:rPr>
          <w:rFonts w:hint="eastAsia"/>
        </w:rPr>
      </w:pPr>
      <w:r>
        <w:rPr>
          <w:rFonts w:hint="eastAsia"/>
        </w:rPr>
        <w:t>https://arewabooks.com/book?id=635c58dc8a75f51b</w:t>
      </w:r>
      <w:r>
        <w:rPr>
          <w:rFonts w:hint="eastAsia"/>
        </w:rPr>
        <w:t>283a378e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On Wattpad @Nazeefah381 </w:t>
      </w:r>
    </w:p>
    <w:p w:rsidR="00000000" w:rsidRDefault="00DE55CC">
      <w:pPr>
        <w:rPr>
          <w:rFonts w:hint="eastAsia"/>
        </w:rPr>
      </w:pPr>
    </w:p>
    <w:p w:rsidR="00000000" w:rsidRDefault="00DE55CC">
      <w:pPr>
        <w:rPr>
          <w:rFonts w:hint="eastAsia"/>
        </w:rPr>
      </w:pPr>
      <w:r>
        <w:rPr>
          <w:rFonts w:hint="eastAsia"/>
        </w:rPr>
        <w:t>(Daga yanzu ba zaku sake samun wannan book d</w:t>
      </w:r>
      <w:r>
        <w:rPr>
          <w:rFonts w:hint="eastAsia"/>
        </w:rPr>
        <w:t>’</w:t>
      </w:r>
      <w:r>
        <w:rPr>
          <w:rFonts w:hint="eastAsia"/>
        </w:rPr>
        <w:t>in ba idan kuna son cigaban labarin a kyauta kai tsaye ku shiga group d</w:t>
      </w:r>
      <w:r>
        <w:rPr>
          <w:rFonts w:hint="eastAsia"/>
        </w:rPr>
        <w:t>’</w:t>
      </w:r>
      <w:r>
        <w:rPr>
          <w:rFonts w:hint="eastAsia"/>
        </w:rPr>
        <w:t>in ZAUREN JIKAR NASHE. Zaku dinga samunsa update uku a rana kullum. Duk domin jin da</w:t>
      </w:r>
      <w:r>
        <w:rPr>
          <w:rFonts w:hint="eastAsia"/>
        </w:rPr>
        <w:t>’</w:t>
      </w:r>
      <w:r>
        <w:rPr>
          <w:rFonts w:hint="eastAsia"/>
        </w:rPr>
        <w:t>dinku. Nagode.)</w:t>
      </w:r>
    </w:p>
    <w:p w:rsidR="00000000" w:rsidRDefault="00DE55CC">
      <w:pPr>
        <w:rPr>
          <w:rFonts w:hint="eastAsia"/>
        </w:rPr>
      </w:pPr>
    </w:p>
    <w:p w:rsidR="00000000" w:rsidRDefault="00DE55CC">
      <w:pPr>
        <w:rPr>
          <w:rFonts w:hint="eastAsia"/>
        </w:rPr>
      </w:pPr>
      <w:r>
        <w:rPr>
          <w:rFonts w:hint="eastAsia"/>
        </w:rPr>
        <w:t>15</w:t>
      </w: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r>
        <w:rPr>
          <w:rFonts w:hint="eastAsia"/>
        </w:rPr>
        <w:t>__________________________________</w:t>
      </w:r>
    </w:p>
    <w:p w:rsidR="00000000" w:rsidRDefault="00DE55CC">
      <w:pPr>
        <w:rPr>
          <w:rFonts w:hint="eastAsia"/>
        </w:rPr>
      </w:pPr>
    </w:p>
    <w:p w:rsidR="00000000" w:rsidRDefault="00DE55CC">
      <w:pPr>
        <w:rPr>
          <w:rFonts w:hint="eastAsia"/>
        </w:rPr>
      </w:pPr>
      <w:r>
        <w:rPr>
          <w:rFonts w:hint="eastAsia"/>
        </w:rPr>
        <w:t>Da sauri Sakina ta fito daga bedroom d'inta, hankalinta a tashe dafatan Munira bata ji abinda take cewa mahaifiyarta a waya ba.</w:t>
      </w:r>
    </w:p>
    <w:p w:rsidR="00000000" w:rsidRDefault="00DE55CC">
      <w:pPr>
        <w:rPr>
          <w:rFonts w:hint="eastAsia"/>
        </w:rPr>
      </w:pPr>
    </w:p>
    <w:p w:rsidR="00000000" w:rsidRDefault="00DE55CC">
      <w:pPr>
        <w:rPr>
          <w:rFonts w:hint="eastAsia"/>
        </w:rPr>
      </w:pPr>
      <w:r>
        <w:rPr>
          <w:rFonts w:hint="eastAsia"/>
        </w:rPr>
        <w:t>Turus tayi ganin Muniran a k'asa tana dafe da gwiyoyinta hawa</w:t>
      </w:r>
      <w:r>
        <w:rPr>
          <w:rFonts w:hint="eastAsia"/>
        </w:rPr>
        <w:t>ye shab'e-shab'e a fuskarta, alamarta ya nuna kamar fad'uwa tayi. Sakina ta saki ajiyar zuciya kafin ta ce "Ke kuma lafiya cikin darennan kike kurma uban ihu?" Munirat ta tattaro duk wata nutsuwa Ta saka a fuskarta, bata son Ammin ta fahimci ta ji zancen d</w:t>
      </w:r>
      <w:r>
        <w:rPr>
          <w:rFonts w:hint="eastAsia"/>
        </w:rPr>
        <w:t>a take, ta san idan har ta gane zata iya d'aukan ko wane mataki a kanta, don haka murya na rawa ta ce "Ciki na ke azabar ciwo, kuma na zo amsar magani sai na zame anan." Ammi ta saka hannu ta mik'ar da ita had'e da fad'in Ayya muje ki sha maganin to, ko da</w:t>
      </w:r>
      <w:r>
        <w:rPr>
          <w:rFonts w:hint="eastAsia"/>
        </w:rPr>
        <w:t>i period pain ne?" Ta girgiza kai jikinta a salub'e, kafin ta bi bayan Ammin zuciyarta na sake mamakin halayyar Ammin.</w:t>
      </w:r>
    </w:p>
    <w:p w:rsidR="00000000" w:rsidRDefault="00DE55CC">
      <w:pPr>
        <w:rPr>
          <w:rFonts w:hint="eastAsia"/>
        </w:rPr>
      </w:pPr>
    </w:p>
    <w:p w:rsidR="00000000" w:rsidRDefault="00DE55CC">
      <w:pPr>
        <w:rPr>
          <w:rFonts w:hint="eastAsia"/>
        </w:rPr>
      </w:pPr>
      <w:r>
        <w:rPr>
          <w:rFonts w:hint="eastAsia"/>
        </w:rPr>
        <w:t>Tana shan maganin tayi saurin ficewa daga d'akin, nutsuwa take buk'ata gami da dogon nazari akan maganar nan da ta jiyo, tabbas biri yay</w:t>
      </w:r>
      <w:r>
        <w:rPr>
          <w:rFonts w:hint="eastAsia"/>
        </w:rPr>
        <w:t>i kama da mutum, amma waye uban Hamdan shine abinda ta kasa ganewa.</w:t>
      </w:r>
    </w:p>
    <w:p w:rsidR="00000000" w:rsidRDefault="00DE55CC">
      <w:pPr>
        <w:rPr>
          <w:rFonts w:hint="eastAsia"/>
        </w:rPr>
      </w:pPr>
    </w:p>
    <w:p w:rsidR="00000000" w:rsidRDefault="00DE55CC">
      <w:pPr>
        <w:rPr>
          <w:rFonts w:hint="eastAsia"/>
        </w:rPr>
      </w:pPr>
      <w:r>
        <w:rPr>
          <w:rFonts w:hint="eastAsia"/>
        </w:rPr>
        <w:t xml:space="preserve">   Ta dad'e tana juyi a saman gadonta dafatan barci ya kwasheta amma ina wannan dare kam tuni suka yi hannun riga da barci, ciwon cikin ma tuni ta neme shi ta rasa, k'wak'walwarta ta tafi</w:t>
      </w:r>
      <w:r>
        <w:rPr>
          <w:rFonts w:hint="eastAsia"/>
        </w:rPr>
        <w:t xml:space="preserve"> dogon nazari, tunaninta ya tsaya cak zuciyarta na wani irin bugu bata son abinda take tunanin ya tabbata, bata fata ko kad'an idan hakan ta kasance ba Ammi kad'ai ba su kansu abin kunya ne a wajensu.</w:t>
      </w:r>
    </w:p>
    <w:p w:rsidR="00000000" w:rsidRDefault="00DE55CC">
      <w:pPr>
        <w:rPr>
          <w:rFonts w:hint="eastAsia"/>
        </w:rPr>
      </w:pPr>
    </w:p>
    <w:p w:rsidR="00000000" w:rsidRDefault="00DE55CC">
      <w:pPr>
        <w:rPr>
          <w:rFonts w:hint="eastAsia"/>
        </w:rPr>
      </w:pPr>
      <w:r>
        <w:rPr>
          <w:rFonts w:hint="eastAsia"/>
        </w:rPr>
        <w:t xml:space="preserve">HAMMAD zuciyarta take ta bata a matsayin uban da yayi </w:t>
      </w:r>
      <w:r>
        <w:rPr>
          <w:rFonts w:hint="eastAsia"/>
        </w:rPr>
        <w:t>cikin Hamda, idan ba haka ba me zai saka y'arsa tayi kama kwabo da kwabo da Hamda, kamar da kana gani ko ba'a fad'a maka ba zaka san sun had'a jini d'aya. Ta runtse idonta wasu hawaye na zubo mata, ya zama dole ta fallasa sirrin nan, ko Ammi Ta hankalta ta</w:t>
      </w:r>
      <w:r>
        <w:rPr>
          <w:rFonts w:hint="eastAsia"/>
        </w:rPr>
        <w:t xml:space="preserve"> nemi tuba ga Allah, Sannan zuciyarta itama ta huta da dogon tunani, idan ba haka ba kuwa tabbas zuciyatta zata buga. Ranar dai kam akan idonta aka yi kiran Assalatu abinda bata tab'a yi ba kenan a rayuwarta.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w:t>
      </w:r>
    </w:p>
    <w:p w:rsidR="00000000" w:rsidRDefault="00DE55CC">
      <w:pPr>
        <w:rPr>
          <w:rFonts w:hint="eastAsia"/>
        </w:rPr>
      </w:pPr>
    </w:p>
    <w:p w:rsidR="00000000" w:rsidRDefault="00DE55CC">
      <w:pPr>
        <w:rPr>
          <w:rFonts w:hint="eastAsia"/>
        </w:rPr>
      </w:pPr>
      <w:r>
        <w:rPr>
          <w:rFonts w:hint="eastAsia"/>
        </w:rPr>
        <w:t xml:space="preserve">Sukuku ta tashi da safen, </w:t>
      </w:r>
      <w:r>
        <w:rPr>
          <w:rFonts w:hint="eastAsia"/>
        </w:rPr>
        <w:t>duk da barcin da yake rinjayar idonta, amma ba zata iya yi ba, Neman wanda zata tunkura da zancen take direct zuciyarta ta amince ta jewa da Anty Lauratu da zancen idan yaso ta gaya mata kada ta sake ta ce ita ta gaya mata.</w:t>
      </w:r>
    </w:p>
    <w:p w:rsidR="00000000" w:rsidRDefault="00DE55CC">
      <w:pPr>
        <w:rPr>
          <w:rFonts w:hint="eastAsia"/>
        </w:rPr>
      </w:pPr>
    </w:p>
    <w:p w:rsidR="00000000" w:rsidRDefault="00DE55CC">
      <w:pPr>
        <w:rPr>
          <w:rFonts w:hint="eastAsia"/>
        </w:rPr>
      </w:pPr>
      <w:r>
        <w:rPr>
          <w:rFonts w:hint="eastAsia"/>
        </w:rPr>
        <w:t>Ko da ta fito parlour suna zaun</w:t>
      </w:r>
      <w:r>
        <w:rPr>
          <w:rFonts w:hint="eastAsia"/>
        </w:rPr>
        <w:t>e suna karyawa gudun kada Ammin ta jefa ayar tambaya a kanta yasa ta zauna ta fara tsakurar abincin, tana turawa da kyar kafin ta mik'e tana zarar tissue, Ammi ta kalleta "Ke kuma sai ina ina ce yau baki da</w:t>
      </w:r>
    </w:p>
    <w:p w:rsidR="00000000" w:rsidRDefault="00DE55CC">
      <w:pPr>
        <w:rPr>
          <w:rFonts w:hint="eastAsia"/>
        </w:rPr>
      </w:pPr>
      <w:r>
        <w:rPr>
          <w:rFonts w:hint="eastAsia"/>
        </w:rPr>
        <w:t>Lectures?" Munira tayi saurin girgiza kai tana gy</w:t>
      </w:r>
      <w:r>
        <w:rPr>
          <w:rFonts w:hint="eastAsia"/>
        </w:rPr>
        <w:t>ara farin glass d'in da ke idonta ta ce "Ammi ina da group discussion amma ba zan dad'e ba zan dawo."  "Ai shikkenan ki dawo da wuri don mu zamu je gidan Kady yayunki suna da bak'i kuma kin san bana son barin shiyyata ba kowa." Da sauri ta d'aga kai tana f</w:t>
      </w:r>
      <w:r>
        <w:rPr>
          <w:rFonts w:hint="eastAsia"/>
        </w:rPr>
        <w:t>icewa daga parlourn tana jin Najma na cewa ta tsaya tayi dropping d'inta a motar Ammi amma ta zura da gudu, gwara ta shiga napep ba ta san kowa ya san inda zata, musamman Lauratu da bata shiri da Ammi, shi yasa ma Ammin bata bari suje gidanta.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bakin ga</w:t>
      </w:r>
      <w:r>
        <w:rPr>
          <w:rFonts w:hint="eastAsia"/>
        </w:rPr>
        <w:t>te d'in gidan mai a daidaita sahun ya ajiyeta ta zaro d'ari biyar ta bashi kafin Ta saka kai Ta shige had'e da cewa ya bar canjin.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Lauratun ce kawai a gidan duk yaran sun tafi makaranta, dama babbar y'arta sa'ar Hamda ce. Cikin mamaki take kallon Muniran</w:t>
      </w:r>
      <w:r>
        <w:rPr>
          <w:rFonts w:hint="eastAsia"/>
        </w:rPr>
        <w:t xml:space="preserve"> ta ce "Ikon Allah yau kece a gidan amma dai Sakina bata san nan kika zo ba? Kuma fa yanzu da kika ganni mayafi nake shirin yafawa yau nace a wajen Didi na zan wuni" </w:t>
      </w:r>
    </w:p>
    <w:p w:rsidR="00000000" w:rsidRDefault="00DE55CC">
      <w:pPr>
        <w:rPr>
          <w:rFonts w:hint="eastAsia"/>
        </w:rPr>
      </w:pPr>
      <w:r>
        <w:rPr>
          <w:rFonts w:hint="eastAsia"/>
        </w:rPr>
        <w:t xml:space="preserve">Munira murmushin yak'e ta saki kafin ta ce "Ya naji gidan shiru?" Lauratu ta ce "Wa zaki </w:t>
      </w:r>
      <w:r>
        <w:rPr>
          <w:rFonts w:hint="eastAsia"/>
        </w:rPr>
        <w:t xml:space="preserve">samu duk sun tafi school daga ina haka?" </w:t>
      </w:r>
    </w:p>
    <w:p w:rsidR="00000000" w:rsidRDefault="00DE55CC">
      <w:pPr>
        <w:rPr>
          <w:rFonts w:hint="eastAsia"/>
        </w:rPr>
      </w:pPr>
      <w:r>
        <w:rPr>
          <w:rFonts w:hint="eastAsia"/>
        </w:rPr>
        <w:t>Tana murmushin ta ce "Daga gida mana" Lauratu ta sake gyara zama ta ce "Amma dai ba lafiya ba? Don haka kawai Sakina ba zata bari kizo gidan nan ba, haka kawai ta cusa muku k'iyayyata." Munira ta ja fasali kafin ta</w:t>
      </w:r>
      <w:r>
        <w:rPr>
          <w:rFonts w:hint="eastAsia"/>
        </w:rPr>
        <w:t xml:space="preserve"> ce "Wallahi, Amma ba k'alau ba wata gagarumar magana ke tafe dani amma ban san ta yarda zaki d'auki abin ba, ko ma ta yaya kika d'aukeshi please kada sunana ya shigo." Nan ta shiga bata labarin da ya hautsina kayan cikin Lauratu kafin ta gama kuwa gumi ya</w:t>
      </w:r>
      <w:r>
        <w:rPr>
          <w:rFonts w:hint="eastAsia"/>
        </w:rPr>
        <w:t xml:space="preserve"> jik'ata sharkaf duk da sanyin a.cn da yake parlourn, hankali tashe ta mik'e tana struggling a parlourn ta ma rasa abin cewa illa zuciyarta da take wani irin duka, fatanta da burinta a lokacin kada Allah yasa hasashenta ya zama gaskiya, duk da komai ya nun</w:t>
      </w:r>
      <w:r>
        <w:rPr>
          <w:rFonts w:hint="eastAsia"/>
        </w:rPr>
        <w:t>a kansa k'uruk'uru tun a lokacin da ace sun kasance mutane masu tsinkaye da sun fahimci abinda yake tsakanin Sakina da Hammad, kafin cikin Hamda ya bayyana, me yasa idanunsu suka rufe suka kasa gano dalilin takun sak'ar Sakina da Hammad, lokaci d'aya yaron</w:t>
      </w:r>
      <w:r>
        <w:rPr>
          <w:rFonts w:hint="eastAsia"/>
        </w:rPr>
        <w:t xml:space="preserve"> ya juye ya zama mai bak'ar zuciya, ya kuma tsani had'a inuwa d'aya da Sakina Why? Lauratu ta fad'a da k'arfi had'e da rotsa wani verse da yake gefe a fili ta furta tabbas Sakina ta cucemu idan har hasashen mu ya zama gaskiya, tayi wa zuri'ar d'an Borno mu</w:t>
      </w:r>
      <w:r>
        <w:rPr>
          <w:rFonts w:hint="eastAsia"/>
        </w:rPr>
        <w:t>mmunan tabon da zai bi mu har kan tattab'a kunnenmu a ina aka tab'a yin haka?</w:t>
      </w:r>
    </w:p>
    <w:p w:rsidR="00000000" w:rsidRDefault="00DE55CC">
      <w:pPr>
        <w:rPr>
          <w:rFonts w:hint="eastAsia"/>
        </w:rPr>
      </w:pPr>
    </w:p>
    <w:p w:rsidR="00000000" w:rsidRDefault="00DE55CC">
      <w:pPr>
        <w:rPr>
          <w:rFonts w:hint="eastAsia"/>
        </w:rPr>
      </w:pPr>
      <w:r>
        <w:rPr>
          <w:rFonts w:hint="eastAsia"/>
        </w:rPr>
        <w:t xml:space="preserve">Ganin yarda hankalinta ya tashi ne ya kad'a hanjin cikin Munira, sam ta manta zafin ran k'anwar </w:t>
      </w:r>
      <w:r>
        <w:rPr>
          <w:rFonts w:hint="eastAsia"/>
        </w:rPr>
        <w:lastRenderedPageBreak/>
        <w:t xml:space="preserve">ubansu Lauratu, me ya kaita zuwa ta bayyana mata wannan gungumemen sirrin? Cikin </w:t>
      </w:r>
      <w:r>
        <w:rPr>
          <w:rFonts w:hint="eastAsia"/>
        </w:rPr>
        <w:t xml:space="preserve">rawar murya ta ce "Please Amma, don't include my name, don Allah." Ta fad'a tana durk'ushewa a gabanta hannayenta a had'e alamar rok'o. Fuska ba annuri Lauratu tayi mata wani irin kallo kafin ta mik'e ta zari Car key, da wata iriyar murya ta ce "Ba abinda </w:t>
      </w:r>
      <w:r>
        <w:rPr>
          <w:rFonts w:hint="eastAsia"/>
        </w:rPr>
        <w:t>zai saka ni fad'ar sunanki, amma am sorry to say ba abinda zai hanani tonawa Sakina asiri yau, sai dai idan kafin na k'arasa gidan na mutu."</w:t>
      </w:r>
    </w:p>
    <w:p w:rsidR="00000000" w:rsidRDefault="00DE55CC">
      <w:pPr>
        <w:rPr>
          <w:rFonts w:hint="eastAsia"/>
        </w:rPr>
      </w:pPr>
    </w:p>
    <w:p w:rsidR="00000000" w:rsidRDefault="00DE55CC">
      <w:pPr>
        <w:rPr>
          <w:rFonts w:hint="eastAsia"/>
        </w:rPr>
      </w:pPr>
      <w:r>
        <w:rPr>
          <w:rFonts w:hint="eastAsia"/>
        </w:rPr>
        <w:t>Gaban Munira ya shiga duka, ganin har Lauratu ta kira Umma Asma'u ta rattaba mata bayani, kasancewar ita a dubai s</w:t>
      </w:r>
      <w:r>
        <w:rPr>
          <w:rFonts w:hint="eastAsia"/>
        </w:rPr>
        <w:t xml:space="preserve">uke zaune da yaranta da mijinta ba damar ta zo ji tayi kawai Umma Asma'un ta saka kuka tana fad'in "What a nonsense Lauratu?"  D'if ta kashe wayar ta mayar da kiranta kan Gadanga, kafin ta kira Babansu Hammad ta ce tana da meeting da su a sashen Didi kuma </w:t>
      </w:r>
      <w:r>
        <w:rPr>
          <w:rFonts w:hint="eastAsia"/>
        </w:rPr>
        <w:t>urgent ne, hankali tashe duk suka dinga barin wajen aikinsu, suna tafiya gida.</w:t>
      </w:r>
    </w:p>
    <w:p w:rsidR="00000000" w:rsidRDefault="00DE55CC">
      <w:pPr>
        <w:rPr>
          <w:rFonts w:hint="eastAsia"/>
        </w:rPr>
      </w:pPr>
    </w:p>
    <w:p w:rsidR="00000000" w:rsidRDefault="00DE55CC">
      <w:pPr>
        <w:rPr>
          <w:rFonts w:hint="eastAsia"/>
        </w:rPr>
      </w:pPr>
      <w:r>
        <w:rPr>
          <w:rFonts w:hint="eastAsia"/>
        </w:rPr>
        <w:t>A hanya ta sauke Munirat "Ki wuce School kamar yarda kika sanar mata, ba zan ce ke kika gaya min ba Allah yayi miki albarka."</w:t>
      </w:r>
    </w:p>
    <w:p w:rsidR="00000000" w:rsidRDefault="00DE55CC">
      <w:pPr>
        <w:rPr>
          <w:rFonts w:hint="eastAsia"/>
        </w:rPr>
      </w:pPr>
    </w:p>
    <w:p w:rsidR="00000000" w:rsidRDefault="00DE55CC">
      <w:pPr>
        <w:rPr>
          <w:rFonts w:hint="eastAsia"/>
        </w:rPr>
      </w:pPr>
      <w:r>
        <w:rPr>
          <w:rFonts w:hint="eastAsia"/>
        </w:rPr>
        <w:t>Munirat jikinta a sanyaye ta fice daga motar, tan</w:t>
      </w:r>
      <w:r>
        <w:rPr>
          <w:rFonts w:hint="eastAsia"/>
        </w:rPr>
        <w:t>a fatan Allah yasa ba gagarumar matsala ta janyo a familynsu ba sai yanzu take da na sanin fitar da maganar da Ta sani barinta tayi a ranta ko da zata zama ajalinta.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p>
    <w:p w:rsidR="00000000" w:rsidRDefault="00DE55CC">
      <w:pPr>
        <w:rPr>
          <w:rFonts w:hint="eastAsia"/>
        </w:rPr>
      </w:pPr>
      <w:r>
        <w:rPr>
          <w:rFonts w:hint="eastAsia"/>
        </w:rPr>
        <w:t>Kamar an jehota haka ta shiga b'angaren mahaifiyarta Didi, tana zaune da casbaha a h</w:t>
      </w:r>
      <w:r>
        <w:rPr>
          <w:rFonts w:hint="eastAsia"/>
        </w:rPr>
        <w:t>annunta tana latsawa, idanunta akan a k'warin talabijin tana kallon tashar Saudi Sunna, kasancewarta masoyiyar madinatul munawwara, girgiza kai kawai take tana sauraran hadisai tamkar tana gane larabcin da suke yi.</w:t>
      </w:r>
    </w:p>
    <w:p w:rsidR="00000000" w:rsidRDefault="00DE55CC">
      <w:pPr>
        <w:rPr>
          <w:rFonts w:hint="eastAsia"/>
        </w:rPr>
      </w:pPr>
    </w:p>
    <w:p w:rsidR="00000000" w:rsidRDefault="00DE55CC">
      <w:pPr>
        <w:rPr>
          <w:rFonts w:hint="eastAsia"/>
        </w:rPr>
      </w:pPr>
      <w:r>
        <w:rPr>
          <w:rFonts w:hint="eastAsia"/>
        </w:rPr>
        <w:t xml:space="preserve">A fitgice ta d'ago tana zube idanunta a </w:t>
      </w:r>
      <w:r>
        <w:rPr>
          <w:rFonts w:hint="eastAsia"/>
        </w:rPr>
        <w:t>kan Lauratu y'ar autarta, cikin masifa ta ce "Amma Lauratu baki da hali ko kad'an wallahi, fisabilillah banda rana ce b sai nace gamo nayi ba ki shigo min haka bagatatan ba sallama, haba kina girma kina cin kashi, wallahi sai da gabana ya yanke ya ce ras A</w:t>
      </w:r>
      <w:r>
        <w:rPr>
          <w:rFonts w:hint="eastAsia"/>
        </w:rPr>
        <w:t>llah ya raba mu da mugun halinki Lauratu."</w:t>
      </w:r>
    </w:p>
    <w:p w:rsidR="00000000" w:rsidRDefault="00DE55CC">
      <w:pPr>
        <w:rPr>
          <w:rFonts w:hint="eastAsia"/>
        </w:rPr>
      </w:pPr>
    </w:p>
    <w:p w:rsidR="00000000" w:rsidRDefault="00DE55CC">
      <w:pPr>
        <w:rPr>
          <w:rFonts w:hint="eastAsia"/>
        </w:rPr>
      </w:pPr>
      <w:r>
        <w:rPr>
          <w:rFonts w:hint="eastAsia"/>
        </w:rPr>
        <w:t>Da Didin ta dubi yanayin fuskarta da bata cigaba da kwararato ba, sai da ta dasa aya sannan ta d'ago tana duban idanun Lauratun da suka yi jajir kamar gauta, da sauri ta ce "Hasbunallah, Allah yasa</w:t>
      </w:r>
    </w:p>
    <w:p w:rsidR="00000000" w:rsidRDefault="00DE55CC">
      <w:pPr>
        <w:rPr>
          <w:rFonts w:hint="eastAsia"/>
        </w:rPr>
      </w:pPr>
      <w:r>
        <w:rPr>
          <w:rFonts w:hint="eastAsia"/>
        </w:rPr>
        <w:t>Dai ba mijinki</w:t>
      </w:r>
      <w:r>
        <w:rPr>
          <w:rFonts w:hint="eastAsia"/>
        </w:rPr>
        <w:t xml:space="preserve"> bane ya sako ki." </w:t>
      </w:r>
    </w:p>
    <w:p w:rsidR="00000000" w:rsidRDefault="00DE55CC">
      <w:pPr>
        <w:rPr>
          <w:rFonts w:hint="eastAsia"/>
        </w:rPr>
      </w:pPr>
      <w:r>
        <w:rPr>
          <w:rFonts w:hint="eastAsia"/>
        </w:rPr>
        <w:t>Lauratu ta ja ajiyar zuciya kafin tace "Gwara min ace sakina yayi wallahi, da wannan gundumemiyar masifar da ta tunkaro mu." Tuna k'irjin Didi ya shiga luguden daka jin zancen Lauratu wace masifa ce da har ta fi saki? Ta jefawa Lauratun</w:t>
      </w:r>
      <w:r>
        <w:rPr>
          <w:rFonts w:hint="eastAsia"/>
        </w:rPr>
        <w:t xml:space="preserve"> tambaya ba tare da ta shirya ba, Lauratu ta saka gefen mayanfinta ta goge hawayenta, Didi ta ja tsaki shikkenan ta faru ta k'are Wata yayi wa ciki, ya tafka miki tsiyar halin mazan kenan? Ko kuwa Kishiya zai yi miki?" Tsaf Lauratu ta shanye kukanta tana g</w:t>
      </w:r>
      <w:r>
        <w:rPr>
          <w:rFonts w:hint="eastAsia"/>
        </w:rPr>
        <w:t xml:space="preserve">irgiza kai ta ce "Wallahi, duka Didi gwara wannan akan masifar da ta tunkaro zuri'armu ta D'an Borno." Kafin kace me sai ga Didi ta shige toilet da sauri saboda </w:t>
      </w:r>
      <w:r>
        <w:rPr>
          <w:rFonts w:hint="eastAsia"/>
        </w:rPr>
        <w:lastRenderedPageBreak/>
        <w:t>juyin da cikinta yayi, anya Lauratu tana cikin hankalinta kuwa? Ta dad'e a toilet d'in kafin ta</w:t>
      </w:r>
      <w:r>
        <w:rPr>
          <w:rFonts w:hint="eastAsia"/>
        </w:rPr>
        <w:t xml:space="preserve"> fito tana yarfe gumi ta kalli Lauratu "Kinga Lauratu tun muna shaida juna da ke ki gaya min me ya faru? Kafin ki kaini gadon asibiti." Lauratu ta shiga dube-dube kafin ta ce "Ina Hamda?" Didi ba baki sai d'akin Hamda data nuna mata, Lauratu ta saka baki t</w:t>
      </w:r>
      <w:r>
        <w:rPr>
          <w:rFonts w:hint="eastAsia"/>
        </w:rPr>
        <w:t>a k'wala mata kira, sai ga Hamda ta fito da sauri, don ta san Amman tasu bata son jira.</w:t>
      </w:r>
    </w:p>
    <w:p w:rsidR="00000000" w:rsidRDefault="00DE55CC">
      <w:pPr>
        <w:rPr>
          <w:rFonts w:hint="eastAsia"/>
        </w:rPr>
      </w:pPr>
    </w:p>
    <w:p w:rsidR="00000000" w:rsidRDefault="00DE55CC">
      <w:pPr>
        <w:rPr>
          <w:rFonts w:hint="eastAsia"/>
        </w:rPr>
      </w:pPr>
      <w:r>
        <w:rPr>
          <w:rFonts w:hint="eastAsia"/>
        </w:rPr>
        <w:t xml:space="preserve">Ido kawai lauratu ta tsira mata ba tare da amsa gaisuwar da take mata ba, ta ce "Kirawo min d'iyar Hammad, Kamla." Hamda da sauri ta koma d'aki don can ta baro Kamlan </w:t>
      </w:r>
      <w:r>
        <w:rPr>
          <w:rFonts w:hint="eastAsia"/>
        </w:rPr>
        <w:t>tana game da sabuwar wayar da zunnuraini ya kawo mata.</w:t>
      </w:r>
    </w:p>
    <w:p w:rsidR="00000000" w:rsidRDefault="00DE55CC">
      <w:pPr>
        <w:rPr>
          <w:rFonts w:hint="eastAsia"/>
        </w:rPr>
      </w:pPr>
      <w:r>
        <w:rPr>
          <w:rFonts w:hint="eastAsia"/>
        </w:rPr>
        <w:t>Kamo hannunta kawai tayi suka taho parlourn, Lauratu ta k'ura musu ido tana sake jin fad'uwar gabanta na k'aruwa kafin ta ja fasali ta ce "Didi k'ura musu ido ki gano min ko akwai banbancin da ni na ka</w:t>
      </w:r>
      <w:r>
        <w:rPr>
          <w:rFonts w:hint="eastAsia"/>
        </w:rPr>
        <w:t>sa ganowa." Tsaki Didi ta ja kafin ta ce "Kaji min zancen banza, da wofi to tun yaushe ake fad'ar kamanninsu, wani abu ne don ta yiyo kamannin k'anwar ubanta, bana raba d'aya biyu a can ahalina na farko sai kayi shishshigin d'ebo kamannin wani, wanda ba ma</w:t>
      </w:r>
      <w:r>
        <w:rPr>
          <w:rFonts w:hint="eastAsia"/>
        </w:rPr>
        <w:t>maki tun tale-tale kafin a haifeni ma suka zo duniyar suka yi rayuwarsu suka koma, shine Me don Hamda tana kama da Kamla?"</w:t>
      </w:r>
    </w:p>
    <w:p w:rsidR="00000000" w:rsidRDefault="00DE55CC">
      <w:pPr>
        <w:rPr>
          <w:rFonts w:hint="eastAsia"/>
        </w:rPr>
      </w:pPr>
    </w:p>
    <w:p w:rsidR="00000000" w:rsidRDefault="00DE55CC">
      <w:pPr>
        <w:rPr>
          <w:rFonts w:hint="eastAsia"/>
        </w:rPr>
      </w:pPr>
      <w:r>
        <w:rPr>
          <w:rFonts w:hint="eastAsia"/>
        </w:rPr>
        <w:t>Dai-dai lokacin Abbu da Gadanga suka shigo, ido suka zubawa Lauratu don duk hankalinsu a tashe suka taho, sun zata wani abin ne ya s</w:t>
      </w:r>
      <w:r>
        <w:rPr>
          <w:rFonts w:hint="eastAsia"/>
        </w:rPr>
        <w:t xml:space="preserve">amu Didin, ita d'in ma ido ta kafa musu kafin ta ce "Kuyi hak'uri na tasoku rana tsaka, wani abu ne mai firgitarwa yasa na fito da ku daga office, Yaya ka dubi Hamda da Kamla ka gaya min akwai banbanci a zubin halittarsu." Ta fad'a tana kallon Gadanga, da </w:t>
      </w:r>
      <w:r>
        <w:rPr>
          <w:rFonts w:hint="eastAsia"/>
        </w:rPr>
        <w:t>yayiwa su Hamda k'uri da ido, sai kuma ya girgiza Kai, "Sam ba wani banbanci sai yau ma na sake tabbatar da zahirin kamanninsu da ake ta fad'a a dangi, wani abu ne ya faru?" Girgiza kai tayi kafin ta ce "Hamda ku shiga ciki." Suka wuce</w:t>
      </w:r>
    </w:p>
    <w:p w:rsidR="00000000" w:rsidRDefault="00DE55CC">
      <w:pPr>
        <w:rPr>
          <w:rFonts w:hint="eastAsia"/>
        </w:rPr>
      </w:pPr>
      <w:r>
        <w:rPr>
          <w:rFonts w:hint="eastAsia"/>
        </w:rPr>
        <w:t xml:space="preserve">Kuwa suka shiga duk </w:t>
      </w:r>
      <w:r>
        <w:rPr>
          <w:rFonts w:hint="eastAsia"/>
        </w:rPr>
        <w:t>da Hamda hankalinta ya kasa kwanciya, sai da ta rab'e jikin k'ofa.</w:t>
      </w:r>
    </w:p>
    <w:p w:rsidR="00000000" w:rsidRDefault="00DE55CC">
      <w:pPr>
        <w:rPr>
          <w:rFonts w:hint="eastAsia"/>
        </w:rPr>
      </w:pPr>
    </w:p>
    <w:p w:rsidR="00000000" w:rsidRDefault="00DE55CC">
      <w:pPr>
        <w:rPr>
          <w:rFonts w:hint="eastAsia"/>
        </w:rPr>
      </w:pPr>
      <w:r>
        <w:rPr>
          <w:rFonts w:hint="eastAsia"/>
        </w:rPr>
        <w:t>Lauratu taja ajiyar numfashi kafin ta ce "Abbu Kayi hak'uri da abinda zan fad'i amma Hamda ba y'arka bace, y'ar Hammad ce!</w:t>
      </w:r>
    </w:p>
    <w:p w:rsidR="00000000" w:rsidRDefault="00DE55CC">
      <w:pPr>
        <w:rPr>
          <w:rFonts w:hint="eastAsia"/>
        </w:rPr>
      </w:pPr>
    </w:p>
    <w:p w:rsidR="00000000" w:rsidRDefault="00DE55CC">
      <w:pPr>
        <w:rPr>
          <w:rFonts w:hint="eastAsia"/>
        </w:rPr>
      </w:pPr>
      <w:r>
        <w:rPr>
          <w:rFonts w:hint="eastAsia"/>
        </w:rPr>
        <w:t xml:space="preserve">Kafin tayi aune suka ga Didi tayi wani irin mik'ewa ta kai mata </w:t>
      </w:r>
      <w:r>
        <w:rPr>
          <w:rFonts w:hint="eastAsia"/>
        </w:rPr>
        <w:t>damk'a cikin matuk'ar tashin hankali, da sauri Gadanga ya rik'ota yana k'ok'arin zaunar da ita ta fisge jikinta "Bar ni Gadanga barni in shak'e yarinyar nan ta mutu na daina jin wannan zantukan banzan, mu zata b'atawa sunan dangi wace irin maganar banza ce</w:t>
      </w:r>
      <w:r>
        <w:rPr>
          <w:rFonts w:hint="eastAsia"/>
        </w:rPr>
        <w:t xml:space="preserve"> wannan?" </w:t>
      </w:r>
    </w:p>
    <w:p w:rsidR="00000000" w:rsidRDefault="00DE55CC">
      <w:pPr>
        <w:rPr>
          <w:rFonts w:hint="eastAsia"/>
        </w:rPr>
      </w:pPr>
    </w:p>
    <w:p w:rsidR="00000000" w:rsidRDefault="00DE55CC">
      <w:pPr>
        <w:rPr>
          <w:rFonts w:hint="eastAsia"/>
        </w:rPr>
      </w:pPr>
      <w:r>
        <w:rPr>
          <w:rFonts w:hint="eastAsia"/>
        </w:rPr>
        <w:t>K'arar da suka ji da fad'uwa a k'asa ne yasa suka bazama ciki. Hamda suka gani kwance a corridor ba alamar numfashi tattare da ita hakan ya tabbatar musu da taji zantukan da suke fad'a. Didi ta saka salati tana b'allawa Lauratu harara "Shikkena</w:t>
      </w:r>
      <w:r>
        <w:rPr>
          <w:rFonts w:hint="eastAsia"/>
        </w:rPr>
        <w:t>n kin yi kisan kai, na tabbata yarinyar nan ta ji wad'annan banzayen zantukan naki to wallahi ba zan rufa miki asiri ba, y'an sanda zan kira yanzu su gark'ameki." Gadanga dai bai ce komai ba ya d'aga Hamda cak ya shigar da ita cikin bedroom ruwa ya shafa m</w:t>
      </w:r>
      <w:r>
        <w:rPr>
          <w:rFonts w:hint="eastAsia"/>
        </w:rPr>
        <w:t>ata kafin ta kawo gauran numfashi. Idanunta a runtse ta damk'i hannun Gadangan fad'i take "Baffa da gaske ne abinda kunnuwa na suka jiyo min? Da gaske ne ni y'ar Yaya Hammad ce ba y'ar Abbu ba?" Gadanga ya share zufar da take karyo masa don shi dai a hasas</w:t>
      </w:r>
      <w:r>
        <w:rPr>
          <w:rFonts w:hint="eastAsia"/>
        </w:rPr>
        <w:t xml:space="preserve">hensa akwai k'amshin gaskiya a zancen Lauratu, baya son ya gasgata ne gudun afkuwar wata matsala. Ya kama hannunta duk da idanunta a runtse suke ya ce "Ba gaskiya bane ki kwantar da </w:t>
      </w:r>
      <w:r>
        <w:rPr>
          <w:rFonts w:hint="eastAsia"/>
        </w:rPr>
        <w:lastRenderedPageBreak/>
        <w:t>hankalinki, ba ta yarda za'a yi labarin nan ya zama gaskiya, kina jina?" H</w:t>
      </w:r>
      <w:r>
        <w:rPr>
          <w:rFonts w:hint="eastAsia"/>
        </w:rPr>
        <w:t>awayen ta share da kyar ta d'aga Kai, shi kuma ya mik'e ya fita parlourn jikinsa a salub'e, gaba d'aya gwiwoyinsa sun sare da kyar yake jansu kada Allah ya tabbatar da wannan zancen na lauratu a bigiren gaskiya.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Zaune ya samesu jigum-jigum banda Didi da </w:t>
      </w:r>
      <w:r>
        <w:rPr>
          <w:rFonts w:hint="eastAsia"/>
        </w:rPr>
        <w:t>take ta yiwa Lauaratu masifa kamar zata cinyeta, ita kuma Lauratun ta kafe akan abinda take fad'e gaskiya ne, Abbu dai yana zaune kansa a k'asa shi kad'ai ya san halin da zuciyarsa take ciki a lokacin bai k'i Allah ya d'auki ransa ba kafin tabbatuwar lamar</w:t>
      </w:r>
      <w:r>
        <w:rPr>
          <w:rFonts w:hint="eastAsia"/>
        </w:rPr>
        <w:t xml:space="preserve">in a bigiren gaskiya. Idanunsa sun kad'a sun yi jazur, fuskarsa kuwa tamkar bai tab'a dariya ba tunda aka halicceshi, kan nasa a sunkuye ya d'ago yana sauke ganinsa akan Lauratu kafin su ji ya ce "A ina kika ji maganar nan?" Lauratu da ta tsorata da ganin </w:t>
      </w:r>
      <w:r>
        <w:rPr>
          <w:rFonts w:hint="eastAsia"/>
        </w:rPr>
        <w:t>yanayinsa musamman yarda ya tsatstsareta da manyan idanunsa da suka jirkita suka koma mata wani iri murya na rawa ta ce "Wallahi ina zaune a gida Munira ta zo ta same ni da zancen.........." kafin ta gama bada labarin tuni zuciyar Didi ta daina aikinta yar</w:t>
      </w:r>
      <w:r>
        <w:rPr>
          <w:rFonts w:hint="eastAsia"/>
        </w:rPr>
        <w:t xml:space="preserve">da ya kamata fata take ace mafarki take ba gaskiya kunnuwanta suke jiyo mata ba. Shi kuwa Abbu gaba d'aya yaji ana wata irin hajijiya da shi kafin ya kalli Gadanga ya ce "Ka kira min Sakina da Hammad ka kira kuma Sadiya." Daga haka ya mayar da kansa jikin </w:t>
      </w:r>
      <w:r>
        <w:rPr>
          <w:rFonts w:hint="eastAsia"/>
        </w:rPr>
        <w:t>kujera ya runtse ido da gaske duk da a zaunen yake jinsa yake kamar zai fad'i wannan wace irin masifa ce tayi musu dirar mikiya a zuri'ar D'AN BORNO? Tambayar da yakewa zuciyarsa kenan da yaji tayi masa nauyi kamar Dutse. Didi kuwa bata uhm bata uhm-uhm sa</w:t>
      </w:r>
      <w:r>
        <w:rPr>
          <w:rFonts w:hint="eastAsia"/>
        </w:rPr>
        <w:t>i wani irin kallo take bin lauratu da shi tana tunanin anya kuwa Lauratun jinin ta ce da suka haifa ita da mijinta Usmanu? Ban da a gida ta haifeta tabbas da tace an musanya mata Lauratu, saboda halayenta kaf ya sha banban da na yayunta, duk da bata tantam</w:t>
      </w:r>
      <w:r>
        <w:rPr>
          <w:rFonts w:hint="eastAsia"/>
        </w:rPr>
        <w:t>a nata halayen ta d'ebe kaf har ma tana tunanin nan gaba kad'an zata shanyeta.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Mahmah ce ta fara zuwa jikinta a sanyaye ta shigo tana mamakin dalilin wannan zaman da rana tsaka gagal haka, bata ce komai ba ta zauna tana amsa gaisuwar Lauratu da ta ganta </w:t>
      </w:r>
      <w:r>
        <w:rPr>
          <w:rFonts w:hint="eastAsia"/>
        </w:rPr>
        <w:t xml:space="preserve">tamkar a firgice. </w:t>
      </w:r>
    </w:p>
    <w:p w:rsidR="00000000" w:rsidRDefault="00DE55CC">
      <w:pPr>
        <w:rPr>
          <w:rFonts w:hint="eastAsia"/>
        </w:rPr>
      </w:pPr>
    </w:p>
    <w:p w:rsidR="00000000" w:rsidRDefault="00DE55CC">
      <w:pPr>
        <w:rPr>
          <w:rFonts w:hint="eastAsia"/>
        </w:rPr>
      </w:pPr>
      <w:r>
        <w:rPr>
          <w:rFonts w:hint="eastAsia"/>
        </w:rPr>
        <w:t>Ita kuwa Sakina (Ammi) da sak'on ya sameta wata iriyar mummunar fad'uwar gaba ce ta sameta hakan ya tabbatar mata koma kiran menene ba alheri bane. Jiki na rawa ta mik'e tana lalubar mayafi don ta san bata da damar da zata kaucewa kiran</w:t>
      </w:r>
      <w:r>
        <w:rPr>
          <w:rFonts w:hint="eastAsia"/>
        </w:rPr>
        <w:t xml:space="preserve"> Didi.</w:t>
      </w:r>
    </w:p>
    <w:p w:rsidR="00000000" w:rsidRDefault="00DE55CC">
      <w:pPr>
        <w:rPr>
          <w:rFonts w:hint="eastAsia"/>
        </w:rPr>
      </w:pPr>
    </w:p>
    <w:p w:rsidR="00000000" w:rsidRDefault="00DE55CC">
      <w:pPr>
        <w:rPr>
          <w:rFonts w:hint="eastAsia"/>
        </w:rPr>
      </w:pPr>
      <w:r>
        <w:rPr>
          <w:rFonts w:hint="eastAsia"/>
        </w:rPr>
        <w:t>Hammad ya rigata zuwa, shigarta parlourn ta hangoshi zaune kan kujera duk da a yanayi na rud'ani yake ba zaka tab'a gane hakan a tare da shi ba, ya san za'a rina ya kuma san irin wannan ranar ko mu dad'e ko mu jima zata zo, ranar da yake mafarkinta</w:t>
      </w:r>
      <w:r>
        <w:rPr>
          <w:rFonts w:hint="eastAsia"/>
        </w:rPr>
        <w:t xml:space="preserve"> yau ga shi ta zo ko da wani ido Sakina zata dubi mutanennan ta basu labarin abinda ya faru? Ya sauke gwauran numfashi lokacin da yaci karo da fararen k'afafun Sakinan tana shigowa falon, sune dai wad'ancan fararen k'afafun da ba zai tab'a manta a yanayin </w:t>
      </w:r>
      <w:r>
        <w:rPr>
          <w:rFonts w:hint="eastAsia"/>
        </w:rPr>
        <w:t>da ya gansu ba a wancan lokacin, ya runtse ido bayan ya hango shigowarta tana taku tamkar bata son taka k'asa haka halittarta take tun fil'azal Sakina mai yanga ce. Tabbas yau zai fito ya fad'i Gaskiya ko ya huta da bak'in cikin da yake kwasa a zuciyarsa s</w:t>
      </w:r>
      <w:r>
        <w:rPr>
          <w:rFonts w:hint="eastAsia"/>
        </w:rPr>
        <w:t>hekara da shekaru.</w:t>
      </w:r>
    </w:p>
    <w:p w:rsidR="00000000" w:rsidRDefault="00DE55CC">
      <w:pPr>
        <w:rPr>
          <w:rFonts w:hint="eastAsia"/>
        </w:rPr>
      </w:pPr>
    </w:p>
    <w:p w:rsidR="00000000" w:rsidRDefault="00DE55CC">
      <w:pPr>
        <w:rPr>
          <w:rFonts w:hint="eastAsia"/>
        </w:rPr>
      </w:pPr>
      <w:r>
        <w:rPr>
          <w:rFonts w:hint="eastAsia"/>
        </w:rPr>
        <w:t xml:space="preserve">Tun kafin ta k'araso taji kanta ya sara ta tabbatar kuma wannan zaman ba na lafiya ba, Allah dai </w:t>
      </w:r>
      <w:r>
        <w:rPr>
          <w:rFonts w:hint="eastAsia"/>
        </w:rPr>
        <w:lastRenderedPageBreak/>
        <w:t>yasa zaman ba akan wancan b'aragurbin k'wan bane da idan ya fashe warinsa sai ya addabi duk wani ahalin zuri'ar d'an Borno zai kuma girgiza</w:t>
      </w:r>
      <w:r>
        <w:rPr>
          <w:rFonts w:hint="eastAsia"/>
        </w:rPr>
        <w:t>su matuk'a da gaske.</w:t>
      </w:r>
    </w:p>
    <w:p w:rsidR="00000000" w:rsidRDefault="00DE55CC">
      <w:pPr>
        <w:rPr>
          <w:rFonts w:hint="eastAsia"/>
        </w:rPr>
      </w:pPr>
    </w:p>
    <w:p w:rsidR="00000000" w:rsidRDefault="00DE55CC">
      <w:pPr>
        <w:rPr>
          <w:rFonts w:hint="eastAsia"/>
        </w:rPr>
      </w:pPr>
      <w:r>
        <w:rPr>
          <w:rFonts w:hint="eastAsia"/>
        </w:rPr>
        <w:t>A can gefen Abbu ta zauna duk da tun da ta shigo bai d'aga kansa ba. yanzun ma bai d'aga ba ya tabbatar dai itace tun bayan da</w:t>
      </w:r>
    </w:p>
    <w:p w:rsidR="00000000" w:rsidRDefault="00DE55CC">
      <w:pPr>
        <w:rPr>
          <w:rFonts w:hint="eastAsia"/>
        </w:rPr>
      </w:pPr>
      <w:r>
        <w:rPr>
          <w:rFonts w:hint="eastAsia"/>
        </w:rPr>
        <w:t>Ya shak'i k'amshin turarenta.</w:t>
      </w:r>
    </w:p>
    <w:p w:rsidR="00000000" w:rsidRDefault="00DE55CC">
      <w:pPr>
        <w:rPr>
          <w:rFonts w:hint="eastAsia"/>
        </w:rPr>
      </w:pPr>
    </w:p>
    <w:p w:rsidR="00000000" w:rsidRDefault="00DE55CC">
      <w:pPr>
        <w:rPr>
          <w:rFonts w:hint="eastAsia"/>
        </w:rPr>
      </w:pPr>
      <w:r>
        <w:rPr>
          <w:rFonts w:hint="eastAsia"/>
        </w:rPr>
        <w:t>Shirun da yaji gurin yayi ya tabbatar masa da cewa ba za su iya tunkararta d</w:t>
      </w:r>
      <w:r>
        <w:rPr>
          <w:rFonts w:hint="eastAsia"/>
        </w:rPr>
        <w:t>a zancen ba, hakan yasa kansa na k'asa cikin wata iriyar murya da sam ba tayi kama da ta Abbun ba saboda kaurinta da  bud'ewarta ya ce "Sakna ina so ki fad'a min Hamda y'ar waye?" A firgice ta d'ago ta zubawa Hammad ido tana da tabbacin shi ya gaya musu, m</w:t>
      </w:r>
      <w:r>
        <w:rPr>
          <w:rFonts w:hint="eastAsia"/>
        </w:rPr>
        <w:t>aganar ta razanata matuk'a ainun duk da ta san lallai lokacin zai zo ba tayi tsammanin zai zo da sauri haka ba, murya a shak'e tana duban Hammad da wani irin yanayi kallo mai fassara tabbas zaka gane kurenka, tayi k'asa da kanta sai ji suka yi ta fara fad'</w:t>
      </w:r>
      <w:r>
        <w:rPr>
          <w:rFonts w:hint="eastAsia"/>
        </w:rPr>
        <w:t>in "Hammad ka cuceni, na San tabbas wannan ranar zata zo, duk da ba a hayyacinka kake ba, amma komai ya faru ne sanadiyyar kayan maye da ya fara sha a lokacin, ba kowa a gidannan duk kun tafi Gwarzo ranar da Baba mak'oci mahafin Sadiya ya mutu a ranar lama</w:t>
      </w:r>
      <w:r>
        <w:rPr>
          <w:rFonts w:hint="eastAsia"/>
        </w:rPr>
        <w:t>rin ya afku, sam ban san ya fara shaye-shaye ba da ban bud'e masa k'ofa a lokacin da yayi bugun ba tsautsayi ina bud'e masa na ji.... sai ta fashe da kuka "Kuyi hak'uri ba zan iya k'arasawa ba abu d'aya na sani Hamda y'arsa ce ta cikinsa.</w:t>
      </w:r>
    </w:p>
    <w:p w:rsidR="00000000" w:rsidRDefault="00DE55CC">
      <w:pPr>
        <w:rPr>
          <w:rFonts w:hint="eastAsia"/>
        </w:rPr>
      </w:pPr>
    </w:p>
    <w:p w:rsidR="00000000" w:rsidRDefault="00DE55CC">
      <w:pPr>
        <w:rPr>
          <w:rFonts w:hint="eastAsia"/>
        </w:rPr>
      </w:pPr>
      <w:r>
        <w:rPr>
          <w:rFonts w:hint="eastAsia"/>
        </w:rPr>
        <w:t>"Kina da Shaida?</w:t>
      </w:r>
      <w:r>
        <w:rPr>
          <w:rFonts w:hint="eastAsia"/>
        </w:rPr>
        <w:t>" Suka ji Gadanga ya ce cikin b'acin rai har a zuciyarsa bai yarda da zantukan Sakna ba. Da sauri ta d'ago ta watsa masa wani kallo kafin ta ce "Eh ina da shaida, ko wannan dawowar ma sai da ya sake turo min sak'on banza ta waya, akan ko na amince na zo na</w:t>
      </w:r>
      <w:r>
        <w:rPr>
          <w:rFonts w:hint="eastAsia"/>
        </w:rPr>
        <w:t xml:space="preserve"> same shi ko ya fad'awa duniya Hamda ba y'ar Abbunsa bace, har cewa yayi sai yayi min Sharri." Da sauri suka ga Hammad ya mik'e cikin razani ya kai mata wata damk'a. Abbu ne shima a masife ya mik'e ya kwad'a masa mari, yana k'ok'arin buga shi da bango a za</w:t>
      </w:r>
      <w:r>
        <w:rPr>
          <w:rFonts w:hint="eastAsia"/>
        </w:rPr>
        <w:t>fafe Gadanga ya tareshi yana fad'a "Haba Yaya,</w:t>
      </w:r>
    </w:p>
    <w:p w:rsidR="00000000" w:rsidRDefault="00DE55CC">
      <w:pPr>
        <w:rPr>
          <w:rFonts w:hint="eastAsia"/>
        </w:rPr>
      </w:pPr>
      <w:r>
        <w:rPr>
          <w:rFonts w:hint="eastAsia"/>
        </w:rPr>
        <w:t>Ka bari a bi lamarin nan a hankali, ke Sakina ina message d'in da ya turo miki?" Hannu na rawa ta bud'e message d'in ta mik'awa Gadanga Zufa ce sosai ta dinga zuba a jikin Gadanga don dai tabbas ga numberr Ham</w:t>
      </w:r>
      <w:r>
        <w:rPr>
          <w:rFonts w:hint="eastAsia"/>
        </w:rPr>
        <w:t>mad ban b'aro-b'aro bayan yayi dialling a wayarsa ya tabbatar ita ce. Sakina Kallon Hammad kawai ta ke tana sakin murmushi k'asa-k'asa. Gadanga tsit yayi kansa a k'asa da wani idon zai kalli Abbu yace masa Eh da gaske D'anka yana neman matarka Abin fa da k</w:t>
      </w:r>
      <w:r>
        <w:rPr>
          <w:rFonts w:hint="eastAsia"/>
        </w:rPr>
        <w:t>unya kuma yana da girma ainun.</w:t>
      </w:r>
    </w:p>
    <w:p w:rsidR="00000000" w:rsidRDefault="00DE55CC">
      <w:pPr>
        <w:rPr>
          <w:rFonts w:hint="eastAsia"/>
        </w:rPr>
      </w:pPr>
    </w:p>
    <w:p w:rsidR="00000000" w:rsidRDefault="00DE55CC">
      <w:pPr>
        <w:rPr>
          <w:rFonts w:hint="eastAsia"/>
        </w:rPr>
      </w:pPr>
      <w:r>
        <w:rPr>
          <w:rFonts w:hint="eastAsia"/>
        </w:rPr>
        <w:t xml:space="preserve">Bak'uncin shiru ne ya bak'unci falon kowa ya rasa bakin magana zuciyoyinsu ne kawai suke wani irin bugu na tashin hankali, shi kuwa Abbu tuni ji da ganinsa suka yi d'if, Didi kanta ta zama kamar gunki idanunta ne kawai suke </w:t>
      </w:r>
      <w:r>
        <w:rPr>
          <w:rFonts w:hint="eastAsia"/>
        </w:rPr>
        <w:t>kwararar da hawaye amma ko hannu ta kasa d'agawa. Hammad ransa ne ya dungunzuma ya b'aci yana zaune zufa ce kawai take karyo masa bai yi auneba yaji an rafka masa katako a kansa Abbu ne tsaye a kansa Gadanga yayi saurin rik'eshi "Haba Yaya kada ka yanke hu</w:t>
      </w:r>
      <w:r>
        <w:rPr>
          <w:rFonts w:hint="eastAsia"/>
        </w:rPr>
        <w:t>kunci cikin fushi mana ka bari mu tabbatar da gaskiyar abinda ta fad'a, ai shi ba muji ta bakinsa ba." Kuka Ammi ta saka da k'arfin gaske tana sake cewa Wallahi ba k'arya nake masa ba da gaske nake masa." Abbu zuciyarsa Ta sake tunzira ya sake yin kan Hamm</w:t>
      </w:r>
      <w:r>
        <w:rPr>
          <w:rFonts w:hint="eastAsia"/>
        </w:rPr>
        <w:t xml:space="preserve">ad da duka "Ali ka barni na sumar da yaron nan, zata yi masa k'arya ne? Na tabbata abinda ka gani a waya ba abu ne mai kyau ba shi yasa ka kasa nuna min, wallahi ko ka bari na jibgeshi ko </w:t>
      </w:r>
      <w:r>
        <w:rPr>
          <w:rFonts w:hint="eastAsia"/>
        </w:rPr>
        <w:lastRenderedPageBreak/>
        <w:t>kuma na tsine masa, ya tashi yaja shegiyar y'arsa su fice min daga g</w:t>
      </w:r>
      <w:r>
        <w:rPr>
          <w:rFonts w:hint="eastAsia"/>
        </w:rPr>
        <w:t>ida na tsani ganinsa." Kafin su yi aune suka ga Hammad ya mik'e idanunsa sun kad'a sun yi jazur dai-dai lokacin kuma suka ji ihun Khairi tana fad'in Anty Hamda Anty Hamda, Ali yayi saurin shiga corridor d'in sai dai kafin yaje ya tarar numfashinta ya d'auk</w:t>
      </w:r>
      <w:r>
        <w:rPr>
          <w:rFonts w:hint="eastAsia"/>
        </w:rPr>
        <w:t>e ya dawo da sauri yana fad'in "Yaya ka bi abin nan a hankali kada azo ana kisan rai ga yarinyar can ta fad'i." A zafafe ya ce "Ta mutu mana burina ai mutuwarta idan bai janye ahalinsa sun bar min gidana ba wallahi sai na tsine masa."</w:t>
      </w:r>
    </w:p>
    <w:p w:rsidR="00000000" w:rsidRDefault="00DE55CC">
      <w:pPr>
        <w:rPr>
          <w:rFonts w:hint="eastAsia"/>
        </w:rPr>
      </w:pPr>
      <w:r>
        <w:rPr>
          <w:rFonts w:hint="eastAsia"/>
        </w:rPr>
        <w:t xml:space="preserve">Da sauri Ali ya juya </w:t>
      </w:r>
      <w:r>
        <w:rPr>
          <w:rFonts w:hint="eastAsia"/>
        </w:rPr>
        <w:t>gurin Didi don yayi mata magana jin bata saka baki ba, sai dai me?daga Didi har Mahmah kamar basa cikin hankalinsu. Yayi saurin kama Didi yana kiran sunanta amma sai yaga ta fad'o jikinsa bata ko motsi da sauri ya hau jijjiga ta hankali tashe yake kiran "S</w:t>
      </w:r>
      <w:r>
        <w:rPr>
          <w:rFonts w:hint="eastAsia"/>
        </w:rPr>
        <w:t>hikkenan wannan masifa tasa mun rasa Didi, yanzu Lauratu kin kyauta da kika kawo wannan zancen Allah wadaran wanda ya fara tono b'aragurbin k'wannan." Ammi ta zubawa Lauratu ido tana mamakin yarda Lauratu ta san maganar ita duk a zatonta Hammad ya kawo ida</w:t>
      </w:r>
      <w:r>
        <w:rPr>
          <w:rFonts w:hint="eastAsia"/>
        </w:rPr>
        <w:t>n kuwa haka ne bai kamata ta tona wa kanta asiri ba, da sai ta kafe akan ba haka bane, tabbas tayi b'aranb'arama. Ita kuwa Sadiya sai a lokacin ta ja wani doguwar ajiyar zuciya a kuma lokacin ta samu damar kwararar da hawaye, sai dai ko da ta juya babu Ham</w:t>
      </w:r>
      <w:r>
        <w:rPr>
          <w:rFonts w:hint="eastAsia"/>
        </w:rPr>
        <w:t>mad ba alamarsa a falon. Hankalinsu su kuma gaba d'aya yayi kan Didi sun kinkimeta don kaita asibiti. Gadanga yana ta fad'in a had'a da Hamda da take yashe amma Abbu yace "Wallahi Gadanga zan raba jiha da kai ka sake shiga hurumin Hammad da iyalinsa da gas</w:t>
      </w:r>
      <w:r>
        <w:rPr>
          <w:rFonts w:hint="eastAsia"/>
        </w:rPr>
        <w:t>ke nake na rabu da shi har abada tunda har zai iya shiga gonata." Ras gaban Mahmah ya buga ta juya da sauri don komawa itama a sama ta ji maganar Abbu "Kema kina shiga huruminsa a bakin igiyar aurenki daga rana mai kama ta yau na zare shi daga sahun yarana</w:t>
      </w:r>
      <w:r>
        <w:rPr>
          <w:rFonts w:hint="eastAsia"/>
        </w:rPr>
        <w:t>." A karo na farko Mahmah ta jiyo ta watsa masa wani kallo abinda bata tab'a yi ba a rayuwarta sai cewa tayi "Sai me don ka sake ni ba zan fasa shiga hurumin yaro na ba, aurennaka da sam ba adalci a cikinsa, ka sake ni mana Ummaru kawai saboda rashin adalc</w:t>
      </w:r>
      <w:r>
        <w:rPr>
          <w:rFonts w:hint="eastAsia"/>
        </w:rPr>
        <w:t xml:space="preserve">i ba zaka tsaya kaji ta bakinsa sai kawai ka gasgata ta kai tsaye, sabida ita bata laifi." Da sauri Lauratu ta jata jikinta "Kiyi hak'uri Anty Sadiya, kada kiyi haka bari muje asibitin mu dawo na tabbatar Hammad yaron kirki ne wallahi sharrin hatsabibiyar </w:t>
      </w:r>
      <w:r>
        <w:rPr>
          <w:rFonts w:hint="eastAsia"/>
        </w:rPr>
        <w:t>matar can ne, amma yanzu ya d'au zafi da yawa bai zama lallai ya gane yaren ba, idan muka dawo sai ayi zancen a nutse." Da kyar ta lallab'ata ta yarda ta bisu.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 xml:space="preserve"> </w:t>
      </w:r>
      <w:r>
        <w:rPr>
          <w:rFonts w:hint="eastAsia"/>
        </w:rPr>
        <w:t>𝔍𝖎𝖐𝖆𝖗</w:t>
      </w:r>
      <w:r>
        <w:rPr>
          <w:rFonts w:hint="eastAsia"/>
        </w:rPr>
        <w:t xml:space="preserve"> </w:t>
      </w:r>
      <w:r>
        <w:rPr>
          <w:rFonts w:hint="eastAsia"/>
        </w:rPr>
        <w:t>𝕹𝖆𝖘𝖍𝖊</w:t>
      </w:r>
    </w:p>
    <w:p w:rsidR="00000000" w:rsidRDefault="00DE55CC">
      <w:pPr>
        <w:rPr>
          <w:rFonts w:hint="eastAsia"/>
        </w:rPr>
      </w:pPr>
    </w:p>
    <w:p w:rsidR="00000000" w:rsidRDefault="00DE55CC">
      <w:pPr>
        <w:rPr>
          <w:rFonts w:hint="eastAsia"/>
        </w:rPr>
      </w:pPr>
      <w:r>
        <w:rPr>
          <w:rFonts w:hint="eastAsia"/>
        </w:rPr>
        <w:t>Zuciyarsa a zafafe ya sake komawa Falon Didin har a lokacin ta</w:t>
      </w:r>
      <w:r>
        <w:rPr>
          <w:rFonts w:hint="eastAsia"/>
        </w:rPr>
        <w:t>na nan yashe a k'asa babu wanda ya sake bi ta kanta, k'wafa yayi ya shiga toilet ya d'ebo ruwa da sauri yazo ya watsa mata, ta kuwa farka idanunta cikin nasa tana sakin wata nauyayyiyar ajiyar zuciya. Kuka take shirin sakar masa ya zabga tsaki had'e da b'a</w:t>
      </w:r>
      <w:r>
        <w:rPr>
          <w:rFonts w:hint="eastAsia"/>
        </w:rPr>
        <w:t>ta rai ya ce "Kada ma ki fara ba lokacin kuka bane yanzu, lokacin kuka ya wuce tunda kin riga kin fahimci wacece ke, ki mik'e ki tarkato duk wani shirginki da takardun makarantarki ki fito mu tafi."  Ganin yarda fuskarsa take ta tabbatar ba wasa a lamarins</w:t>
      </w:r>
      <w:r>
        <w:rPr>
          <w:rFonts w:hint="eastAsia"/>
        </w:rPr>
        <w:t>a ya sata ta mik'e ba shiri don ta lura sarai zai iya kai mata duka idan ta kuskurewa umarninsa. Sai dai ina taku biyu tayi ya jita a kansa ta fad'o tsaki ya saka ya tabbatar da gaske ba zata iya takawaba tsam ya mik'e da ita a jikinsa ya shimfid'eta a kuj</w:t>
      </w:r>
      <w:r>
        <w:rPr>
          <w:rFonts w:hint="eastAsia"/>
        </w:rPr>
        <w:t xml:space="preserve">era da kansa ya fad'a cikin bedroom d'inta shi da Khairi suka had'a mata takardunta da litattafanta ko ta kan kayan sawa bai bi ba ya fito har su Kamlan ya tasa a gaba ita kuma ya mik'ar da ita yana rik'e da ita suka nufi mota. Dole ya kaita </w:t>
      </w:r>
      <w:r>
        <w:rPr>
          <w:rFonts w:hint="eastAsia"/>
        </w:rPr>
        <w:lastRenderedPageBreak/>
        <w:t xml:space="preserve">asibiti kafin </w:t>
      </w:r>
      <w:r>
        <w:rPr>
          <w:rFonts w:hint="eastAsia"/>
        </w:rPr>
        <w:t>aiwatar da duk wani shirinsa.</w:t>
      </w:r>
    </w:p>
    <w:p w:rsidR="00000000" w:rsidRDefault="00DE55CC">
      <w:pPr>
        <w:rPr>
          <w:rFonts w:hint="eastAsia"/>
        </w:rPr>
      </w:pPr>
    </w:p>
    <w:p w:rsidR="00000000" w:rsidRDefault="00DE55CC">
      <w:pPr>
        <w:rPr>
          <w:rFonts w:hint="eastAsia"/>
        </w:rPr>
      </w:pPr>
      <w:r>
        <w:rPr>
          <w:rFonts w:hint="eastAsia"/>
        </w:rPr>
        <w:t>Da mugun speed yake jan motar bai kaita asibitin da suke zuwa ba wani can daban ya kaita, Khairi ya bari a wajenta bayan likitan ya sake tabbatar masa tana buk'atar nutsuwa sosai don jininta yayi mugun hawa. Ya kalleta a zafa</w:t>
      </w:r>
      <w:r>
        <w:rPr>
          <w:rFonts w:hint="eastAsia"/>
        </w:rPr>
        <w:t>fe ya ce "Wallahi idan baki daina kuka da sakawa kanki damuwa ba, tsaf zan tattara in tafi in barki idan yaso ko kasheki ne su yi ni ba ruwana, an gaya miki suna da asara ne idan zuciyarki ta buga kika mutu, kina kallo dai suka yi watsi da lamarinki ta tso</w:t>
      </w:r>
      <w:r>
        <w:rPr>
          <w:rFonts w:hint="eastAsia"/>
        </w:rPr>
        <w:t xml:space="preserve">huwar uwarsu kawai suke, dama idan na dawo kina kukan nan sai na murje bakinki, ga waya nan Khairi ki kira ni idan tayi kuka, haba fin mutane idon kukan kika yi?" K'asa kawai tayi da idanunta bayan ta d'auke sautin kukan tsaf. Ta bi bayansa da kallo bayan </w:t>
      </w:r>
      <w:r>
        <w:rPr>
          <w:rFonts w:hint="eastAsia"/>
        </w:rPr>
        <w:t>ya tasa Kamla da Abulkhairi a gaba yana fad'in "Muje na kaiku gurin uwarku."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 xml:space="preserve">Nazeefah Sabo Nashe </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16..</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Tunda ya isa k'ofar gidan surikansa ya</w:t>
      </w:r>
      <w:r>
        <w:rPr>
          <w:rFonts w:hint="eastAsia"/>
        </w:rPr>
        <w:t xml:space="preserve"> yi parking kansa kawai ya d'ora akan sitiyarin mota yana jin yarda zuciyarsa ke bugawa da tsananin b'acin rai gami da tururin bak'in ciki. Me yasa Abbu zai yanke hukunci cikin fushi ba tare da shi ya ji ta bakinsa ba, ko a kotu ake kafin zartar da hukunci</w:t>
      </w:r>
      <w:r>
        <w:rPr>
          <w:rFonts w:hint="eastAsia"/>
        </w:rPr>
        <w:t xml:space="preserve"> dole sai an ji ta bakin mutane guda biyu. Amma zai bawa Sakina mamaki zai nuna mata shi ma ya iya rashin mutunci kamar ko wane d'an zamani. Ya runtse idonsa gami da cije leb'ensa da k'arfin gaske tamkar zai huda shi, sai kuma ya saki yana furzar da tururi</w:t>
      </w:r>
      <w:r>
        <w:rPr>
          <w:rFonts w:hint="eastAsia"/>
        </w:rPr>
        <w:t>n b'acin rai, da gaske sai ya rama yayi alk'awarin yin ramuwar gayya a lokacin da bata yi tsammani ba, sai ya tozartata gaban kowa sai ya kuma fito da ainahin b'oyayyiyan halinta kowa ya gani an kuma yi Allah wadarai da ita. Duka wad'annan zai yi su ne a l</w:t>
      </w:r>
      <w:r>
        <w:rPr>
          <w:rFonts w:hint="eastAsia"/>
        </w:rPr>
        <w:t>okacin da</w:t>
      </w:r>
    </w:p>
    <w:p w:rsidR="00000000" w:rsidRDefault="00DE55CC">
      <w:pPr>
        <w:rPr>
          <w:rFonts w:hint="eastAsia"/>
        </w:rPr>
      </w:pPr>
      <w:r>
        <w:rPr>
          <w:rFonts w:hint="eastAsia"/>
        </w:rPr>
        <w:lastRenderedPageBreak/>
        <w:t>Ta sakankance ta manta da batun</w:t>
      </w:r>
    </w:p>
    <w:p w:rsidR="00000000" w:rsidRDefault="00DE55CC">
      <w:pPr>
        <w:rPr>
          <w:rFonts w:hint="eastAsia"/>
        </w:rPr>
      </w:pPr>
      <w:r>
        <w:rPr>
          <w:rFonts w:hint="eastAsia"/>
        </w:rPr>
        <w:t>Shi kuma zai bayyanar mata a matsayin ramuwar gayya.</w:t>
      </w:r>
    </w:p>
    <w:p w:rsidR="00000000" w:rsidRDefault="00DE55CC">
      <w:pPr>
        <w:rPr>
          <w:rFonts w:hint="eastAsia"/>
        </w:rPr>
      </w:pPr>
    </w:p>
    <w:p w:rsidR="00000000" w:rsidRDefault="00DE55CC">
      <w:pPr>
        <w:rPr>
          <w:rFonts w:hint="eastAsia"/>
        </w:rPr>
      </w:pPr>
      <w:r>
        <w:rPr>
          <w:rFonts w:hint="eastAsia"/>
        </w:rPr>
        <w:t>Wayar hannunsa ya shiga dialing</w:t>
      </w:r>
    </w:p>
    <w:p w:rsidR="00000000" w:rsidRDefault="00DE55CC">
      <w:pPr>
        <w:rPr>
          <w:rFonts w:hint="eastAsia"/>
        </w:rPr>
      </w:pPr>
      <w:r>
        <w:rPr>
          <w:rFonts w:hint="eastAsia"/>
        </w:rPr>
        <w:t>Bayan da yaji Abulkhairi na kiran Dad Dad mun zo ba. Cike da takaici ya d'an shafa kansa.</w:t>
      </w:r>
    </w:p>
    <w:p w:rsidR="00000000" w:rsidRDefault="00DE55CC">
      <w:pPr>
        <w:rPr>
          <w:rFonts w:hint="eastAsia"/>
        </w:rPr>
      </w:pPr>
    </w:p>
    <w:p w:rsidR="00000000" w:rsidRDefault="00DE55CC">
      <w:pPr>
        <w:rPr>
          <w:rFonts w:hint="eastAsia"/>
        </w:rPr>
      </w:pPr>
      <w:r>
        <w:rPr>
          <w:rFonts w:hint="eastAsia"/>
        </w:rPr>
        <w:t>Nanna da take zaune kusa da Mamanta t</w:t>
      </w:r>
      <w:r>
        <w:rPr>
          <w:rFonts w:hint="eastAsia"/>
        </w:rPr>
        <w:t>a d'aga wayar "Ki fito ina waje." Shine kawai abinda ya ce ya katse wayar, Nanna ta tab'e baki don tuni ta saba da halinsa in dai wannan ne. Mayafinta ta yafa ta fice da sauri don ta ji dalilinsa na zuwa shi da ya ce sai dare zai zo d'aukar ta.</w:t>
      </w:r>
    </w:p>
    <w:p w:rsidR="00000000" w:rsidRDefault="00DE55CC">
      <w:pPr>
        <w:rPr>
          <w:rFonts w:hint="eastAsia"/>
        </w:rPr>
      </w:pPr>
    </w:p>
    <w:p w:rsidR="00000000" w:rsidRDefault="00DE55CC">
      <w:pPr>
        <w:rPr>
          <w:rFonts w:hint="eastAsia"/>
        </w:rPr>
      </w:pPr>
      <w:r>
        <w:rPr>
          <w:rFonts w:hint="eastAsia"/>
        </w:rPr>
        <w:t>Turus ta y</w:t>
      </w:r>
      <w:r>
        <w:rPr>
          <w:rFonts w:hint="eastAsia"/>
        </w:rPr>
        <w:t>i ganin yarda fuskarsa take a matuk'ar d'aure zata iya cewa tun bayan aurensu bata tab'a ganin fuskarsa a wannan yanayin ba. Ko lokacin da yake shiga wancan yanayin idan an b'ata masa rai bata tab'a ganin fuskar sa ta koma haka ba.</w:t>
      </w:r>
    </w:p>
    <w:p w:rsidR="00000000" w:rsidRDefault="00DE55CC">
      <w:pPr>
        <w:rPr>
          <w:rFonts w:hint="eastAsia"/>
        </w:rPr>
      </w:pPr>
      <w:r>
        <w:rPr>
          <w:rFonts w:hint="eastAsia"/>
        </w:rPr>
        <w:t xml:space="preserve">Ba tare da ya yi magana </w:t>
      </w:r>
      <w:r>
        <w:rPr>
          <w:rFonts w:hint="eastAsia"/>
        </w:rPr>
        <w:t>ba ya bud'ewa yaran k'ofa yana dubanta cikin yanayi na bada umarni ya ce "Ban amince ko da wasa ki je Gidan mu ba, kuma ku shirya nan da 1 week za mu koma inda muka fito." Idanunsa cikin nata tana k'ok'arin samo kalmar da zata furta masa, tambayarsa take s</w:t>
      </w:r>
      <w:r>
        <w:rPr>
          <w:rFonts w:hint="eastAsia"/>
        </w:rPr>
        <w:t>on yi amma kafin furucin ya fito ya ja motar da mugun speed. Nanna ta saki ajiyar zuciya had'e da furta Allah ya kyauta ya kuma saukeke lafiya. Amma wannan jaraba har ina ayi mutum sai kace mai shafar Aljanni.</w:t>
      </w:r>
    </w:p>
    <w:p w:rsidR="00000000" w:rsidRDefault="00DE55CC">
      <w:pPr>
        <w:rPr>
          <w:rFonts w:hint="eastAsia"/>
        </w:rPr>
      </w:pPr>
    </w:p>
    <w:p w:rsidR="00000000" w:rsidRDefault="00DE55CC">
      <w:pPr>
        <w:rPr>
          <w:rFonts w:hint="eastAsia"/>
        </w:rPr>
      </w:pPr>
      <w:r>
        <w:rPr>
          <w:rFonts w:hint="eastAsia"/>
        </w:rPr>
        <w:t>Jikinta a sanyaye ta shiga gidan nasu, Ummant</w:t>
      </w:r>
      <w:r>
        <w:rPr>
          <w:rFonts w:hint="eastAsia"/>
        </w:rPr>
        <w:t>a na ganinta ta ce "Lafiya? Ko k'in zama suka yi ya rakito su nan?" Nanna ta girgiza kai "Ko d'aya, kawo su ma ya yi ya kuma ce ko da wasa kada na sake na koma gidansu, ban san dalili ba." Umman ta girgiza kai had'e da</w:t>
      </w:r>
    </w:p>
    <w:p w:rsidR="00000000" w:rsidRDefault="00DE55CC">
      <w:pPr>
        <w:rPr>
          <w:rFonts w:hint="eastAsia"/>
        </w:rPr>
      </w:pPr>
      <w:r>
        <w:rPr>
          <w:rFonts w:hint="eastAsia"/>
        </w:rPr>
        <w:t>Lalubo wayarta ta shiga kiran Yayarta</w:t>
      </w:r>
      <w:r>
        <w:rPr>
          <w:rFonts w:hint="eastAsia"/>
        </w:rPr>
        <w:t>.</w:t>
      </w:r>
    </w:p>
    <w:p w:rsidR="00000000" w:rsidRDefault="00DE55CC">
      <w:pPr>
        <w:rPr>
          <w:rFonts w:hint="eastAsia"/>
        </w:rPr>
      </w:pPr>
      <w:r>
        <w:rPr>
          <w:rFonts w:hint="eastAsia"/>
        </w:rPr>
        <w:t>Sai da tayi ringing sosai kafin Sadiya ta d'aga zuciyarta na harbawa dafatan Allah yasa ba wannan labarin mara dad'in ji bane ya je kunnen K'anwarta da wani ido zata kalli y'an uwanta ta ce "Eeh, hakane Hammad ya yiwa matar ubansa fyad'e har ta haifa mas</w:t>
      </w:r>
      <w:r>
        <w:rPr>
          <w:rFonts w:hint="eastAsia"/>
        </w:rPr>
        <w:t>a y'a da kunya ai, duk da tana tantama idan har hakan ya faru da gaske. Jin k'anwarta ta Dida na ta fad'in hello Yaya ba kya ji nane? Na ce me ke faruwa a can gidan ne Hammad ya kawo yara har kuma yana gargad'in Nanna da kada ta sake ta sake zuwa ko k'ofar</w:t>
      </w:r>
      <w:r>
        <w:rPr>
          <w:rFonts w:hint="eastAsia"/>
        </w:rPr>
        <w:t xml:space="preserve"> nan gidan." Sadiya ta saki ajiyar zuciya, murya a dashe ta ce "Wallahi d'an sab'ani aka samu Dida, ta bi umarninsa kada ta zo d'in har muga abinda hali yayi, yanzu haka muna asibiti da Didi bata uhm ba ta uhm-uhm har yanzu kuma likitocin ba su ce da mu ko</w:t>
      </w:r>
      <w:r>
        <w:rPr>
          <w:rFonts w:hint="eastAsia"/>
        </w:rPr>
        <w:t xml:space="preserve">mai ba." Dida ta saki salati kafin ta ce "To Allah ya kyauta, ya yi mana maganin koma menene, ita kuma Didin wani asibiti ta ke sai mu zo ai yanzu." Kamar ba zata gaya mata sunan asibitin ba sai kuma ta daure murya a cunkushe ta sanar mata, had'e da kashe </w:t>
      </w:r>
      <w:r>
        <w:rPr>
          <w:rFonts w:hint="eastAsia"/>
        </w:rPr>
        <w:t>wayar, tana sake lalaubar numberr Hammad amma still bai kunna wayar ba. Gabanta ne yake fad'uwa bata son Hammad d'in ya je ya aiwatar da wani abu cikin fushi, sai dai ta san bata da halin tafiya ta bar Didi da iyalinta a cikin wannan yanayin.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 xml:space="preserve">Babu b'ata lokaci Drivern Hajiya Dida ya sauke su a asibiti ita da Nanna da su Kamla da tun bayan </w:t>
      </w:r>
      <w:r>
        <w:rPr>
          <w:rFonts w:hint="eastAsia"/>
        </w:rPr>
        <w:lastRenderedPageBreak/>
        <w:t>faruwar lamarin jikinta ya saki duk da bata da wayon gane komai amma ta tabbatar abin da ya Farun ba mai kyau bane, musamman ganin yarda aka doki Daddynta, ba</w:t>
      </w:r>
      <w:r>
        <w:rPr>
          <w:rFonts w:hint="eastAsia"/>
        </w:rPr>
        <w:t>ta san me yayi ba abu d'aya ta rik'e da ta ji ana cewa Hamda y'ar Daddy ce. Sun duba Didin zuwa lokacin an kai ta d'akin hutu tun bayan da aka samu nasarar numfashinta ya daidaita, sai dai ba su samu fuskar da za su tambayi kowa komai ba, ganin yarda fusko</w:t>
      </w:r>
      <w:r>
        <w:rPr>
          <w:rFonts w:hint="eastAsia"/>
        </w:rPr>
        <w:t>kin nasu suka bayyana matuk'ar tashin hankali.</w:t>
      </w:r>
    </w:p>
    <w:p w:rsidR="00000000" w:rsidRDefault="00DE55CC">
      <w:pPr>
        <w:rPr>
          <w:rFonts w:hint="eastAsia"/>
        </w:rPr>
      </w:pPr>
    </w:p>
    <w:p w:rsidR="00000000" w:rsidRDefault="00DE55CC">
      <w:pPr>
        <w:rPr>
          <w:rFonts w:hint="eastAsia"/>
        </w:rPr>
      </w:pPr>
      <w:r>
        <w:rPr>
          <w:rFonts w:hint="eastAsia"/>
        </w:rPr>
        <w:t xml:space="preserve">Sai da Sadiya ta rakosu sannan Nanna ba tayi k'auran baki ba ta ce "Mahmah ina Khairi ne, na ga kowa anan d'in ban ganta ba ko tana gida gurin Hamda"  "Bata gida tana asibiti gurin Anty Hamda Dad ne ya kaimu </w:t>
      </w:r>
      <w:r>
        <w:rPr>
          <w:rFonts w:hint="eastAsia"/>
        </w:rPr>
        <w:t>aka yiwa Anty Hamdan allura." Abulkhair ya fad'a. Nanna bata kawo komai a ranta ba ta ce "Allah sarki me ya sami Antyn ta ku?" "Fad'uwa tayi da ta ji Amma ta ce Daddy ne Babanta, wai Daddy ne ya haifeta..."</w:t>
      </w:r>
    </w:p>
    <w:p w:rsidR="00000000" w:rsidRDefault="00DE55CC">
      <w:pPr>
        <w:rPr>
          <w:rFonts w:hint="eastAsia"/>
        </w:rPr>
      </w:pPr>
      <w:r>
        <w:rPr>
          <w:rFonts w:hint="eastAsia"/>
        </w:rPr>
        <w:t>Wannan karan Kamala ce ta fad'a itama idanunta na</w:t>
      </w:r>
      <w:r>
        <w:rPr>
          <w:rFonts w:hint="eastAsia"/>
        </w:rPr>
        <w:t xml:space="preserve"> zubar da hawaye ta cigaba da cewa "Shine Granny ya Zane Daddy ya doke shi..." Tsoro da firgici ne ya bayyana a fuskokinsu gaba d'aya. Sadiya ba bakin magana sai sunkuyar da kai da ta yi kawai idanunta na zubar da wasu hawaye masu zafi, duk da bata so fita</w:t>
      </w:r>
      <w:r>
        <w:rPr>
          <w:rFonts w:hint="eastAsia"/>
        </w:rPr>
        <w:t>r maganar ba Ta san dole wata rana zata fita, tunda ance zancen duniya ba ya b'uya. Sam basu lura Da Nanna ba sai da suka ga ta yi zaman y'an bori tana shirin rusa ihu Dida Ta zabga mata tsawa "Ki ka fara ihun nan sai ranki yayi masifar b'aci, asiri kike s</w:t>
      </w:r>
      <w:r>
        <w:rPr>
          <w:rFonts w:hint="eastAsia"/>
        </w:rPr>
        <w:t>o ki tona mana, Innalillahi wa inna ilaihirrajiuna, Yaya Sadiya abin da nake ji a bakunan yaran nan gaskiya ne?" Sadiya da kanta ke k'asa ta d'aga kai murya a dashe ta ce "Duk da ban ji ta bakinsa ba amma alamu da dama sun nuna haka d'in ne. Wallahi saboda</w:t>
      </w:r>
      <w:r>
        <w:rPr>
          <w:rFonts w:hint="eastAsia"/>
        </w:rPr>
        <w:t xml:space="preserve"> tsananin b'acin rai ji nake dama na mutu na huta." Dida ta jingina da motar ta bayan ta nad'e hannayenta a k'irji, ta rasa ma me zata ce sai can ta busar da iskar bakinta ta ce "Yaya ya kamata mu ga Hammad ta kowane hali ko da</w:t>
      </w:r>
    </w:p>
    <w:p w:rsidR="00000000" w:rsidRDefault="00DE55CC">
      <w:pPr>
        <w:rPr>
          <w:rFonts w:hint="eastAsia"/>
        </w:rPr>
      </w:pPr>
      <w:r>
        <w:rPr>
          <w:rFonts w:hint="eastAsia"/>
        </w:rPr>
        <w:t>Kuwa a gidana ne." "A ina za</w:t>
      </w:r>
      <w:r>
        <w:rPr>
          <w:rFonts w:hint="eastAsia"/>
        </w:rPr>
        <w:t>n gan shi, kiran duniya na yiwa wayarsa ta k'i shiga, shi kuma ubansa ya kore shi daga gidan gaba d'aya ba tare da ya tsaya ya ji ta bakinsa ba." Nanna ce ta mik'e fuskarta a had'e ta ce "Ni na yarda, na yarda jininsa ce sabida a kamanninta da Kamla ya isa</w:t>
      </w:r>
      <w:r>
        <w:rPr>
          <w:rFonts w:hint="eastAsia"/>
        </w:rPr>
        <w:t xml:space="preserve"> ya tabbatar da hakan." Ta fad'a wasu hawaye na gangaro mata. Sannan ta juya ta kalli Kamla ta ce "Ke ya sunan asibitin da kuka kai waccan shegiyar Antyn ta ku?" Kamla da ta diririce ganin yanayin Mommyn nata da sauri ta ce Standard" Mota kawai suka ga ta </w:t>
      </w:r>
      <w:r>
        <w:rPr>
          <w:rFonts w:hint="eastAsia"/>
        </w:rPr>
        <w:t>fad'a da sauri. Dida cikin masifa ta ce "Ke Nanna bana son hauka bud'e motar nan kafin ranki ya b'aci, hauka ki ke?" Ta san sarai mahaifiyarta kaifi d'aya ce kuma bata da wasa hakan yasa jikinta a sanyaye ta bud'e motar. Ta koma baya had'e da bawa driver d</w:t>
      </w:r>
      <w:r>
        <w:rPr>
          <w:rFonts w:hint="eastAsia"/>
        </w:rPr>
        <w:t>a yake can gefe key d'in suka shiga motar gaba d'aya har Sadiya. Nanna sai sake b'ata rai take, tana sake danna kiransa amma bata shiga. Har Driver ya ja motar don isa asibitin Standard d'in.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w:t>
      </w:r>
    </w:p>
    <w:p w:rsidR="00000000" w:rsidRDefault="00DE55CC">
      <w:pPr>
        <w:rPr>
          <w:rFonts w:hint="eastAsia"/>
        </w:rPr>
      </w:pPr>
    </w:p>
    <w:p w:rsidR="00000000" w:rsidRDefault="00DE55CC">
      <w:pPr>
        <w:rPr>
          <w:rFonts w:hint="eastAsia"/>
        </w:rPr>
      </w:pPr>
      <w:r>
        <w:rPr>
          <w:rFonts w:hint="eastAsia"/>
        </w:rPr>
        <w:t>Daidai lokacin Hammad ya fito daga hotel d'in d</w:t>
      </w:r>
      <w:r>
        <w:rPr>
          <w:rFonts w:hint="eastAsia"/>
        </w:rPr>
        <w:t xml:space="preserve">a ya kama d'aki, zuwa lokacin da zai bar garin, don baya son zuwa gidan ko wane aboki balle aji dad'in tambayarsa dalilin barinsa gida. </w:t>
      </w:r>
    </w:p>
    <w:p w:rsidR="00000000" w:rsidRDefault="00DE55CC">
      <w:pPr>
        <w:rPr>
          <w:rFonts w:hint="eastAsia"/>
        </w:rPr>
      </w:pPr>
      <w:r>
        <w:rPr>
          <w:rFonts w:hint="eastAsia"/>
        </w:rPr>
        <w:t>Sanye ya ke tsaf cikin shigar k'ananan kaya fuskarsa ta yi wasai ya samu nutsuwa sosai, tun bayan da zuciyarsa ta amint</w:t>
      </w:r>
      <w:r>
        <w:rPr>
          <w:rFonts w:hint="eastAsia"/>
        </w:rPr>
        <w:t>a da shawara d'aya da ya yanke. Sai baza k'amshin turarensa ya ke Hugo Boss, duk inda ya bi kuma idanun mutane a kansa saboda yarda yake taku, duk da da alamun b'acin rai a fuskarsa hakan bai b'oye Sirrintaccen kyan da yake da shi ba.</w:t>
      </w:r>
    </w:p>
    <w:p w:rsidR="00000000" w:rsidRDefault="00DE55CC">
      <w:pPr>
        <w:rPr>
          <w:rFonts w:hint="eastAsia"/>
        </w:rPr>
      </w:pPr>
    </w:p>
    <w:p w:rsidR="00000000" w:rsidRDefault="00DE55CC">
      <w:pPr>
        <w:rPr>
          <w:rFonts w:hint="eastAsia"/>
        </w:rPr>
      </w:pPr>
      <w:r>
        <w:rPr>
          <w:rFonts w:hint="eastAsia"/>
        </w:rPr>
        <w:t>Ya bud'e motarsa k'i</w:t>
      </w:r>
      <w:r>
        <w:rPr>
          <w:rFonts w:hint="eastAsia"/>
        </w:rPr>
        <w:t>rar Mercedes Benz bak'a wuluk ya shiga. Sai da ya tsaya a eatery d'in hotel d'in ya karb'a musu abinci mara nauyi da drinks sannan ya finciki motar da mugun speed, haka nan yake tuk'insa ko don ya saba da driving d'in Birmingham ne yana mantawa a Nigeria y</w:t>
      </w:r>
      <w:r>
        <w:rPr>
          <w:rFonts w:hint="eastAsia"/>
        </w:rPr>
        <w:t>ake musamman Kano garin taron cunkoso.</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w:t>
      </w:r>
    </w:p>
    <w:p w:rsidR="00000000" w:rsidRDefault="00DE55CC">
      <w:pPr>
        <w:rPr>
          <w:rFonts w:hint="eastAsia"/>
        </w:rPr>
      </w:pPr>
    </w:p>
    <w:p w:rsidR="00000000" w:rsidRDefault="00DE55CC">
      <w:pPr>
        <w:rPr>
          <w:rFonts w:hint="eastAsia"/>
        </w:rPr>
      </w:pPr>
      <w:r>
        <w:rPr>
          <w:rFonts w:hint="eastAsia"/>
        </w:rPr>
        <w:t>Ko da ya shiga d'akin Khairi kawai ya tarar a zaune da wayar Hamdan a hannunta tana dannawa. Ita kuwa Hamda tana kwance a saman bed d'in idanunta a lumshe, daga yanayin yarda yaga hawaye</w:t>
      </w:r>
    </w:p>
    <w:p w:rsidR="00000000" w:rsidRDefault="00DE55CC">
      <w:pPr>
        <w:rPr>
          <w:rFonts w:hint="eastAsia"/>
        </w:rPr>
      </w:pPr>
      <w:r>
        <w:rPr>
          <w:rFonts w:hint="eastAsia"/>
        </w:rPr>
        <w:t xml:space="preserve">na zuba a idonsa </w:t>
      </w:r>
      <w:r>
        <w:rPr>
          <w:rFonts w:hint="eastAsia"/>
        </w:rPr>
        <w:t>ya tabbatarwa kansa ba barci take ba. Khairi ta masa sannu da zuwa kafin ta amshi ledar hannunsa don dama yunwa take ji.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bakin Gadon ya tsaya yana k'are mata kallo kamar ranar ya fara ganinta, gaba d'aya ta sake zubewa ta rame lokaci guda. Ya saki siri</w:t>
      </w:r>
      <w:r>
        <w:rPr>
          <w:rFonts w:hint="eastAsia"/>
        </w:rPr>
        <w:t>rin tsaki a fili kafin ya bubbuga gefen katifar gadon murya a tsaurare ya ce "Ta shi malama na san kina ji na." Idanunta da suka jirkita launi daga farare tas zuwa jajaye ta bud'e da kyar ta saukesu a kansa, gabanta na fad'uwa da ta tuna shine wai a matsay</w:t>
      </w:r>
      <w:r>
        <w:rPr>
          <w:rFonts w:hint="eastAsia"/>
        </w:rPr>
        <w:t xml:space="preserve">in mahaifinta. Tana k'ok'arin bud'e baki tayi magana ya dakatar da ita don ya san ba abu mai dad'i zata furta ba. "Ki rik'e duk wasu tambayoyinki bana son jin su, don ba zaki samu amsa ko d'aya ba." Ta had'iye wani abu a mak'ogoronta mai d'akin gaske tana </w:t>
      </w:r>
      <w:r>
        <w:rPr>
          <w:rFonts w:hint="eastAsia"/>
        </w:rPr>
        <w:t>mamakin halayyarsa tamkar mai gani har hanji. Ya sake kakkafe ta da ido "Ki mik'e ki ci abinci Malama, zan kai ki wajen passport suna jira na." Babu alamun wasa a tattare da shi, ta tabbatar a yanayin da take bata isa ta ce masa ta k'oshi ba, don haka ta j</w:t>
      </w:r>
      <w:r>
        <w:rPr>
          <w:rFonts w:hint="eastAsia"/>
        </w:rPr>
        <w:t>a kwanon take away d'in ta d'au cokali kenan aka danno k'ofar aka shigo. Gaba d'aya suka d'aga kai don ganin su waye, Nanna ce a gaba sai Dida da Mahmah da suka shigo sun bar su Kamla a motar.</w:t>
      </w:r>
    </w:p>
    <w:p w:rsidR="00000000" w:rsidRDefault="00DE55CC">
      <w:pPr>
        <w:rPr>
          <w:rFonts w:hint="eastAsia"/>
        </w:rPr>
      </w:pPr>
    </w:p>
    <w:p w:rsidR="00000000" w:rsidRDefault="00DE55CC">
      <w:pPr>
        <w:rPr>
          <w:rFonts w:hint="eastAsia"/>
        </w:rPr>
      </w:pPr>
      <w:r>
        <w:rPr>
          <w:rFonts w:hint="eastAsia"/>
        </w:rPr>
        <w:t>Wannan karan Nanna da gaske take don sam fuskarta ba annurin r</w:t>
      </w:r>
      <w:r>
        <w:rPr>
          <w:rFonts w:hint="eastAsia"/>
        </w:rPr>
        <w:t>ahma ta saukesu akan Khairi, had'e da nuna mata k'ofa "Fita Malama, ban ga dalilin da zaki zauna jinyar shegiya ba.." Da sauri mahaifiyarta ta mata wani kallo ganin Hammad ya d'ago a fusace yana wurga mata wani irin kallo mai cike da gargad'i Dida ta ce "K</w:t>
      </w:r>
      <w:r>
        <w:rPr>
          <w:rFonts w:hint="eastAsia"/>
        </w:rPr>
        <w:t>e Nanna saurara mana, bana son hauka uban wa ya ce miki shegiya ce?" "Idan ba shegiya ba me kike so a kirata Dida? Ni na tabbatar ko Hammad ne yayi cikin ta to uwarta ce ta ribaceshi, bisa son zuciyarta na son haihuwar d'a namiji, don haka Hammad a matsayi</w:t>
      </w:r>
      <w:r>
        <w:rPr>
          <w:rFonts w:hint="eastAsia"/>
        </w:rPr>
        <w:t>na na uwarka ya zama dole ka sanar da ni yarda abin yake, kafin ka saka zuciyata ta buga ka yiwa sauran y'an uwanka a sara, don na lura kai baka d'aukeni da muhimmanci ban da haka ai da tun lokacin ka sanar da ni gaskiyar abinda yake k'udundune, yanzu ga s</w:t>
      </w:r>
      <w:r>
        <w:rPr>
          <w:rFonts w:hint="eastAsia"/>
        </w:rPr>
        <w:t>hi ita ta wanke kanta kai ta saka ka a bala'i.</w:t>
      </w:r>
    </w:p>
    <w:p w:rsidR="00000000" w:rsidRDefault="00DE55CC">
      <w:pPr>
        <w:rPr>
          <w:rFonts w:hint="eastAsia"/>
        </w:rPr>
      </w:pPr>
    </w:p>
    <w:p w:rsidR="00000000" w:rsidRDefault="00DE55CC">
      <w:pPr>
        <w:rPr>
          <w:rFonts w:hint="eastAsia"/>
        </w:rPr>
      </w:pPr>
      <w:r>
        <w:rPr>
          <w:rFonts w:hint="eastAsia"/>
        </w:rPr>
        <w:t>Gaba d'aya Hamda ji tayi kamar duka sassan jikinta ya daina aiki, kanta kuwa jinsa take kamar ya tsage biyu saboda masifar da take ciki, ina ma rabbi ya agajeta ya d'auke ranta ta huta.</w:t>
      </w:r>
    </w:p>
    <w:p w:rsidR="00000000" w:rsidRDefault="00DE55CC">
      <w:pPr>
        <w:rPr>
          <w:rFonts w:hint="eastAsia"/>
        </w:rPr>
      </w:pPr>
    </w:p>
    <w:p w:rsidR="00000000" w:rsidRDefault="00DE55CC">
      <w:pPr>
        <w:rPr>
          <w:rFonts w:hint="eastAsia"/>
        </w:rPr>
      </w:pPr>
      <w:r>
        <w:rPr>
          <w:rFonts w:hint="eastAsia"/>
        </w:rPr>
        <w:lastRenderedPageBreak/>
        <w:t xml:space="preserve">A zafafe Nanna ta ce </w:t>
      </w:r>
      <w:r>
        <w:rPr>
          <w:rFonts w:hint="eastAsia"/>
        </w:rPr>
        <w:t>"Kin ga yayi shiru ba zai fad'a bane, sannan</w:t>
      </w:r>
    </w:p>
    <w:p w:rsidR="00000000" w:rsidRDefault="00DE55CC">
      <w:pPr>
        <w:rPr>
          <w:rFonts w:hint="eastAsia"/>
        </w:rPr>
      </w:pPr>
      <w:r>
        <w:rPr>
          <w:rFonts w:hint="eastAsia"/>
        </w:rPr>
        <w:t>Kuma yazo ya tare a gaban shegiyar y'arsa ya nunawa duniya da gaske shi yayi cikinta, to wallahi muddin yace zai dinga shiga huruminta sai dai ya sawwak'a min."</w:t>
      </w:r>
    </w:p>
    <w:p w:rsidR="00000000" w:rsidRDefault="00DE55CC">
      <w:pPr>
        <w:rPr>
          <w:rFonts w:hint="eastAsia"/>
        </w:rPr>
      </w:pPr>
      <w:r>
        <w:rPr>
          <w:rFonts w:hint="eastAsia"/>
        </w:rPr>
        <w:t xml:space="preserve">"Saki nawa ki ke so?" Suka ji ya fad'a muryarsa a </w:t>
      </w:r>
      <w:r>
        <w:rPr>
          <w:rFonts w:hint="eastAsia"/>
        </w:rPr>
        <w:t>kaurare ba tare kuma da ya kalli kowa ba, kamar yarda suka tarar da shi idanunsa akan waya har a lokacin hakan yake. Tsoro da razani suka shigesu gaba d'aya, ba su sake firgita ba sai da suka ji ya ce "Ina sauraranki, saboda ina tabbatar muku mahaifiyata c</w:t>
      </w:r>
      <w:r>
        <w:rPr>
          <w:rFonts w:hint="eastAsia"/>
        </w:rPr>
        <w:t>e kawai ba zan iya rabuwa da ita akan wannan yarinyar ba, don haka ba shiga huruminta kad'ai ba daga nan</w:t>
      </w:r>
    </w:p>
    <w:p w:rsidR="00000000" w:rsidRDefault="00DE55CC">
      <w:pPr>
        <w:rPr>
          <w:rFonts w:hint="eastAsia"/>
        </w:rPr>
      </w:pPr>
      <w:r>
        <w:rPr>
          <w:rFonts w:hint="eastAsia"/>
        </w:rPr>
        <w:t>har Birmingham zan tafi da ita zata rayu da nine a k'ark'ashin inuwa d'aya har sai aurenta ya tashi, saboda duk duniya a yanzu ni ne gatanta don haka I</w:t>
      </w:r>
      <w:r>
        <w:rPr>
          <w:rFonts w:hint="eastAsia"/>
        </w:rPr>
        <w:t>dan kin ga ba zaki iya zama da ita ba you are free to go, kada azo ana nayi ba daidai ba.."</w:t>
      </w:r>
    </w:p>
    <w:p w:rsidR="00000000" w:rsidRDefault="00DE55CC">
      <w:pPr>
        <w:rPr>
          <w:rFonts w:hint="eastAsia"/>
        </w:rPr>
      </w:pPr>
    </w:p>
    <w:p w:rsidR="00000000" w:rsidRDefault="00DE55CC">
      <w:pPr>
        <w:rPr>
          <w:rFonts w:hint="eastAsia"/>
        </w:rPr>
      </w:pPr>
      <w:r>
        <w:rPr>
          <w:rFonts w:hint="eastAsia"/>
        </w:rPr>
        <w:t>Tsawon lokaci d'akin ya d'auki bak'uncin shiru baka Jin komai sai saukar numfashinsu da sautin kukan Nanna da furucin Hammad yazo mata a bazata ta kuma rasa a ma'a</w:t>
      </w:r>
      <w:r>
        <w:rPr>
          <w:rFonts w:hint="eastAsia"/>
        </w:rPr>
        <w:t>unin da zata ajiyeshi tabbas idan ya kafe sai ya tafi da yarinyar nan Birmingham ya taro k'wallan masifa....</w:t>
      </w:r>
    </w:p>
    <w:p w:rsidR="00000000" w:rsidRDefault="00DE55CC">
      <w:pPr>
        <w:rPr>
          <w:rFonts w:hint="eastAsia"/>
        </w:rPr>
      </w:pPr>
    </w:p>
    <w:p w:rsidR="00000000" w:rsidRDefault="00DE55CC">
      <w:pPr>
        <w:rPr>
          <w:rFonts w:hint="eastAsia"/>
        </w:rPr>
      </w:pPr>
      <w:r>
        <w:rPr>
          <w:rFonts w:hint="eastAsia"/>
        </w:rPr>
        <w:t xml:space="preserve"> </w:t>
      </w:r>
    </w:p>
    <w:p w:rsidR="00000000" w:rsidRDefault="00DE55CC">
      <w:pPr>
        <w:rPr>
          <w:rFonts w:hint="eastAsia"/>
        </w:rPr>
      </w:pPr>
      <w:r>
        <w:rPr>
          <w:rFonts w:hint="eastAsia"/>
        </w:rPr>
        <w:t>Jikar Nashe ce...ALK'ALAMIN JIKAR NASHE</w:t>
      </w:r>
    </w:p>
    <w:p w:rsidR="00000000" w:rsidRDefault="00DE55CC">
      <w:pPr>
        <w:rPr>
          <w:rFonts w:hint="eastAsia"/>
        </w:rPr>
      </w:pPr>
    </w:p>
    <w:p w:rsidR="00000000" w:rsidRDefault="00DE55CC">
      <w:pPr>
        <w:rPr>
          <w:rFonts w:hint="eastAsia"/>
        </w:rPr>
      </w:pPr>
      <w:r>
        <w:rPr>
          <w:rFonts w:hint="eastAsia"/>
        </w:rPr>
        <w:t>NAZEEFAH SABO NASHE.</w:t>
      </w:r>
    </w:p>
    <w:p w:rsidR="00000000" w:rsidRDefault="00DE55CC">
      <w:pPr>
        <w:rPr>
          <w:rFonts w:hint="eastAsia"/>
        </w:rPr>
      </w:pPr>
    </w:p>
    <w:p w:rsidR="00000000" w:rsidRDefault="00DE55CC">
      <w:pPr>
        <w:rPr>
          <w:rFonts w:hint="eastAsia"/>
        </w:rPr>
      </w:pPr>
      <w:r>
        <w:rPr>
          <w:rFonts w:hint="eastAsia"/>
        </w:rPr>
        <w:t>(Ga masu tambayar ko akwai complete book d</w:t>
      </w:r>
      <w:r>
        <w:rPr>
          <w:rFonts w:hint="eastAsia"/>
        </w:rPr>
        <w:t>’</w:t>
      </w:r>
      <w:r>
        <w:rPr>
          <w:rFonts w:hint="eastAsia"/>
        </w:rPr>
        <w:t>in? Yes akwai idan ba zaki iya jira ba</w:t>
      </w:r>
      <w:r>
        <w:rPr>
          <w:rFonts w:hint="eastAsia"/>
        </w:rPr>
        <w:t xml:space="preserve"> ki biya 500 kacal a baki complete don jin yarda Abin yake. Nagode da comments da soyayyar da kuka nunawa Book d</w:t>
      </w:r>
      <w:r>
        <w:rPr>
          <w:rFonts w:hint="eastAsia"/>
        </w:rPr>
        <w:t>’</w:t>
      </w:r>
      <w:r>
        <w:rPr>
          <w:rFonts w:hint="eastAsia"/>
        </w:rPr>
        <w:t>in nan.)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17.</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Ajiyar zuciya kawai Hamda take saki, jin zantukan Nanna da suka</w:t>
      </w:r>
      <w:r>
        <w:rPr>
          <w:rFonts w:hint="eastAsia"/>
        </w:rPr>
        <w:t xml:space="preserve"> zo mata a bazata, sam bata tsammaci haka daga bakinta ba, Lura da cewa ta nuna wa yaranta k'auna, amma a yau ta wanke idonta tana furta muggan kalamai a kanta tamkar ma bata tab'a saninta ba, kawai don k'addara ta hau mata. Me yasa ba za su yi mata uzurib</w:t>
      </w:r>
      <w:r>
        <w:rPr>
          <w:rFonts w:hint="eastAsia"/>
        </w:rPr>
        <w:t xml:space="preserve">a? Dubi da cewa itama ba laifinta bane da bisa son ranta ne da bata amince ta zo duniya ta wannan k'azantacciyar hanyar ba. Ta sake rintse idonta gam jin cece kuce yana sake yawaita tsakanin Nanna da mai gidanta. "Wallahi Mahmah ki yi masa magana </w:t>
      </w:r>
      <w:r>
        <w:rPr>
          <w:rFonts w:hint="eastAsia"/>
        </w:rPr>
        <w:lastRenderedPageBreak/>
        <w:t>muddin ya</w:t>
      </w:r>
      <w:r>
        <w:rPr>
          <w:rFonts w:hint="eastAsia"/>
        </w:rPr>
        <w:t xml:space="preserve"> ce sai ya tafi da ita to tabbas sai dai ya san yarda zai yi da ita ba zata zauna min a gida ba."</w:t>
      </w:r>
    </w:p>
    <w:p w:rsidR="00000000" w:rsidRDefault="00DE55CC">
      <w:pPr>
        <w:rPr>
          <w:rFonts w:hint="eastAsia"/>
        </w:rPr>
      </w:pPr>
      <w:r>
        <w:rPr>
          <w:rFonts w:hint="eastAsia"/>
        </w:rPr>
        <w:t>Fuskarsa a tamke ya dubeta had'e da furucin "San da na siyi gidan ko aurenki ban yi ba, balle ki ce da kud'inki na siya, idan kin san tashin hankali za ki kom</w:t>
      </w:r>
      <w:r>
        <w:rPr>
          <w:rFonts w:hint="eastAsia"/>
        </w:rPr>
        <w:t>a min da shi you better stay at your father's house." Zata sake magana cike da zafin rai Dida ta daka mata tsawa "Nanna bana son rashin hankali ki bari a yi komai a nutse. Duk wannan maganar ba ta da amfani." Kuka ta sake fashewa da shi "To ku gaya masa ka</w:t>
      </w:r>
      <w:r>
        <w:rPr>
          <w:rFonts w:hint="eastAsia"/>
        </w:rPr>
        <w:t>da ya tafi da yarinyar nan, wallahi zan iya aikata komai idan na ce komai ina nufin komai." Cikin b'acin rai ya mik'e zai fice har ya kai k'ofa ya ji Mahmah ta daka masa tsawa. Tsak ya tsaya had'e da juyowa yana facing d'inta. "Me kake nufi da tafiya da it</w:t>
      </w:r>
      <w:r>
        <w:rPr>
          <w:rFonts w:hint="eastAsia"/>
        </w:rPr>
        <w:t xml:space="preserve">a? Ko kana nufin da gaske ka karb'eta a matsayin y'ar cikin ka, Hammad kada kace min da gaske yarinyar nan jininka ce?" Ya d'ago kai yana kallonta cikin tafasar zuciya sai dai lab'bansa sun gaza furta furucin komai illa idanunsa da suka jirkita launi zuwa </w:t>
      </w:r>
      <w:r>
        <w:rPr>
          <w:rFonts w:hint="eastAsia"/>
        </w:rPr>
        <w:t xml:space="preserve">ja. Ya sunkuyar da kansa kawai. Har zuwa san da Dida ya fuskanci tabbas ba zaida ce komai d'in ba, ta dafa kafad'ar Sadiya cikin taushin murya ta ce "Yaya mu bi komai a hankali, insha Allah komai zai bayyana kansa, a yanzu na fuskanci halin da Hammad yake </w:t>
      </w:r>
      <w:r>
        <w:rPr>
          <w:rFonts w:hint="eastAsia"/>
        </w:rPr>
        <w:t>ciki sam ba zai iya furta komai ba." Sadiya ta bud'e baki zata yi magana Dida ta yi saurin girgiza mata kai, don ta lura idan har aka cigaba da kucincina maganar tsaf Hammad zai iya datse igiyar auren y'arta, ko ba haka ba ita Hamdan ce ma ta bata tausayi,</w:t>
      </w:r>
      <w:r>
        <w:rPr>
          <w:rFonts w:hint="eastAsia"/>
        </w:rPr>
        <w:t xml:space="preserve"> ta lura ba a k'aramin rud'ani da firgici take ciki ba, kada a je ta rasa hankalinta ko zuciyarta ta buga haka kawai an saka ta a halin ban ji ba ban gani ba. Idan har Hammad ya matsa sai ya tafi da ita, ita zata rik'e ta madadin a had'a ta da Nanna a zo a</w:t>
      </w:r>
      <w:r>
        <w:rPr>
          <w:rFonts w:hint="eastAsia"/>
        </w:rPr>
        <w:t xml:space="preserve"> haifi d'an da ba shi da ido. Don haka ta girgizawa Sadiya kai alamar kada ta ce komai, ta kuma k'arasa gaban gadon murya a tausashe ta dafa kan Hamda da ya d'au zafi rad'au ta ce "Ki yi hak'uri kin ji, komai zai daidaita ubangiji Allah ya ba ki dangana, d</w:t>
      </w:r>
      <w:r>
        <w:rPr>
          <w:rFonts w:hint="eastAsia"/>
        </w:rPr>
        <w:t>uk abinda kika ga ya faru ga bawa muk'addari ne daga Allah kuma bawa ba zai iya goge k'addararsa da Ubangiji yada rubuta masa ba, ki yi ta addu'a a zuciyarki ubangiji Allah ya baki ikon amsa jarabawarki Allahumma la sahla illa ma ja'altuhu sahlan wa anta t</w:t>
      </w:r>
      <w:r>
        <w:rPr>
          <w:rFonts w:hint="eastAsia"/>
        </w:rPr>
        <w:t>aj'alal Hazna iza shi'ita sahlan. Tana yaye duk wata damuwa da nauyi zuk'ata." Daga haka ta yi mata sallama suka fice. Hamda ta bi bayanta da kallo, tana jinjina kyakykyawan hali irin nawannan mahaifiyar Nanna, tunda abin ya faru ita kad'ai ce ta fad'a mat</w:t>
      </w:r>
      <w:r>
        <w:rPr>
          <w:rFonts w:hint="eastAsia"/>
        </w:rPr>
        <w:t>a abinda ya kwantar mata da hankali kad'an, ita ce matar da ta lallasheta da furuci mai warware fushin zuk'ata, wani abu kad'an daga cikin abinda yaaka tokare k'irjinta ya sauka, a hankali wasu siraran hawaye suka fara biyo k'uncinta. Ta shiga nanata wacca</w:t>
      </w:r>
      <w:r>
        <w:rPr>
          <w:rFonts w:hint="eastAsia"/>
        </w:rPr>
        <w:t>n addu'ar da Dida ta gaya mata. Sai ga shi a hankali barci duk da ba za'a kira shi mai dad'i ba yazo ya d'auketa. Tana sakin ajiyar zuciya akai-akai. Hammad da yake zaune ya zuba mata ido, wani abu mai kama da tausayi yana tsirga masa cikin zuciyarsa, da g</w:t>
      </w:r>
      <w:r>
        <w:rPr>
          <w:rFonts w:hint="eastAsia"/>
        </w:rPr>
        <w:t xml:space="preserve">aske yana jin tausayinta, idan kuma ya tuna ta hanyar da aka sameta sai ya ji zai iya sadaukar da Duk wani farin cikinsa matuk'ar ita za ta yi farin ciki. </w:t>
      </w:r>
    </w:p>
    <w:p w:rsidR="00000000" w:rsidRDefault="00DE55CC">
      <w:pPr>
        <w:rPr>
          <w:rFonts w:hint="eastAsia"/>
        </w:rPr>
      </w:pPr>
    </w:p>
    <w:p w:rsidR="00000000" w:rsidRDefault="00DE55CC">
      <w:pPr>
        <w:rPr>
          <w:rFonts w:hint="eastAsia"/>
        </w:rPr>
      </w:pPr>
      <w:r>
        <w:rPr>
          <w:rFonts w:hint="eastAsia"/>
        </w:rPr>
        <w:t>Kusan awoyi biyu yana zaune kamar maigadinta yana kallon yarda take sauke ajiyar zuciya cikin barci</w:t>
      </w:r>
      <w:r>
        <w:rPr>
          <w:rFonts w:hint="eastAsia"/>
        </w:rPr>
        <w:t>. Ba ya son ya tasheta duk da kuwa za suje wajen passport, ya fi so ta tashi da kanta. Sai da ta k'ara mintuna talatin akan awa biyun sannan ta farka. Idanunta cikin nasa da ya kafeta da su, da sauri ta d'auke na ta idanun tana tattare gashin kanta da ya k</w:t>
      </w:r>
      <w:r>
        <w:rPr>
          <w:rFonts w:hint="eastAsia"/>
        </w:rPr>
        <w:t>wanto a</w:t>
      </w:r>
    </w:p>
    <w:p w:rsidR="00000000" w:rsidRDefault="00DE55CC">
      <w:pPr>
        <w:rPr>
          <w:rFonts w:hint="eastAsia"/>
        </w:rPr>
      </w:pPr>
      <w:r>
        <w:rPr>
          <w:rFonts w:hint="eastAsia"/>
        </w:rPr>
        <w:t xml:space="preserve">Saman fuskarta. Da kyar ta mik'e zaune tana dafe pillow, tana mamakin yarda ta yi barci sosai haka. Fuskarsa a d'an d'aure ya mik'e yana gyara wristwatch da yake hannunsa "10 minutes na ba ki, ki yi alwala ki yi sallah za mu je wajen passport kuma </w:t>
      </w:r>
      <w:r>
        <w:rPr>
          <w:rFonts w:hint="eastAsia"/>
        </w:rPr>
        <w:t xml:space="preserve">kada ki yi taking time sauri nake." Bai saurari amsarta ba ya fice da sauri. Sai da ta fi minti d'aya a zaune kafin ta mik'e cike da kasala ta </w:t>
      </w:r>
      <w:r>
        <w:rPr>
          <w:rFonts w:hint="eastAsia"/>
        </w:rPr>
        <w:lastRenderedPageBreak/>
        <w:t>shige toilet d'in d'akin. Ita dai da zai bi ta tata da ya kyaleta ta shiga duniya tunda zamanta tare da su a gare</w:t>
      </w:r>
      <w:r>
        <w:rPr>
          <w:rFonts w:hint="eastAsia"/>
        </w:rPr>
        <w:t>ta ba shi da wani amfani, musamman da matarsa ta nuna mata k'iri-k'iri bata son zamanta tare da su. Sam ba taga laifinta ba, dama y'ay'a irinsu haka mutane ke gudunsu ba sa son sam su rab'e su, duk da kasancewar ba laifinsu ba ne.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Mintuna biyar ta k'ara </w:t>
      </w:r>
      <w:r>
        <w:rPr>
          <w:rFonts w:hint="eastAsia"/>
        </w:rPr>
        <w:t xml:space="preserve">akan lokacin da ya bata, tuni ya je wajen Doctor ya amshi sallama, bayan Doctorn ya tabbatar masa damuwa ce silar ciwon nata, da zarar an kwantar mata da hankali everything will be alright Insha Allah. </w:t>
      </w:r>
    </w:p>
    <w:p w:rsidR="00000000" w:rsidRDefault="00DE55CC">
      <w:pPr>
        <w:rPr>
          <w:rFonts w:hint="eastAsia"/>
        </w:rPr>
      </w:pPr>
    </w:p>
    <w:p w:rsidR="00000000" w:rsidRDefault="00DE55CC">
      <w:pPr>
        <w:rPr>
          <w:rFonts w:hint="eastAsia"/>
        </w:rPr>
      </w:pPr>
      <w:r>
        <w:rPr>
          <w:rFonts w:hint="eastAsia"/>
        </w:rPr>
        <w:t xml:space="preserve">A rab'e ya ganta jikin bango, tana hangoshi ta fara </w:t>
      </w:r>
      <w:r>
        <w:rPr>
          <w:rFonts w:hint="eastAsia"/>
        </w:rPr>
        <w:t xml:space="preserve">wasa da bakin hijabin da yake jikinta. Sai da ya isa gabanta sannan ya duba agogo hannunsa ya sauke kallonsa a kanta. Yana d'an girgiza kai, ba kuma tare da yace komai ba ya juya ya cigaba da tafiya. Ita kuma jin bai ceyi tazo ba kawai sai ta ja ta tsaya. </w:t>
      </w:r>
      <w:r>
        <w:rPr>
          <w:rFonts w:hint="eastAsia"/>
        </w:rPr>
        <w:t>Har sai da ya yi taku goma sai yaga tamkar bata bin sa. Hakan yasa ya jiyo tsaki yaja kafin ya ce "Jira ki ke na zo na d'auke ki ne?" Ya yi furucin ba tare da ya juyo ya kalleta ba. Sai sannan ta bi shi tana mamakin yarda yake mata abubuwa tamkar ana tilas</w:t>
      </w:r>
      <w:r>
        <w:rPr>
          <w:rFonts w:hint="eastAsia"/>
        </w:rPr>
        <w:t>ta shi, ya k'yaleta mana ya k'yaleta ta kama gabanta idan yana ganin kamar ta zame masa wani kaya ne. Bai san haushi yake bata ba, idan ta tuna yarda suka bi son zuciyarsu suka samar da ita tada gurb'atacciyar hanya ya zama dole ta samawa kanta mafita ba w</w:t>
      </w:r>
      <w:r>
        <w:rPr>
          <w:rFonts w:hint="eastAsia"/>
        </w:rPr>
        <w:t>ani Birmingham da zata bi shi. Ya aura mata Zunnuraini kawai.... Da sauri zuciyarta ta buga ta tabbata da kyar idan zata auru idan har mutum ya san wacece ita? Dai-dai lakacin da ta ci karo da motar ba tare da ta sani ba, shi kuwa yana kallonta ya k'i mata</w:t>
      </w:r>
      <w:r>
        <w:rPr>
          <w:rFonts w:hint="eastAsia"/>
        </w:rPr>
        <w:t xml:space="preserve"> magana yana son ya ga yarda zurfin tunanin nata yaje.</w:t>
      </w:r>
    </w:p>
    <w:p w:rsidR="00000000" w:rsidRDefault="00DE55CC">
      <w:pPr>
        <w:rPr>
          <w:rFonts w:hint="eastAsia"/>
        </w:rPr>
      </w:pPr>
      <w:r>
        <w:rPr>
          <w:rFonts w:hint="eastAsia"/>
        </w:rPr>
        <w:t>Tsaki ya ja, a zafafe ya ce "Ki je ki bugar da zuciyarki a banza garin banzan tunaninki." Da kyar ta d'ago jajayen idonta tana so tayi masa tsiwa amma kwarjininsa yana hana ta. Musamman idan ya tsatsts</w:t>
      </w:r>
      <w:r>
        <w:rPr>
          <w:rFonts w:hint="eastAsia"/>
        </w:rPr>
        <w:t>areta da idanunsa masu kaifin gaske." Sai kawai ta runtse idonta, hawaye na kwaranyo mata ta fad'a motar. Yana kallon yanayinta ta cikin motar har da murgud'a bakin da ta yi, murmushi kawai ya saki ya tabbatar da abinda take k'unsawa a zuciyarta.</w:t>
      </w:r>
    </w:p>
    <w:p w:rsidR="00000000" w:rsidRDefault="00DE55CC">
      <w:pPr>
        <w:rPr>
          <w:rFonts w:hint="eastAsia"/>
        </w:rPr>
      </w:pPr>
    </w:p>
    <w:p w:rsidR="00000000" w:rsidRDefault="00DE55CC">
      <w:pPr>
        <w:rPr>
          <w:rFonts w:hint="eastAsia"/>
        </w:rPr>
      </w:pPr>
      <w:r>
        <w:rPr>
          <w:rFonts w:hint="eastAsia"/>
        </w:rPr>
        <w:t>Yana far</w:t>
      </w:r>
      <w:r>
        <w:rPr>
          <w:rFonts w:hint="eastAsia"/>
        </w:rPr>
        <w:t xml:space="preserve">a driving taji ya ce "Idan kin gama tsara yarda za ki gudu ki sanar min na baki kud'in mota." Da wata irin razana ta d'ago tana dubansa ya aka yi ya San Sirrin zuciyarta? ya aka yi ya san abinda take shiryawa, kamar ta tambayeshi sai kuma ta yi shiru tana </w:t>
      </w:r>
      <w:r>
        <w:rPr>
          <w:rFonts w:hint="eastAsia"/>
        </w:rPr>
        <w:t xml:space="preserve">cigaba da wasa da hannunta </w:t>
      </w:r>
    </w:p>
    <w:p w:rsidR="00000000" w:rsidRDefault="00DE55CC">
      <w:pPr>
        <w:rPr>
          <w:rFonts w:hint="eastAsia"/>
        </w:rPr>
      </w:pPr>
      <w:r>
        <w:rPr>
          <w:rFonts w:hint="eastAsia"/>
        </w:rPr>
        <w:t xml:space="preserve">Tsawon lokaci suna tafiya kowa da abinda yake sak'awa a ransa, da gaske ba ta son bin sa Birmingham d'in nan amma sam ta rasa k'warin gwiwar da zata kalli fuskarsa ta ce ba za ta je ba. </w:t>
      </w:r>
    </w:p>
    <w:p w:rsidR="00000000" w:rsidRDefault="00DE55CC">
      <w:pPr>
        <w:rPr>
          <w:rFonts w:hint="eastAsia"/>
        </w:rPr>
      </w:pPr>
    </w:p>
    <w:p w:rsidR="00000000" w:rsidRDefault="00DE55CC">
      <w:pPr>
        <w:rPr>
          <w:rFonts w:hint="eastAsia"/>
        </w:rPr>
      </w:pPr>
      <w:r>
        <w:rPr>
          <w:rFonts w:hint="eastAsia"/>
        </w:rPr>
        <w:t>Sun kusa isa gurin ya dubeta ta side d'a</w:t>
      </w:r>
      <w:r>
        <w:rPr>
          <w:rFonts w:hint="eastAsia"/>
        </w:rPr>
        <w:t>ya kafin ya ce "Idan ba ki bini Birmingham ba, kina tunanin akwai inda za kije ki samu peace of mind, kina ji dai Mai gidan ya ce Baya buk'atar ganinmu mu bar masa gidansa." Hawaye ta ji yana son zubo mata "Kada Ki fara min wannan kukan banzan, ki bani num</w:t>
      </w:r>
      <w:r>
        <w:rPr>
          <w:rFonts w:hint="eastAsia"/>
        </w:rPr>
        <w:t>berr saurayinki na yi magana da shi idan yaga ya shirya aurenki ya fito nan da kwana biyar na aura miki shi a wuce wajen, amma idan aka zo bincike wajen su Abbu asiri ya tonu fa?" Rintse idanunta ta yi ita ma tana jin wannan fargabar amma tana tunanin ai b</w:t>
      </w:r>
      <w:r>
        <w:rPr>
          <w:rFonts w:hint="eastAsia"/>
        </w:rPr>
        <w:t>a za su tona mata asiri ba, tunda idan sun tona kan su suka yiwa. "Ki ba ni numberrsa zan yi magana da shi." Wani dad'i ta ji ya tsarga mata duk da gefe guda tana jin Shakka da kasantuwar hakan, tun da dai an ce zancen duniya ba ya b'uya. Bai sake mata mag</w:t>
      </w:r>
      <w:r>
        <w:rPr>
          <w:rFonts w:hint="eastAsia"/>
        </w:rPr>
        <w:t xml:space="preserve">ana ba har zuwa sanda suka isa </w:t>
      </w:r>
      <w:r>
        <w:rPr>
          <w:rFonts w:hint="eastAsia"/>
        </w:rPr>
        <w:lastRenderedPageBreak/>
        <w:t>Immigration office d'in. "Dama da zarar sun tambayi sunanki, kice musu Hamda Hammad na gaya miki." Ta d'ago tana son tambayarsa ya tsatstsareta da idanunsa "Daga yau na canja miki suna, tunda ance ni ne Babanki, suma takardun</w:t>
      </w:r>
      <w:r>
        <w:rPr>
          <w:rFonts w:hint="eastAsia"/>
        </w:rPr>
        <w:t xml:space="preserve"> makarantar gobe za mu je court ki yi changing name d'inki kin koma Hamza Hammad UU d'an borno." Tsit ta yi saboda sam ba zata iya magana ba. Ya fice daga motar, kafin ya yi mata magana ita ma ta bi bayansa tana mamakin sunan da ya lak'k'aba mata.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Cikin ikon Allah likitocin suka samu nasarar farkar da Hajiya Didi, ta hanyar gark'ama mata oxygen aka dinga zuk'o numfashinta. Ta farka sai dai sam magana ta d'auke tsaf daga bakinta, ga ta dai idanunta biyu amma ba ta uhm bata uhm-umm sa</w:t>
      </w:r>
      <w:r>
        <w:rPr>
          <w:rFonts w:hint="eastAsia"/>
        </w:rPr>
        <w:t>i hawaye da suke kwaranya a idonta sosai musamman idan ta so yin magana ta kasa. Da k'afarta da komai kuma hannayenta suna aiki, bakin ne dai ya d'auke, amma likitocin sun tabbatar musu a kowane lokaci bakinta zai iya dawowa.</w:t>
      </w:r>
    </w:p>
    <w:p w:rsidR="00000000" w:rsidRDefault="00DE55CC">
      <w:pPr>
        <w:rPr>
          <w:rFonts w:hint="eastAsia"/>
        </w:rPr>
      </w:pPr>
    </w:p>
    <w:p w:rsidR="00000000" w:rsidRDefault="00DE55CC">
      <w:pPr>
        <w:rPr>
          <w:rFonts w:hint="eastAsia"/>
        </w:rPr>
      </w:pPr>
      <w:r>
        <w:rPr>
          <w:rFonts w:hint="eastAsia"/>
        </w:rPr>
        <w:t>Hankalin D'an Borno family ka</w:t>
      </w:r>
      <w:r>
        <w:rPr>
          <w:rFonts w:hint="eastAsia"/>
        </w:rPr>
        <w:t>m a tashe ya ke matuk'a da gaske, musamman Abbu da lokaci d'aya duk ya fita hayyacinsa, shima a lokacin da za'a aunashi tabbas za'a tabbatar yana buk'atar a yi admitting d'insa a hospital.</w:t>
      </w:r>
    </w:p>
    <w:p w:rsidR="00000000" w:rsidRDefault="00DE55CC">
      <w:pPr>
        <w:rPr>
          <w:rFonts w:hint="eastAsia"/>
        </w:rPr>
      </w:pPr>
    </w:p>
    <w:p w:rsidR="00000000" w:rsidRDefault="00DE55CC">
      <w:pPr>
        <w:rPr>
          <w:rFonts w:hint="eastAsia"/>
        </w:rPr>
      </w:pPr>
      <w:r>
        <w:rPr>
          <w:rFonts w:hint="eastAsia"/>
        </w:rPr>
        <w:t>Ita kuwa Ammi hankalinta a kwance yake ko banza dai ta san ta ture</w:t>
      </w:r>
      <w:r>
        <w:rPr>
          <w:rFonts w:hint="eastAsia"/>
        </w:rPr>
        <w:t xml:space="preserve"> waccan matsalar, musamman ganin kowa hankalinsa ya kau daga kanta.</w:t>
      </w:r>
    </w:p>
    <w:p w:rsidR="00000000" w:rsidRDefault="00DE55CC">
      <w:pPr>
        <w:rPr>
          <w:rFonts w:hint="eastAsia"/>
        </w:rPr>
      </w:pPr>
    </w:p>
    <w:p w:rsidR="00000000" w:rsidRDefault="00DE55CC">
      <w:pPr>
        <w:rPr>
          <w:rFonts w:hint="eastAsia"/>
        </w:rPr>
      </w:pPr>
      <w:r>
        <w:rPr>
          <w:rFonts w:hint="eastAsia"/>
        </w:rPr>
        <w:t>A kuma daren ranar ne Abbu ya turketa da tambayar me yasa sanda abin ya faru ba ta sanar da shi ba." Cikin muryar kuka ta tabbatar masa da cewa tsananin kunyarsa ne ya sa ta kasa gaya mas</w:t>
      </w:r>
      <w:r>
        <w:rPr>
          <w:rFonts w:hint="eastAsia"/>
        </w:rPr>
        <w:t>a kuma da wani ido ma zata iya dubansa ta gaya masa wannan abin kunyar. Kamar zai sake mata wata tambayar sai dai ya ja bakinsa ya tsuke don sosai yake jin haushin tuna lamarin gaba d'aya.</w:t>
      </w:r>
    </w:p>
    <w:p w:rsidR="00000000" w:rsidRDefault="00DE55CC">
      <w:pPr>
        <w:rPr>
          <w:rFonts w:hint="eastAsia"/>
        </w:rPr>
      </w:pPr>
    </w:p>
    <w:p w:rsidR="00000000" w:rsidRDefault="00DE55CC">
      <w:pPr>
        <w:rPr>
          <w:rFonts w:hint="eastAsia"/>
        </w:rPr>
      </w:pPr>
      <w:r>
        <w:rPr>
          <w:rFonts w:hint="eastAsia"/>
        </w:rPr>
        <w:t>Mahmah dai hankalinta ba a kwance yake ba, tana son ta hana Hammad</w:t>
      </w:r>
      <w:r>
        <w:rPr>
          <w:rFonts w:hint="eastAsia"/>
        </w:rPr>
        <w:t xml:space="preserve"> tafiya da Hamda amma Dida ta hanata, ta ce ta kyaleshi ba wani abu bane don ya tafi da itan, ta kuma ja kunnen d'iyarta Nanna akan ta kyaleshi kada ta sake yi masa maganar don a yanayin da yake tsaf zai iya sakinta idan har ta cigaba da jayayya da k'in bi</w:t>
      </w:r>
      <w:r>
        <w:rPr>
          <w:rFonts w:hint="eastAsia"/>
        </w:rPr>
        <w:t>n umarninsa. Haka tilas ta hak'ura sai dai ta k'udirtawa ranta sam ba zata bar Hamda ta yi rayuwar jin dad'i ba, tilas sai ta bak'anta mata har ta gwammaci ta bar gidan da k'afafunta.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w:t>
      </w:r>
    </w:p>
    <w:p w:rsidR="00000000" w:rsidRDefault="00DE55CC">
      <w:pPr>
        <w:rPr>
          <w:rFonts w:hint="eastAsia"/>
        </w:rPr>
      </w:pPr>
    </w:p>
    <w:p w:rsidR="00000000" w:rsidRDefault="00DE55CC">
      <w:pPr>
        <w:rPr>
          <w:rFonts w:hint="eastAsia"/>
        </w:rPr>
      </w:pPr>
      <w:r>
        <w:rPr>
          <w:rFonts w:hint="eastAsia"/>
        </w:rPr>
        <w:t>Suna fitowa daga Immigration office d'in ta g</w:t>
      </w:r>
      <w:r>
        <w:rPr>
          <w:rFonts w:hint="eastAsia"/>
        </w:rPr>
        <w:t xml:space="preserve">a ya d'auki hanya bai tsaya ko ina ba, sai wani k'aramin gida.  Ba tayi magana ba har ya tsayar da motarsa ya fita ya bud'e k'aramin gate d'in. Ya </w:t>
      </w:r>
      <w:r>
        <w:rPr>
          <w:rFonts w:hint="eastAsia"/>
        </w:rPr>
        <w:lastRenderedPageBreak/>
        <w:t>shigar da motarsa y'ar madaidaiciyar harabar gidan. Zama ta yi har sai da ya ce "Fito mana." Ta d'ago ido tan</w:t>
      </w:r>
      <w:r>
        <w:rPr>
          <w:rFonts w:hint="eastAsia"/>
        </w:rPr>
        <w:t>a dubansa kafin cikin dauriya ta ce "Ya Hammad me zan yi?" Tsahon second yana dubanta kafin ya ce "Umarni na ba ki, ki fito kuma daga yau kada na sake jin kin kirani da Yaya Hammad ai ki na ji aka ce ni d'in ba wanki bane, Ubanki ne don haka ki dinga kiran</w:t>
      </w:r>
      <w:r>
        <w:rPr>
          <w:rFonts w:hint="eastAsia"/>
        </w:rPr>
        <w:t>a da Daddy kamar yarda kika ji su Kamla na kira na. Ki fito na ce." Ganin yarda ya tsare gida ne ya sata saurin fitowa. Gaba yayi a zuciyarta ta ce "Ashe dai mutumin nan mafad'aci ne?" Sai kuma ta kama bakinta da sauri tunawa da ta yi matsayin mahaifi ya k</w:t>
      </w:r>
      <w:r>
        <w:rPr>
          <w:rFonts w:hint="eastAsia"/>
        </w:rPr>
        <w:t>e a wajenta. Idan ta tuna hakan sai ta ji wani iri a ranta. Ya murza key ya tura k'ofar k'aramin parlourn. Sannan ya shiga parlourn tsaf da shi sai k'amshi yake. Tana so tambayeshi gidan waye sai kawai ji ta yi ya ce "Gidan abokina ne, mazaunin k'asar Birm</w:t>
      </w:r>
      <w:r>
        <w:rPr>
          <w:rFonts w:hint="eastAsia"/>
        </w:rPr>
        <w:t>ingham, anan yake zama da matarsa idan sun zo hutu, shi yasa nima yanzu nake jin takaicin rashin gina gidan kaina, amma insha Allah soon zan gina ko don gudun kora daga gidan mutane." Ta juya tana k'arewa madaidaicin parlourn kallo kafin ta ce "To me zan y</w:t>
      </w:r>
      <w:r>
        <w:rPr>
          <w:rFonts w:hint="eastAsia"/>
        </w:rPr>
        <w:t>i anan?" "Zama za kiyi kafin mu san abin yi, idan sauryin naki ya shirya auren sai na aurar da ke, ko ba shi da yarda zai ajiyeki sai na ba shi Aron nan, kafin ya samu inda zai ajiyeki." A raunane ta d'ago tana dubansa kafin ta ce "Amma Yaya Hammad ba ni k</w:t>
      </w:r>
      <w:r>
        <w:rPr>
          <w:rFonts w:hint="eastAsia"/>
        </w:rPr>
        <w:t>ad'ai zaka bari anan ba ko? Ka kawo min ko Kamla ce." Tsaf ya tsaya ya k'are mata kallo kafin ya saki tsaki ya ce "Idan na sake jin kin kira ni da Yaya sai na murji bakinki, kuma ba Kamla zan kawo miki ba Kamlo zan kawo miki, ba kiji yarda mu kayi da uwart</w:t>
      </w:r>
      <w:r>
        <w:rPr>
          <w:rFonts w:hint="eastAsia"/>
        </w:rPr>
        <w:t>a bane, ko ke kurma ce ba ki ji mai uwarta ta ce ba, idan za ki shirya rayuwa ke kad'ai ki shirya na gaya miki." Ya fad'a yana shigewa wani d'aki. Hamda ta bi bayansa da kallo hannayenta akan k'uncinta ta zabga uban tagumi, da gaske dukkan lamarinsa mamaki</w:t>
      </w:r>
      <w:r>
        <w:rPr>
          <w:rFonts w:hint="eastAsia"/>
        </w:rPr>
        <w:t xml:space="preserve"> suke bata, shi kamar ma babu abinda yake damunsa daga bayyanuwar Sirrin nan..... Allah dai ya sa Zunnuraini ya shirya aurenta, ta samu zuciyarta da addu'a.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To sai mu ce Ameen.</w:t>
      </w:r>
    </w:p>
    <w:p w:rsidR="00000000" w:rsidRDefault="00DE55CC">
      <w:pPr>
        <w:rPr>
          <w:rFonts w:hint="eastAsia"/>
        </w:rPr>
      </w:pPr>
    </w:p>
    <w:p w:rsidR="00000000" w:rsidRDefault="00DE55CC">
      <w:pPr>
        <w:rPr>
          <w:rFonts w:hint="eastAsia"/>
        </w:rPr>
      </w:pPr>
      <w:r>
        <w:rPr>
          <w:rFonts w:hint="eastAsia"/>
        </w:rPr>
        <w:t>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 ce..ALK'ALAMIN JIKAR NASHE</w:t>
      </w:r>
    </w:p>
    <w:p w:rsidR="00000000" w:rsidRDefault="00DE55CC">
      <w:pPr>
        <w:rPr>
          <w:rFonts w:hint="eastAsia"/>
        </w:rPr>
      </w:pPr>
    </w:p>
    <w:p w:rsidR="00000000" w:rsidRDefault="00DE55CC">
      <w:pPr>
        <w:rPr>
          <w:rFonts w:hint="eastAsia"/>
        </w:rPr>
      </w:pPr>
      <w:r>
        <w:rPr>
          <w:rFonts w:hint="eastAsia"/>
        </w:rPr>
        <w:t>NAZEEFAH SABO NASHE.</w:t>
      </w:r>
    </w:p>
    <w:p w:rsidR="00000000" w:rsidRDefault="00DE55CC">
      <w:pPr>
        <w:rPr>
          <w:rFonts w:hint="eastAsia"/>
        </w:rPr>
      </w:pPr>
    </w:p>
    <w:p w:rsidR="00000000" w:rsidRDefault="00DE55CC">
      <w:pPr>
        <w:rPr>
          <w:rFonts w:hint="eastAsia"/>
        </w:rPr>
      </w:pPr>
      <w:r>
        <w:rPr>
          <w:rFonts w:hint="eastAsia"/>
        </w:rPr>
        <w:t xml:space="preserve">(Ga masu </w:t>
      </w:r>
      <w:r>
        <w:rPr>
          <w:rFonts w:hint="eastAsia"/>
        </w:rPr>
        <w:t>tambayar ko akwai complete book d</w:t>
      </w:r>
      <w:r>
        <w:rPr>
          <w:rFonts w:hint="eastAsia"/>
        </w:rPr>
        <w:t>’</w:t>
      </w:r>
      <w:r>
        <w:rPr>
          <w:rFonts w:hint="eastAsia"/>
        </w:rPr>
        <w:t>in? Yes akwai idan ba zaki iya jira ba ki biya 500 kacal a baki complete don jin yarda Abin yake. Nagode da comments da soyayyar da kuka nunawa Book d</w:t>
      </w:r>
      <w:r>
        <w:rPr>
          <w:rFonts w:hint="eastAsia"/>
        </w:rPr>
        <w:t>’</w:t>
      </w:r>
      <w:r>
        <w:rPr>
          <w:rFonts w:hint="eastAsia"/>
        </w:rPr>
        <w:t>in nan.)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17.</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Ajiyar zuciya kawai Hamda take saki, jin zantukan Nanna da suka zo mata a bazata, sam bata tsammaci haka daga bakinta ba, Lura da cewa ta nuna wa yaranta k'auna, amma a yau ta wanke idonta tana furta muggan kalamai a kanta tamkar ma bata tab'a san</w:t>
      </w:r>
      <w:r>
        <w:rPr>
          <w:rFonts w:hint="eastAsia"/>
        </w:rPr>
        <w:t>inta ba, kawai don k'addara ta hau mata. Me yasa ba za su yi mata uzuriba? Dubi da cewa itama ba laifinta bane da bisa son ranta ne da bata amince ta zo duniya ta wannan k'azantacciyar hanyar ba. Ta sake rintse idonta gam jin cece kuce yana sake yawaita ts</w:t>
      </w:r>
      <w:r>
        <w:rPr>
          <w:rFonts w:hint="eastAsia"/>
        </w:rPr>
        <w:t>akanin Nanna da mai gidanta. "Wallahi Mahmah ki yi masa magana muddin ya ce sai ya tafi da ita to tabbas sai dai ya san yarda zai yi da ita ba zata zauna min a gida ba."</w:t>
      </w:r>
    </w:p>
    <w:p w:rsidR="00000000" w:rsidRDefault="00DE55CC">
      <w:pPr>
        <w:rPr>
          <w:rFonts w:hint="eastAsia"/>
        </w:rPr>
      </w:pPr>
      <w:r>
        <w:rPr>
          <w:rFonts w:hint="eastAsia"/>
        </w:rPr>
        <w:t>Fuskarsa a tamke ya dubeta had'e da furucin "San da na siyi gidan ko aurenki ban yi ba</w:t>
      </w:r>
      <w:r>
        <w:rPr>
          <w:rFonts w:hint="eastAsia"/>
        </w:rPr>
        <w:t>, balle ki ce da kud'inki na siya, idan kin san tashin hankali za ki koma min da shi you better stay at your father's house." Zata sake magana cike da zafin rai Dida ta daka mata tsawa "Nanna bana son rashin hankali ki bari a yi komai a nutse. Duk wannan m</w:t>
      </w:r>
      <w:r>
        <w:rPr>
          <w:rFonts w:hint="eastAsia"/>
        </w:rPr>
        <w:t>aganar ba ta da amfani." Kuka ta sake fashewa da shi "To ku gaya masa kada ya tafi da yarinyar nan, wallahi zan iya aikata komai idan na ce komai ina nufin komai." Cikin b'acin rai ya mik'e zai fice har ya kai k'ofa ya ji Mahmah ta daka masa tsawa. Tsak ya</w:t>
      </w:r>
      <w:r>
        <w:rPr>
          <w:rFonts w:hint="eastAsia"/>
        </w:rPr>
        <w:t xml:space="preserve"> tsaya had'e da juyowa yana facing d'inta. "Me kake nufi da tafiya da ita? Ko kana nufin da gaske ka karb'eta a matsayin y'ar cikin ka, Hammad kada kace min da gaske yarinyar nan jininka ce?" Ya d'ago kai yana kallonta cikin tafasar zuciya sai dai lab'bans</w:t>
      </w:r>
      <w:r>
        <w:rPr>
          <w:rFonts w:hint="eastAsia"/>
        </w:rPr>
        <w:t xml:space="preserve">a sun gaza furta furucin komai illa idanunsa da suka jirkita launi zuwa ja. Ya sunkuyar da kansa kawai. Har zuwa san da Dida ya fuskanci tabbas ba zaida ce komai d'in ba, ta dafa kafad'ar Sadiya cikin taushin murya ta ce "Yaya mu bi komai a hankali, insha </w:t>
      </w:r>
      <w:r>
        <w:rPr>
          <w:rFonts w:hint="eastAsia"/>
        </w:rPr>
        <w:t>Allah komai zai bayyana kansa, a yanzu na fuskanci halin da Hammad yake ciki sam ba zai iya furta komai ba." Sadiya ta bud'e baki zata yi magana Dida ta yi saurin girgiza mata kai, don ta lura idan har aka cigaba da kucincina maganar tsaf Hammad zai iya da</w:t>
      </w:r>
      <w:r>
        <w:rPr>
          <w:rFonts w:hint="eastAsia"/>
        </w:rPr>
        <w:t xml:space="preserve">tse igiyar auren y'arta, ko ba haka ba ita Hamdan ce ma ta bata tausayi, ta lura ba a k'aramin rud'ani da firgici take ciki ba, kada a je ta rasa hankalinta ko zuciyarta ta buga haka kawai an saka ta a halin ban ji ba ban gani ba. Idan har Hammad ya matsa </w:t>
      </w:r>
      <w:r>
        <w:rPr>
          <w:rFonts w:hint="eastAsia"/>
        </w:rPr>
        <w:t xml:space="preserve">sai ya tafi da ita, ita zata rik'e ta madadin a had'a ta da Nanna a zo a haifi d'an da ba shi da ido. Don haka ta girgizawa Sadiya kai alamar kada ta ce komai, ta kuma k'arasa gaban gadon murya a tausashe ta dafa kan Hamda da ya d'au zafi rad'au ta ce "Ki </w:t>
      </w:r>
      <w:r>
        <w:rPr>
          <w:rFonts w:hint="eastAsia"/>
        </w:rPr>
        <w:t>yi hak'uri kin ji, komai zai daidaita ubangiji Allah ya ba ki dangana, duk abinda kika ga ya faru ga bawa muk'addari ne daga Allah kuma bawa ba zai iya goge k'addararsa da Ubangiji yada rubuta masa ba, ki yi ta addu'a a zuciyarki ubangiji Allah ya baki iko</w:t>
      </w:r>
      <w:r>
        <w:rPr>
          <w:rFonts w:hint="eastAsia"/>
        </w:rPr>
        <w:t xml:space="preserve">n amsa jarabawarki Allahumma la sahla illa ma ja'altuhu sahlan wa anta taj'alal Hazna iza shi'ita sahlan. Tana yaye duk wata damuwa da nauyi zuk'ata." Daga haka ta yi mata sallama suka fice. Hamda ta bi bayanta da kallo, tana jinjina kyakykyawan hali irin </w:t>
      </w:r>
      <w:r>
        <w:rPr>
          <w:rFonts w:hint="eastAsia"/>
        </w:rPr>
        <w:t>nawannan mahaifiyar Nanna, tunda abin ya faru ita kad'ai ce ta fad'a mata abinda ya kwantar mata da hankali kad'an, ita ce matar da ta lallasheta da furuci mai warware fushin zuk'ata, wani abu kad'an daga cikin abinda yaaka tokare k'irjinta ya sauka, a han</w:t>
      </w:r>
      <w:r>
        <w:rPr>
          <w:rFonts w:hint="eastAsia"/>
        </w:rPr>
        <w:t xml:space="preserve">kali wasu siraran hawaye suka fara biyo k'uncinta. Ta shiga nanata waccan addu'ar da Dida ta gaya mata. Sai ga shi a hankali barci duk da ba za'a kira shi mai </w:t>
      </w:r>
      <w:r>
        <w:rPr>
          <w:rFonts w:hint="eastAsia"/>
        </w:rPr>
        <w:lastRenderedPageBreak/>
        <w:t xml:space="preserve">dad'i ba yazo ya d'auketa. Tana sakin ajiyar zuciya akai-akai. Hammad da yake zaune ya zuba mata </w:t>
      </w:r>
      <w:r>
        <w:rPr>
          <w:rFonts w:hint="eastAsia"/>
        </w:rPr>
        <w:t xml:space="preserve">ido, wani abu mai kama da tausayi yana tsirga masa cikin zuciyarsa, da gaske yana jin tausayinta, idan kuma ya tuna ta hanyar da aka sameta sai ya ji zai iya sadaukar da Duk wani farin cikinsa matuk'ar ita za ta yi farin ciki. </w:t>
      </w:r>
    </w:p>
    <w:p w:rsidR="00000000" w:rsidRDefault="00DE55CC">
      <w:pPr>
        <w:rPr>
          <w:rFonts w:hint="eastAsia"/>
        </w:rPr>
      </w:pPr>
    </w:p>
    <w:p w:rsidR="00000000" w:rsidRDefault="00DE55CC">
      <w:pPr>
        <w:rPr>
          <w:rFonts w:hint="eastAsia"/>
        </w:rPr>
      </w:pPr>
      <w:r>
        <w:rPr>
          <w:rFonts w:hint="eastAsia"/>
        </w:rPr>
        <w:t>Kusan awoyi biyu yana zaune</w:t>
      </w:r>
      <w:r>
        <w:rPr>
          <w:rFonts w:hint="eastAsia"/>
        </w:rPr>
        <w:t xml:space="preserve"> kamar maigadinta yana kallon yarda take sauke ajiyar zuciya cikin barci. Ba ya son ya tasheta duk da kuwa za suje wajen passport, ya fi so ta tashi da kanta. Sai da ta k'ara mintuna talatin akan awa biyun sannan ta farka. Idanunta cikin nasa da ya kafeta </w:t>
      </w:r>
      <w:r>
        <w:rPr>
          <w:rFonts w:hint="eastAsia"/>
        </w:rPr>
        <w:t>da su, da sauri ta d'auke na ta idanun tana tattare gashin kanta da ya kwanto a</w:t>
      </w:r>
    </w:p>
    <w:p w:rsidR="00000000" w:rsidRDefault="00DE55CC">
      <w:pPr>
        <w:rPr>
          <w:rFonts w:hint="eastAsia"/>
        </w:rPr>
      </w:pPr>
      <w:r>
        <w:rPr>
          <w:rFonts w:hint="eastAsia"/>
        </w:rPr>
        <w:t>Saman fuskarta. Da kyar ta mik'e zaune tana dafe pillow, tana mamakin yarda ta yi barci sosai haka. Fuskarsa a d'an d'aure ya mik'e yana gyara wristwatch da yake hannunsa "10 m</w:t>
      </w:r>
      <w:r>
        <w:rPr>
          <w:rFonts w:hint="eastAsia"/>
        </w:rPr>
        <w:t xml:space="preserve">inutes na ba ki, ki yi alwala ki yi sallah za mu je wajen passport kuma kada ki yi taking time sauri nake." Bai saurari amsarta ba ya fice da sauri. Sai da ta fi minti d'aya a zaune kafin ta mik'e cike da kasala ta shige toilet d'in d'akin. Ita dai da zai </w:t>
      </w:r>
      <w:r>
        <w:rPr>
          <w:rFonts w:hint="eastAsia"/>
        </w:rPr>
        <w:t xml:space="preserve">bi ta tata da ya kyaleta ta shiga duniya tunda zamanta tare da su a gareta ba shi da wani amfani, musamman da matarsa ta nuna mata k'iri-k'iri bata son zamanta tare da su. Sam ba taga laifinta ba, dama y'ay'a irinsu haka mutane ke gudunsu ba sa son sam su </w:t>
      </w:r>
      <w:r>
        <w:rPr>
          <w:rFonts w:hint="eastAsia"/>
        </w:rPr>
        <w:t>rab'e su, duk da kasancewar ba laifinsu ba ne.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Mintuna biyar ta k'ara akan lokacin da ya bata, tuni ya je wajen Doctor ya amshi sallama, bayan Doctorn ya tabbatar masa damuwa ce silar ciwon nata, da zarar an kwantar mata da hankali everything will be alr</w:t>
      </w:r>
      <w:r>
        <w:rPr>
          <w:rFonts w:hint="eastAsia"/>
        </w:rPr>
        <w:t xml:space="preserve">ight Insha Allah. </w:t>
      </w:r>
    </w:p>
    <w:p w:rsidR="00000000" w:rsidRDefault="00DE55CC">
      <w:pPr>
        <w:rPr>
          <w:rFonts w:hint="eastAsia"/>
        </w:rPr>
      </w:pPr>
    </w:p>
    <w:p w:rsidR="00000000" w:rsidRDefault="00DE55CC">
      <w:pPr>
        <w:rPr>
          <w:rFonts w:hint="eastAsia"/>
        </w:rPr>
      </w:pPr>
      <w:r>
        <w:rPr>
          <w:rFonts w:hint="eastAsia"/>
        </w:rPr>
        <w:t>A rab'e ya ganta jikin bango, tana hangoshi ta fara wasa da bakin hijabin da yake jikinta. Sai da ya isa gabanta sannan ya duba agogo hannunsa ya sauke kallonsa a kanta. Yana d'an girgiza kai, ba kuma tare da yace komai ba ya juya ya ci</w:t>
      </w:r>
      <w:r>
        <w:rPr>
          <w:rFonts w:hint="eastAsia"/>
        </w:rPr>
        <w:t>gaba da tafiya. Ita kuma jin bai ceyi tazo ba kawai sai ta ja ta tsaya. Har sai da ya yi taku goma sai yaga tamkar bata bin sa. Hakan yasa ya jiyo tsaki yaja kafin ya ce "Jira ki ke na zo na d'auke ki ne?" Ya yi furucin ba tare da ya juyo ya kalleta ba. Sa</w:t>
      </w:r>
      <w:r>
        <w:rPr>
          <w:rFonts w:hint="eastAsia"/>
        </w:rPr>
        <w:t>i sannan ta bi shi tana mamakin yarda yake mata abubuwa tamkar ana tilasta shi, ya k'yaleta mana ya k'yaleta ta kama gabanta idan yana ganin kamar ta zame masa wani kaya ne. Bai san haushi yake bata ba, idan ta tuna yarda suka bi son zuciyarsu suka samar d</w:t>
      </w:r>
      <w:r>
        <w:rPr>
          <w:rFonts w:hint="eastAsia"/>
        </w:rPr>
        <w:t>a ita tada gurb'atacciyar hanya ya zama dole ta samawa kanta mafita ba wani Birmingham da zata bi shi. Ya aura mata Zunnuraini kawai.... Da sauri zuciyarta ta buga ta tabbata da kyar idan zata auru idan har mutum ya san wacece ita? Dai-dai lakacin da ta ci</w:t>
      </w:r>
      <w:r>
        <w:rPr>
          <w:rFonts w:hint="eastAsia"/>
        </w:rPr>
        <w:t xml:space="preserve"> karo da motar ba tare da ta sani ba, shi kuwa yana kallonta ya k'i mata magana yana son ya ga yarda zurfin tunanin nata yaje.</w:t>
      </w:r>
    </w:p>
    <w:p w:rsidR="00000000" w:rsidRDefault="00DE55CC">
      <w:pPr>
        <w:rPr>
          <w:rFonts w:hint="eastAsia"/>
        </w:rPr>
      </w:pPr>
      <w:r>
        <w:rPr>
          <w:rFonts w:hint="eastAsia"/>
        </w:rPr>
        <w:t>Tsaki ya ja, a zafafe ya ce "Ki je ki bugar da zuciyarki a banza garin banzan tunaninki." Da kyar ta d'ago jajayen idonta tana so</w:t>
      </w:r>
      <w:r>
        <w:rPr>
          <w:rFonts w:hint="eastAsia"/>
        </w:rPr>
        <w:t xml:space="preserve"> tayi masa tsiwa amma kwarjininsa yana hana ta. Musamman idan ya tsatstsareta da idanunsa masu kaifin gaske." Sai kawai ta runtse idonta, hawaye na kwaranyo mata ta fad'a motar. Yana kallon yanayinta ta cikin motar har da murgud'a bakin da ta yi, murmushi </w:t>
      </w:r>
      <w:r>
        <w:rPr>
          <w:rFonts w:hint="eastAsia"/>
        </w:rPr>
        <w:t>kawai ya saki ya tabbatar da abinda take k'unsawa a zuciyarta.</w:t>
      </w:r>
    </w:p>
    <w:p w:rsidR="00000000" w:rsidRDefault="00DE55CC">
      <w:pPr>
        <w:rPr>
          <w:rFonts w:hint="eastAsia"/>
        </w:rPr>
      </w:pPr>
    </w:p>
    <w:p w:rsidR="00000000" w:rsidRDefault="00DE55CC">
      <w:pPr>
        <w:rPr>
          <w:rFonts w:hint="eastAsia"/>
        </w:rPr>
      </w:pPr>
      <w:r>
        <w:rPr>
          <w:rFonts w:hint="eastAsia"/>
        </w:rPr>
        <w:t xml:space="preserve">Yana fara driving taji ya ce "Idan kin gama tsara yarda za ki gudu ki sanar min na baki kud'in mota." Da wata irin razana ta d'ago tana dubansa ya aka yi ya San Sirrin zuciyarta? ya aka yi ya </w:t>
      </w:r>
      <w:r>
        <w:rPr>
          <w:rFonts w:hint="eastAsia"/>
        </w:rPr>
        <w:t xml:space="preserve">san abinda take shiryawa, kamar ta tambayeshi sai kuma ta yi shiru tana cigaba da wasa da </w:t>
      </w:r>
      <w:r>
        <w:rPr>
          <w:rFonts w:hint="eastAsia"/>
        </w:rPr>
        <w:lastRenderedPageBreak/>
        <w:t xml:space="preserve">hannunta </w:t>
      </w:r>
    </w:p>
    <w:p w:rsidR="00000000" w:rsidRDefault="00DE55CC">
      <w:pPr>
        <w:rPr>
          <w:rFonts w:hint="eastAsia"/>
        </w:rPr>
      </w:pPr>
      <w:r>
        <w:rPr>
          <w:rFonts w:hint="eastAsia"/>
        </w:rPr>
        <w:t>Tsawon lokaci suna tafiya kowa da abinda yake sak'awa a ransa, da gaske ba ta son bin sa Birmingham d'in nan amma sam ta rasa k'warin gwiwar da zata kalli f</w:t>
      </w:r>
      <w:r>
        <w:rPr>
          <w:rFonts w:hint="eastAsia"/>
        </w:rPr>
        <w:t xml:space="preserve">uskarsa ta ce ba za ta je ba. </w:t>
      </w:r>
    </w:p>
    <w:p w:rsidR="00000000" w:rsidRDefault="00DE55CC">
      <w:pPr>
        <w:rPr>
          <w:rFonts w:hint="eastAsia"/>
        </w:rPr>
      </w:pPr>
    </w:p>
    <w:p w:rsidR="00000000" w:rsidRDefault="00DE55CC">
      <w:pPr>
        <w:rPr>
          <w:rFonts w:hint="eastAsia"/>
        </w:rPr>
      </w:pPr>
      <w:r>
        <w:rPr>
          <w:rFonts w:hint="eastAsia"/>
        </w:rPr>
        <w:t xml:space="preserve">Sun kusa isa gurin ya dubeta ta side d'aya kafin ya ce "Idan ba ki bini Birmingham ba, kina tunanin akwai inda za kije ki samu peace of mind, kina ji dai Mai gidan ya ce Baya buk'atar ganinmu mu bar masa gidansa." Hawaye ta </w:t>
      </w:r>
      <w:r>
        <w:rPr>
          <w:rFonts w:hint="eastAsia"/>
        </w:rPr>
        <w:t>ji yana son zubo mata "Kada Ki fara min wannan kukan banzan, ki bani numberr saurayinki na yi magana da shi idan yaga ya shirya aurenki ya fito nan da kwana biyar na aura miki shi a wuce wajen, amma idan aka zo bincike wajen su Abbu asiri ya tonu fa?" Rint</w:t>
      </w:r>
      <w:r>
        <w:rPr>
          <w:rFonts w:hint="eastAsia"/>
        </w:rPr>
        <w:t>se idanunta ta yi ita ma tana jin wannan fargabar amma tana tunanin ai ba za su tona mata asiri ba, tunda idan sun tona kan su suka yiwa. "Ki ba ni numberrsa zan yi magana da shi." Wani dad'i ta ji ya tsarga mata duk da gefe guda tana jin Shakka da kasantu</w:t>
      </w:r>
      <w:r>
        <w:rPr>
          <w:rFonts w:hint="eastAsia"/>
        </w:rPr>
        <w:t>war hakan, tun da dai an ce zancen duniya ba ya b'uya. Bai sake mata magana ba har zuwa sanda suka isa Immigration office d'in. "Dama da zarar sun tambayi sunanki, kice musu Hamda Hammad na gaya miki." Ta d'ago tana son tambayarsa ya tsatstsareta da idanun</w:t>
      </w:r>
      <w:r>
        <w:rPr>
          <w:rFonts w:hint="eastAsia"/>
        </w:rPr>
        <w:t>sa "Daga yau na canja miki suna, tunda ance ni ne Babanki, suma takardun makarantar gobe za mu je court ki yi changing name d'inki kin koma Hamza Hammad UU d'an borno." Tsit ta yi saboda sam ba zata iya magana ba. Ya fice daga motar, kafin ya yi mata magan</w:t>
      </w:r>
      <w:r>
        <w:rPr>
          <w:rFonts w:hint="eastAsia"/>
        </w:rPr>
        <w:t>a ita ma ta bi bayansa tana mamakin sunan da ya lak'k'aba mata.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Cikin ikon Allah likitocin suka samu nasarar farkar da Hajiya Didi, ta hanyar gark'ama mata oxygen aka dinga zuk'o numfashinta. Ta farka sai dai sam magana ta d'auke t</w:t>
      </w:r>
      <w:r>
        <w:rPr>
          <w:rFonts w:hint="eastAsia"/>
        </w:rPr>
        <w:t>saf daga bakinta, ga ta dai idanunta biyu amma ba ta uhm bata uhm-umm sai hawaye da suke kwaranya a idonta sosai musamman idan ta so yin magana ta kasa. Da k'afarta da komai kuma hannayenta suna aiki, bakin ne dai ya d'auke, amma likitocin sun tabbatar mus</w:t>
      </w:r>
      <w:r>
        <w:rPr>
          <w:rFonts w:hint="eastAsia"/>
        </w:rPr>
        <w:t>u a kowane lokaci bakinta zai iya dawowa.</w:t>
      </w:r>
    </w:p>
    <w:p w:rsidR="00000000" w:rsidRDefault="00DE55CC">
      <w:pPr>
        <w:rPr>
          <w:rFonts w:hint="eastAsia"/>
        </w:rPr>
      </w:pPr>
    </w:p>
    <w:p w:rsidR="00000000" w:rsidRDefault="00DE55CC">
      <w:pPr>
        <w:rPr>
          <w:rFonts w:hint="eastAsia"/>
        </w:rPr>
      </w:pPr>
      <w:r>
        <w:rPr>
          <w:rFonts w:hint="eastAsia"/>
        </w:rPr>
        <w:t>Hankalin D'an Borno family kam a tashe ya ke matuk'a da gaske, musamman Abbu da lokaci d'aya duk ya fita hayyacinsa, shima a lokacin da za'a aunashi tabbas za'a tabbatar yana buk'atar a yi admitting d'insa a hospi</w:t>
      </w:r>
      <w:r>
        <w:rPr>
          <w:rFonts w:hint="eastAsia"/>
        </w:rPr>
        <w:t>tal.</w:t>
      </w:r>
    </w:p>
    <w:p w:rsidR="00000000" w:rsidRDefault="00DE55CC">
      <w:pPr>
        <w:rPr>
          <w:rFonts w:hint="eastAsia"/>
        </w:rPr>
      </w:pPr>
    </w:p>
    <w:p w:rsidR="00000000" w:rsidRDefault="00DE55CC">
      <w:pPr>
        <w:rPr>
          <w:rFonts w:hint="eastAsia"/>
        </w:rPr>
      </w:pPr>
      <w:r>
        <w:rPr>
          <w:rFonts w:hint="eastAsia"/>
        </w:rPr>
        <w:t>Ita kuwa Ammi hankalinta a kwance yake ko banza dai ta san ta ture waccan matsalar, musamman ganin kowa hankalinsa ya kau daga kanta.</w:t>
      </w:r>
    </w:p>
    <w:p w:rsidR="00000000" w:rsidRDefault="00DE55CC">
      <w:pPr>
        <w:rPr>
          <w:rFonts w:hint="eastAsia"/>
        </w:rPr>
      </w:pPr>
    </w:p>
    <w:p w:rsidR="00000000" w:rsidRDefault="00DE55CC">
      <w:pPr>
        <w:rPr>
          <w:rFonts w:hint="eastAsia"/>
        </w:rPr>
      </w:pPr>
      <w:r>
        <w:rPr>
          <w:rFonts w:hint="eastAsia"/>
        </w:rPr>
        <w:t>A kuma daren ranar ne Abbu ya turketa da tambayar me yasa sanda abin ya faru ba ta sanar da shi ba." Cikin muryar k</w:t>
      </w:r>
      <w:r>
        <w:rPr>
          <w:rFonts w:hint="eastAsia"/>
        </w:rPr>
        <w:t>uka ta tabbatar masa da cewa tsananin kunyarsa ne ya sa ta kasa gaya masa kuma da wani ido ma zata iya dubansa ta gaya masa wannan abin kunyar. Kamar zai sake mata wata tambayar sai dai ya ja bakinsa ya tsuke don sosai yake jin haushin tuna lamarin gaba d'</w:t>
      </w:r>
      <w:r>
        <w:rPr>
          <w:rFonts w:hint="eastAsia"/>
        </w:rPr>
        <w:t>aya.</w:t>
      </w:r>
    </w:p>
    <w:p w:rsidR="00000000" w:rsidRDefault="00DE55CC">
      <w:pPr>
        <w:rPr>
          <w:rFonts w:hint="eastAsia"/>
        </w:rPr>
      </w:pPr>
    </w:p>
    <w:p w:rsidR="00000000" w:rsidRDefault="00DE55CC">
      <w:pPr>
        <w:rPr>
          <w:rFonts w:hint="eastAsia"/>
        </w:rPr>
      </w:pPr>
      <w:r>
        <w:rPr>
          <w:rFonts w:hint="eastAsia"/>
        </w:rPr>
        <w:t xml:space="preserve">Mahmah dai hankalinta ba a kwance yake ba, tana son ta hana Hammad tafiya da Hamda amma </w:t>
      </w:r>
      <w:r>
        <w:rPr>
          <w:rFonts w:hint="eastAsia"/>
        </w:rPr>
        <w:lastRenderedPageBreak/>
        <w:t>Dida ta hanata, ta ce ta kyaleshi ba wani abu bane don ya tafi da itan, ta kuma ja kunnen d'iyarta Nanna akan ta kyaleshi kada ta sake yi masa maganar don a yanay</w:t>
      </w:r>
      <w:r>
        <w:rPr>
          <w:rFonts w:hint="eastAsia"/>
        </w:rPr>
        <w:t>in da yake tsaf zai iya sakinta idan har ta cigaba da jayayya da k'in bin umarninsa. Haka tilas ta hak'ura sai dai ta k'udirtawa ranta sam ba zata bar Hamda ta yi rayuwar jin dad'i ba, tilas sai ta bak'anta mata har ta gwammaci ta bar gidan da k'afafunta.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w:t>
      </w:r>
    </w:p>
    <w:p w:rsidR="00000000" w:rsidRDefault="00DE55CC">
      <w:pPr>
        <w:rPr>
          <w:rFonts w:hint="eastAsia"/>
        </w:rPr>
      </w:pPr>
    </w:p>
    <w:p w:rsidR="00000000" w:rsidRDefault="00DE55CC">
      <w:pPr>
        <w:rPr>
          <w:rFonts w:hint="eastAsia"/>
        </w:rPr>
      </w:pPr>
      <w:r>
        <w:rPr>
          <w:rFonts w:hint="eastAsia"/>
        </w:rPr>
        <w:t xml:space="preserve">Suna fitowa daga Immigration office d'in ta ga ya d'auki hanya bai tsaya ko ina ba, sai wani k'aramin gida.  Ba tayi magana ba har ya tsayar da motarsa ya fita ya bud'e k'aramin gate d'in. Ya shigar da motarsa y'ar madaidaiciyar </w:t>
      </w:r>
      <w:r>
        <w:rPr>
          <w:rFonts w:hint="eastAsia"/>
        </w:rPr>
        <w:t xml:space="preserve">harabar gidan. Zama ta yi har sai da ya ce "Fito mana." Ta d'ago ido tana dubansa kafin cikin dauriya ta ce "Ya Hammad me zan yi?" Tsahon second yana dubanta kafin ya ce "Umarni na ba ki, ki fito kuma daga yau kada na sake jin kin kirani da Yaya Hammad ai </w:t>
      </w:r>
      <w:r>
        <w:rPr>
          <w:rFonts w:hint="eastAsia"/>
        </w:rPr>
        <w:t>ki na ji aka ce ni d'in ba wanki bane, Ubanki ne don haka ki dinga kirana da Daddy kamar yarda kika ji su Kamla na kira na. Ki fito na ce." Ganin yarda ya tsare gida ne ya sata saurin fitowa. Gaba yayi a zuciyarta ta ce "Ashe dai mutumin nan mafad'aci ne?"</w:t>
      </w:r>
      <w:r>
        <w:rPr>
          <w:rFonts w:hint="eastAsia"/>
        </w:rPr>
        <w:t xml:space="preserve"> Sai kuma ta kama bakinta da sauri tunawa da ta yi matsayin mahaifi ya ke a wajenta. Idan ta tuna hakan sai ta ji wani iri a ranta. Ya murza key ya tura k'ofar k'aramin parlourn. Sannan ya shiga parlourn tsaf da shi sai k'amshi yake. Tana so tambayeshi gid</w:t>
      </w:r>
      <w:r>
        <w:rPr>
          <w:rFonts w:hint="eastAsia"/>
        </w:rPr>
        <w:t xml:space="preserve">an waye sai kawai ji ta yi ya ce "Gidan abokina ne, mazaunin k'asar Birmingham, anan yake zama da matarsa idan sun zo hutu, shi yasa nima yanzu nake jin takaicin rashin gina gidan kaina, amma insha Allah soon zan gina ko don gudun kora daga gidan mutane." </w:t>
      </w:r>
      <w:r>
        <w:rPr>
          <w:rFonts w:hint="eastAsia"/>
        </w:rPr>
        <w:t>Ta juya tana k'arewa madaidaicin parlourn kallo kafin ta ce "To me zan yi anan?" "Zama za kiyi kafin mu san abin yi, idan sauryin naki ya shirya auren sai na aurar da ke, ko ba shi da yarda zai ajiyeki sai na ba shi Aron nan, kafin ya samu inda zai ajiyeki</w:t>
      </w:r>
      <w:r>
        <w:rPr>
          <w:rFonts w:hint="eastAsia"/>
        </w:rPr>
        <w:t>." A raunane ta d'ago tana dubansa kafin ta ce "Amma Yaya Hammad ba ni kad'ai zaka bari anan ba ko? Ka kawo min ko Kamla ce." Tsaf ya tsaya ya k'are mata kallo kafin ya saki tsaki ya ce "Idan na sake jin kin kira ni da Yaya sai na murji bakinki, kuma ba Ka</w:t>
      </w:r>
      <w:r>
        <w:rPr>
          <w:rFonts w:hint="eastAsia"/>
        </w:rPr>
        <w:t>mla zan kawo miki ba Kamlo zan kawo miki, ba kiji yarda mu kayi da uwarta bane, ko ke kurma ce ba ki ji mai uwarta ta ce ba, idan za ki shirya rayuwa ke kad'ai ki shirya na gaya miki." Ya fad'a yana shigewa wani d'aki. Hamda ta bi bayansa da kallo hannayen</w:t>
      </w:r>
      <w:r>
        <w:rPr>
          <w:rFonts w:hint="eastAsia"/>
        </w:rPr>
        <w:t>ta akan k'uncinta ta zabga uban tagumi, da gaske dukkan lamarinsa mamaki suke bata, shi kamar ma babu abinda yake damunsa daga bayyanuwar Sirrin nan..... Allah dai ya sa Zunnuraini ya shirya aurenta, ta samu zuciyarta da addu'a.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To sai mu ce Ameen.</w:t>
      </w:r>
    </w:p>
    <w:p w:rsidR="00000000" w:rsidRDefault="00DE55CC">
      <w:pPr>
        <w:rPr>
          <w:rFonts w:hint="eastAsia"/>
        </w:rPr>
      </w:pPr>
    </w:p>
    <w:p w:rsidR="00000000" w:rsidRDefault="00DE55CC">
      <w:pPr>
        <w:rPr>
          <w:rFonts w:hint="eastAsia"/>
        </w:rPr>
      </w:pPr>
      <w:r>
        <w:rPr>
          <w:rFonts w:hint="eastAsia"/>
        </w:rPr>
        <w:t>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 ce..ALK'ALAMIN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YA ABIN YAKE? </w:t>
      </w:r>
    </w:p>
    <w:p w:rsidR="00000000" w:rsidRDefault="00DE55CC">
      <w:pPr>
        <w:rPr>
          <w:rFonts w:hint="eastAsia"/>
        </w:rPr>
      </w:pPr>
    </w:p>
    <w:p w:rsidR="00000000" w:rsidRDefault="00DE55CC">
      <w:pPr>
        <w:rPr>
          <w:rFonts w:hint="eastAsia"/>
        </w:rPr>
      </w:pPr>
      <w:r>
        <w:rPr>
          <w:rFonts w:hint="eastAsia"/>
        </w:rPr>
        <w:t>NAZEEFAH SABO NASHE</w:t>
      </w:r>
    </w:p>
    <w:p w:rsidR="00000000" w:rsidRDefault="00DE55CC">
      <w:pPr>
        <w:rPr>
          <w:rFonts w:hint="eastAsia"/>
        </w:rPr>
      </w:pPr>
    </w:p>
    <w:p w:rsidR="00000000" w:rsidRDefault="00DE55CC">
      <w:pPr>
        <w:rPr>
          <w:rFonts w:hint="eastAsia"/>
        </w:rPr>
      </w:pPr>
      <w:r>
        <w:rPr>
          <w:rFonts w:hint="eastAsia"/>
        </w:rPr>
        <w:t xml:space="preserve"> 18.</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(Akwai complete book din nan akan naira 500 kacal ga wanda ba zai iya jumurin sauraro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Yau Didi jikin sosai ta mik'e id</w:t>
      </w:r>
      <w:r>
        <w:rPr>
          <w:rFonts w:hint="eastAsia"/>
        </w:rPr>
        <w:t>anunta sosai akan y'ay'anta da suka baibayeta zagaye da ita a gadon asibitin.</w:t>
      </w:r>
    </w:p>
    <w:p w:rsidR="00000000" w:rsidRDefault="00DE55CC">
      <w:pPr>
        <w:rPr>
          <w:rFonts w:hint="eastAsia"/>
        </w:rPr>
      </w:pPr>
      <w:r>
        <w:rPr>
          <w:rFonts w:hint="eastAsia"/>
        </w:rPr>
        <w:t xml:space="preserve">Gwaggonsu Amina ce har a lokacin ba ta iso daga Dubai, don ta ce musu tana hanya a cikin satin mai zuwa. </w:t>
      </w:r>
    </w:p>
    <w:p w:rsidR="00000000" w:rsidRDefault="00DE55CC">
      <w:pPr>
        <w:rPr>
          <w:rFonts w:hint="eastAsia"/>
        </w:rPr>
      </w:pPr>
    </w:p>
    <w:p w:rsidR="00000000" w:rsidRDefault="00DE55CC">
      <w:pPr>
        <w:rPr>
          <w:rFonts w:hint="eastAsia"/>
        </w:rPr>
      </w:pPr>
      <w:r>
        <w:rPr>
          <w:rFonts w:hint="eastAsia"/>
        </w:rPr>
        <w:t>Didi so take ta yi musu maganar Hammad amma ba baki, sai da dabara ta f</w:t>
      </w:r>
      <w:r>
        <w:rPr>
          <w:rFonts w:hint="eastAsia"/>
        </w:rPr>
        <w:t>ad'o mata sannan ta duni gadanga ta yi masa alamar ya samo mata abin rubutu. Shi kad'ai take wa fara'a bayan shi ko kallon arziki ba ta yiwa Abbu da Lauratu.</w:t>
      </w:r>
    </w:p>
    <w:p w:rsidR="00000000" w:rsidRDefault="00DE55CC">
      <w:pPr>
        <w:rPr>
          <w:rFonts w:hint="eastAsia"/>
        </w:rPr>
      </w:pPr>
    </w:p>
    <w:p w:rsidR="00000000" w:rsidRDefault="00DE55CC">
      <w:pPr>
        <w:rPr>
          <w:rFonts w:hint="eastAsia"/>
        </w:rPr>
      </w:pPr>
      <w:r>
        <w:rPr>
          <w:rFonts w:hint="eastAsia"/>
        </w:rPr>
        <w:t>Gadanga ya fita zuwa motarsa, ya samo mata littafi sabo da biro yana jin dad'in yau za su San abi</w:t>
      </w:r>
      <w:r>
        <w:rPr>
          <w:rFonts w:hint="eastAsia"/>
        </w:rPr>
        <w:t>nda yake ranta. Sam ya mance da wannan hanyar ta rubutu.</w:t>
      </w:r>
    </w:p>
    <w:p w:rsidR="00000000" w:rsidRDefault="00DE55CC">
      <w:pPr>
        <w:rPr>
          <w:rFonts w:hint="eastAsia"/>
        </w:rPr>
      </w:pPr>
    </w:p>
    <w:p w:rsidR="00000000" w:rsidRDefault="00DE55CC">
      <w:pPr>
        <w:rPr>
          <w:rFonts w:hint="eastAsia"/>
        </w:rPr>
      </w:pPr>
      <w:r>
        <w:rPr>
          <w:rFonts w:hint="eastAsia"/>
        </w:rPr>
        <w:t>Yana komawa d'akin ya manna mata biro da takardar. Ta amsa sannan ta fara rubutun duk da dai ta fi ganewa Ajami amma haka ta dagura Hausar. Ina Hammad da Hamda? Shine abinda ta rubuta ta mik'awa Gad</w:t>
      </w:r>
      <w:r>
        <w:rPr>
          <w:rFonts w:hint="eastAsia"/>
        </w:rPr>
        <w:t>anga, ya yi tsai da ransa saboda bai San abinda zai ce mata ba, shi kansa bai ji dad'in hukuncin da Yayan nasu ya zartar be. Sai da ta sake tab'o shi ta tsatstsareshi da ido sannan ya saki ajiyar zuciya a hankali ya ce "Yaya ya kore su." Didi ta mai da kal</w:t>
      </w:r>
      <w:r>
        <w:rPr>
          <w:rFonts w:hint="eastAsia"/>
        </w:rPr>
        <w:t>lonta kan Abbu kafin ta mik'awa Gadanga hannu ya bata takardar da rubuta kalmomi guda uku ta mik'a masa "Ka yi gaggawar dawo da su, kafin na wa ran ya b'aci." Daga haka ta mik'awa Gadanga takardar ta mayar da kanta Ta kwanta zuciyarta ce ta ke suya Idan ta</w:t>
      </w:r>
      <w:r>
        <w:rPr>
          <w:rFonts w:hint="eastAsia"/>
        </w:rPr>
        <w:t xml:space="preserve"> tuna da lamarin.</w:t>
      </w:r>
    </w:p>
    <w:p w:rsidR="00000000" w:rsidRDefault="00DE55CC">
      <w:pPr>
        <w:rPr>
          <w:rFonts w:hint="eastAsia"/>
        </w:rPr>
      </w:pPr>
    </w:p>
    <w:p w:rsidR="00000000" w:rsidRDefault="00DE55CC">
      <w:pPr>
        <w:rPr>
          <w:rFonts w:hint="eastAsia"/>
        </w:rPr>
      </w:pPr>
      <w:r>
        <w:rPr>
          <w:rFonts w:hint="eastAsia"/>
        </w:rPr>
        <w:t>Abbu kam Shiru yayi fuskarsa a d'aure saboda umarnin Didin ya zo masa a bazata. Sam ba ya jin zai iya yafewa Hammad wannan gungumemen laifin, ita kuma yarinyar da zarar ya cigaba da ganinta tsanarta ce zata dinga hauhawa a zuciyarsa. Sai</w:t>
      </w:r>
      <w:r>
        <w:rPr>
          <w:rFonts w:hint="eastAsia"/>
        </w:rPr>
        <w:t xml:space="preserve"> dai ya san sarai ba shi da ja akan umarnin Didi musamman da ya lura ko son had'a ido da shi bata yi.</w:t>
      </w:r>
    </w:p>
    <w:p w:rsidR="00000000" w:rsidRDefault="00DE55CC">
      <w:pPr>
        <w:rPr>
          <w:rFonts w:hint="eastAsia"/>
        </w:rPr>
      </w:pPr>
    </w:p>
    <w:p w:rsidR="00000000" w:rsidRDefault="00DE55CC">
      <w:pPr>
        <w:rPr>
          <w:rFonts w:hint="eastAsia"/>
        </w:rPr>
      </w:pPr>
      <w:r>
        <w:rPr>
          <w:rFonts w:hint="eastAsia"/>
        </w:rPr>
        <w:t>Ammi kuwa dama ba zuwa take ba, sabida tasirin idanun Didin a kanta yarda take k'in kula ta da banzan kallon da take mata dalilin kenan da yasa ta bi sha</w:t>
      </w:r>
      <w:r>
        <w:rPr>
          <w:rFonts w:hint="eastAsia"/>
        </w:rPr>
        <w:t xml:space="preserve">warar Kady aka kai Didin wajen malami </w:t>
      </w:r>
      <w:r>
        <w:rPr>
          <w:rFonts w:hint="eastAsia"/>
        </w:rPr>
        <w:lastRenderedPageBreak/>
        <w:t xml:space="preserve">ya d'aure mata baki, la'akari da duban da take mata ta san zata iya tona mata asiri. Shi yasa a daren ranar ta nemi shawarar Kady ita kuma ta bata shawarar a mannewa Didin baki, ba sai tana magana ba balle ta k'aryata </w:t>
      </w:r>
      <w:r>
        <w:rPr>
          <w:rFonts w:hint="eastAsia"/>
        </w:rPr>
        <w:t>Ta. Shi yasa Ammin take shan shatafinta ko bakomai ta cusawa Sadiya bak'in ciki goma da ashirin, dama ta tsaya mata a rai bata son ganinta burinta bak'in cikin Abin nan ya kashe su ita da Didin idan yaso ta mallaki gida ba wanda zai saka mata ido.</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Budiri</w:t>
      </w:r>
      <w:r>
        <w:rPr>
          <w:rFonts w:hint="eastAsia"/>
        </w:rPr>
        <w:t>nta take sosai, musamman na shirye-shiryen auren y'ay'anta Najma da Nasma, ba ta damu sam da halin da ahalin d'an borno suke ciki ba, cafkar naira take a wajen angwayen son ranta irin surikan da take so kenan, y'ay'anta su samu mazaje na kece raini ba ta d</w:t>
      </w:r>
      <w:r>
        <w:rPr>
          <w:rFonts w:hint="eastAsia"/>
        </w:rPr>
        <w:t>amu da wa za su aura ba? Menene halayyarsa? Burinta kawai su samu Hamshak'an masu kud'i wanda suka ci suka tada kai ba matasan masu kud'i ba, shi yasa ba ta kyashin fitar da ko nawa ne akan y'ay'anta don tabbas ta san kwalliya zata biya kud'in sabulu.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Tsawon mintuna Ashirin yana zaune cikin motar yana jiran Hakimar tasa Nanna kenan, bai d'auka har a lokacin fushin take da shi ba da bai wahalar da kansa ya zo ba, da sai ya turo mata text ya ce mata jibi za su tafi. Dama yazo ne su fahimci juna ita</w:t>
      </w:r>
      <w:r>
        <w:rPr>
          <w:rFonts w:hint="eastAsia"/>
        </w:rPr>
        <w:t xml:space="preserve"> kuma ta zauna ta na b'ata masa lokaci. A d'abiarsa shi mutum ne da ba ya son rainin hankalin y'a mace sam ba ya jura. Wa la Allah ko don ya taso da taurin zuciya tunda abin ya faru ya dainewa mata uzuri a rayuwarsa. Gani yake duk halinsu d'aya, shi yasa k</w:t>
      </w:r>
      <w:r>
        <w:rPr>
          <w:rFonts w:hint="eastAsia"/>
        </w:rPr>
        <w:t>o da aka ba shi zab'in aure ya ce su zab'a masa ko ma wacece ba shi da lokacin soyayya da y'a mace, shi yasa Sam fushin Nanna ba ya tasiri Akan sa. Sau tari da kanta zata yi fushin da kanta kuma zata sharewa kanta hawaye ta sauko ta zo tana neman sulhu a w</w:t>
      </w:r>
      <w:r>
        <w:rPr>
          <w:rFonts w:hint="eastAsia"/>
        </w:rPr>
        <w:t xml:space="preserve">ajensa. Duka mata kud'in goro yake musu bai tab'a kallon mace ya ji yana sonta ko ya furta mata ba. duk da karakaina da matan suke a kansa da nuna masa soyayya baya jin komai a ransa game da su, shi yasa a yanzun yake mamakin kansa da har ya shiga hurumin </w:t>
      </w:r>
      <w:r>
        <w:rPr>
          <w:rFonts w:hint="eastAsia"/>
        </w:rPr>
        <w:t>Hamda yake tausaya mata, bai San dalili ba, ko don kasancewarta.... tsam ya yi da ransa yana cije leb'e kafin ya sauke ganinsa akan Nanna da take taku tamkar wahainiya duk don ta ja ra'ayinsa, Sai dai ta makaro don sau tari ko a b'angaren mu'amalar aure Na</w:t>
      </w:r>
      <w:r>
        <w:rPr>
          <w:rFonts w:hint="eastAsia"/>
        </w:rPr>
        <w:t>nnan ce dai take kawo kanta gareshi ba dai shi ya nemeta ba. Ya lumshe ido bayan ya ja hucin ajiyar zuciya sannan ya danna button motar ta yi unlocking kanta, hakan ya Bawa Nanna damar shiga gaban motar, bayan ta sake d'aure fuskarta tamau,</w:t>
      </w:r>
    </w:p>
    <w:p w:rsidR="00000000" w:rsidRDefault="00DE55CC">
      <w:pPr>
        <w:rPr>
          <w:rFonts w:hint="eastAsia"/>
        </w:rPr>
      </w:pPr>
      <w:r>
        <w:rPr>
          <w:rFonts w:hint="eastAsia"/>
        </w:rPr>
        <w:t>Duk da gargad'i</w:t>
      </w:r>
      <w:r>
        <w:rPr>
          <w:rFonts w:hint="eastAsia"/>
        </w:rPr>
        <w:t>n da Dida ta yi mata bata ji ba, burinta ta samu ta lallashe shi ya janye tafiyar da waccan bak'ar yarinyar da haka kawai ta ji ta tsaneta.</w:t>
      </w:r>
    </w:p>
    <w:p w:rsidR="00000000" w:rsidRDefault="00DE55CC">
      <w:pPr>
        <w:rPr>
          <w:rFonts w:hint="eastAsia"/>
        </w:rPr>
      </w:pPr>
    </w:p>
    <w:p w:rsidR="00000000" w:rsidRDefault="00DE55CC">
      <w:pPr>
        <w:rPr>
          <w:rFonts w:hint="eastAsia"/>
        </w:rPr>
      </w:pPr>
      <w:r>
        <w:rPr>
          <w:rFonts w:hint="eastAsia"/>
        </w:rPr>
        <w:t>Murya a shak'e ya ce "Gaisuwar ma sai na rok'a?" Ta kuwa daddage ta cono baki kamar yarda k'ananun yara suke shi sa</w:t>
      </w:r>
      <w:r>
        <w:rPr>
          <w:rFonts w:hint="eastAsia"/>
        </w:rPr>
        <w:t>i abin ma ya bashi dariya, amma ya gintse yana sake lalubo k'wayar idanunta ya ce "Me Yasa ba kya son zaman lafiya ne Nanna? Yarinyar nan fa ba ta da wani gata sai nawa idan na barta anan ina ki ke so ta jefa rayuwarta?" "Dida ta ce zata rik'eta." Kai tsay</w:t>
      </w:r>
      <w:r>
        <w:rPr>
          <w:rFonts w:hint="eastAsia"/>
        </w:rPr>
        <w:t>e ta ba shi amsa. Shi kuwa yana murmushi ya shafi gefen kumatunsa ya ce "Akan me Dida zata rik'eta alhali nine mahaifinta kuma ina raye?" Wani abu ya tokare k'irjin Nanna ta d'ago a fisge tana kallonsa "Da gaske kenan ka amsa kai ne ka yi cikin nata? Innal</w:t>
      </w:r>
      <w:r>
        <w:rPr>
          <w:rFonts w:hint="eastAsia"/>
        </w:rPr>
        <w:t xml:space="preserve">illahi wa inna ilaihirrajiuna. Don </w:t>
      </w:r>
      <w:r>
        <w:rPr>
          <w:rFonts w:hint="eastAsia"/>
        </w:rPr>
        <w:lastRenderedPageBreak/>
        <w:t>Allah to ya aka yi ka aikata wannan d'anyen Ai kin?" Still yana murmushin ya ce "A yarda labari ya bayyana kansa ance giya na sha ina cikin maye na kusanci uwarta...</w:t>
      </w:r>
    </w:p>
    <w:p w:rsidR="00000000" w:rsidRDefault="00DE55CC">
      <w:pPr>
        <w:rPr>
          <w:rFonts w:hint="eastAsia"/>
        </w:rPr>
      </w:pPr>
      <w:r>
        <w:rPr>
          <w:rFonts w:hint="eastAsia"/>
        </w:rPr>
        <w:t xml:space="preserve">Ya ja wani numfashi ya fesar da iskar bakinsa "Any way </w:t>
      </w:r>
      <w:r>
        <w:rPr>
          <w:rFonts w:hint="eastAsia"/>
        </w:rPr>
        <w:t>ba wannan ya kawo ni ba, ki zama ready jibi za mu wuce Birmingham kuma ki saka wa zuciyarki  hak'urin Zama da ita don ta riga ta zama wani sashe na family na. Amma fa idan kina son zaman lafiya da ni." Shiru tayi tama rasa abin cewa kafin ta saki wani mala</w:t>
      </w:r>
      <w:r>
        <w:rPr>
          <w:rFonts w:hint="eastAsia"/>
        </w:rPr>
        <w:t>lacin murmushi ta girgiza kai "Idan kuma bana son zaman lafiya da kai fa?" "Ki wulak'antata" Direct ya bata amsa ba tare da ya ko kalleta ba. Nanna ta girgiza kai kawai tare da bud'e motar ta fice don tabbas idan ta cigaba da zama zata iya rusa masa kuka i</w:t>
      </w:r>
      <w:r>
        <w:rPr>
          <w:rFonts w:hint="eastAsia"/>
        </w:rPr>
        <w:t>ta kuwa sam bata son ya ga karyewar zuciyarta. Ya je yayi ta tafiya da ita amma wallahi ita kanta yarinyar sai ta gudu da k'afafunta saboda izayar da zata dinga mata. Sam bata so yiwa y'ay'anta y'an uba ba Na halak ma balle wannan da ta zo ta haramtacciyar</w:t>
      </w:r>
      <w:r>
        <w:rPr>
          <w:rFonts w:hint="eastAsia"/>
        </w:rPr>
        <w:t xml:space="preserve"> hanya.</w:t>
      </w:r>
    </w:p>
    <w:p w:rsidR="00000000" w:rsidRDefault="00DE55CC">
      <w:pPr>
        <w:rPr>
          <w:rFonts w:hint="eastAsia"/>
        </w:rPr>
      </w:pPr>
    </w:p>
    <w:p w:rsidR="00000000" w:rsidRDefault="00DE55CC">
      <w:pPr>
        <w:rPr>
          <w:rFonts w:hint="eastAsia"/>
        </w:rPr>
      </w:pPr>
      <w:r>
        <w:rPr>
          <w:rFonts w:hint="eastAsia"/>
        </w:rPr>
        <w:t>Tana fita yana jan motarsa da mugun speed don kada ma ta saka ran zai bi ta ya lallasheta. Nanna ta ja sillan k'afafunta ta shige gida ita da kanta ta san bata da wani muhimmanci a wajensa, bai damu da ita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w:t>
      </w:r>
    </w:p>
    <w:p w:rsidR="00000000" w:rsidRDefault="00DE55CC">
      <w:pPr>
        <w:rPr>
          <w:rFonts w:hint="eastAsia"/>
        </w:rPr>
      </w:pPr>
    </w:p>
    <w:p w:rsidR="00000000" w:rsidRDefault="00DE55CC">
      <w:pPr>
        <w:rPr>
          <w:rFonts w:hint="eastAsia"/>
        </w:rPr>
      </w:pPr>
      <w:r>
        <w:rPr>
          <w:rFonts w:hint="eastAsia"/>
        </w:rPr>
        <w:t>Bai isa gidan b</w:t>
      </w:r>
      <w:r>
        <w:rPr>
          <w:rFonts w:hint="eastAsia"/>
        </w:rPr>
        <w:t>a sai da ya tsaya a wani mall ya siya mata kayan sawa don wanda tazo da su kala uku ne kacal kuma duk ta sakesu kullum wankewa ta ke ta Mayar, har underwears da kayan makeup duk Sai da ya siya mata.</w:t>
      </w:r>
    </w:p>
    <w:p w:rsidR="00000000" w:rsidRDefault="00DE55CC">
      <w:pPr>
        <w:rPr>
          <w:rFonts w:hint="eastAsia"/>
        </w:rPr>
      </w:pPr>
      <w:r>
        <w:rPr>
          <w:rFonts w:hint="eastAsia"/>
        </w:rPr>
        <w:t>Sannan ya samu wani trolley na zuba kaya mai kyau ya siya</w:t>
      </w:r>
      <w:r>
        <w:rPr>
          <w:rFonts w:hint="eastAsia"/>
        </w:rPr>
        <w:t xml:space="preserve"> mata har da hand bag da shoes da turaruka, kaya dai fal masha Allah kamar me.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Tana rakub'e zaune kan kujerar parlourn tayi shiru hannayenta zube a kuncinta. Ta ji murd'a k'ofarsa sam bata firgita ba don ta San shine illa iyaka gyara zamanta da tayi had'</w:t>
      </w:r>
      <w:r>
        <w:rPr>
          <w:rFonts w:hint="eastAsia"/>
        </w:rPr>
        <w:t xml:space="preserve">e da saurin goge hawayen fuskarta, don bata mance gargad'insa na yau da safe ba. Ajiye kayan ya yi a tsakiyar parlourn yana amsa sannu da zuwan da take masa. </w:t>
      </w:r>
    </w:p>
    <w:p w:rsidR="00000000" w:rsidRDefault="00DE55CC">
      <w:pPr>
        <w:rPr>
          <w:rFonts w:hint="eastAsia"/>
        </w:rPr>
      </w:pPr>
    </w:p>
    <w:p w:rsidR="00000000" w:rsidRDefault="00DE55CC">
      <w:pPr>
        <w:rPr>
          <w:rFonts w:hint="eastAsia"/>
        </w:rPr>
      </w:pPr>
      <w:r>
        <w:rPr>
          <w:rFonts w:hint="eastAsia"/>
        </w:rPr>
        <w:t>Direct d'aki ya wuce inda ya ke kwana kafin ya fito fes da shi cikin jallabiya mai gajeren hannu</w:t>
      </w:r>
      <w:r>
        <w:rPr>
          <w:rFonts w:hint="eastAsia"/>
        </w:rPr>
        <w:t xml:space="preserve"> sai zabga k'amshin turaren HuGO BOSS Yake.</w:t>
      </w:r>
    </w:p>
    <w:p w:rsidR="00000000" w:rsidRDefault="00DE55CC">
      <w:pPr>
        <w:rPr>
          <w:rFonts w:hint="eastAsia"/>
        </w:rPr>
      </w:pPr>
    </w:p>
    <w:p w:rsidR="00000000" w:rsidRDefault="00DE55CC">
      <w:pPr>
        <w:rPr>
          <w:rFonts w:hint="eastAsia"/>
        </w:rPr>
      </w:pPr>
      <w:r>
        <w:rPr>
          <w:rFonts w:hint="eastAsia"/>
        </w:rPr>
        <w:t>Kayan ya duba kafin ya ce "Kika kasa bud'ewa ki ga ko menene?" "Wannan ne a gabanka" ta samu kanta da furtawa a zuciyarta. "Na samu wancan saurayin naki ba yarda ban yi da shi ba ya amince ayi Aurenku ya tabbata</w:t>
      </w:r>
      <w:r>
        <w:rPr>
          <w:rFonts w:hint="eastAsia"/>
        </w:rPr>
        <w:t>r min bai shirya ba, har ce masa na yi sadaki kawai zai bayar amma ya k'i. Don haka ki k'addara a ranki dama ba mijinki bane. Na yanke shawarar da zarar mun je can idan kin kafe auren kike so akwai abokina Jamal mazaunin can sai na ba shi aurenki." Idanu t</w:t>
      </w:r>
      <w:r>
        <w:rPr>
          <w:rFonts w:hint="eastAsia"/>
        </w:rPr>
        <w:t>a zuba masa kafin ta d'auke kai murya a sark'e ta ce "Ni ban ce aure nake so ba, na yi karatun Kawai." Dole ki yi aure don idan ba aure kika yi ba Nanna ba zata barki ki zauna lafiya a gidanta ba. Ki Zama ready kuma jibi zamu wuce umarni ne kuma ba shawara</w:t>
      </w:r>
      <w:r>
        <w:rPr>
          <w:rFonts w:hint="eastAsia"/>
        </w:rPr>
        <w:t xml:space="preserve"> ba. idan kuma kin ga ba zaki bi ni ba, kina da inda ya fini to ki gaya min na baki kud'in mota." Shiru ta yi masa kamar ta ce eeh </w:t>
      </w:r>
      <w:r>
        <w:rPr>
          <w:rFonts w:hint="eastAsia"/>
        </w:rPr>
        <w:lastRenderedPageBreak/>
        <w:t>ba zata bi shi ba, amma da gaske bata da wanda ya fishi tunda an ce shine mahaifinta.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w:t>
      </w:r>
    </w:p>
    <w:p w:rsidR="00000000" w:rsidRDefault="00DE55CC">
      <w:pPr>
        <w:rPr>
          <w:rFonts w:hint="eastAsia"/>
        </w:rPr>
      </w:pPr>
    </w:p>
    <w:p w:rsidR="00000000" w:rsidRDefault="00DE55CC">
      <w:pPr>
        <w:rPr>
          <w:rFonts w:hint="eastAsia"/>
        </w:rPr>
      </w:pPr>
      <w:r>
        <w:rPr>
          <w:rFonts w:hint="eastAsia"/>
        </w:rPr>
        <w:t>Ranar da za su tafi tu</w:t>
      </w:r>
      <w:r>
        <w:rPr>
          <w:rFonts w:hint="eastAsia"/>
        </w:rPr>
        <w:t>n wuri ta shirya tsaf cikin kammalalliyar shiga ta doguwar riga samfurin k'asar egypt. Kalar sea blue mai adon baby pink hakan yasa ta nad'e kanta da mayafin ruwan hoda. Ba k'aramin kyau ta yi ba duk da kasancewarta mai duhun kala hakan bai b'oye zahirin k</w:t>
      </w:r>
      <w:r>
        <w:rPr>
          <w:rFonts w:hint="eastAsia"/>
        </w:rPr>
        <w:t>yan fuskarta ba, dirarren jikinta ya bayyana a cikin rigar. Ta zura tattausan takalmi a k'afarta kalar pink. Ta bi jikinta ta feshe da turaren Almukhalad' bayan ta shafa body mist na kamfanin oud. Sanda ta ji knocking d'insa sannan taja kyakykyawar trolley</w:t>
      </w:r>
      <w:r>
        <w:rPr>
          <w:rFonts w:hint="eastAsia"/>
        </w:rPr>
        <w:t xml:space="preserve"> d'inta.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Tsam yayi da ransa yana k'are mata kallo shi kansa bai lura da yarda ya tsatstsareta da ido ba, har Sai da ya ji muryarta tana cewa "Ya Hammad ina kwana?" Tsaki ya ja kafin ya ce "Lafiya lau, sunan nan ba zai fita daga bakinki ba ko?" Sunkuyar d</w:t>
      </w:r>
      <w:r>
        <w:rPr>
          <w:rFonts w:hint="eastAsia"/>
        </w:rPr>
        <w:t>a kanta kawai ta yi don bata jure wa kallonsa musamman idan ya kafeta da idanunsa. Bai sake magana ba ya juya ya fice janye da tasa trolley d'in, ita ma ta bi bayansa, tana mamakin yarda gabanta ya ke tsananta fad'uwa a duk sanda suke tare ko ta shak'i dad</w:t>
      </w:r>
      <w:r>
        <w:rPr>
          <w:rFonts w:hint="eastAsia"/>
        </w:rPr>
        <w:t>dad'an k'amshin turarensa.</w:t>
      </w:r>
    </w:p>
    <w:p w:rsidR="00000000" w:rsidRDefault="00DE55CC">
      <w:pPr>
        <w:rPr>
          <w:rFonts w:hint="eastAsia"/>
        </w:rPr>
      </w:pPr>
    </w:p>
    <w:p w:rsidR="00000000" w:rsidRDefault="00DE55CC">
      <w:pPr>
        <w:rPr>
          <w:rFonts w:hint="eastAsia"/>
        </w:rPr>
      </w:pPr>
      <w:r>
        <w:rPr>
          <w:rFonts w:hint="eastAsia"/>
        </w:rPr>
        <w:t>A motar ma kasa nutsuwa ta yi, ta shiga danna wayarta tana game, har suka isa k'ofar gidan su Nanna sai sannan ya yi magana bayan ya rage sautin karatun Alk'uranin da yake ji "Ki shiga ki ce su fito, mun kusa makara kada mu yi m</w:t>
      </w:r>
      <w:r>
        <w:rPr>
          <w:rFonts w:hint="eastAsia"/>
        </w:rPr>
        <w:t>issing flight." A diririce ta shiga kallonsa shi kuwa bai sake magana ba illa cigaba da waya da wanda zai karb'i motarsa da ya yi, yana sanar da shi su had'e a airport.</w:t>
      </w:r>
    </w:p>
    <w:p w:rsidR="00000000" w:rsidRDefault="00DE55CC">
      <w:pPr>
        <w:rPr>
          <w:rFonts w:hint="eastAsia"/>
        </w:rPr>
      </w:pPr>
    </w:p>
    <w:p w:rsidR="00000000" w:rsidRDefault="00DE55CC">
      <w:pPr>
        <w:rPr>
          <w:rFonts w:hint="eastAsia"/>
        </w:rPr>
      </w:pPr>
      <w:r>
        <w:rPr>
          <w:rFonts w:hint="eastAsia"/>
        </w:rPr>
        <w:t>Zuciyarta na rawa ta bud'e motar ta fito. Sarai ta san gidan su Nanna don ba wannan ba</w:t>
      </w:r>
      <w:r>
        <w:rPr>
          <w:rFonts w:hint="eastAsia"/>
        </w:rPr>
        <w:t>ne karan ta na farko a zuwa, sun sha zuwa da Didi biki ko suna ko gaisuwar mutuwa.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daga waje ta fara sallama, tsoron Nanna ne fal a ranta, yanayin masifarta yana razanar da ita. Tsaf ta lura Nanna mafad'aciya ce ta gaske. Sab'anin mahaifiyarta Dida d</w:t>
      </w:r>
      <w:r>
        <w:rPr>
          <w:rFonts w:hint="eastAsia"/>
        </w:rPr>
        <w:t>a ta kasance mai sauk'in hali.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Tura k'ofar ya yi dai-dai da fitowar Nanna daga d'aki, fuskarta a cukurkud'e da alama nasihar da Dida ta yi mata ce ta tunzira Mata zuciya ban da abin Nanna ai gaskiya Dida ta gaya mata d'a dai na kowa ne, kuma duk wanda ya</w:t>
      </w:r>
      <w:r>
        <w:rPr>
          <w:rFonts w:hint="eastAsia"/>
        </w:rPr>
        <w:t xml:space="preserve"> haihu ba halin k'warai bane gareshi ya wulak'anta zuri'ar wani, musamman tunda bai tara sani ga Allah ba balle ya san shi ba zai iya jarrabarsa da abinda ya jarrabi wani sashi daga cikin al'umma ba ki yi nazari da kyau Nanna duniya juyi-juyi ce, idan kin </w:t>
      </w:r>
      <w:r>
        <w:rPr>
          <w:rFonts w:hint="eastAsia"/>
        </w:rPr>
        <w:t>rik'e nasihata za ta amfaneki zubar da ita kuwa zai iya zama da na sani a gareki. Ta mik'e ta fito ba tare da amincewa da shawarar mahaifiyar tata ba.</w:t>
      </w:r>
    </w:p>
    <w:p w:rsidR="00000000" w:rsidRDefault="00DE55CC">
      <w:pPr>
        <w:rPr>
          <w:rFonts w:hint="eastAsia"/>
        </w:rPr>
      </w:pPr>
    </w:p>
    <w:p w:rsidR="00000000" w:rsidRDefault="00DE55CC">
      <w:pPr>
        <w:rPr>
          <w:rFonts w:hint="eastAsia"/>
        </w:rPr>
      </w:pPr>
      <w:r>
        <w:rPr>
          <w:rFonts w:hint="eastAsia"/>
        </w:rPr>
        <w:lastRenderedPageBreak/>
        <w:t>Kicib'us d'in da suka yi a bazata yasa zuciyar Kowannensu ta d'auke wuta na tsawon d'akikai, kafin Nanna</w:t>
      </w:r>
      <w:r>
        <w:rPr>
          <w:rFonts w:hint="eastAsia"/>
        </w:rPr>
        <w:t xml:space="preserve"> ta zabga mata harara ta kuma k'i amsa gaisuwar da take ta jera mata muryarta na rawa. Da gudu Kamla ta zo ta rungumeta a fusace Nanna ta janye ta had'e da jan kunnenta da k'arfi "Last warning da zan miki shine ba ke ba y'ay'ana.....Saboda ni y'ay'ana tsar</w:t>
      </w:r>
      <w:r>
        <w:rPr>
          <w:rFonts w:hint="eastAsia"/>
        </w:rPr>
        <w:t>kakkune da aka haifesu da aure ke kuwa kwamacalar da take kan ki kad'ai ta isa a guje ki, bayan kasancewarki shegiya..." wata irin gigitacciyar tsawa Dida ta sakar mata fuskarta d'auke da b'acin rai ta kalli Khairi "Je ki kira mun Babanku a mota yau da kai</w:t>
      </w:r>
      <w:r>
        <w:rPr>
          <w:rFonts w:hint="eastAsia"/>
        </w:rPr>
        <w:t>na zan ba shi umarnin ya saketa tunda ba ta jin maganata.."ALK'ALAMIN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 xml:space="preserve"> 19...</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 xml:space="preserve">Nanna jiki na rawa take kallon Dida da nufin bata hak'uri, sai dai Didan ko kallonta ba tayi ba, saboda </w:t>
      </w:r>
      <w:r>
        <w:rPr>
          <w:rFonts w:hint="eastAsia"/>
        </w:rPr>
        <w:t>ranta ba k'aramin b'aci ya yi ba, Ta rasa wace irin k'wakwalwa ce da Nanna sam albasa ba tayi halin ruwa ba.</w:t>
      </w:r>
    </w:p>
    <w:p w:rsidR="00000000" w:rsidRDefault="00DE55CC">
      <w:pPr>
        <w:rPr>
          <w:rFonts w:hint="eastAsia"/>
        </w:rPr>
      </w:pPr>
    </w:p>
    <w:p w:rsidR="00000000" w:rsidRDefault="00DE55CC">
      <w:pPr>
        <w:rPr>
          <w:rFonts w:hint="eastAsia"/>
        </w:rPr>
      </w:pPr>
      <w:r>
        <w:rPr>
          <w:rFonts w:hint="eastAsia"/>
        </w:rPr>
        <w:t xml:space="preserve">Ko da Khairi ta sanar masa da sauri ya fito daga motar duk zatonsa Nannan wani mugun abu tayi wa Hamda, tabbas yau da ta gane Kurenta. </w:t>
      </w:r>
    </w:p>
    <w:p w:rsidR="00000000" w:rsidRDefault="00DE55CC">
      <w:pPr>
        <w:rPr>
          <w:rFonts w:hint="eastAsia"/>
        </w:rPr>
      </w:pPr>
    </w:p>
    <w:p w:rsidR="00000000" w:rsidRDefault="00DE55CC">
      <w:pPr>
        <w:rPr>
          <w:rFonts w:hint="eastAsia"/>
        </w:rPr>
      </w:pPr>
      <w:r>
        <w:rPr>
          <w:rFonts w:hint="eastAsia"/>
        </w:rPr>
        <w:t xml:space="preserve">Turus ya </w:t>
      </w:r>
      <w:r>
        <w:rPr>
          <w:rFonts w:hint="eastAsia"/>
        </w:rPr>
        <w:t xml:space="preserve">yi a bakin k'ofar falon Didan ganin Hamdan lafiya lau take. Cikin sakin fuska Dida ta ce ya shigo ya zauna. Kamar ba zai shiga ba sai kuma ya daure ya saka kai ya shiga. </w:t>
      </w:r>
    </w:p>
    <w:p w:rsidR="00000000" w:rsidRDefault="00DE55CC">
      <w:pPr>
        <w:rPr>
          <w:rFonts w:hint="eastAsia"/>
        </w:rPr>
      </w:pPr>
    </w:p>
    <w:p w:rsidR="00000000" w:rsidRDefault="00DE55CC">
      <w:pPr>
        <w:rPr>
          <w:rFonts w:hint="eastAsia"/>
        </w:rPr>
      </w:pPr>
      <w:r>
        <w:rPr>
          <w:rFonts w:hint="eastAsia"/>
        </w:rPr>
        <w:t>Bayan amsa gaisuwarsa Dida ta ce "Gata nan Hammad tunda ba taji duk shawarar da na b</w:t>
      </w:r>
      <w:r>
        <w:rPr>
          <w:rFonts w:hint="eastAsia"/>
        </w:rPr>
        <w:t xml:space="preserve">ata game da ta hak'ura ta rik'e yarinyar nan, ka saketa kawai saboda idan ka tafi da ita ba k'aramin tashin hankali zata sakawa zuciyarka ba. D'agowa ya yi idanunsa cikin na Nannan yana mamakin yarda gaba d'aya ta sauya kyawawan d'abiun da ya santa da su. </w:t>
      </w:r>
      <w:r>
        <w:rPr>
          <w:rFonts w:hint="eastAsia"/>
        </w:rPr>
        <w:t>Tsaki kawai ya ja kafin a hankali cikin ladabi ya ce "Ki rabu da ita Dida, kada ma ki sawa zuciyarki b'acin ranta. Da zarar mun je can zan yi solving d'in abin ba dai yarinyar ce bata son gani ba, to muna zuwa zan aurar da ita ta tare a gidanta." Dida ta s</w:t>
      </w:r>
      <w:r>
        <w:rPr>
          <w:rFonts w:hint="eastAsia"/>
        </w:rPr>
        <w:t>aki tsakin takaici "Bata isa ba wallahi, kai da gidanka kana da ikon kawo duk wanda kake son ya zauna tare da kai, sai dai ita ta bar gidan." Agogo ya kalla murya a cunkushe ya ce "Ki yi hak'uri, ya zame mata tilas ma ta gyara,</w:t>
      </w:r>
    </w:p>
    <w:p w:rsidR="00000000" w:rsidRDefault="00DE55CC">
      <w:pPr>
        <w:rPr>
          <w:rFonts w:hint="eastAsia"/>
        </w:rPr>
      </w:pPr>
      <w:r>
        <w:rPr>
          <w:rFonts w:hint="eastAsia"/>
        </w:rPr>
        <w:t xml:space="preserve">Yanzu za mu wuce kada mu yi </w:t>
      </w:r>
      <w:r>
        <w:rPr>
          <w:rFonts w:hint="eastAsia"/>
        </w:rPr>
        <w:t>missing flight." "Shikkenan Hammad Allah ya tsare ya baka ikon sauke nauyin da yake kanka." Har bakin k'ofa ta raka su, tana sake jan kunnen Nanna cikin nasiha da lallashi. Jikinta dai ya yi sanyi a zahiri amma a bad'inance ita kad'ai ta san takaicin da ya</w:t>
      </w:r>
      <w:r>
        <w:rPr>
          <w:rFonts w:hint="eastAsia"/>
        </w:rPr>
        <w:t xml:space="preserve">ke nuk'urk'usarta.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w:t>
      </w:r>
    </w:p>
    <w:p w:rsidR="00000000" w:rsidRDefault="00DE55CC">
      <w:pPr>
        <w:rPr>
          <w:rFonts w:hint="eastAsia"/>
        </w:rPr>
      </w:pPr>
    </w:p>
    <w:p w:rsidR="00000000" w:rsidRDefault="00DE55CC">
      <w:pPr>
        <w:rPr>
          <w:rFonts w:hint="eastAsia"/>
        </w:rPr>
      </w:pPr>
      <w:r>
        <w:rPr>
          <w:rFonts w:hint="eastAsia"/>
        </w:rPr>
        <w:t>A tsorace Hamda take sosai a cikin jirgin, musamman kasancewar wannan shine first flight d'in ta. Duk ta bi ta takure kanta ta kasa sukuni, yana lura da duk wani motsinta shi yasa ya ce Khairi ta koma kusa d</w:t>
      </w:r>
      <w:r>
        <w:rPr>
          <w:rFonts w:hint="eastAsia"/>
        </w:rPr>
        <w:t>a ita. Khairi kuwa ta murje idonta ta koma duk da hararar k'asan ido da Mommynta take zabga mata.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tana tsoro har ta saki jikinta ta zauna ganin tafiyar ba nan kusa bace. Abincin jirgin ne dai sam ta kasa ci saboda aman da take ji, kuma ma yanayin abi</w:t>
      </w:r>
      <w:r>
        <w:rPr>
          <w:rFonts w:hint="eastAsia"/>
        </w:rPr>
        <w:t>cin nasu bai yi mata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Kusan asuba suka sauka a k'asar ta England cikin birnin Birmingham, sam ba tayi tunanin garin da sanyi har haka ba shi yasa bata tanadi rigar sanyi ba, shima kuma bai yi azancin siyo mata rigar sanyin ba. Sosai ta dinga rawar d'</w:t>
      </w:r>
      <w:r>
        <w:rPr>
          <w:rFonts w:hint="eastAsia"/>
        </w:rPr>
        <w:t>ari hak'oranta na kafkaf kamar za su datse harshenta. Samun kansa ya yi kawai da zare jibgegiyar rigar sanyin da take jikinsa ya mik'a mata. Hannu na rawa ta damk'i rigar ta saka. Tana jin nutsuwa na sauka a ranta. Tsaki Nanna ta ja a fili tana mamakin dal</w:t>
      </w:r>
      <w:r>
        <w:rPr>
          <w:rFonts w:hint="eastAsia"/>
        </w:rPr>
        <w:t>ilinsa na kaffa-kaffa da yarinyar har da wani cire rigarsa ya bata, bayan ta san shi da matuk'ar jin sanyi. Bai damu da kallon da take wurga masa ba yayi gaba cikin takunsa na k'asaita.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K'arfe 8:00 daidai suka isa bakin gidan su. Ya saka mukulli ya bud'</w:t>
      </w:r>
      <w:r>
        <w:rPr>
          <w:rFonts w:hint="eastAsia"/>
        </w:rPr>
        <w:t>e y'ar madaidaiciyar k'ofa. Gidan na nan tsaf da shi kasancewar yayi wa mai hidimar gidan waya tun shekaranjiya shi yasa ya gyara gidan tas. Sai zabga k'amshi yake. Ta samu kujera ta rab'e ganin ba wanda ya bi ta kanta. Hannayenta zube a k'uncinta tana mam</w:t>
      </w:r>
      <w:r>
        <w:rPr>
          <w:rFonts w:hint="eastAsia"/>
        </w:rPr>
        <w:t>akin yarda rayuwa take juyin waina da ita. Dubi dai yarda lamarin ubangiji yake ikonsa a kanta ko a mafarki ba ta tab'a zatan zuwa k'asar nan ba, sai ga shi Allah ya kawota. Sai dai rashin sanin irin rayuwar da zata yi ne yake fad'ar mata da gaba daga yana</w:t>
      </w:r>
      <w:r>
        <w:rPr>
          <w:rFonts w:hint="eastAsia"/>
        </w:rPr>
        <w:t xml:space="preserve">yin matar gidan ta fuskanci k'warai ba tayi na'am da zamowarta cikin gidanta ba.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Ita kuwa Khairi suna shiga d'aki Nanna ta saka su a gaba da jan kunne, ko da wasa ku ka shiga sabgar shegiyar y'ar can wallahi sai na ci mutuncinku. Kamla idonta ya kawo ru</w:t>
      </w:r>
      <w:r>
        <w:rPr>
          <w:rFonts w:hint="eastAsia"/>
        </w:rPr>
        <w:t>wa sam bata son Mom take hanata huld'a da Hamda, saboda tana son ta sosai. Hakan yasa dole Khairi ta zauna ba tare da ta kira Hamdan sun shiga d'aki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Har ya watsa ruwa ya kwanta don</w:t>
      </w:r>
    </w:p>
    <w:p w:rsidR="00000000" w:rsidRDefault="00DE55CC">
      <w:pPr>
        <w:rPr>
          <w:rFonts w:hint="eastAsia"/>
        </w:rPr>
      </w:pPr>
      <w:r>
        <w:rPr>
          <w:rFonts w:hint="eastAsia"/>
        </w:rPr>
        <w:t>Ya huta, sai ya tuna da ita ya san bai zama lallai Nanna ta kaita mas</w:t>
      </w:r>
      <w:r>
        <w:rPr>
          <w:rFonts w:hint="eastAsia"/>
        </w:rPr>
        <w:t>auki ba, ba ma wannan ba yana lura da ita a jirgi ba wani abincin kirki ta ci ba. Don haka ya mik'e da sauri ya fita. Hasashensa kuwa ya zama gaskiya don tana rakab'e a kujera ta lula duniyar barci ita kad'ai ce a parlourn kamar mayya, ta takure jikinta da</w:t>
      </w:r>
      <w:r>
        <w:rPr>
          <w:rFonts w:hint="eastAsia"/>
        </w:rPr>
        <w:t xml:space="preserve"> alama sanyi take ji sosai. </w:t>
      </w:r>
    </w:p>
    <w:p w:rsidR="00000000" w:rsidRDefault="00DE55CC">
      <w:pPr>
        <w:rPr>
          <w:rFonts w:hint="eastAsia"/>
        </w:rPr>
      </w:pPr>
    </w:p>
    <w:p w:rsidR="00000000" w:rsidRDefault="00DE55CC">
      <w:pPr>
        <w:rPr>
          <w:rFonts w:hint="eastAsia"/>
        </w:rPr>
      </w:pPr>
      <w:r>
        <w:rPr>
          <w:rFonts w:hint="eastAsia"/>
        </w:rPr>
        <w:t xml:space="preserve">Hannu yasa ya d'an buga bayanta da sauri ta mik'e a d'an firgice idanunta sun yi nauyi saboda barcin da yake cikinsu. "Me yasa baki shiga d'aki ba?" Ta ware idonta kafin ta ce "Ba'a nuna min d'akinba ai." Tsaki ya ja ya mik'e </w:t>
      </w:r>
      <w:r>
        <w:rPr>
          <w:rFonts w:hint="eastAsia"/>
        </w:rPr>
        <w:t>hannunsa jaye da trolley d'inta ya ce "Biyo ni." Murd'a d'akin su Khairi ya yi ga mamakinsa sai ya ji shi a kulle abinda ba a yi kenan rufe d'aki a gidan ko menene dalilin hakan. Ya shiga Knocking k'ofar da d'an k'arfi. Cikin barci Khairi ta farka tana fad</w:t>
      </w:r>
      <w:r>
        <w:rPr>
          <w:rFonts w:hint="eastAsia"/>
        </w:rPr>
        <w:t>'in "Waye?" "Bud'e" ta ji muryar Daddynta, hannu ta sa ta murd'a sai ta ji d'akin is locked sai sannan ta tuna Mommynsu ce ta gark'ame d'akin duk don kada Hamda ta shigo. Murya a tsorace ta ce "Daddy Mom ce ta rufe da key." Da k'arfi ya ce "For What reason</w:t>
      </w:r>
      <w:r>
        <w:rPr>
          <w:rFonts w:hint="eastAsia"/>
        </w:rPr>
        <w:t>?" Jikin Khairi ya soma rawa don sam bata son tashin hankali a rayuwarta ga shi ta ji Daddy kamar ransa ya yi mugun b'aci, ta kasa cewa komai sai zare ido take. Da sauri Hammad ya juya ga Hamda kawai ya sake ce mata biyo ni."</w:t>
      </w:r>
    </w:p>
    <w:p w:rsidR="00000000" w:rsidRDefault="00DE55CC">
      <w:pPr>
        <w:rPr>
          <w:rFonts w:hint="eastAsia"/>
        </w:rPr>
      </w:pPr>
    </w:p>
    <w:p w:rsidR="00000000" w:rsidRDefault="00DE55CC">
      <w:pPr>
        <w:rPr>
          <w:rFonts w:hint="eastAsia"/>
        </w:rPr>
      </w:pPr>
      <w:r>
        <w:rPr>
          <w:rFonts w:hint="eastAsia"/>
        </w:rPr>
        <w:t>Direct d'akinsa ya wuce da it</w:t>
      </w:r>
      <w:r>
        <w:rPr>
          <w:rFonts w:hint="eastAsia"/>
        </w:rPr>
        <w:t>a, dole ne ma ya yi maganin Nanna. Ya bud'e wardrobe ya d'au abinda zai buk'ata ya kalleta "Zauna anan kafin na gyara miki wancan d'akin."  Ta bi d'akin da kallo had'uwa da tsaruwar d'akin kad'ai ya isa ya burgeka balle yarda d'akin ya rik'e turarensa k'am</w:t>
      </w:r>
      <w:r>
        <w:rPr>
          <w:rFonts w:hint="eastAsia"/>
        </w:rPr>
        <w:t xml:space="preserve"> tamkar anan ake had'a samfurin turaren kafin ta yi magana ya fice daga bedroom d'in nasa. Ta bi bayansa da kallo kafin ta sauke wata sassauk'ar ajiyar zuciya. Da zata iya kwanciya za tayi kawai amma ta fi so ta watsa ruwa tukun. Don haka direct ta fad'a h</w:t>
      </w:r>
      <w:r>
        <w:rPr>
          <w:rFonts w:hint="eastAsia"/>
        </w:rPr>
        <w:t>ad'adden toilet d'in nasa.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Shi kuwa yana fita d'akin Nanna ya wuce direct, Fuskarsa a had'e sosai. Ya tura k'ofar ya shiga. Nannan tana zaune gaban dressing mirror ta na shafa mai ta ganshi ya shigo da kaya a hannunsa ya zube kan gado. Sannan ya hau gado</w:t>
      </w:r>
      <w:r>
        <w:rPr>
          <w:rFonts w:hint="eastAsia"/>
        </w:rPr>
        <w:t>n ya yi kwanciyarsa ba tare da yayi mata magana ba. Cikin mamaki take kallonsa "Ban gane ba Yallab'ai, ina naka d'akin?" Ba tare da ya kalleta ba ya ce "Yana wajen Hamda." Da sauri ta mik'e har towel d'inta yana shirin zamewa ta ce "Wani irin abu ne wannan</w:t>
      </w:r>
      <w:r>
        <w:rPr>
          <w:rFonts w:hint="eastAsia"/>
        </w:rPr>
        <w:t xml:space="preserve"> zaka d'au master bedroom ka bata alhali akwai guest room." Ya d'ago yana tsatstsareta da ido da tilas ya sata risnar da nata idon "Na fiki sanin da guest room d'in na bata nawan. Saboda ita ba guest ba ce yarda kike tak'ama da gidan nan itama haka take ta</w:t>
      </w:r>
      <w:r>
        <w:rPr>
          <w:rFonts w:hint="eastAsia"/>
        </w:rPr>
        <w:t xml:space="preserve">k'ama da shi." "Wallahi k'arya ne ni da nake matar gida har ka had'ani da ita?" Murmushi ya saki kawai ya ja filo ya kwanta "zuwa ki fitar da ita daga bedroom d'in nan shine kuskure mafi girma da zaki aikata a rayuwar aurenmu, duk ba ke kika jawo ba da ba </w:t>
      </w:r>
      <w:r>
        <w:rPr>
          <w:rFonts w:hint="eastAsia"/>
        </w:rPr>
        <w:t>ki tilastani zuwa Nigeria ta ya kike tunanin duk wad'annan abubuwan za su faru, don haka duk abinda ya faru ke kika janyo." Daga haka ya lumshe idonsa ya bar ta a tsaye zuciyarta na kissima mata al'amura da dama. Da kyar ta ja sillan k'afafunta ta zira dog</w:t>
      </w:r>
      <w:r>
        <w:rPr>
          <w:rFonts w:hint="eastAsia"/>
        </w:rPr>
        <w:t>uwar riga mara nauyi sannan ita ma ta bi gefensa ta kwanta, kusan zata iya cewa wannan shine karo na farko da ya kwanta a d'akinta, kullum ita take kai kanta wajensa. Tsaki ta ja tana tunanin Hamda kwance can a lumtsumemen gadonsu.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Sun sha barci sosai do</w:t>
      </w:r>
      <w:r>
        <w:rPr>
          <w:rFonts w:hint="eastAsia"/>
        </w:rPr>
        <w:t xml:space="preserve">n sai da yunwa ta fara nuk'urk'usar ko wannensu sannan suka tashi. Hamda ma yunwar ce ta farkar da ita sai dai tana tsoron fita parlourn, ta ci karo da Nanna,  bata san wannan kallon da take jifanta da shi. </w:t>
      </w:r>
    </w:p>
    <w:p w:rsidR="00000000" w:rsidRDefault="00DE55CC">
      <w:pPr>
        <w:rPr>
          <w:rFonts w:hint="eastAsia"/>
        </w:rPr>
      </w:pPr>
    </w:p>
    <w:p w:rsidR="00000000" w:rsidRDefault="00DE55CC">
      <w:pPr>
        <w:rPr>
          <w:rFonts w:hint="eastAsia"/>
        </w:rPr>
      </w:pPr>
      <w:r>
        <w:rPr>
          <w:rFonts w:hint="eastAsia"/>
        </w:rPr>
        <w:t>Da kansa ya mik'e ya fito tunawa da yayi haka t</w:t>
      </w:r>
      <w:r>
        <w:rPr>
          <w:rFonts w:hint="eastAsia"/>
        </w:rPr>
        <w:t xml:space="preserve">a kwanta bata saka komai a cikinta ba, gwara ma </w:t>
      </w:r>
      <w:r>
        <w:rPr>
          <w:rFonts w:hint="eastAsia"/>
        </w:rPr>
        <w:lastRenderedPageBreak/>
        <w:t xml:space="preserve">su sun ci abinci a cikin jirgin. A kitchen ya taradda Khairi da Nanna suna dafa noodles don ita kad'ai ce da su a gidan komai sun fitar da shi kafin su tafi. Ya lek'a tukunyar sannan ya juya ya fice. </w:t>
      </w:r>
    </w:p>
    <w:p w:rsidR="00000000" w:rsidRDefault="00DE55CC">
      <w:pPr>
        <w:rPr>
          <w:rFonts w:hint="eastAsia"/>
        </w:rPr>
      </w:pPr>
      <w:r>
        <w:rPr>
          <w:rFonts w:hint="eastAsia"/>
        </w:rPr>
        <w:t xml:space="preserve">Direct </w:t>
      </w:r>
      <w:r>
        <w:rPr>
          <w:rFonts w:hint="eastAsia"/>
        </w:rPr>
        <w:t>d'akin da take ya nufa har ya murd'a zai shiga sai kuma ya tsaya ya d'an k'wank'wasa. Da sauri Hamda ta zari veil d'in da yake gefenta ta nad'e himulin gashinta da shi. Har yanzu ta k'i amincewa zuciyarta cewa muharraminta ne. Ya tsaya daga bakin k'ofa yan</w:t>
      </w:r>
      <w:r>
        <w:rPr>
          <w:rFonts w:hint="eastAsia"/>
        </w:rPr>
        <w:t xml:space="preserve">a nazarin fuskarta, gaba d'aya yunwa ta riga tasa ta fara fita daga hayyacinta. Ya ja tsaki yana sakin handle d'in k'ofar "Kina jira a zo a baki abiinci ne? Ba zaki zo ki samu abinda zaki ci ba." Da kyar ta mik'e jiri na d'an d'ibarta kad'an ta saka k'afa </w:t>
      </w:r>
      <w:r>
        <w:rPr>
          <w:rFonts w:hint="eastAsia"/>
        </w:rPr>
        <w:t>zata fito daga d'akin sai gani ya yi tayi baya ta fad'i.</w:t>
      </w:r>
    </w:p>
    <w:p w:rsidR="00000000" w:rsidRDefault="00DE55CC">
      <w:pPr>
        <w:rPr>
          <w:rFonts w:hint="eastAsia"/>
        </w:rPr>
      </w:pPr>
      <w:r>
        <w:rPr>
          <w:rFonts w:hint="eastAsia"/>
        </w:rPr>
        <w:t>Da hanzari ya juyo ya d'aga cak yana mamakin wauta irin tata. Fuskarsa a d'aure ya ce "Wai ke wace irin shashashace? Kin san ba zaki iya tafiya ba wa yace ki taso?" Ya zaunar da ita a gefen gadon san</w:t>
      </w:r>
      <w:r>
        <w:rPr>
          <w:rFonts w:hint="eastAsia"/>
        </w:rPr>
        <w:t>nan ya fice. Tea mai madara had'ad'de Nanna ta ga yana had'awa mamaki ya kusa kasheta a tsaye don dai ta san baya shan irin wannan tea d'in zallar black ko green tea yake sha. Ta kuwa tsatstsareshi da ido "Me zaka yi da shi?" Bai kulata ba ya fice da mug d</w:t>
      </w:r>
      <w:r>
        <w:rPr>
          <w:rFonts w:hint="eastAsia"/>
        </w:rPr>
        <w:t xml:space="preserve">'in a hannunsa da sauri ta bi bayansa sai taga ya shige d'akinsa, wani irin tuk'ukin b'acin rai ya shigeta. Da sauri ta juya d'aki tana lalubar wayar aminiyarta da take zaune a garin Uk. </w:t>
      </w:r>
    </w:p>
    <w:p w:rsidR="00000000" w:rsidRDefault="00DE55CC">
      <w:pPr>
        <w:rPr>
          <w:rFonts w:hint="eastAsia"/>
        </w:rPr>
      </w:pPr>
    </w:p>
    <w:p w:rsidR="00000000" w:rsidRDefault="00DE55CC">
      <w:pPr>
        <w:rPr>
          <w:rFonts w:hint="eastAsia"/>
        </w:rPr>
      </w:pPr>
      <w:r>
        <w:rPr>
          <w:rFonts w:hint="eastAsia"/>
        </w:rPr>
        <w:t>A tsaye ya mik'a mata mug d'in hannunta na rawa ta saka hannu ta ka</w:t>
      </w:r>
      <w:r>
        <w:rPr>
          <w:rFonts w:hint="eastAsia"/>
        </w:rPr>
        <w:t>rb'a ta kai bakinta da sauri take zuk'a alamar tana jin yunwa sosai. Juyawa kawai ya zari key d'in motarsa gwara ya je ya samo solution akan Hamda don ya lura zamanta da Nanna ba abu ne mai yiwuwa ba. Shopping zai yi saboda ba su da komai a gidan, zai biya</w:t>
      </w:r>
      <w:r>
        <w:rPr>
          <w:rFonts w:hint="eastAsia"/>
        </w:rPr>
        <w:t xml:space="preserve"> kuma wajen abokinsa Mustafa da suka fara maganar Hamda da shi a waya su yanke shawarar yarda za su b'ullowa Ammi. Da safe kuma yaje makarantar da ya riga ya samar mata admission.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w:t>
      </w:r>
    </w:p>
    <w:p w:rsidR="00000000" w:rsidRDefault="00DE55CC">
      <w:pPr>
        <w:rPr>
          <w:rFonts w:hint="eastAsia"/>
        </w:rPr>
      </w:pPr>
    </w:p>
    <w:p w:rsidR="00000000" w:rsidRDefault="00DE55CC">
      <w:pPr>
        <w:rPr>
          <w:rFonts w:hint="eastAsia"/>
        </w:rPr>
      </w:pPr>
      <w:r>
        <w:rPr>
          <w:rFonts w:hint="eastAsia"/>
        </w:rPr>
        <w:t>Cikin dare Gwaggo Asma'u jirginsu ya sauka daga k'asar Dubai</w:t>
      </w:r>
      <w:r>
        <w:rPr>
          <w:rFonts w:hint="eastAsia"/>
        </w:rPr>
        <w:t xml:space="preserve">. Duk da gajiyar da tayi amma a daren ranar ta matsantawa mijinta Sheikh Abdallah akan sai sunje sun ga jikin Didi. </w:t>
      </w:r>
    </w:p>
    <w:p w:rsidR="00000000" w:rsidRDefault="00DE55CC">
      <w:pPr>
        <w:rPr>
          <w:rFonts w:hint="eastAsia"/>
        </w:rPr>
      </w:pPr>
    </w:p>
    <w:p w:rsidR="00000000" w:rsidRDefault="00DE55CC">
      <w:pPr>
        <w:rPr>
          <w:rFonts w:hint="eastAsia"/>
        </w:rPr>
      </w:pPr>
      <w:r>
        <w:rPr>
          <w:rFonts w:hint="eastAsia"/>
        </w:rPr>
        <w:t>Ba kowa a wajenta sai Sadiya da Lauratu. Da murna suka tareta bayan an gaggaisa Sheikh Abdallah ya tambayi yanayin ciwon nata. Don ya ga D</w:t>
      </w:r>
      <w:r>
        <w:rPr>
          <w:rFonts w:hint="eastAsia"/>
        </w:rPr>
        <w:t>idin bata magana sai dai kallo da ido. Sai da suka bashi labarin kaf abinda yake faruwa sannan suka ga ya saki murmushi kasancewarsa masani akan cutittuka na shafar jinnu ya tabbatar musu ciwon Didin bana asibiti bane da safe a neman mata sallama shi zai s</w:t>
      </w:r>
      <w:r>
        <w:rPr>
          <w:rFonts w:hint="eastAsia"/>
        </w:rPr>
        <w:t>ake dubata. Daga haka ya yi musu sallama ya tafi ya bar matarsa a wajen. Suka cigaba da jajanta lamarin. Asma'un ce ta ja ajiyar zuciya kafin ta ce "Amma Sakina an yi y'ar banza, su kuma su Yaya fisabilillahi ya aka yi suka yarda da wannan tatsuniyar da ta</w:t>
      </w:r>
      <w:r>
        <w:rPr>
          <w:rFonts w:hint="eastAsia"/>
        </w:rPr>
        <w:t xml:space="preserve"> shirga. Duk ma ba wannan ba yanzu ina Hammad da yarinyar me yasa ba'a gwada k'wayoyin halittarsu ba a tabbatar shin y'ar da gaske tasa ce ko sharrinta ne." Mahmah ta ja mayafi ta goge hawayen fuskarta kasa magana ta yi sai Lauratu ce tace "Ai zancen da na</w:t>
      </w:r>
      <w:r>
        <w:rPr>
          <w:rFonts w:hint="eastAsia"/>
        </w:rPr>
        <w:t>ke miki Hammad ya tafi da y'ar Birmingham bayan da Yaya ya koresu."</w:t>
      </w:r>
    </w:p>
    <w:p w:rsidR="00000000" w:rsidRDefault="00DE55CC">
      <w:pPr>
        <w:rPr>
          <w:rFonts w:hint="eastAsia"/>
        </w:rPr>
      </w:pPr>
      <w:r>
        <w:rPr>
          <w:rFonts w:hint="eastAsia"/>
        </w:rPr>
        <w:t xml:space="preserve">Rik'e kai kawai Asma'u tayi kafin ta ce "Kash Na so Na zo na sameshi amma bakomai idan ta san </w:t>
      </w:r>
      <w:r>
        <w:rPr>
          <w:rFonts w:hint="eastAsia"/>
        </w:rPr>
        <w:lastRenderedPageBreak/>
        <w:t>wata ai ba ta san wata ba da kaina zan nemo gaskiyar lamarin."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bayan da ya kawo mata a</w:t>
      </w:r>
      <w:r>
        <w:rPr>
          <w:rFonts w:hint="eastAsia"/>
        </w:rPr>
        <w:t>binci da kansa cikin d'aki bai sake waiwayarta ba har safiyar Ranar.</w:t>
      </w:r>
    </w:p>
    <w:p w:rsidR="00000000" w:rsidRDefault="00DE55CC">
      <w:pPr>
        <w:rPr>
          <w:rFonts w:hint="eastAsia"/>
        </w:rPr>
      </w:pPr>
    </w:p>
    <w:p w:rsidR="00000000" w:rsidRDefault="00DE55CC">
      <w:pPr>
        <w:rPr>
          <w:rFonts w:hint="eastAsia"/>
        </w:rPr>
      </w:pPr>
      <w:r>
        <w:rPr>
          <w:rFonts w:hint="eastAsia"/>
        </w:rPr>
        <w:t>Ya shigo fes da shi cikin shigar bak'ar Rigar Hilfiger da brown trouser. Sai jibegegiyar rigar sanyi bak'a a jikinsa  kansa kuma sanye da bak'ar hular sanyi da ta rufe masa har kunnensa.</w:t>
      </w:r>
      <w:r>
        <w:rPr>
          <w:rFonts w:hint="eastAsia"/>
        </w:rPr>
        <w:t xml:space="preserve"> Yana shiga tana share hawayen da yake sauko mata. Ya san kukan me take kukan maganganun da Nanna ta dasa mata take, yana jin su. Sharewa ya yi kamar bai gani ba "Mik'e mu je makarantar da za ki fara zuwa." Ta mik'e cikin sanyin jiki suka fice daga gidan.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Sai da suka isa harabar makarantar Aston University da ke Birmingham cikin wata irin murya ya ce "Saura ki shiga kina wannan sussunne kan, kuma kin iya turanci ko?" Sunkuyar da kanta kawai tayi tana jin takaicin maganarsa. Ya fice daga motar ita kuma ta </w:t>
      </w:r>
      <w:r>
        <w:rPr>
          <w:rFonts w:hint="eastAsia"/>
        </w:rPr>
        <w:t>bi bayansa.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hanyarsu ta dawo ya kalleta yana reverse da mota zai shiga layinsu ya ce "Zamanku da Nanna ba zai yiwu ba, don haka na yanke shawarar aurawa Amini na ke.... kin amince?" Da sauri ta d'ago tana kallonsa kafin ta ce wani abu yace "Shine abind</w:t>
      </w:r>
      <w:r>
        <w:rPr>
          <w:rFonts w:hint="eastAsia"/>
        </w:rPr>
        <w:t>a yafi kamatarki a halin yanzu."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Jikar Nashe </w:t>
      </w:r>
      <w:r>
        <w:rPr>
          <w:rFonts w:hint="eastAsia"/>
        </w:rPr>
        <w:t>✍</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(Ga mai son complete akwai shi a k</w:t>
      </w:r>
      <w:r>
        <w:rPr>
          <w:rFonts w:hint="eastAsia"/>
        </w:rPr>
        <w:t>’</w:t>
      </w:r>
      <w:r>
        <w:rPr>
          <w:rFonts w:hint="eastAsia"/>
        </w:rPr>
        <w:t>asa akan ku</w:t>
      </w:r>
      <w:r>
        <w:rPr>
          <w:rFonts w:hint="eastAsia"/>
        </w:rPr>
        <w:t>’</w:t>
      </w:r>
      <w:r>
        <w:rPr>
          <w:rFonts w:hint="eastAsia"/>
        </w:rPr>
        <w:t>di Naira 500 kacal.)</w:t>
      </w:r>
    </w:p>
    <w:p w:rsidR="00000000" w:rsidRDefault="00DE55CC">
      <w:pPr>
        <w:rPr>
          <w:rFonts w:hint="eastAsia"/>
        </w:rPr>
      </w:pPr>
    </w:p>
    <w:p w:rsidR="00000000" w:rsidRDefault="00DE55CC">
      <w:pPr>
        <w:rPr>
          <w:rFonts w:hint="eastAsia"/>
        </w:rPr>
      </w:pPr>
      <w:r>
        <w:rPr>
          <w:rFonts w:hint="eastAsia"/>
        </w:rPr>
        <w:t>20.  _____________________</w:t>
      </w:r>
    </w:p>
    <w:p w:rsidR="00000000" w:rsidRDefault="00DE55CC">
      <w:pPr>
        <w:rPr>
          <w:rFonts w:hint="eastAsia"/>
        </w:rPr>
      </w:pPr>
    </w:p>
    <w:p w:rsidR="00000000" w:rsidRDefault="00DE55CC">
      <w:pPr>
        <w:rPr>
          <w:rFonts w:hint="eastAsia"/>
        </w:rPr>
      </w:pPr>
      <w:r>
        <w:rPr>
          <w:rFonts w:hint="eastAsia"/>
        </w:rPr>
        <w:t>Kallonsa kawai take tana mamak</w:t>
      </w:r>
      <w:r>
        <w:rPr>
          <w:rFonts w:hint="eastAsia"/>
        </w:rPr>
        <w:t xml:space="preserve">in furucinsa, shin da gaske auren zai yi mata, me yasa ya taho da ita k'asar da bata san kowa ba alhali ya san matarsa ba zata iya rik'eta ba? Aure dama an tab'a aure haka ba tare da matar ta san mijin ba, ko kuwa don k'addara ta hau kanta sai a samu koma </w:t>
      </w:r>
      <w:r>
        <w:rPr>
          <w:rFonts w:hint="eastAsia"/>
        </w:rPr>
        <w:t xml:space="preserve">waye a lik'a mata shi a matsayin miji? Shikkenan ita bata da damar soyayya kenan? Ta ina mijin zai ga k'imarta da mutuncinta. Hannu tasa ta share hawayen da ya kwaranyo kan fuskarta da gaske </w:t>
      </w:r>
      <w:r>
        <w:rPr>
          <w:rFonts w:hint="eastAsia"/>
        </w:rPr>
        <w:lastRenderedPageBreak/>
        <w:t>lamarin ya yi mata zafi k'warai da gaske. Shikkenan duk mafarkint</w:t>
      </w:r>
      <w:r>
        <w:rPr>
          <w:rFonts w:hint="eastAsia"/>
        </w:rPr>
        <w:t xml:space="preserve">a na tsalelen mijin da take so ta aura ya bi iska, ko zunnuraini da ta amince zata aureshi ne kawai ba don ya zama irin mijin da take so ba. Irin mijin da take so sirri ne a zuciyarta da kuma tunaninsa take kwana a koda yaushe. </w:t>
      </w:r>
    </w:p>
    <w:p w:rsidR="00000000" w:rsidRDefault="00DE55CC">
      <w:pPr>
        <w:rPr>
          <w:rFonts w:hint="eastAsia"/>
        </w:rPr>
      </w:pPr>
    </w:p>
    <w:p w:rsidR="00000000" w:rsidRDefault="00DE55CC">
      <w:pPr>
        <w:rPr>
          <w:rFonts w:hint="eastAsia"/>
        </w:rPr>
      </w:pPr>
      <w:r>
        <w:rPr>
          <w:rFonts w:hint="eastAsia"/>
        </w:rPr>
        <w:t>A fili ya ja tsaki "Idan b</w:t>
      </w:r>
      <w:r>
        <w:rPr>
          <w:rFonts w:hint="eastAsia"/>
        </w:rPr>
        <w:t>a kya son auren ba sai ki fad'a ba me ye na zama kina min kuka. Kin san da yaya ya amince zai aureki ma tukun?"  Ya fad'a daidai yana parking a k'ofar gidansa "Aurenki shine abinda yafi alheri a yanzu a rayuwarki, ko bakomai za kiyi karatunki cikin nutsuwa</w:t>
      </w:r>
      <w:r>
        <w:rPr>
          <w:rFonts w:hint="eastAsia"/>
        </w:rPr>
        <w:t xml:space="preserve">, don haka ki share wannan hawayen idan kin amince gobe zai zo ku ga juna zai kuma kawo miki sadakinki da duk wani abu da za ki buk'ata, Nan da kwana biyar za muje masallaci da su a d'aura miki aure ki tare a gidan sa." Tana shashshek'a ta share hawayenta </w:t>
      </w:r>
      <w:r>
        <w:rPr>
          <w:rFonts w:hint="eastAsia"/>
        </w:rPr>
        <w:t>had'e da d'aga kanta cikin wata irin murya ta ce "Shikkenan bakomai Allah yasa haka ne yafi alheri a gareni" idanunsa cikin nata ya ce "Haka ne ma insha Allah, kina da suffa da halayen da za ki saka namiji ya so ki ko bai shirya ba, don haka ki k'addara za</w:t>
      </w:r>
      <w:r>
        <w:rPr>
          <w:rFonts w:hint="eastAsia"/>
        </w:rPr>
        <w:t xml:space="preserve"> ki zama star a zuciyar abokina." Yatsun hannunta kawai take wasa da shi kafin ya mik'a mata jakarta ya ce "Mu je gida." Ta fita daga motar jikinta a salub'e haka kawai kuma gabanta yake dukan Tara-tara. Tana mamakin yarda lamarin auren nata ya zo kamar au</w:t>
      </w:r>
      <w:r>
        <w:rPr>
          <w:rFonts w:hint="eastAsia"/>
        </w:rPr>
        <w:t xml:space="preserve">ren y'ar tsana. </w:t>
      </w:r>
    </w:p>
    <w:p w:rsidR="00000000" w:rsidRDefault="00DE55CC">
      <w:pPr>
        <w:rPr>
          <w:rFonts w:hint="eastAsia"/>
        </w:rPr>
      </w:pPr>
    </w:p>
    <w:p w:rsidR="00000000" w:rsidRDefault="00DE55CC">
      <w:pPr>
        <w:rPr>
          <w:rFonts w:hint="eastAsia"/>
        </w:rPr>
      </w:pPr>
      <w:r>
        <w:rPr>
          <w:rFonts w:hint="eastAsia"/>
        </w:rPr>
        <w:t>A parlour Nanna take zaune cikin hamshak'iyar shiga, fuskarta sam ba walwala take jifansa da wani kallo ganin yarda suka shigo gidan. Ba tare da ya kalleta ba ya zauna yana d'iban lemon tataccen inibin da yake gabanta a jug. Ta d'ago tana</w:t>
      </w:r>
      <w:r>
        <w:rPr>
          <w:rFonts w:hint="eastAsia"/>
        </w:rPr>
        <w:t xml:space="preserve"> kallonsa kafin ta ce "Ban da dai yarinyar nan y'arka ce da sai nace ko soyayya ku ke?" Fuskarsa a had'e ya d'ago tare da zuba mata wani matsiyacin kallo, sai kuma ya girgiza kai kawai ya cigaba da kurb'ar juice d'insa "Ka kalleni ka yi shiru, na lura kula</w:t>
      </w:r>
      <w:r>
        <w:rPr>
          <w:rFonts w:hint="eastAsia"/>
        </w:rPr>
        <w:t>r da kake bawa yarinyar nan ta na nema ta wuce muhallinta don ko ni matarka ban samu kwatankwacin kular ba, kada dai bayan an gama da uwa a zo a koma bibiyar y'a." Ji ta yi kawai ya yi cilli da Glass tumbler d'in hannunsa cikin matsanancin b'acin rai ya du</w:t>
      </w:r>
      <w:r>
        <w:rPr>
          <w:rFonts w:hint="eastAsia"/>
        </w:rPr>
        <w:t xml:space="preserve">beta "Na rantse da Allah idan kika sake min kwatankwacin wannan furucin I will show You who I am. Wani irin iskanci ne wannan kawai don na zuba miki ido kina duk abinda kika ga dama doesn't meant kin fi k'arfina ne." Daga haka ya fice daga gidan zuciyarsa </w:t>
      </w:r>
      <w:r>
        <w:rPr>
          <w:rFonts w:hint="eastAsia"/>
        </w:rPr>
        <w:t>a tunzire har hakan ya d'an firgitar da Nannan ta tabbatar yau ta kaishi mak'ura amma zuciyar shaid'an na sake tunzirata. Ta mik'e da sauri ta nufi d'akinsa inda Hamda take.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Tana zaune a gefen gadon hannayenta zube a k'uncinta, gaba d'aya zuciyarta ta ru</w:t>
      </w:r>
      <w:r>
        <w:rPr>
          <w:rFonts w:hint="eastAsia"/>
        </w:rPr>
        <w:t xml:space="preserve">ga tunani. Mamakin yarda rayuwa ta yi mata juyin waina take.  Turo k'ofar da aka yi da k'arfi ne ya sata saurin d'aga kai, idanunta suka sauka cikin Na Nanna da take tsaye tana huci tamkar zakanyar da ta kwana da yunwa "Ki tattaro duk wani kayanki ki koma </w:t>
      </w:r>
      <w:r>
        <w:rPr>
          <w:rFonts w:hint="eastAsia"/>
        </w:rPr>
        <w:t>d'akin yara, duk da babu space ki dinga bajewa a k'asa, haba yarinya kin shigo rayuwata kin zame min bala'i ina zaman lafiya da mijina yanzu abu ya gagara shegiya kawai, na tabbatar uwarki ce ta yiwa mijina fyad'e saboda jarabarta ta son haihuwa d'a namiji</w:t>
      </w:r>
      <w:r>
        <w:rPr>
          <w:rFonts w:hint="eastAsia"/>
        </w:rPr>
        <w:t xml:space="preserve"> amma aka tattare laifin duk aka jibge masa." Ganin Hamda ba ta ce komai ya sa ta cigaba da zabga mata masifa "Kuma last warning da zan miki ba ke ba shirgin yara ne ki tsaya a matsayinki na shegiya su ma su tsaya a matsayinsu na y'ay'an Sunna da aka haifa</w:t>
      </w:r>
      <w:r>
        <w:rPr>
          <w:rFonts w:hint="eastAsia"/>
        </w:rPr>
        <w:t xml:space="preserve"> da aure. Sai na bi na sanar da kowa matsayinki wallahi idan ba ki bar gidan nan ba, sai na goga miki bak'in fentin da zaki kasa auruwa ki fito yanzun nan na gaya miki." Daga haka ta fice daga d'akin ta bar Hamda tana wani irin kuka tabbas Yaya Hammad ya y</w:t>
      </w:r>
      <w:r>
        <w:rPr>
          <w:rFonts w:hint="eastAsia"/>
        </w:rPr>
        <w:t xml:space="preserve">i gaskiya da ya ce aurenta shine abu </w:t>
      </w:r>
      <w:r>
        <w:rPr>
          <w:rFonts w:hint="eastAsia"/>
        </w:rPr>
        <w:lastRenderedPageBreak/>
        <w:t>mafi alheri a gareta. Ta lura idan har zata cigaba da zama a gidan nan Nanna sai ta saka mata ciwon zuciya da bak'ak'en kalamanta. Ta rasa me ta yi mata da har ta tsaneta haka? Duk abinda ya faru itama fa ba laifinta ba</w:t>
      </w:r>
      <w:r>
        <w:rPr>
          <w:rFonts w:hint="eastAsia"/>
        </w:rPr>
        <w:t>ne.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Tsaf ta had'e kayanta ta mayar da su d'akin su Khairi. Gado uku ne a d'akin daidai kwanciyarsu don haka dole ita a k'asa zata dinga kwanciya ba bak'on abu bane a gurinta, amma ya zama dole ta amince da mijin da Hammad ya zab'a mata ta huta.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w:t>
      </w:r>
      <w:r>
        <w:rPr>
          <w:rFonts w:hint="eastAsia"/>
        </w:rPr>
        <w:t>__________________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Cikin farin ciki Sakina da yaranta suke, saboda yau aka kawo kud'in auren yaranta su biyu Najma da Nasma kuma gaba d'aya aka had'a har saka rana. Duk da k'annen Abbun sun nuna a bari Didi ta samu lafiya amma Sakina ta ce Sam ayi kawai </w:t>
      </w:r>
      <w:r>
        <w:rPr>
          <w:rFonts w:hint="eastAsia"/>
        </w:rPr>
        <w:t>ko Didin da zata iya magana ai cewa kawai za tayi ayi tunda ta fi kowa son yaran su yi aure. Nan fa shirye-shiryen biki ya kankama don bayan Sallah da sati biyu za'a yi bikin. Lokacin kuwa Azimi saura kwana goma aka saka ranar. Bakin Ammi yak'i rufuwa sabo</w:t>
      </w:r>
      <w:r>
        <w:rPr>
          <w:rFonts w:hint="eastAsia"/>
        </w:rPr>
        <w:t>da ba k'ananan kud'ad'e take shak'a a wajen Angwayen da uban gayya Abbu ba. Don sosai ta sake samun kansa ta hanyar bankawa kanta magungunan mata da suke sake zautashi. Dole wannan karan ma Sadiya ta sake zama y'ar kallo don ko ranar girkinta sau tari ya s</w:t>
      </w:r>
      <w:r>
        <w:rPr>
          <w:rFonts w:hint="eastAsia"/>
        </w:rPr>
        <w:t xml:space="preserve">ha kiranta da sunan Sakina ta. Sakina kaza Sakina kaza. Tun abin baya damunta har yanzu ya soma damunta don da tayi masa k'orafi ma cewa ya yi "Ki yi hak'uri Na rasa yarda zan yi na kwatanta adalci tsakaninku, amma ke ma da laifinki ko y'an dabarun nan na </w:t>
      </w:r>
      <w:r>
        <w:rPr>
          <w:rFonts w:hint="eastAsia"/>
        </w:rPr>
        <w:t>mata ba kya yi." Ranta a b'ace ta fice masa daga d'akin tana ayyana in dai ba shi ya nemeta ba ba zata sake kawo kanta gareshi ba. Ranar ku san kwana ta yi b'acin rai na nuk'urk'usar zuciyarta. Sai daga baya ta ja tsuka don ta bawa kanta a haushi a yanayin</w:t>
      </w:r>
      <w:r>
        <w:rPr>
          <w:rFonts w:hint="eastAsia"/>
        </w:rPr>
        <w:t xml:space="preserve"> shekarunta ma ya kamata ace ta tattara wannan matsalar ta saka ta a gefe tunda tun a lokacin yarinta ma ba ta tata yake ba ta Sakinarsa y'ar Gold k'irar diamond. Dama haushinsa take ji tun akan maganar Hammad don dai su Asma'u da Gadanga sun ce ta saka ma</w:t>
      </w:r>
      <w:r>
        <w:rPr>
          <w:rFonts w:hint="eastAsia"/>
        </w:rPr>
        <w:t>sa ido ne su ga iya gudun ruwansa.</w:t>
      </w:r>
    </w:p>
    <w:p w:rsidR="00000000" w:rsidRDefault="00DE55CC">
      <w:pPr>
        <w:rPr>
          <w:rFonts w:hint="eastAsia"/>
        </w:rPr>
      </w:pPr>
    </w:p>
    <w:p w:rsidR="00000000" w:rsidRDefault="00DE55CC">
      <w:pPr>
        <w:rPr>
          <w:rFonts w:hint="eastAsia"/>
        </w:rPr>
      </w:pPr>
      <w:r>
        <w:rPr>
          <w:rFonts w:hint="eastAsia"/>
        </w:rPr>
        <w:t xml:space="preserve">Didi kuwa tunda aka dawo da ita daga asibiti ake ta abu d'aya duk malamin da yazo sai ya ce Sammu ne amma insha Allah bakinta zai bud'e kuma suna ganin alamun nasara. Don haka su Lauratu suka sake dagewa da tsare sashen </w:t>
      </w:r>
      <w:r>
        <w:rPr>
          <w:rFonts w:hint="eastAsia"/>
        </w:rPr>
        <w:t>Didin don sam ba sa haufi akan cewa Sakina ce ta yi mata asiri. Ko abinci ta kawo ba bu mai ci don lamarinta yanzu tsoro yake ba su.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w:t>
      </w:r>
    </w:p>
    <w:p w:rsidR="00000000" w:rsidRDefault="00DE55CC">
      <w:pPr>
        <w:rPr>
          <w:rFonts w:hint="eastAsia"/>
        </w:rPr>
      </w:pPr>
    </w:p>
    <w:p w:rsidR="00000000" w:rsidRDefault="00DE55CC">
      <w:pPr>
        <w:rPr>
          <w:rFonts w:hint="eastAsia"/>
        </w:rPr>
      </w:pPr>
      <w:r>
        <w:rPr>
          <w:rFonts w:hint="eastAsia"/>
        </w:rPr>
        <w:t>Sai dare ya dawo gidan, Hannunsa d'auke da takardun makarantar ta ya nufi bedroom d'in sa. Don ya san ace</w:t>
      </w:r>
      <w:r>
        <w:rPr>
          <w:rFonts w:hint="eastAsia"/>
        </w:rPr>
        <w:t xml:space="preserve"> zai sameta. Yana murza k'ofar d'akin ya ji wani k'amshi ya doki hancinsa, ba ya haufi k'amshin turaren Nanna ne. Mamaki ya kamashi da ya kunna fitila ya ga Nannan kwance akan </w:t>
      </w:r>
      <w:r>
        <w:rPr>
          <w:rFonts w:hint="eastAsia"/>
        </w:rPr>
        <w:lastRenderedPageBreak/>
        <w:t>gadonsa cikin wata fitinanniyat rigar barci da duk ta bayyana surorin jikinta. A</w:t>
      </w:r>
      <w:r>
        <w:rPr>
          <w:rFonts w:hint="eastAsia"/>
        </w:rPr>
        <w:t xml:space="preserve"> tunaninta ta yi kyau sai dai ina shi bai gani ba muninta kawai ya gani da bayyanar halittunta da suka sauya sabida haihuwa kasancewr Nannan mai teb'a da zubabbun Mama. Tsaki kawai ya ja ya shige toilet kamar ya tamabayeta ina Hamdan? Sai dai ya kyaleta do</w:t>
      </w:r>
      <w:r>
        <w:rPr>
          <w:rFonts w:hint="eastAsia"/>
        </w:rPr>
        <w:t>n ya san rigima take nema. Wanka ya yi da brush ya fito sanye da kayan barcinsa pyjamas samfurin ck ya tsaya gaban mudubi ya taje sumar kansa sannan ya feshe jikinsa da turare. Duk abinda yake tana kallonsa tana wani sake birgima duk don ta ja hankalinsa t</w:t>
      </w:r>
      <w:r>
        <w:rPr>
          <w:rFonts w:hint="eastAsia"/>
        </w:rPr>
        <w:t>saki ya ja a zuciyarsa ya ce "In an girma a san an girma wannan rigar ai bata dace da ke ba, da suturce jikin kika yi may be da na fi sha'awarki. Duvet ya d'auka had'e da kashe mata wutar d'akin ya fice. In dai shine ba zai kulata ba sai ya koya mata hanka</w:t>
      </w:r>
      <w:r>
        <w:rPr>
          <w:rFonts w:hint="eastAsia"/>
        </w:rPr>
        <w:t>li ta fannin da ya san bata iya jurewa sai ta kusanceshi. Sau tari yana mamakin yanayin halitta irin ta ta. Tana da zafaffiyar sha'awa.</w:t>
      </w:r>
    </w:p>
    <w:p w:rsidR="00000000" w:rsidRDefault="00DE55CC">
      <w:pPr>
        <w:rPr>
          <w:rFonts w:hint="eastAsia"/>
        </w:rPr>
      </w:pPr>
    </w:p>
    <w:p w:rsidR="00000000" w:rsidRDefault="00DE55CC">
      <w:pPr>
        <w:rPr>
          <w:rFonts w:hint="eastAsia"/>
        </w:rPr>
      </w:pPr>
      <w:r>
        <w:rPr>
          <w:rFonts w:hint="eastAsia"/>
        </w:rPr>
        <w:t>Kwanciyarsa ya yi ana parlourn zuciyar Nanna a tunzire ta biyoshi don ba k'aramin shiri ta yiwa wannan daren ba ta bank</w:t>
      </w:r>
      <w:r>
        <w:rPr>
          <w:rFonts w:hint="eastAsia"/>
        </w:rPr>
        <w:t>i magunguna son ranta duk don ta kautar da hankalinsa tasa ya mayar da Hamda campus. Yana jin motsinta ya rufe idonsa ruf tamkar mai barci. Ga mamakinsa sai ya ji ta yaye duvet d'in rufe jikinsa da shi. Tana tsaye daga ita sai banzar rigar da ta k'ak'aba w</w:t>
      </w:r>
      <w:r>
        <w:rPr>
          <w:rFonts w:hint="eastAsia"/>
        </w:rPr>
        <w:t>a kanta. Ya so tuntsirewa da dariya sai ya gimtse bakinsa "Lafiya?" Ya furta yana tsatstsareta da ido "Anan zaka kwana?" "Eeh" ya amsa mata direct "Amma fa kai nake jira." "Sai ki daina jiran nawa ki je ki yi barcinki tunda ni ai ba kiga ina jiran naki ba.</w:t>
      </w:r>
      <w:r>
        <w:rPr>
          <w:rFonts w:hint="eastAsia"/>
        </w:rPr>
        <w:t>" Ya sake mayar da kansa ya rufe. Gwiwa a salub'e ta juya ta koma d'aki hankalinta a matuk'ar tashe. Da kyar ta samu barci ya yi awon gaba da ita. Shima d'in ba wani barci yayi ba tunani sun sha masa kai ta yarda zai yi da matsalar Hamda.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w:t>
      </w:r>
      <w:r>
        <w:rPr>
          <w:rFonts w:hint="eastAsia"/>
        </w:rPr>
        <w:t>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Kamar yarda ya ce mata kashegari da kansa ya kawo mata envelope shak'e da dollars a ciki. Ya mi'ka mata "Ga sadakin ki don zuwa yanzu na tabbatar kin gamsu da cewa auran da zan miki shine gatanki. Ango kuma zai zo anjima." Shiru ta yi tana j</w:t>
      </w:r>
      <w:r>
        <w:rPr>
          <w:rFonts w:hint="eastAsia"/>
        </w:rPr>
        <w:t xml:space="preserve">uya kud'in a hannunta kafin ta mik'a masa "Ka ajiye min a wajenka zan karb'a" ya karb'a kafin yace "Be ready around 5:00 pm idan ya dawo daga office zai zo." Ta gyara zamanta had'e da d'aga masa kai.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Tunda k'arfe biyar d'in ta kusa ta ji k'irjinta na sa</w:t>
      </w:r>
      <w:r>
        <w:rPr>
          <w:rFonts w:hint="eastAsia"/>
        </w:rPr>
        <w:t>ke nauyi fargabarta na k'ara yawa, da gaske tana jin tsoron had'uwa da mutumin da aka ce shi zata aura. Ta dai yi wanka amma ko mai da kyar ta shafa ta zira wata simple gown had'e da mayar da gashinta baya ta yi rolling kanta. Yanayin garin da alama zai ka</w:t>
      </w:r>
      <w:r>
        <w:rPr>
          <w:rFonts w:hint="eastAsia"/>
        </w:rPr>
        <w:t xml:space="preserve">rb'eta don ta sake wani fresh fatarta ta sake bayyana taushinta. Tana zaune a k'asan carpet Kamla a jikinta, don ita sam ta kasa rabuwa da ita duk da jan kunnen da Mom ta yi mata tana son Hamda sosai. Ya turo k'ofar ya shigo idanunsa a kansu sai ya gan su </w:t>
      </w:r>
      <w:r>
        <w:rPr>
          <w:rFonts w:hint="eastAsia"/>
        </w:rPr>
        <w:t>tamkar wasu ya da k'anwa. "Fito ga bak'on ki can a garden, ki kuma kiyaye mutuncinki bana son zubar da martabar d'iya mace." Hannunta cikin na Kamla suka fito kirjinta na sake nauyi tamkar an d'ora mata dutse.</w:t>
      </w:r>
    </w:p>
    <w:p w:rsidR="00000000" w:rsidRDefault="00DE55CC">
      <w:pPr>
        <w:rPr>
          <w:rFonts w:hint="eastAsia"/>
        </w:rPr>
      </w:pPr>
    </w:p>
    <w:p w:rsidR="00000000" w:rsidRDefault="00DE55CC">
      <w:pPr>
        <w:rPr>
          <w:rFonts w:hint="eastAsia"/>
        </w:rPr>
      </w:pPr>
      <w:r>
        <w:rPr>
          <w:rFonts w:hint="eastAsia"/>
        </w:rPr>
        <w:t xml:space="preserve">Tun daga nesa ta hangoshi zaune akan kujerar </w:t>
      </w:r>
      <w:r>
        <w:rPr>
          <w:rFonts w:hint="eastAsia"/>
        </w:rPr>
        <w:t xml:space="preserve">da take gark'ame a garden d'in. Sanye yake cikin </w:t>
      </w:r>
      <w:r>
        <w:rPr>
          <w:rFonts w:hint="eastAsia"/>
        </w:rPr>
        <w:lastRenderedPageBreak/>
        <w:t>farar shadda k'al da ita kansa da hula zubin zannan bukar. Ta sake damk'e hannun Kamla a karo na biyu jikinta ya fara rawa ji take tamkar ta juya sai dai juyowar da ya yi ya sata saurin k'arasawa ba shiri, s</w:t>
      </w:r>
      <w:r>
        <w:rPr>
          <w:rFonts w:hint="eastAsia"/>
        </w:rPr>
        <w:t xml:space="preserve">aboda ya riga ya ganta ba amfanin guduwar. </w:t>
      </w:r>
    </w:p>
    <w:p w:rsidR="00000000" w:rsidRDefault="00DE55CC">
      <w:pPr>
        <w:rPr>
          <w:rFonts w:hint="eastAsia"/>
        </w:rPr>
      </w:pPr>
    </w:p>
    <w:p w:rsidR="00000000" w:rsidRDefault="00DE55CC">
      <w:pPr>
        <w:rPr>
          <w:rFonts w:hint="eastAsia"/>
        </w:rPr>
      </w:pPr>
      <w:r>
        <w:rPr>
          <w:rFonts w:hint="eastAsia"/>
        </w:rPr>
        <w:t>Bak'i ne sosai sai dai ba za a ce masa mummuna ba.</w:t>
      </w:r>
    </w:p>
    <w:p w:rsidR="00000000" w:rsidRDefault="00DE55CC">
      <w:pPr>
        <w:rPr>
          <w:rFonts w:hint="eastAsia"/>
        </w:rPr>
      </w:pPr>
      <w:r>
        <w:rPr>
          <w:rFonts w:hint="eastAsia"/>
        </w:rPr>
        <w:t>Yana da kyansa da kuma kamalarsa ji ta yi Kamla ta ce "La Uncle Musty." Suka had'a ido ba shiri ta ce "Ina wuni?" Yana murmushi ya ce "Lafiya lau Amarya ya shir</w:t>
      </w:r>
      <w:r>
        <w:rPr>
          <w:rFonts w:hint="eastAsia"/>
        </w:rPr>
        <w:t>ye-shirye?" Ta gyara zamanta tana kallonsa yana jan Kamla da wasa.</w:t>
      </w:r>
    </w:p>
    <w:p w:rsidR="00000000" w:rsidRDefault="00DE55CC">
      <w:pPr>
        <w:rPr>
          <w:rFonts w:hint="eastAsia"/>
        </w:rPr>
      </w:pPr>
      <w:r>
        <w:rPr>
          <w:rFonts w:hint="eastAsia"/>
        </w:rPr>
        <w:t xml:space="preserve">"Amma dai zahirin kamarku da Kamla har ta b'aci." Ya furta yana tsareta da ido. "Sai dai ki yi hak'uri auren mai mata sai ka runtse ido ka kawar da kai daga abubuwa da dama." Ba tace komai </w:t>
      </w:r>
      <w:r>
        <w:rPr>
          <w:rFonts w:hint="eastAsia"/>
        </w:rPr>
        <w:t xml:space="preserve">ba sai dai gabanta ya tsananta bugu da ta ji ya ce yana da mata. Sun d'an dad'e suna hira sama-sama kafin ya yi mata sallama ya tafi. Zuciyarta ta d'an samu nutsuwa kuma ta amince zata iya zaman aure da shi don ba shi da makusa. Musamman da ta ji ya ce Ba </w:t>
      </w:r>
      <w:r>
        <w:rPr>
          <w:rFonts w:hint="eastAsia"/>
        </w:rPr>
        <w:t>gida d'aya zan had'aku ba kowa zata zauna a gidanta."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w:t>
      </w:r>
    </w:p>
    <w:p w:rsidR="00000000" w:rsidRDefault="00DE55CC">
      <w:pPr>
        <w:rPr>
          <w:rFonts w:hint="eastAsia"/>
        </w:rPr>
      </w:pPr>
    </w:p>
    <w:p w:rsidR="00000000" w:rsidRDefault="00DE55CC">
      <w:pPr>
        <w:rPr>
          <w:rFonts w:hint="eastAsia"/>
        </w:rPr>
      </w:pPr>
      <w:r>
        <w:rPr>
          <w:rFonts w:hint="eastAsia"/>
        </w:rPr>
        <w:t>Bayan kwana uku kuwa aka d'aura mata aure. Tana zaune Hammad ya shiga d'akin kullum anan zaka sameta rakub'e a carpet don Nanna ta hanata sakewa.</w:t>
      </w:r>
    </w:p>
    <w:p w:rsidR="00000000" w:rsidRDefault="00DE55CC">
      <w:pPr>
        <w:rPr>
          <w:rFonts w:hint="eastAsia"/>
        </w:rPr>
      </w:pPr>
    </w:p>
    <w:p w:rsidR="00000000" w:rsidRDefault="00DE55CC">
      <w:pPr>
        <w:rPr>
          <w:rFonts w:hint="eastAsia"/>
        </w:rPr>
      </w:pPr>
      <w:r>
        <w:rPr>
          <w:rFonts w:hint="eastAsia"/>
        </w:rPr>
        <w:t>Ya bi d'akin da kallo kafin ya tab'</w:t>
      </w:r>
      <w:r>
        <w:rPr>
          <w:rFonts w:hint="eastAsia"/>
        </w:rPr>
        <w:t xml:space="preserve">e baki ya ce "Ki had'o kayanki mu je na raka ki gidan ki ga ango can yana jiranmu." A take wasu irin hawayen bak'in ciki suka fara zubo mata. Wannan fa shine irin nata auren kamar auren y'ar tsana, ko a labari bata tab'a jin irinsa ba. Didi ta sha yi mata </w:t>
      </w:r>
      <w:r>
        <w:rPr>
          <w:rFonts w:hint="eastAsia"/>
        </w:rPr>
        <w:t xml:space="preserve">addu'a "Allah ya kaimu bikin ki na gwangwaje." Ashe bikin nata ba wanda zai halarta Sai mutane da ba sufi uku ba. Anya kuwa mijin zai ga k'ima da mutuncinta? Da kansa ya shiga tattara mata kayanta shi kansa a yanzu tausayinta yake sosai amma bakomai insha </w:t>
      </w:r>
      <w:r>
        <w:rPr>
          <w:rFonts w:hint="eastAsia"/>
        </w:rPr>
        <w:t>Allah hakan alheri ne a wajenta. Ya durk'usa gefenta kawai sai ya tsinci kansa da share mata hawaye da tafukan hannunsa. Cikin kunnenta ya yi whispering voice d'in sa "Khairan Insha Allah, just pray." Wani sanyin jiki ya ziyarceta sosai kalaman nasa suka y</w:t>
      </w:r>
      <w:r>
        <w:rPr>
          <w:rFonts w:hint="eastAsia"/>
        </w:rPr>
        <w:t>i tasiri a zuciyarta ta lumshe idanunta cike da kasala ta mik'e. Da kansa ya yafa mata mayafin abayar da yake jikinta ya sake fesheta da turare yana yi yana jifanta da murmushi "Ki dage wajen biyayya ga mijinki a yanzu shine farincikinki kema kece farin ci</w:t>
      </w:r>
      <w:r>
        <w:rPr>
          <w:rFonts w:hint="eastAsia"/>
        </w:rPr>
        <w:t xml:space="preserve">kinsa.. ina tabbatar miki son da yake miki baya yiwa kansa. He loves you more than anything." Jikinta a sanyaye ta bi bayansa yana janye da trolley d'inta. </w:t>
      </w:r>
    </w:p>
    <w:p w:rsidR="00000000" w:rsidRDefault="00DE55CC">
      <w:pPr>
        <w:rPr>
          <w:rFonts w:hint="eastAsia"/>
        </w:rPr>
      </w:pPr>
    </w:p>
    <w:p w:rsidR="00000000" w:rsidRDefault="00DE55CC">
      <w:pPr>
        <w:rPr>
          <w:rFonts w:hint="eastAsia"/>
        </w:rPr>
      </w:pPr>
      <w:r>
        <w:rPr>
          <w:rFonts w:hint="eastAsia"/>
        </w:rPr>
        <w:t>A zaune a parlourn tana cika tana batsewa ta zuba musu ido har za su wuceta ya ja ya tsaya had'e d</w:t>
      </w:r>
      <w:r>
        <w:rPr>
          <w:rFonts w:hint="eastAsia"/>
        </w:rPr>
        <w:t xml:space="preserve">a kiran Hamda "Maza ki yi mata sallama ta kuma sawa aurenki albarka idan ta ga dama. Yau sai ki zuba ruwa a k'asa ki sha ta bar miki gidanki ita ma ta tafi nata gidan mijin." Da sauri ta d'ago tana kallonsa "Aure ka yi mata?" Ya d'aga mata gira yana sakin </w:t>
      </w:r>
      <w:r>
        <w:rPr>
          <w:rFonts w:hint="eastAsia"/>
        </w:rPr>
        <w:t>murmushin ganin yarda ta saki fuska nan da nan alamar lamarin ya yi mata dad'i "To fa! Wa aka lik'awa ko da yake ba hurumina bane, ko dai wa ka aurawa ka sanar da shi wacece ita idan ya ga zai iya zama da ita to don kada daga baya su ga ka ha'incesu." Hara</w:t>
      </w:r>
      <w:r>
        <w:rPr>
          <w:rFonts w:hint="eastAsia"/>
        </w:rPr>
        <w:t xml:space="preserve">ra kawai ya zabga mata ya nunawa Hamda hanya. Nanna ta yi </w:t>
      </w:r>
      <w:r>
        <w:rPr>
          <w:rFonts w:hint="eastAsia"/>
        </w:rPr>
        <w:lastRenderedPageBreak/>
        <w:t>mutuwar zaune sai dai farin ciki fal ranta ko bakomai dai yau ta tabbatar mugun mafarkinta na Hamda da mijinta bai tabbata ba. Don ta kasa yardarwa zuciyarta Hamdan y'arsa ce. Ta saki murmushi da d'</w:t>
      </w:r>
      <w:r>
        <w:rPr>
          <w:rFonts w:hint="eastAsia"/>
        </w:rPr>
        <w:t>an dariya tana kiran wayar aminiyarta.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Musty da abokinsa suka tarar don haka suka shiga bayan motar.</w:t>
      </w:r>
    </w:p>
    <w:p w:rsidR="00000000" w:rsidRDefault="00DE55CC">
      <w:pPr>
        <w:rPr>
          <w:rFonts w:hint="eastAsia"/>
        </w:rPr>
      </w:pPr>
    </w:p>
    <w:p w:rsidR="00000000" w:rsidRDefault="00DE55CC">
      <w:pPr>
        <w:rPr>
          <w:rFonts w:hint="eastAsia"/>
        </w:rPr>
      </w:pPr>
      <w:r>
        <w:rPr>
          <w:rFonts w:hint="eastAsia"/>
        </w:rPr>
        <w:t>Tsararrren gidan da yake unguwar Smethwick B66 madaidaicin gida ne mai matuk'ar kyau. Daga cikinsa babban parlour ne da d'akunan barci guda uku sai kit</w:t>
      </w:r>
      <w:r>
        <w:rPr>
          <w:rFonts w:hint="eastAsia"/>
        </w:rPr>
        <w:t>chen babba da kuma toilet a kowanne d'aki da parlourn.</w:t>
      </w:r>
    </w:p>
    <w:p w:rsidR="00000000" w:rsidRDefault="00DE55CC">
      <w:pPr>
        <w:rPr>
          <w:rFonts w:hint="eastAsia"/>
        </w:rPr>
      </w:pPr>
    </w:p>
    <w:p w:rsidR="00000000" w:rsidRDefault="00DE55CC">
      <w:pPr>
        <w:rPr>
          <w:rFonts w:hint="eastAsia"/>
        </w:rPr>
      </w:pPr>
      <w:r>
        <w:rPr>
          <w:rFonts w:hint="eastAsia"/>
        </w:rPr>
        <w:t>Har Cikin d'akinta Hammad ya rakata wanda ya gaji da tsaruwa sai zabga k'amshi yake. Ta zauna a d'ofane a gefen gadon tana jan duk addu'ar da tazo bakinta. Saboda yanayin fad'uwar gaban da take ciki.</w:t>
      </w:r>
    </w:p>
    <w:p w:rsidR="00000000" w:rsidRDefault="00DE55CC">
      <w:pPr>
        <w:rPr>
          <w:rFonts w:hint="eastAsia"/>
        </w:rPr>
      </w:pPr>
    </w:p>
    <w:p w:rsidR="00000000" w:rsidRDefault="00DE55CC">
      <w:pPr>
        <w:rPr>
          <w:rFonts w:hint="eastAsia"/>
        </w:rPr>
      </w:pPr>
      <w:r>
        <w:rPr>
          <w:rFonts w:hint="eastAsia"/>
        </w:rPr>
        <w:t>Yana ajiye trolley d'in ya juya da sauri ya fice yana jin karayar zuciya na tausayinta Na son kama shi kamata ya yi ace mata ne suka rakota kamar kowacce Amarya sai dai ita bata samu gatan hakan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Tana jin rufe k'ofarsa ta bud'e fuskarta daga lullib'</w:t>
      </w:r>
      <w:r>
        <w:rPr>
          <w:rFonts w:hint="eastAsia"/>
        </w:rPr>
        <w:t>in da ta sha idanunta kuwa har tashi suka yi saboda kuka. Ta bi d'akin da kallo ba kowa sai k'arar a.c . Ta share hawayenta tana tunanin lokacin kuka ya 'kare yanzu kamata ya yi ta fuskanci yarda zata inganta rayuwarta ta bawa mijinta kula ta kuma samu isa</w:t>
      </w:r>
      <w:r>
        <w:rPr>
          <w:rFonts w:hint="eastAsia"/>
        </w:rPr>
        <w:t>shshen karatu ta yarda zata bawa Ammi mamaki, duk da ba ta jin zata sake mata kallon uwa.</w:t>
      </w:r>
    </w:p>
    <w:p w:rsidR="00000000" w:rsidRDefault="00DE55CC">
      <w:pPr>
        <w:rPr>
          <w:rFonts w:hint="eastAsia"/>
        </w:rPr>
      </w:pPr>
    </w:p>
    <w:p w:rsidR="00000000" w:rsidRDefault="00DE55CC">
      <w:pPr>
        <w:rPr>
          <w:rFonts w:hint="eastAsia"/>
        </w:rPr>
      </w:pPr>
      <w:r>
        <w:rPr>
          <w:rFonts w:hint="eastAsia"/>
        </w:rPr>
        <w:t>A hankali ta ji ana knocking hankali a tashe ta ce "Waye?"duk da ta san mijinta ne daga can k'asa ta ji muryarsa ya furta "Your lovely Husband." Hannu na rawa ta yay</w:t>
      </w:r>
      <w:r>
        <w:rPr>
          <w:rFonts w:hint="eastAsia"/>
        </w:rPr>
        <w:t>imi mayafi ta sunk'e kanta kafin ta murza mabud'in k'ofar idanunsu suka gauraya da juna yana mata narkakken kallo da ya kusa sanyata sakin fitsari a wando, don kallo ne da yake bayyana tsantsar soyayya da narkar da zuciyar duk wanda aka yi wa. Ganin tana n</w:t>
      </w:r>
      <w:r>
        <w:rPr>
          <w:rFonts w:hint="eastAsia"/>
        </w:rPr>
        <w:t>eman zame masa mutum mutumi yasa ya jawo tattausan hannunta ya damk'e cikin nasa had'e da busa mata sassanyar iskar bakinsa da ta cakud'e da ta mount wash d'in da ya kuskure ni yana murza hannunta idanunsa cikin nata har a lokacin ya ce "Bar kallo na kamar</w:t>
      </w:r>
      <w:r>
        <w:rPr>
          <w:rFonts w:hint="eastAsia"/>
        </w:rPr>
        <w:t xml:space="preserve"> ba ki sanni ba, Da gaske ni ne mijinki Hammad!"</w:t>
      </w:r>
    </w:p>
    <w:p w:rsidR="00000000" w:rsidRDefault="00DE55CC">
      <w:pPr>
        <w:rPr>
          <w:rFonts w:hint="eastAsia"/>
        </w:rPr>
      </w:pPr>
    </w:p>
    <w:p w:rsidR="00000000" w:rsidRDefault="00DE55CC">
      <w:pPr>
        <w:rPr>
          <w:rFonts w:hint="eastAsia"/>
        </w:rPr>
      </w:pPr>
      <w:r>
        <w:rPr>
          <w:rFonts w:hint="eastAsia"/>
        </w:rPr>
        <w:t xml:space="preserve">Hamda ta waro ido cikin jin mamakin furucinsa ta ce </w:t>
      </w:r>
      <w:r>
        <w:rPr>
          <w:rFonts w:hint="eastAsia"/>
        </w:rPr>
        <w:t>“</w:t>
      </w:r>
      <w:r>
        <w:rPr>
          <w:rFonts w:hint="eastAsia"/>
        </w:rPr>
        <w:t>What? Kai ne Mijina?</w:t>
      </w:r>
      <w:r>
        <w:rPr>
          <w:rFonts w:hint="eastAsia"/>
        </w:rPr>
        <w:t>”</w:t>
      </w:r>
      <w:r>
        <w:rPr>
          <w:rFonts w:hint="eastAsia"/>
        </w:rPr>
        <w:t xml:space="preserve"> Ya d</w:t>
      </w:r>
      <w:r>
        <w:rPr>
          <w:rFonts w:hint="eastAsia"/>
        </w:rPr>
        <w:t>’</w:t>
      </w:r>
      <w:r>
        <w:rPr>
          <w:rFonts w:hint="eastAsia"/>
        </w:rPr>
        <w:t>aga mata gira kawai yana sakar mata murmushi</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21.</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Hannunta ne sosai ya fara rawa tana k'ok'arin matsawa daga daf da juna da suka yi. Tunani take anya Yaya Hammad bai samu matsalar k'wak'walwa ba ya za'a yi yace shi ya aureta shikkenan daga matsayin wa ya koma Uba, daga uba kuma ya koma miji lamarin kama</w:t>
      </w:r>
      <w:r>
        <w:rPr>
          <w:rFonts w:hint="eastAsia"/>
        </w:rPr>
        <w:t>r almara. Har a lokacin idanuns cikin nata suke ya gagara sauke su, damar da ya dad'e yana jira kenan. Tana k'ok'arin zamewa ya sake janyota jikinsa "Kada ki hanani kusantar jikin da yake halaliyata da gaske ni ne mijinki ki nutsu sosai zan gaya miki abind</w:t>
      </w:r>
      <w:r>
        <w:rPr>
          <w:rFonts w:hint="eastAsia"/>
        </w:rPr>
        <w:t>a kika dad'e kina son ji. Ba ni da alak'a ta jini ko d'aya da ke." Ya kama hannunta ya zaunar da ita a gefen gado still hannayensu cikin na juna yana murzarsu a hankali ganin a rud'e take ya sa a hankali Cikin wata irin murya ya fara magana a kunnenta tamk</w:t>
      </w:r>
      <w:r>
        <w:rPr>
          <w:rFonts w:hint="eastAsia"/>
        </w:rPr>
        <w:t xml:space="preserve">ar ba ya son wani ya ji "Da hankalina Hamda, da gaske nake miki ba ni da alak'a ta jini da ni da ke. Duk da labarin ba mai dad'in ji bane zan sake tabbatar miki ke y'ar halak ce kuma y'ar sunna da mahaifiyarki ta bi son zuciyarta domin samar da ke. Na San </w:t>
      </w:r>
      <w:r>
        <w:rPr>
          <w:rFonts w:hint="eastAsia"/>
        </w:rPr>
        <w:t>za ki fara tunanin wace irin magana ce wannan ana aure akan aure ne? Ba ni da wannan amsar Hamda amma da kunne na ji sanda ake jaddada ke y'ar halak ce y'ar sunna." Zuwa yanzu rikitar da take cikin kwanyar Hamda ta bi gaban a misalta da gaske ta shiga ciki</w:t>
      </w:r>
      <w:r>
        <w:rPr>
          <w:rFonts w:hint="eastAsia"/>
        </w:rPr>
        <w:t>n rud'u don haka kallon Hammad take kawai zuciyarta na d'agawa da sauri da sauri har hakan yana bayyana ta saman rigarta. Jin ta take tamkar a wata duniya ta mafarki da take fatan ta farka nan kusa a kuma sanar da ita mafarkin da ta saba ne mafarkin aurent</w:t>
      </w:r>
      <w:r>
        <w:rPr>
          <w:rFonts w:hint="eastAsia"/>
        </w:rPr>
        <w:t>a da Hammad. Ta yi mafarkin nan ya fi a k'irga a rayuwarta tun bayan dawowarsu da suka had'u take mafarkin sa a matsayin mijinta mai nuna mata zallar soyayya da gaske Didi take a duk San da ta rungume pillow a cikin barci to ba kowa take rungumewa ba sai H</w:t>
      </w:r>
      <w:r>
        <w:rPr>
          <w:rFonts w:hint="eastAsia"/>
        </w:rPr>
        <w:t>ammad har</w:t>
      </w:r>
    </w:p>
    <w:p w:rsidR="00000000" w:rsidRDefault="00DE55CC">
      <w:pPr>
        <w:rPr>
          <w:rFonts w:hint="eastAsia"/>
        </w:rPr>
      </w:pPr>
      <w:r>
        <w:rPr>
          <w:rFonts w:hint="eastAsia"/>
        </w:rPr>
        <w:t xml:space="preserve">Hakan ya rinjayi zuciyarta a zahirance idan har za ta ga Hammad to za ta ganta rungume a faffad'an k'irjinsa ya nuna mata zallar soyayya. Ta fi alak'anta hakan da shaid'anu ko aljannu da suke suffanta mata Hammad d'in a matsayin mijin da ya dace </w:t>
      </w:r>
      <w:r>
        <w:rPr>
          <w:rFonts w:hint="eastAsia"/>
        </w:rPr>
        <w:t xml:space="preserve">da ita da zarar hakan ya faru ista'aza take yi a ranta ta kuma runtse idanunta tana jin bugun zuciyatta.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Sai ga shi yau a zahirance ba bad'inance ba ita ce daf da Hammad yana nuna mata kwatankwacin waccan soyayyar ta bad'ini.</w:t>
      </w:r>
    </w:p>
    <w:p w:rsidR="00000000" w:rsidRDefault="00DE55CC">
      <w:pPr>
        <w:rPr>
          <w:rFonts w:hint="eastAsia"/>
        </w:rPr>
      </w:pPr>
    </w:p>
    <w:p w:rsidR="00000000" w:rsidRDefault="00DE55CC">
      <w:pPr>
        <w:rPr>
          <w:rFonts w:hint="eastAsia"/>
        </w:rPr>
      </w:pPr>
      <w:r>
        <w:rPr>
          <w:rFonts w:hint="eastAsia"/>
        </w:rPr>
        <w:t xml:space="preserve">Bai bar murza hannun nata </w:t>
      </w:r>
      <w:r>
        <w:rPr>
          <w:rFonts w:hint="eastAsia"/>
        </w:rPr>
        <w:t>ba, ji yake hakan da yake yana samar masa wata irin nutsuwa da shiga wata duniya da bai tab'a katarin kasancewa a cikinsa ba, ko don bai tab'a had'uwa da macen da yake wa kwatankwacin so irin na Hamda ba. Tun bayan zuwansa Nigeria da ya kyallara idanunsa a</w:t>
      </w:r>
      <w:r>
        <w:rPr>
          <w:rFonts w:hint="eastAsia"/>
        </w:rPr>
        <w:t xml:space="preserve"> kanta ya ji matsananciyar k'aunarta ta kama shi irin k'aunar da take huda k'ashi da b'argo fatansa kawai a kullum hanyar da zai bi ya mallaketa ya ji tattausan hannunta a cikin na sa hannayen ya ji wannan tattausa lab'b'anta masu tudu kad'an a cikin bakin</w:t>
      </w:r>
      <w:r>
        <w:rPr>
          <w:rFonts w:hint="eastAsia"/>
        </w:rPr>
        <w:t xml:space="preserve">sa ya ji shi yana murza dukka sassan jikin ta da ya tabbatar da cikar halittun ta ko ta ina, cikin tafukan hannayensa. Ya kwana da sanin cewa idan har ya ce zai aureta akwai rigima kwatancciya da zata b'ullo shi yasa ya dinga k'ok'arin </w:t>
      </w:r>
      <w:r>
        <w:rPr>
          <w:rFonts w:hint="eastAsia"/>
        </w:rPr>
        <w:lastRenderedPageBreak/>
        <w:t>danne duk wata zilam</w:t>
      </w:r>
      <w:r>
        <w:rPr>
          <w:rFonts w:hint="eastAsia"/>
        </w:rPr>
        <w:t>arsa. Sai yau da ta zama halaliyarsa mallakinsa ta amsa sunanta na Hamda Matar Hammad. Ya lumshe wasu hawayen farin ciki suna ziraro masa bai tab'a sanin ashe haka masoya suke ji ba sai yau da ya mallaki Hamda ashe tilas masoya su rud'e a lokacin da suka r</w:t>
      </w:r>
      <w:r>
        <w:rPr>
          <w:rFonts w:hint="eastAsia"/>
        </w:rPr>
        <w:t>asa abinda suke so. Yana son Hamda son nan da ake cewa So da zai iya aikata komai a kansa ciki kuwa har da sadaukar da rayuwarsa kacokam a kan ta.</w:t>
      </w:r>
    </w:p>
    <w:p w:rsidR="00000000" w:rsidRDefault="00DE55CC">
      <w:pPr>
        <w:rPr>
          <w:rFonts w:hint="eastAsia"/>
        </w:rPr>
      </w:pPr>
    </w:p>
    <w:p w:rsidR="00000000" w:rsidRDefault="00DE55CC">
      <w:pPr>
        <w:rPr>
          <w:rFonts w:hint="eastAsia"/>
        </w:rPr>
      </w:pPr>
      <w:r>
        <w:rPr>
          <w:rFonts w:hint="eastAsia"/>
        </w:rPr>
        <w:t>Zame hannunta ta shiga yi saboda wani irin yanayi da Ta shiga. Da sauri ya sake damk'e hannun ya jingina kan</w:t>
      </w:r>
      <w:r>
        <w:rPr>
          <w:rFonts w:hint="eastAsia"/>
        </w:rPr>
        <w:t>sa a saman kafad'arta bakinsa a cikin kunnensa ya ce "Please kyaleni Hamda kin san tsawon lokacin da na dad'e ina jiran wannan ranar." Ta lumshe idanunta tana amsar sak'onnin da yake isar mata wata irin kunya ta kamata saboda yarda ya rikid'e mata sam ba k</w:t>
      </w:r>
      <w:r>
        <w:rPr>
          <w:rFonts w:hint="eastAsia"/>
        </w:rPr>
        <w:t>unya a lamarin sa yau ya ajiye Yaya Hammad d'in ya ajiye Daddyn da ta ce ta dinga ce masa ya koma mata Hammad d'inta na mafarki.</w:t>
      </w:r>
    </w:p>
    <w:p w:rsidR="00000000" w:rsidRDefault="00DE55CC">
      <w:pPr>
        <w:rPr>
          <w:rFonts w:hint="eastAsia"/>
        </w:rPr>
      </w:pPr>
    </w:p>
    <w:p w:rsidR="00000000" w:rsidRDefault="00DE55CC">
      <w:pPr>
        <w:rPr>
          <w:rFonts w:hint="eastAsia"/>
        </w:rPr>
      </w:pPr>
      <w:r>
        <w:rPr>
          <w:rFonts w:hint="eastAsia"/>
        </w:rPr>
        <w:t>Murya a dashe, muryarta da yake so sosai a dashe take kad'an ta ce "Please Yaya Hammad!" Da kyar ya bud'e idanunsa da suka can</w:t>
      </w:r>
      <w:r>
        <w:rPr>
          <w:rFonts w:hint="eastAsia"/>
        </w:rPr>
        <w:t>ja kala a kanta kawai sai ji ta yi ya rungumeta tsam a jikinsa yana k'ok'arin zame mayafin da ta k'udundune kan ta da shi. "Ni fa ka kyaleni ba zan amince da kai ba har sai ka tabbatar min da gaske ba ni da alak'a ta jini da kai kada naje ko irin abinda ka</w:t>
      </w:r>
      <w:r>
        <w:rPr>
          <w:rFonts w:hint="eastAsia"/>
        </w:rPr>
        <w:t xml:space="preserve"> yiwa Ammi zaka yi min..." Cikin wani irin sauri ya sake ta yana bin ta da wani kallo sai dai madadin ta ga alamun b'acin ran sa still soyayyarsa ta gani kwance a idanun. Ya ja ajiyar zuciya kafin ya mik'e ya bar d'akin gaba d'aya sai kuma jikinta ya yi sa</w:t>
      </w:r>
      <w:r>
        <w:rPr>
          <w:rFonts w:hint="eastAsia"/>
        </w:rPr>
        <w:t>nyi ta ji sam bata kyauta abinda ta yi masa ba. Ta lumshe idanunta farin cikin cikar burinta ya gama naso a zuciyarta da gaske Hammad shine mijin ta dad'e tana nema. Bata san sanda ta kai goshinta ta yi sujudar godiya ga Allah ba. Amma kafin ta amince masa</w:t>
      </w:r>
      <w:r>
        <w:rPr>
          <w:rFonts w:hint="eastAsia"/>
        </w:rPr>
        <w:t xml:space="preserve"> ya zama dole ya gabatar mata da shaidu da kuma tabbatar mata ba su da alak'ar jini da shi. Ya kuma sanar da ita ta hanyar da aka sameta tunda ya ce y'ar sunna ce ita? Abin tambaya dama ana aure akan aure ne?</w:t>
      </w:r>
    </w:p>
    <w:p w:rsidR="00000000" w:rsidRDefault="00DE55CC">
      <w:pPr>
        <w:rPr>
          <w:rFonts w:hint="eastAsia"/>
        </w:rPr>
      </w:pPr>
    </w:p>
    <w:p w:rsidR="00000000" w:rsidRDefault="00DE55CC">
      <w:pPr>
        <w:rPr>
          <w:rFonts w:hint="eastAsia"/>
        </w:rPr>
      </w:pPr>
      <w:r>
        <w:rPr>
          <w:rFonts w:hint="eastAsia"/>
        </w:rPr>
        <w:t>Mik'ewa ta yi tana sake nazarin d'akin, yana d</w:t>
      </w:r>
      <w:r>
        <w:rPr>
          <w:rFonts w:hint="eastAsia"/>
        </w:rPr>
        <w:t>'auke da babban gado family side ruwan k'asa mai adon silver. Kasancewar d'akin da girmansa daga gefe can dresser ne mai d'auke da cahinet ta zuba kaya sai wajen saka takalma da jakunkuna.</w:t>
      </w:r>
    </w:p>
    <w:p w:rsidR="00000000" w:rsidRDefault="00DE55CC">
      <w:pPr>
        <w:rPr>
          <w:rFonts w:hint="eastAsia"/>
        </w:rPr>
      </w:pPr>
      <w:r>
        <w:rPr>
          <w:rFonts w:hint="eastAsia"/>
        </w:rPr>
        <w:t>Kuma ko ina ta bud'e cike yake da kaya alamar da gaske Hammad ya sh</w:t>
      </w:r>
      <w:r>
        <w:rPr>
          <w:rFonts w:hint="eastAsia"/>
        </w:rPr>
        <w:t>iryawa auren nan. Ta tsaya jikin mudubi tana k'arewa kanta kallo tana mamakin mai Hammad ya gani tare da ita har idanunsa suka rufe daga tarin matsalolin da za su shiga nan gaba ya aureta. Tana da tsayi sai dai ba can ba, ta fannin dirin jiki kam sai sam b</w:t>
      </w:r>
      <w:r>
        <w:rPr>
          <w:rFonts w:hint="eastAsia"/>
        </w:rPr>
        <w:t>arka haka nan fuskarta ba za'a kira ta mummuna ba sai dai ba ta cikin kyawawa matuk'a ainun. Bakinta ya fi komai fisgar hankali a fuskarta don yana da kyau sosai kasancewarsa mara girma kuma mai d'an tudu ga su pink sosai suna kuma shining kamar an shafa w</w:t>
      </w:r>
      <w:r>
        <w:rPr>
          <w:rFonts w:hint="eastAsia"/>
        </w:rPr>
        <w:t>et lip. Ba ta da hanci mai tsayi na ta tudu ne da shi kuma a duk san da tayi dariya yana lob'awa kad'an sai lob'awar da take k'asan hab'arta. Cikakken gashin gira da na ido shine abinda ya ke sake fisgar hankalin mai kallonta. Da kuma yalwataccen gashin da</w:t>
      </w:r>
      <w:r>
        <w:rPr>
          <w:rFonts w:hint="eastAsia"/>
        </w:rPr>
        <w:t xml:space="preserve"> ya kwanta a gaban goshinta. Tana da duhun kala sosai don ba za'a saka ta a layin farare ba sai dai tsaka-tsaki duk da bature ya ce black is black to tabbas itama Hamda ta yarda bak'ace sai dai fatarta mai kyau ce ainun fiye da ta wasu fararen. Ajiyar zuci</w:t>
      </w:r>
      <w:r>
        <w:rPr>
          <w:rFonts w:hint="eastAsia"/>
        </w:rPr>
        <w:t>ya ta ja kafin ta shige toilet ta sake wanka sosai duk wani lungu na jikinta sai da ta sake tsaftace shi. Don ta san jikin nata yanzu ba mallakinta bane ita kad'ai.</w:t>
      </w:r>
    </w:p>
    <w:p w:rsidR="00000000" w:rsidRDefault="00DE55CC">
      <w:pPr>
        <w:rPr>
          <w:rFonts w:hint="eastAsia"/>
        </w:rPr>
      </w:pPr>
    </w:p>
    <w:p w:rsidR="00000000" w:rsidRDefault="00DE55CC">
      <w:pPr>
        <w:rPr>
          <w:rFonts w:hint="eastAsia"/>
        </w:rPr>
      </w:pPr>
      <w:r>
        <w:rPr>
          <w:rFonts w:hint="eastAsia"/>
        </w:rPr>
        <w:t>Ko da ta fito tsaf ta tsane kanta da towel kafin ta saka hand dryer ta busar da shi. Ta sh</w:t>
      </w:r>
      <w:r>
        <w:rPr>
          <w:rFonts w:hint="eastAsia"/>
        </w:rPr>
        <w:t xml:space="preserve">afa oil ta </w:t>
      </w:r>
      <w:r>
        <w:rPr>
          <w:rFonts w:hint="eastAsia"/>
        </w:rPr>
        <w:lastRenderedPageBreak/>
        <w:t xml:space="preserve">taje shi sosai sai ga shi ya mik'e sai k'yalli yake. D'aureshi ta yi a tsakiyar kanta sai ga shi ya zama kamar doughnuts. </w:t>
      </w:r>
    </w:p>
    <w:p w:rsidR="00000000" w:rsidRDefault="00DE55CC">
      <w:pPr>
        <w:rPr>
          <w:rFonts w:hint="eastAsia"/>
        </w:rPr>
      </w:pPr>
    </w:p>
    <w:p w:rsidR="00000000" w:rsidRDefault="00DE55CC">
      <w:pPr>
        <w:rPr>
          <w:rFonts w:hint="eastAsia"/>
        </w:rPr>
      </w:pPr>
      <w:r>
        <w:rPr>
          <w:rFonts w:hint="eastAsia"/>
        </w:rPr>
        <w:t>Ba wata kwalliya ta yi ba, powder kawai ta murtsika a fuska ta shafe bakinta da wet lips mai k'amshin strawberry. Brush t</w:t>
      </w:r>
      <w:r>
        <w:rPr>
          <w:rFonts w:hint="eastAsia"/>
        </w:rPr>
        <w:t xml:space="preserve">a saka ta taje gashin girarta sai kuma Ta d'an zizara eye liner. Sosai ta fito tsaf da ita bayan ta zira wata doguwar riga pink colour. Madadin ta fita kuma sai kunya ta kamata ta tada sallah kawai kasancewar magriba ta yi. Ko da ta idar nan ta yi zamanta </w:t>
      </w:r>
      <w:r>
        <w:rPr>
          <w:rFonts w:hint="eastAsia"/>
        </w:rPr>
        <w:t>idanunta akan tv amma zuciyarta na ga Hammad ganin har lokacin bai sake shigowa ba, ta san fushi ya yi. Kawai sai ta samu kanta da ganin rashin kyautatawarta ta mik'e cikin mutuwar jiki ta fita parlourn.</w:t>
      </w:r>
    </w:p>
    <w:p w:rsidR="00000000" w:rsidRDefault="00DE55CC">
      <w:pPr>
        <w:rPr>
          <w:rFonts w:hint="eastAsia"/>
        </w:rPr>
      </w:pPr>
    </w:p>
    <w:p w:rsidR="00000000" w:rsidRDefault="00DE55CC">
      <w:pPr>
        <w:rPr>
          <w:rFonts w:hint="eastAsia"/>
        </w:rPr>
      </w:pPr>
      <w:r>
        <w:rPr>
          <w:rFonts w:hint="eastAsia"/>
        </w:rPr>
        <w:t>Baya parlourn amma ta ji alamunsa a kitchen don hak</w:t>
      </w:r>
      <w:r>
        <w:rPr>
          <w:rFonts w:hint="eastAsia"/>
        </w:rPr>
        <w:t xml:space="preserve">a kai tsaye ta nufi kitchen d'in. </w:t>
      </w:r>
    </w:p>
    <w:p w:rsidR="00000000" w:rsidRDefault="00DE55CC">
      <w:pPr>
        <w:rPr>
          <w:rFonts w:hint="eastAsia"/>
        </w:rPr>
      </w:pPr>
    </w:p>
    <w:p w:rsidR="00000000" w:rsidRDefault="00DE55CC">
      <w:pPr>
        <w:rPr>
          <w:rFonts w:hint="eastAsia"/>
        </w:rPr>
      </w:pPr>
      <w:r>
        <w:rPr>
          <w:rFonts w:hint="eastAsia"/>
        </w:rPr>
        <w:t>Yana tsaye da ludayin miya a hannunsa duk ya yi kaca-kaca da kitchen d'in wajen dafa noodles da kwai sai fruit da ta gani a gefe an yayyanka. Dariya ta so kufce mata ganinsa da rigar girki a jiki (Apron) ya yi wujiga-wuj</w:t>
      </w:r>
      <w:r>
        <w:rPr>
          <w:rFonts w:hint="eastAsia"/>
        </w:rPr>
        <w:t>iga da shi. Ta saki d'an murmushi idanunta cikin na sa. Ya d'auke kai duk da matuk'ar kyau da ta yi masa. Ji ya yi tamkar ya rungumota gaba d'aya. "Ya Hammad sannu da aiki, ai da ka sani ka kira ni na dafa, ka ga ka wahalar da kan ka." Bai kula ta ba ya ci</w:t>
      </w:r>
      <w:r>
        <w:rPr>
          <w:rFonts w:hint="eastAsia"/>
        </w:rPr>
        <w:t>gaba da juye abincin a plate yana d'ora forks biyu a kai. Sai da ya d'ora a tray sannan ya dubeta "Ki ciro kaza a oven ki had'o da fruits d'in can." D'aga masa kai kawai ta yi. Ya fice ya dire abincin sannan ya shige bedroom d'insa. Wanka ya yi ya fito dag</w:t>
      </w:r>
      <w:r>
        <w:rPr>
          <w:rFonts w:hint="eastAsia"/>
        </w:rPr>
        <w:t xml:space="preserve">a shi sai riga armless da three quarter wando rigar ja ce wandon fari tas sai ya yi kyau sosai. </w:t>
      </w:r>
    </w:p>
    <w:p w:rsidR="00000000" w:rsidRDefault="00DE55CC">
      <w:pPr>
        <w:rPr>
          <w:rFonts w:hint="eastAsia"/>
        </w:rPr>
      </w:pPr>
    </w:p>
    <w:p w:rsidR="00000000" w:rsidRDefault="00DE55CC">
      <w:pPr>
        <w:rPr>
          <w:rFonts w:hint="eastAsia"/>
        </w:rPr>
      </w:pPr>
      <w:r>
        <w:rPr>
          <w:rFonts w:hint="eastAsia"/>
        </w:rPr>
        <w:t>Tana zaune k'amshin turarensa ya sanar da ita zuwansa. Ta lumshe ido tana jin tamkar ta tashi ta rungumeshi. Turaren nan ya dad'e yana yi mata gizo a hanci da</w:t>
      </w:r>
      <w:r>
        <w:rPr>
          <w:rFonts w:hint="eastAsia"/>
        </w:rPr>
        <w:t xml:space="preserve"> sanya ta fad'uwar gaba ashe dai zata mallaki mai turaren. Daf da ita ya zauna har suna gogar juna amma ya k'i matsawa don ya fi so su saba ta saki jiki da shi ba ya son ta dinga nesa da shi.  "Ka yi hak'uri idan maganar da na fad'a d'azu Ta b'ata maka rai</w:t>
      </w:r>
      <w:r>
        <w:rPr>
          <w:rFonts w:hint="eastAsia"/>
        </w:rPr>
        <w:t xml:space="preserve">" Ya d'ago yana sauke idanunsa a kanta "Kin damu da b'acin raina ne?" Samun kanta tayi da d'aga kai tana sunkuyar da kai "To idan ba kya son b'acin raina daga yau kada ki sake min irin waccan maganar ko tambayata wacece ke? Idan lokaci ya yi zaki sani abu </w:t>
      </w:r>
      <w:r>
        <w:rPr>
          <w:rFonts w:hint="eastAsia"/>
        </w:rPr>
        <w:t xml:space="preserve">d'aya na sani aure na dake ba haramun ba ne halak ne kuma a gaban shaidu aka d'aura da hotuna da vedio da komai." </w:t>
      </w:r>
    </w:p>
    <w:p w:rsidR="00000000" w:rsidRDefault="00DE55CC">
      <w:pPr>
        <w:rPr>
          <w:rFonts w:hint="eastAsia"/>
        </w:rPr>
      </w:pPr>
    </w:p>
    <w:p w:rsidR="00000000" w:rsidRDefault="00DE55CC">
      <w:pPr>
        <w:rPr>
          <w:rFonts w:hint="eastAsia"/>
        </w:rPr>
      </w:pPr>
      <w:r>
        <w:rPr>
          <w:rFonts w:hint="eastAsia"/>
        </w:rPr>
        <w:t>K'asa ta yi da kanta tana wasa da yatsun hannunta. Zuciyarta ta samu nutsuwa ta tabbata iya gaskiyar sa ya fad'a mata. Hannunta ya kamo ciki</w:t>
      </w:r>
      <w:r>
        <w:rPr>
          <w:rFonts w:hint="eastAsia"/>
        </w:rPr>
        <w:t>n wani salo ya ce "Yanzu kin amince za ki amshe ni a matsayin miji?" Ya fad'a yana shafa wuyanta da bata san da ta runtse ido cikin wani irin rawar jiki ta d'aga masa kai. Ya saki murmushi idanunsa akan abubuwan da suke tsone masa ido "Ki shirya tarbata da</w:t>
      </w:r>
      <w:r>
        <w:rPr>
          <w:rFonts w:hint="eastAsia"/>
        </w:rPr>
        <w:t xml:space="preserve"> safe." Da sauri ta rufe idanunta, saboda tsananin kunya da maganr ta bata "Ki yi hak'uri yau ba anan zan kwana ba, duk da ban so haka ba, amma ba yanzu nake son Nanna ta san na aureki ba, sai nan gaba a gaban kowa don haka wuni zan dinga yi anan na kwana </w:t>
      </w:r>
      <w:r>
        <w:rPr>
          <w:rFonts w:hint="eastAsia"/>
        </w:rPr>
        <w:t>a can." Ji ta yi ranta ya d'an sosu amma da yake ta san mijin wata ta aura tilas ta runtse idanunta daga hakan. Sosai ya rungumeta a jikinsa Allah ya sani a dole zai koma wajen Nanna ji yake dama su dawwama da Hamda a haka sai dai ba yarda zai yi. Nanna ta</w:t>
      </w:r>
      <w:r>
        <w:rPr>
          <w:rFonts w:hint="eastAsia"/>
        </w:rPr>
        <w:t xml:space="preserve"> cancanci y darajata ko bakomai ai uwar yaransa ce. Ya mik'e yana jan ta tsaye. Manna mata kiss ya yi a goshi "Kada ki ji tsoro ba abinda zai sameki kin ji my wife." Ta lumshe ido tana jin wasu hawaye na shirin zubo mata da </w:t>
      </w:r>
      <w:r>
        <w:rPr>
          <w:rFonts w:hint="eastAsia"/>
        </w:rPr>
        <w:lastRenderedPageBreak/>
        <w:t>gaske ta amince Hammad shine mah</w:t>
      </w:r>
      <w:r>
        <w:rPr>
          <w:rFonts w:hint="eastAsia"/>
        </w:rPr>
        <w:t>ad'in gangar jikinta.ALKALAMIN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22.</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Har bakin k'ofa ya ja hannunta ta raka shi sannan ya nuna mata yarda zata kulle k'ofar kasancewar ta mai password ce. Yana murmushi ya fice daga gidan da d'an sauri nishad'i fal zuciyarsa </w:t>
      </w:r>
      <w:r>
        <w:rPr>
          <w:rFonts w:hint="eastAsia"/>
        </w:rPr>
        <w:t>Na mallakar matar da yake buri.</w:t>
      </w:r>
    </w:p>
    <w:p w:rsidR="00000000" w:rsidRDefault="00DE55CC">
      <w:pPr>
        <w:rPr>
          <w:rFonts w:hint="eastAsia"/>
        </w:rPr>
      </w:pPr>
    </w:p>
    <w:p w:rsidR="00000000" w:rsidRDefault="00DE55CC">
      <w:pPr>
        <w:rPr>
          <w:rFonts w:hint="eastAsia"/>
        </w:rPr>
      </w:pPr>
      <w:r>
        <w:rPr>
          <w:rFonts w:hint="eastAsia"/>
        </w:rPr>
        <w:t>Ko da ya isa gidansa ya dad'e tsaye a k'ofar gida cikin mota yana tunanin yarda za su kwashe da Nanna dama danginsa gaba d'aya idan aka gano ya aure Hamda. Tabbas ya san sai Nanna ta kusa zaucewa kasancewarta a bigiren mata</w:t>
      </w:r>
      <w:r>
        <w:rPr>
          <w:rFonts w:hint="eastAsia"/>
        </w:rPr>
        <w:t xml:space="preserve"> masu d'an banzan kishi. Ya lumshe idanunsa yana sakin murmushin hango tak'addamar da za'a buga, hakan kuma shine hanya d'aya da Ammi zata fito ta fad'i sirrin da take k'udundunewa.</w:t>
      </w:r>
    </w:p>
    <w:p w:rsidR="00000000" w:rsidRDefault="00DE55CC">
      <w:pPr>
        <w:rPr>
          <w:rFonts w:hint="eastAsia"/>
        </w:rPr>
      </w:pPr>
    </w:p>
    <w:p w:rsidR="00000000" w:rsidRDefault="00DE55CC">
      <w:pPr>
        <w:rPr>
          <w:rFonts w:hint="eastAsia"/>
        </w:rPr>
      </w:pPr>
      <w:r>
        <w:rPr>
          <w:rFonts w:hint="eastAsia"/>
        </w:rPr>
        <w:t xml:space="preserve">Ya fice daga motar yana sakin ajiyar zuciya. A falo ya ga Nanna zaune ta </w:t>
      </w:r>
      <w:r>
        <w:rPr>
          <w:rFonts w:hint="eastAsia"/>
        </w:rPr>
        <w:t>ci kwalliya kamar bata so da gaske ta yi kyau sosai ya d'an zuba mata ido ita kuma sai sakin murmushi take don yau dai kam hankalinta a kwance yake kamar tsumma a randa. Tana murmushin ta ce masa "Har ka dangana ta ga gidan mijin?" Ya d'aga kai yana jifant</w:t>
      </w:r>
      <w:r>
        <w:rPr>
          <w:rFonts w:hint="eastAsia"/>
        </w:rPr>
        <w:t>a da na sa salon murmushin da kai tsaye za'a kiransa na mugunta. Ta mik'e ta koma hannunsa had'e da zaunar da shi kusa da ita ba k'aramin missing d'insa ta yi ba d'an kwanakin da suka yi ba sa tare. Shiga jikinsa ta yi sosai kafin ta ce "Yanzu hankalinka y</w:t>
      </w:r>
      <w:r>
        <w:rPr>
          <w:rFonts w:hint="eastAsia"/>
        </w:rPr>
        <w:t>a kwanta ka aurar da y'ar so. Na san zan samu kulawa da duk ka banzatar da lamarina." Ta fad'a tana wasa da sumar kansa. Ta nan ta ke karya lagonsa ya kuwa hau lumshe ido yana amsar sak'onta. Har cikin ransa tunanin Hamda yake ina ma itace zaune daf da shi</w:t>
      </w:r>
      <w:r>
        <w:rPr>
          <w:rFonts w:hint="eastAsia"/>
        </w:rPr>
        <w:t xml:space="preserve"> haka tana wasa da sumar kan sa. Ganin ya amshi sak'onta kamar yarda take so ya sa ta sake ba da k'aimi kasancewar yara basa nan sun yi barci yasa ta samu sake ta dinga yi masa abubuwan da suka lula shi duniyar Hamda. Da sauri ya mik'e suka shige bedroom.</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w:t>
      </w:r>
    </w:p>
    <w:p w:rsidR="00000000" w:rsidRDefault="00DE55CC">
      <w:pPr>
        <w:rPr>
          <w:rFonts w:hint="eastAsia"/>
        </w:rPr>
      </w:pPr>
    </w:p>
    <w:p w:rsidR="00000000" w:rsidRDefault="00DE55CC">
      <w:pPr>
        <w:rPr>
          <w:rFonts w:hint="eastAsia"/>
        </w:rPr>
      </w:pPr>
      <w:r>
        <w:rPr>
          <w:rFonts w:hint="eastAsia"/>
        </w:rPr>
        <w:t>Hamda kuwa tana jin tashin motarsa ta rufe k'ofar tana sakin wata irin ajiyar zuciya had'e da zubowar wasu siraran hawaye da zata iya kiransu kai tsaye na zafin kishi. Tana da tsananin kishi ita kanta ta sani shi Yasa sam bata so auren</w:t>
      </w:r>
      <w:r>
        <w:rPr>
          <w:rFonts w:hint="eastAsia"/>
        </w:rPr>
        <w:t xml:space="preserve"> mai mata ba. Amma ba zata ja da hukuncin ubangiji ba za ta yi ta addu'ar Allah ya sauk'ak'a mata. Jikinta a sanyaye ta shiga ta gyara kitchen d'in da komai na cikinsa ya zama fari. Tsaf ya fito yana walwali tabbas Hammad ba k'ananan kud'ad'e ya kashe a gi</w:t>
      </w:r>
      <w:r>
        <w:rPr>
          <w:rFonts w:hint="eastAsia"/>
        </w:rPr>
        <w:t xml:space="preserve">dan ba, gaba d'aya ya d'auke mata nauyin komai da ya kamata ace uba ne ya yi.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Parlourn ma komansa fari ne da adon black kad'an. Ta sake gyare parlourn sannan ta koma d'aki wanka ta yi ta tada sallolinta nafiloli kafin ta yi shirin barci ta kwanta. Sai d</w:t>
      </w:r>
      <w:r>
        <w:rPr>
          <w:rFonts w:hint="eastAsia"/>
        </w:rPr>
        <w:t>ai me tana kwanciya tunanin Hammad ya fad'o mata yanzu haka yana can sun tsunduma wata duniyar shi da matarsa hakan ya sa ta runtse ido zuciyarta ta yi nauyi saboda b'acin rai. Addu'a kawai take akan Allan ya sauk'ak'a mata.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An c</w:t>
      </w:r>
      <w:r>
        <w:rPr>
          <w:rFonts w:hint="eastAsia"/>
        </w:rPr>
        <w:t>i nasara sosai Bakin Didi ya bud'e bayan yawan addu'oi daga bakin manyan malamai na karya sihiri sai dai harshen ya d'an karye kad'an maganar bata fita yarda ya kamata. Mijin Asma'u ya tabbatar musu komai zai daidaita insha Allah.</w:t>
      </w:r>
    </w:p>
    <w:p w:rsidR="00000000" w:rsidRDefault="00DE55CC">
      <w:pPr>
        <w:rPr>
          <w:rFonts w:hint="eastAsia"/>
        </w:rPr>
      </w:pPr>
    </w:p>
    <w:p w:rsidR="00000000" w:rsidRDefault="00DE55CC">
      <w:pPr>
        <w:rPr>
          <w:rFonts w:hint="eastAsia"/>
        </w:rPr>
      </w:pPr>
      <w:r>
        <w:rPr>
          <w:rFonts w:hint="eastAsia"/>
        </w:rPr>
        <w:t>Da asuba kawai suka ji D</w:t>
      </w:r>
      <w:r>
        <w:rPr>
          <w:rFonts w:hint="eastAsia"/>
        </w:rPr>
        <w:t>idi tana kiran Atma'u wai Asm'au. Mama Asma'u ta yi saurin bud'e ido cikin farin ciki take duban Didi tana fad'in Alhamdulillah Didi na ke ce kika yi Magana." Didi ta d'aga mata kai tana sakin murmushi ta ce "Ni te Atma'u Alhamdulillah Na ta mu lafiya." Di</w:t>
      </w:r>
      <w:r>
        <w:rPr>
          <w:rFonts w:hint="eastAsia"/>
        </w:rPr>
        <w:t>di dai (s) d'inta ta d'auke gaba d'aya shi yasa take mayar da ita (t) Asm'au ta kama hannunta tana dariya Alhamdulillah Didi ta lumshe ido tana farin ciki itama da maganar da ta fara. Ashe ba k'aramar k'una wad'anda ba sa magana suke ji ba tabbas ta na tau</w:t>
      </w:r>
      <w:r>
        <w:rPr>
          <w:rFonts w:hint="eastAsia"/>
        </w:rPr>
        <w:t>saya musu a kuma yanzu take sake jajanta musu ubangiji ya sa hakan ya zama kaffara a garesu kuma sanadin shigarsu aljanna. A tsawon lokacinnan tana da abubuwan cewa da yawa sai dai ba halin magana rubutun kuma ba wai ta k'ware a hausan bane.</w:t>
      </w:r>
    </w:p>
    <w:p w:rsidR="00000000" w:rsidRDefault="00DE55CC">
      <w:pPr>
        <w:rPr>
          <w:rFonts w:hint="eastAsia"/>
        </w:rPr>
      </w:pPr>
    </w:p>
    <w:p w:rsidR="00000000" w:rsidRDefault="00DE55CC">
      <w:pPr>
        <w:rPr>
          <w:rFonts w:hint="eastAsia"/>
        </w:rPr>
      </w:pPr>
      <w:r>
        <w:rPr>
          <w:rFonts w:hint="eastAsia"/>
        </w:rPr>
        <w:t>Ta mik'e sosa</w:t>
      </w:r>
      <w:r>
        <w:rPr>
          <w:rFonts w:hint="eastAsia"/>
        </w:rPr>
        <w:t>i ta gyara zamanta "Atma'u kira min d'an Ki Hammad a waya, tun da abin nan ya faru nake cewa a kira min shi a waya tun k'i" Asma'u ta d'au waya ta shiga kiran layin Hammad a waya da layinsa na Birmingham.</w:t>
      </w:r>
    </w:p>
    <w:p w:rsidR="00000000" w:rsidRDefault="00DE55CC">
      <w:pPr>
        <w:rPr>
          <w:rFonts w:hint="eastAsia"/>
        </w:rPr>
      </w:pPr>
    </w:p>
    <w:p w:rsidR="00000000" w:rsidRDefault="00DE55CC">
      <w:pPr>
        <w:rPr>
          <w:rFonts w:hint="eastAsia"/>
        </w:rPr>
      </w:pPr>
      <w:r>
        <w:rPr>
          <w:rFonts w:hint="eastAsia"/>
        </w:rPr>
        <w:t>Tsawon lokaci yana jin kiran idanunsa sauke akan w</w:t>
      </w:r>
      <w:r>
        <w:rPr>
          <w:rFonts w:hint="eastAsia"/>
        </w:rPr>
        <w:t>ayar sai dai ganin daga family ake kiransa ya gagara d'aukar wayar musamman ganin Gwaggo Asma'u ce take kira daga layinta na Nigeria ya tabbatar ta je Nigeria kenan. Kimarta da take gani yasa ya kasa burus da kiran a karo na uku da ta sake kiran ya janye N</w:t>
      </w:r>
      <w:r>
        <w:rPr>
          <w:rFonts w:hint="eastAsia"/>
        </w:rPr>
        <w:t>anna daga jikinsa had'e da kara wayar a kunnesa murya can k'asa ya ce "Hello Mama ina yini?" Asma'u ta saki ajiyar zuciya yau da aka ci sa'a ya d'aga wayar "Mun wuni lafiya? Yau ka ga damar d'aga wayar kenan? Yanzu Hammad yaushe ka zama yaro mara jin magan</w:t>
      </w:r>
      <w:r>
        <w:rPr>
          <w:rFonts w:hint="eastAsia"/>
        </w:rPr>
        <w:t>a har haka? Ka</w:t>
      </w:r>
    </w:p>
    <w:p w:rsidR="00000000" w:rsidRDefault="00DE55CC">
      <w:pPr>
        <w:rPr>
          <w:rFonts w:hint="eastAsia"/>
        </w:rPr>
      </w:pPr>
      <w:r>
        <w:rPr>
          <w:rFonts w:hint="eastAsia"/>
        </w:rPr>
        <w:t>Saka k'afa ka yi tafiyar ka ka bar mahaifiyarka cikin damuwa ka kyauta mata kenan?" Tsit ya yi da wayar a kunnensa gabansa yana wani irin duka sai yanzu ya tuna irin b'acin ran da ya baro Mahmah a cikinsa "Ka kyauta ina tabbatar maka idan Sa</w:t>
      </w:r>
      <w:r>
        <w:rPr>
          <w:rFonts w:hint="eastAsia"/>
        </w:rPr>
        <w:t>diya ta rasa ran ta to bak'in cikin ka ne ya kasheta ga Didi zata yi maka magana." Ta fad'a tana manna wayar a kunnen Didi "Hello Hammadu a duk inda ka ke ma kayi gaggawar dawowa gida ka warware k'ullin da bahaguwar matar uban ku ta k'ulla maka don na tabb</w:t>
      </w:r>
      <w:r>
        <w:rPr>
          <w:rFonts w:hint="eastAsia"/>
        </w:rPr>
        <w:t xml:space="preserve">atar akwai lauje cikin nad'i." Murya a cunkushe ya ce </w:t>
      </w:r>
      <w:r>
        <w:rPr>
          <w:rFonts w:hint="eastAsia"/>
        </w:rPr>
        <w:lastRenderedPageBreak/>
        <w:t>"Insha Allah zan zo ko next month amma kin san fa Abbu ne ya kore ni ba tare da ya ji ta bakina ba." "zancen banza zancen wofi, zancen Umaru har wani abin kamawa tallamamme da mace ta riga ta gama da sh</w:t>
      </w:r>
      <w:r>
        <w:rPr>
          <w:rFonts w:hint="eastAsia"/>
        </w:rPr>
        <w:t>i. Ai ni na tabbatar da cewa Takina na haifawa Umaru Allah ya taimaki Utmanu kakanku ba ya raye balle bak'in cikin Ummaru ya kashe shi. Ka zo idan ka ta mu hutu don Tadiya ma uwarka a cikin matsananciyar damuwa take." Ya ce "To Didi zan zo, amma ya naji ma</w:t>
      </w:r>
      <w:r>
        <w:rPr>
          <w:rFonts w:hint="eastAsia"/>
        </w:rPr>
        <w:t>ganarki kamar ta y'an koyo kin mayar da S T?" Ya fad'a yana tuntsirewa da dariya daga can Didi ta ce "Ai tuni na tan Umaru ya haifi d'an banza to Tadiya ka yiwa dariya ba ni ba."</w:t>
      </w:r>
    </w:p>
    <w:p w:rsidR="00000000" w:rsidRDefault="00DE55CC">
      <w:pPr>
        <w:rPr>
          <w:rFonts w:hint="eastAsia"/>
        </w:rPr>
      </w:pPr>
      <w:r>
        <w:rPr>
          <w:rFonts w:hint="eastAsia"/>
        </w:rPr>
        <w:t>Shi dai katse wayar ya yi yana sakin murmushi tare da kallon Nanna da ta tsat</w:t>
      </w:r>
      <w:r>
        <w:rPr>
          <w:rFonts w:hint="eastAsia"/>
        </w:rPr>
        <w:t>stsareshi da ido saboda tana cikin morar jikinsa wayar ta dameshi da kira fuska a d'aure ta ja blanket ta d'an rufe jikinta don tana lura da kallon da yakewa k'irjinta ita kanta sau tari tana jin haushin yarda k'irjin ya zube ya lalace tilas ma ta nemi mag</w:t>
      </w:r>
      <w:r>
        <w:rPr>
          <w:rFonts w:hint="eastAsia"/>
        </w:rPr>
        <w:t>ani, don ta lura hakan na son jawo mata matsala da ai ba haka yake mata ba san da K'irjin yake a gyare tsam da shi. Murmushi ya d'an saki tare da d'an janyota jikinsa don ya lura  matse take sosai kada ya shiga hak'k'inta.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Didi ta kalli Asma'u Ta ce "D'</w:t>
      </w:r>
      <w:r>
        <w:rPr>
          <w:rFonts w:hint="eastAsia"/>
        </w:rPr>
        <w:t>an banza ni dama na san sharrin Takina ne, ai kuwa watan jin kunyar Takina ya kama." Asma'u dariya ta yi kawai zuciyarta na sauka daga b'acin rai da yake addabarta ko bakomai yanzu ta hak'kak'e Hammad ba shi ya yi cikin Hamda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w:t>
      </w:r>
    </w:p>
    <w:p w:rsidR="00000000" w:rsidRDefault="00DE55CC">
      <w:pPr>
        <w:rPr>
          <w:rFonts w:hint="eastAsia"/>
        </w:rPr>
      </w:pPr>
    </w:p>
    <w:p w:rsidR="00000000" w:rsidRDefault="00DE55CC">
      <w:pPr>
        <w:rPr>
          <w:rFonts w:hint="eastAsia"/>
        </w:rPr>
      </w:pPr>
      <w:r>
        <w:rPr>
          <w:rFonts w:hint="eastAsia"/>
        </w:rPr>
        <w:t>Tun a</w:t>
      </w:r>
      <w:r>
        <w:rPr>
          <w:rFonts w:hint="eastAsia"/>
        </w:rPr>
        <w:t>suba da ta farka ta kasa komawa dama barcin da kyar ya d'auketa. Hakan yasa ta mik'e ta gyara gidan tsaf sannan ta fesa wanka aka kuma yi shigar wata doguwar riga mai d'an banzan kyau rigar ta bi ta kwanta a jikinta had'e da fitar da duk wata sura ta y'a m</w:t>
      </w:r>
      <w:r>
        <w:rPr>
          <w:rFonts w:hint="eastAsia"/>
        </w:rPr>
        <w:t>ace da take jikinta. Mayafi ta samu ta d'an yane kanta da shi don ita kanta ta ji kunyar shigar tata. Sai zabga k'amshi take haushinta d'aya rashin irin humrorin Nanna balle turaren wuta sai air freshners da humidifier ta bi ta bad'e gidan da su.</w:t>
      </w:r>
    </w:p>
    <w:p w:rsidR="00000000" w:rsidRDefault="00DE55CC">
      <w:pPr>
        <w:rPr>
          <w:rFonts w:hint="eastAsia"/>
        </w:rPr>
      </w:pPr>
    </w:p>
    <w:p w:rsidR="00000000" w:rsidRDefault="00DE55CC">
      <w:pPr>
        <w:rPr>
          <w:rFonts w:hint="eastAsia"/>
        </w:rPr>
      </w:pPr>
      <w:r>
        <w:rPr>
          <w:rFonts w:hint="eastAsia"/>
        </w:rPr>
        <w:t>Kafin 8:</w:t>
      </w:r>
      <w:r>
        <w:rPr>
          <w:rFonts w:hint="eastAsia"/>
        </w:rPr>
        <w:t>00 ta gama komai har chips ta soya da kwai sai black tea da gasasshen kifi. Tana zaune ta tasa abincin a gaba sam ta kasa ci kishi ne yake nuk'urk'usar zuciyarta. Ta jiyo dirin motarsa da sauri ta gyara zamanta.</w:t>
      </w:r>
    </w:p>
    <w:p w:rsidR="00000000" w:rsidRDefault="00DE55CC">
      <w:pPr>
        <w:rPr>
          <w:rFonts w:hint="eastAsia"/>
        </w:rPr>
      </w:pPr>
    </w:p>
    <w:p w:rsidR="00000000" w:rsidRDefault="00DE55CC">
      <w:pPr>
        <w:rPr>
          <w:rFonts w:hint="eastAsia"/>
        </w:rPr>
      </w:pPr>
      <w:r>
        <w:rPr>
          <w:rFonts w:hint="eastAsia"/>
        </w:rPr>
        <w:t>Tsawon mintuna biyu ya shigo cikin parlourn</w:t>
      </w:r>
      <w:r>
        <w:rPr>
          <w:rFonts w:hint="eastAsia"/>
        </w:rPr>
        <w:t xml:space="preserve"> fuskarsa fal murmushin farin cikin ganinta. Tana sunne kai ganin yarda ya tsaya yana bin sassan jikinta da kallo tace "Ya Hammad ina kwana?" Shiru bai amsa ba hakan yasa ta d'ago da niyyar sake gaisheshi tunaninta ko bai ji ba. Take kuwa idanunsu suka sar</w:t>
      </w:r>
      <w:r>
        <w:rPr>
          <w:rFonts w:hint="eastAsia"/>
        </w:rPr>
        <w:t>kafe cikin na juna yana jifanta da wani irin narkakken kallo. Ya mik'a mata hannu alamar ta zo jikinsa. Nok'e kai ta yi cikin matsananciyar kunya duk da tana buk'atar hakan. Hannu yasa ya mik'ar da ita tsaye ya manne jikinsu sosai tamkar zai mayar da ita c</w:t>
      </w:r>
      <w:r>
        <w:rPr>
          <w:rFonts w:hint="eastAsia"/>
        </w:rPr>
        <w:t>iki. A kunne ya rad'a mata "K'auyis kawai, ni bana son gaisuwar y'an k'auye haka Nanna take gaishe ni duk Safiya." Ya fad'a yana manna mata sumbata a lab'ba. Saura k'iris ta fad'i saboda yarda jikinta yake shaking ga haushin maganar matarsa da ya soko mata</w:t>
      </w:r>
      <w:r>
        <w:rPr>
          <w:rFonts w:hint="eastAsia"/>
        </w:rPr>
        <w:t xml:space="preserve">. Ta yi kicin-kicin da fuska kamar ta fashe da </w:t>
      </w:r>
      <w:r>
        <w:rPr>
          <w:rFonts w:hint="eastAsia"/>
        </w:rPr>
        <w:lastRenderedPageBreak/>
        <w:t>kuka.Sam bai lura da ita ba balle ya san ta na yi. Shi kansa gani ya yi k'afafu nasa sun kasa d'aukansa shi yasa ya sunkuce ta zuwa bedroom Sai dai yana direta ta hau janye jiki tana kuka da had'a shi da Allah</w:t>
      </w:r>
      <w:r>
        <w:rPr>
          <w:rFonts w:hint="eastAsia"/>
        </w:rPr>
        <w:t xml:space="preserve"> akan ya bari ba ta so. Ya runtse idonsa jin kukan nata ya yawaita kawai ya kyaleta yana ji shima kamar ya saka mata kuka. Da kyar ya shige toilet ya sakarwa kansa shower. </w:t>
      </w:r>
    </w:p>
    <w:p w:rsidR="00000000" w:rsidRDefault="00DE55CC">
      <w:pPr>
        <w:rPr>
          <w:rFonts w:hint="eastAsia"/>
        </w:rPr>
      </w:pPr>
    </w:p>
    <w:p w:rsidR="00000000" w:rsidRDefault="00DE55CC">
      <w:pPr>
        <w:rPr>
          <w:rFonts w:hint="eastAsia"/>
        </w:rPr>
      </w:pPr>
      <w:r>
        <w:rPr>
          <w:rFonts w:hint="eastAsia"/>
        </w:rPr>
        <w:t>Ko da ya fito tuni ta fice daga d'akin tana mayar da numfashi ta tsorata da lamari</w:t>
      </w:r>
      <w:r>
        <w:rPr>
          <w:rFonts w:hint="eastAsia"/>
        </w:rPr>
        <w:t xml:space="preserve">n sosai don haka tayi masa haka idan ban da haka ita mai son ta faranta masa ce. </w:t>
      </w:r>
    </w:p>
    <w:p w:rsidR="00000000" w:rsidRDefault="00DE55CC">
      <w:pPr>
        <w:rPr>
          <w:rFonts w:hint="eastAsia"/>
        </w:rPr>
      </w:pPr>
    </w:p>
    <w:p w:rsidR="00000000" w:rsidRDefault="00DE55CC">
      <w:pPr>
        <w:rPr>
          <w:rFonts w:hint="eastAsia"/>
        </w:rPr>
      </w:pPr>
      <w:r>
        <w:rPr>
          <w:rFonts w:hint="eastAsia"/>
        </w:rPr>
        <w:t>Ko da ya fito kallo d'aya ya yi mata ya zauna daga gefe yana zubawa tray d'in abincinta ido da alama ko Ci ba ta yi ba. Ya d'an ja tsaki a ransa ya ce haka auren k'ananan ya</w:t>
      </w:r>
      <w:r>
        <w:rPr>
          <w:rFonts w:hint="eastAsia"/>
        </w:rPr>
        <w:t>ra yake ban da haka lokacin Nanna da kanta ta dinga uzzira masa. "Abincin ma gudunsa ki ke?" Ta d'ago kai tana jin kunyar had'a ido da shi "Bar kallo na sai kace cinyeki na ce miki zan yi kika zauna kina zunduman ihu, daga yau ba zaki sake gani na ba sai k</w:t>
      </w:r>
      <w:r>
        <w:rPr>
          <w:rFonts w:hint="eastAsia"/>
        </w:rPr>
        <w:t>in nemo ni da k'afafunki dad'inta ina da inda zan sauke buk'atuna da ko ban shirya ba za'a biyoni cikin farin ciki da kwanciyar hankali." Ji tayi zuciyarta na wani irin tururi ta mik'e da sauri ta shige d'aki tana sakin kuka. Hammad ya saki murmushi ya san</w:t>
      </w:r>
      <w:r>
        <w:rPr>
          <w:rFonts w:hint="eastAsia"/>
        </w:rPr>
        <w:t xml:space="preserve"> kishi ne yake damunta. Ya mik'e ya bita. A tsakiyar gadon ya sameta tana kuka ya saki ajiyar zuciya ganin yarda yau murararn ya ga dirarru kuma lallausun cinyoyinta. Bai hau gadon ba gudun kada ya sake janyowa kansa "Ki tashi ki je ki rufe gidan zan fita.</w:t>
      </w:r>
      <w:r>
        <w:rPr>
          <w:rFonts w:hint="eastAsia"/>
        </w:rPr>
        <w:t>" Wani irin juyi ta yi da ya saka shi bin ta gadon bai shirya ba. Ina nan lamarin ya fi gaban wasa ganin idona na shirin makancewa da azama na juya na bar d'akin. Ina mamakin yarda Hammad ya murje idanunsa yake aikatawa k'aramar yarinya son ransa.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w:t>
      </w:r>
      <w:r>
        <w:rPr>
          <w:rFonts w:hint="eastAsia"/>
        </w:rPr>
        <w:t>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Didi tsaf ta shirya cikin shaddarta samfurin getzner ta kashe d'aurinta na tsofaffi ta zauna zaman dirshan a falonta. Yanayin fuskarta kawai zaka kalla ka san yau a shirye take ta ci zarafin kowa a gidan. Ta gutsiri goronta kafin ta cilla shi a</w:t>
      </w:r>
      <w:r>
        <w:rPr>
          <w:rFonts w:hint="eastAsia"/>
        </w:rPr>
        <w:t xml:space="preserve"> baki ta ce "Atama'u kira min uban kowa da uwar kowa na gidannan da wanda ma ba ta gidan nan. A zo a ganni na tamu lafiya d'an bak'in ciki te ya mutu burina na ga ranar tonon atirin Takina."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w:t>
      </w:r>
      <w:r>
        <w:rPr>
          <w:rFonts w:hint="eastAsia"/>
        </w:rPr>
        <w:t>✍</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23.</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w:t>
      </w:r>
      <w:r>
        <w:rPr>
          <w:rFonts w:hint="eastAsia"/>
        </w:rPr>
        <w:t>3748387.</w:t>
      </w:r>
    </w:p>
    <w:p w:rsidR="00000000" w:rsidRDefault="00DE55CC">
      <w:pPr>
        <w:rPr>
          <w:rFonts w:hint="eastAsia"/>
        </w:rPr>
      </w:pPr>
    </w:p>
    <w:p w:rsidR="00000000" w:rsidRDefault="00DE55CC">
      <w:pPr>
        <w:rPr>
          <w:rFonts w:hint="eastAsia"/>
        </w:rPr>
      </w:pPr>
      <w:r>
        <w:rPr>
          <w:rFonts w:hint="eastAsia"/>
        </w:rPr>
        <w:t xml:space="preserve">Asma'u danne dariyarta ta yi, don ita kanta maganar Didin dariya take bata sai dai ta san da zarar </w:t>
      </w:r>
      <w:r>
        <w:rPr>
          <w:rFonts w:hint="eastAsia"/>
        </w:rPr>
        <w:lastRenderedPageBreak/>
        <w:t>ta yi dariyar yau ba ubanta Utmanu ba har kakanta sai ya sha zagi. Didi ta sake gyara zamanta ta ce "Ki je ki kilasu yau zaki ga futkar almura. Wan</w:t>
      </w:r>
      <w:r>
        <w:rPr>
          <w:rFonts w:hint="eastAsia"/>
        </w:rPr>
        <w:t>nan karan Asma'u gagara k'unshe dariyar ta yi sai da ta yi saurin fita daga falon sannan ta saki murmushi.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B'angaren Mahmah ta fara shiga ta sameta zaune bisa sallaya da alama sallah ta idar ta zuba tagumi hannu bibbiyu. Lamarin gidan gaba d'aya ya fara </w:t>
      </w:r>
      <w:r>
        <w:rPr>
          <w:rFonts w:hint="eastAsia"/>
        </w:rPr>
        <w:t>fice mata a kai musamman matsalar mai gidan da bai d'auke ta a bakin komai ba. Ga matsalar Hammad da ya gagara fayyace mata gaskiyar lamari.</w:t>
      </w:r>
    </w:p>
    <w:p w:rsidR="00000000" w:rsidRDefault="00DE55CC">
      <w:pPr>
        <w:rPr>
          <w:rFonts w:hint="eastAsia"/>
        </w:rPr>
      </w:pPr>
    </w:p>
    <w:p w:rsidR="00000000" w:rsidRDefault="00DE55CC">
      <w:pPr>
        <w:rPr>
          <w:rFonts w:hint="eastAsia"/>
        </w:rPr>
      </w:pPr>
      <w:r>
        <w:rPr>
          <w:rFonts w:hint="eastAsia"/>
        </w:rPr>
        <w:t>Sam bata san da shigowar Asma'un ba da take tsaye ta jera mata sallam ta fi biyar. Har sai da</w:t>
      </w:r>
    </w:p>
    <w:p w:rsidR="00000000" w:rsidRDefault="00DE55CC">
      <w:pPr>
        <w:rPr>
          <w:rFonts w:hint="eastAsia"/>
        </w:rPr>
      </w:pPr>
      <w:r>
        <w:rPr>
          <w:rFonts w:hint="eastAsia"/>
        </w:rPr>
        <w:t>Ta gaji cikin tausay</w:t>
      </w:r>
      <w:r>
        <w:rPr>
          <w:rFonts w:hint="eastAsia"/>
        </w:rPr>
        <w:t>awa ta k'arasa wajenta had'e da dafa bayanta sannan ta yi firfgitgit ta farko daga dogon tunanin da ta tafi idanunta ta d'ago tana sakin wata nauyayyiyar ajiyar zuciya bayan ta ga Asma'un durk'ushe a gabanta.</w:t>
      </w:r>
    </w:p>
    <w:p w:rsidR="00000000" w:rsidRDefault="00DE55CC">
      <w:pPr>
        <w:rPr>
          <w:rFonts w:hint="eastAsia"/>
        </w:rPr>
      </w:pPr>
    </w:p>
    <w:p w:rsidR="00000000" w:rsidRDefault="00DE55CC">
      <w:pPr>
        <w:rPr>
          <w:rFonts w:hint="eastAsia"/>
        </w:rPr>
      </w:pPr>
      <w:r>
        <w:rPr>
          <w:rFonts w:hint="eastAsia"/>
        </w:rPr>
        <w:t xml:space="preserve">Asma'u ji ta yi kamar ta saka kuka ganin irin </w:t>
      </w:r>
      <w:r>
        <w:rPr>
          <w:rFonts w:hint="eastAsia"/>
        </w:rPr>
        <w:t>ramar da Sadiya ta yi a tsukun wannan lokacin "Tunanin me kike yi Sadiya?" Murmushin yak'i ta saki da son danne damuwarta ta girgiza kai "Bakomai" "A'a wallahi zance ne ma ki ce bakomai kin luluk'a can duniyar tunani sannan ki ce min bakomai." Ta fad'a tan</w:t>
      </w:r>
      <w:r>
        <w:rPr>
          <w:rFonts w:hint="eastAsia"/>
        </w:rPr>
        <w:t xml:space="preserve">a jan hannunta cikin son kwantar mata da hankali ta ce "In dai matsalar nan ce ta Hammad ki kwantar da hankalinki ya tsumma a randa, zan iya yi miki rantsuwar da babu kaffara Hammad ba shi da alak'a da Hamda balle har a ce shi ya yi cikinta, haba Allah ba </w:t>
      </w:r>
      <w:r>
        <w:rPr>
          <w:rFonts w:hint="eastAsia"/>
        </w:rPr>
        <w:t>zai jarrabemu da wannan masifar ba, ita dai ta san yarda ta samo cikin d'iyarta." Sadiya ta girgiza kai had'e da share guntuwar k'wallar da ta zubo mata ta ce "Idan ke baki yarda shi ya yi cikin ba ai ragowar mutanen gidan sun yarda. Ji fa yarda ubansa mah</w:t>
      </w:r>
      <w:r>
        <w:rPr>
          <w:rFonts w:hint="eastAsia"/>
        </w:rPr>
        <w:t xml:space="preserve">aifi ya yi masa korar kare daga gidan nan ba tare da ya tsaya ya ji ta bakinsa ba. Shi kuma ya tsallake ya bar k'asar nan bai damu ya sanar da ni yarda abin yake ba." Asma'u ta girgiza kai ta ce "Duk wannan ya faru ne sakamakon d'aukewar maganar Didi amma </w:t>
      </w:r>
      <w:r>
        <w:rPr>
          <w:rFonts w:hint="eastAsia"/>
        </w:rPr>
        <w:t>yanzu ai komai zai daidaita tunda bakin Didin ya bud'e itace ma ta ce na tattaro mata kanku dukka." Da sauri ta kalleta kafin ta ce "Da gaske?" Tana murmushi ta ce "Ki je idonki ya gane miki." Suka mik'e gaba d'aya ranta fari k'al tana tunanin dukka matsal</w:t>
      </w:r>
      <w:r>
        <w:rPr>
          <w:rFonts w:hint="eastAsia"/>
        </w:rPr>
        <w:t>a ta zo k'arshe da izinin Allah tunda bakin Didin ya bud'e.</w:t>
      </w:r>
    </w:p>
    <w:p w:rsidR="00000000" w:rsidRDefault="00DE55CC">
      <w:pPr>
        <w:rPr>
          <w:rFonts w:hint="eastAsia"/>
        </w:rPr>
      </w:pPr>
    </w:p>
    <w:p w:rsidR="00000000" w:rsidRDefault="00DE55CC">
      <w:pPr>
        <w:rPr>
          <w:rFonts w:hint="eastAsia"/>
        </w:rPr>
      </w:pPr>
      <w:r>
        <w:rPr>
          <w:rFonts w:hint="eastAsia"/>
        </w:rPr>
        <w:t xml:space="preserve">Ita sashen Didin ta tafi da sauri. Ita kuma Asma'u ta nufi sashen Ammi Sakina. Ta dad'e tana knocking kafin Munira ta zo ta bud'e cikin fara'a da girmamawa ta shiga gaisheta Asma'u ta dafa kanta </w:t>
      </w:r>
      <w:r>
        <w:rPr>
          <w:rFonts w:hint="eastAsia"/>
        </w:rPr>
        <w:t>itama tana jin Munira a ranta kuma tana son ta musamman don yanayin halayenta da ya farrak'a da na y'an uwanta "Munira ya makaranta?" Munira tana murmushi tace "Hutu ake" Asma'u ta danna kai cikin falon tana fad'in "Suma sun so zuwa yanayin karatun na sune</w:t>
      </w:r>
      <w:r>
        <w:rPr>
          <w:rFonts w:hint="eastAsia"/>
        </w:rPr>
        <w:t xml:space="preserve"> ya yi zafi na ce su bari sai an yi hutu." Tana nufin yaranta.</w:t>
      </w:r>
    </w:p>
    <w:p w:rsidR="00000000" w:rsidRDefault="00DE55CC">
      <w:pPr>
        <w:rPr>
          <w:rFonts w:hint="eastAsia"/>
        </w:rPr>
      </w:pPr>
    </w:p>
    <w:p w:rsidR="00000000" w:rsidRDefault="00DE55CC">
      <w:pPr>
        <w:rPr>
          <w:rFonts w:hint="eastAsia"/>
        </w:rPr>
      </w:pPr>
      <w:r>
        <w:rPr>
          <w:rFonts w:hint="eastAsia"/>
        </w:rPr>
        <w:t xml:space="preserve">A hakimce ta tarar da Sakina da Kady a zaune a tsakiyar carpet d'in da yake falon. Sun baje tarkacen kayan ciye-ciye iri-iri da suka gama ci. Gefe d'aya kuma kayan kitchen ne na amare suke ta </w:t>
      </w:r>
      <w:r>
        <w:rPr>
          <w:rFonts w:hint="eastAsia"/>
        </w:rPr>
        <w:t xml:space="preserve">dubawa. Sallamarta ya sa suka yi saurin d'aga kai. Sakna ta yi kicin-kicin da fuska don haushin zuwan Asma'un take ji musamman da suka saka Didi a gaba da magungunan karya asiri. Ba ta damu da yanayin kallon banzan da take mata ba, ta samu kujera ta zauna </w:t>
      </w:r>
      <w:r>
        <w:rPr>
          <w:rFonts w:hint="eastAsia"/>
        </w:rPr>
        <w:t xml:space="preserve">fuskarta d'auke da murmushi na zallar mugunta ta ce "Barkanku da safiya matar Yaya, sak'o daga Didi tana son ganin </w:t>
      </w:r>
      <w:r>
        <w:rPr>
          <w:rFonts w:hint="eastAsia"/>
        </w:rPr>
        <w:lastRenderedPageBreak/>
        <w:t>kowa a fadarta har mai gidanki." Da sauri ta d'aga kai tana kallonta tana shirin rud'ewa ta ce "Didi kuma?" Asma'u ta d'aga kai cikin ginshir</w:t>
      </w:r>
      <w:r>
        <w:rPr>
          <w:rFonts w:hint="eastAsia"/>
        </w:rPr>
        <w:t xml:space="preserve">a da k'asaita ta ce "Yes Didi dai ta mu ta gargajiya Allah ya bud'i bakinta yau." Daga haka ta mik'e "Mintuna ashirin ta bawa kowa ya hallara a gabanta." Wannan karan k'iris ya rage Ammi bata saki gudawa a wando ba. Gaba d'aya ta gama rud'ewa har bata san </w:t>
      </w:r>
      <w:r>
        <w:rPr>
          <w:rFonts w:hint="eastAsia"/>
        </w:rPr>
        <w:t xml:space="preserve">sanda Asma'u ta fice daga d'akin ba. Kady ta ja tsaki kafin ta ce "Tashin hankali matsala sabuwa! Amma in dai haka ne malamin nan ya yaudaremu da ya ce bakin almura ba zai tab'a bud'uwa ba." Sakina ta mik'e ranta a jagule ta ce "Ta ya bakinta ba zai bud'u </w:t>
      </w:r>
      <w:r>
        <w:rPr>
          <w:rFonts w:hint="eastAsia"/>
        </w:rPr>
        <w:t>ba alhalin shegiyar matar nan ta zo k'asar nan mijinta fa shehin malami ne."</w:t>
      </w:r>
    </w:p>
    <w:p w:rsidR="00000000" w:rsidRDefault="00DE55CC">
      <w:pPr>
        <w:rPr>
          <w:rFonts w:hint="eastAsia"/>
        </w:rPr>
      </w:pPr>
      <w:r>
        <w:rPr>
          <w:rFonts w:hint="eastAsia"/>
        </w:rPr>
        <w:t>Asma'u da take leb'e a bakin k'ofa ta yi saurin sakin murmushi sannan ta sake komawa falon idanunta cikin na Sakina da ta sake firgita da ganinta ta ce "Am sorry wayata na manta."</w:t>
      </w:r>
      <w:r>
        <w:rPr>
          <w:rFonts w:hint="eastAsia"/>
        </w:rPr>
        <w:t xml:space="preserve"> Ta zura hannu ta d'au wayar da ta danna recording a kujera ta fice tana sakar musu murmushi zuciyarta fal farincikin samun nasarar nad'e maganganunsu ko wannan ya isheta kafa k'wakkwarar shaida.</w:t>
      </w:r>
    </w:p>
    <w:p w:rsidR="00000000" w:rsidRDefault="00DE55CC">
      <w:pPr>
        <w:rPr>
          <w:rFonts w:hint="eastAsia"/>
        </w:rPr>
      </w:pPr>
    </w:p>
    <w:p w:rsidR="00000000" w:rsidRDefault="00DE55CC">
      <w:pPr>
        <w:rPr>
          <w:rFonts w:hint="eastAsia"/>
        </w:rPr>
      </w:pPr>
      <w:r>
        <w:rPr>
          <w:rFonts w:hint="eastAsia"/>
        </w:rPr>
        <w:t xml:space="preserve">Sakina bata kawo cewa recording ta yi ba amma murmushin da </w:t>
      </w:r>
      <w:r>
        <w:rPr>
          <w:rFonts w:hint="eastAsia"/>
        </w:rPr>
        <w:t>ta gani a fuskar Asma'u ya tabbatar mata duk ta ji abinda suke cewa ta rik'e kanta had'e da fad'in "Kai wannan mata akwai almura." Ta shige sashen Abbu don ta taso shi.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Gaba d'aya an hallara a falon Didin har da su Gadanga da Lauratu kuma Didin bata nuna</w:t>
      </w:r>
      <w:r>
        <w:rPr>
          <w:rFonts w:hint="eastAsia"/>
        </w:rPr>
        <w:t>wa kowa ta fara magana ba.</w:t>
      </w:r>
    </w:p>
    <w:p w:rsidR="00000000" w:rsidRDefault="00DE55CC">
      <w:pPr>
        <w:rPr>
          <w:rFonts w:hint="eastAsia"/>
        </w:rPr>
      </w:pPr>
    </w:p>
    <w:p w:rsidR="00000000" w:rsidRDefault="00DE55CC">
      <w:pPr>
        <w:rPr>
          <w:rFonts w:hint="eastAsia"/>
        </w:rPr>
      </w:pPr>
      <w:r>
        <w:rPr>
          <w:rFonts w:hint="eastAsia"/>
        </w:rPr>
        <w:t>Ta sake gyara zamanta kafa d'aya kan d'aya kafin ta b'antari goro ta sake sawa a bakinta tana taunawa tana jifansu da wani murd'ad'd'en kallo da kowa ya kasa gane ma'anar sa. "Bayan Tawon lokacin da bakina ya tamu a date Yau All</w:t>
      </w:r>
      <w:r>
        <w:rPr>
          <w:rFonts w:hint="eastAsia"/>
        </w:rPr>
        <w:t>ah ya bute min ti Alhamdulillah" kaf ahalin wajen da suka ji muryar Didin ba wanda bai d'ago kai ya zuba mata ido ba. Cikin tsananin farin ciki idan ka d'auke Ammi da take dariyar yak'e gabanta yana dukan tara-tara, duk da k'ok'arin tattaro nutsuwa ta sawa</w:t>
      </w:r>
      <w:r>
        <w:rPr>
          <w:rFonts w:hint="eastAsia"/>
        </w:rPr>
        <w:t xml:space="preserve"> kanta al'amarin ya gagara sai share gumin da yake tsatstsafo mata take "Ta kanka zan fara Umaru, tabbat da utmanu yana raye tai ya yi Allah wadaran halinka. Ina aka tab'a tali'a haka fitabilillahi ba a</w:t>
      </w:r>
    </w:p>
    <w:p w:rsidR="00000000" w:rsidRDefault="00DE55CC">
      <w:pPr>
        <w:rPr>
          <w:rFonts w:hint="eastAsia"/>
        </w:rPr>
      </w:pPr>
      <w:r>
        <w:rPr>
          <w:rFonts w:hint="eastAsia"/>
        </w:rPr>
        <w:t>Ji ta bakin Hammad ba ka zartar da hukunci. Ko da yak</w:t>
      </w:r>
      <w:r>
        <w:rPr>
          <w:rFonts w:hint="eastAsia"/>
        </w:rPr>
        <w:t>e ni ba dan te komai ba amma Hammad dai do ya warware k'ullin kowa ya fahimci yarda abin yake. Ku tati ku bani wuri dama abinda dan fad'a kenan kuma don uwal mutum ya take danne min baki."  Ta fad'a wurgawa Sakina harara. Lauratu kam sai da ta dara son ran</w:t>
      </w:r>
      <w:r>
        <w:rPr>
          <w:rFonts w:hint="eastAsia"/>
        </w:rPr>
        <w:t>ta kafin ta kalli Didin ta ce "Ikon Allah Didi maganarki ta koma ta yara." "Ta uwal yala ta koma ba ta yala ba kin ga laulatu ki kiyayeni. Ja'ila kawai ki tattara tilginki ki tafi an gode da diyala." Lauratu ta k'unshe bakinta sannan ta shige d'aki.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w:t>
      </w:r>
      <w:r>
        <w:rPr>
          <w:rFonts w:hint="eastAsia"/>
        </w:rPr>
        <w:t>____</w:t>
      </w:r>
    </w:p>
    <w:p w:rsidR="00000000" w:rsidRDefault="00DE55CC">
      <w:pPr>
        <w:rPr>
          <w:rFonts w:hint="eastAsia"/>
        </w:rPr>
      </w:pPr>
      <w:r>
        <w:rPr>
          <w:rFonts w:hint="eastAsia"/>
        </w:rPr>
        <w:t>Tunda ta koma sashenta ta ja hannun Kady suka danna uwar d'aki sannan ta rufe k'ofa har da murza key. Ba kad'an ba lamarin ya gigita ta. Ta dubi Kady ta ce "Aminiya na shiga uku wannan almurar matar so take ta jefani a masifa, yanzu maganr dawowar Ham</w:t>
      </w:r>
      <w:r>
        <w:rPr>
          <w:rFonts w:hint="eastAsia"/>
        </w:rPr>
        <w:t xml:space="preserve">mad take wai ya zo ya warware musu yarda abin yake." Ita kanta Kady zufa ce take keto mata gaba d'aya kanta ya k'ulle ta rasa mafita in dai haka ne kuwa tabbas suna cikin gararin masifa ta dad'e cikin nazari kafin ta </w:t>
      </w:r>
      <w:r>
        <w:rPr>
          <w:rFonts w:hint="eastAsia"/>
        </w:rPr>
        <w:lastRenderedPageBreak/>
        <w:t>d'ago ta ce "Kurciya za'a yi masa ya ji</w:t>
      </w:r>
      <w:r>
        <w:rPr>
          <w:rFonts w:hint="eastAsia"/>
        </w:rPr>
        <w:t xml:space="preserve"> sam ba ya son dawowa Nigeriar ma har almurar tsohuwar nan ta mula tukunna." Sakina ta saki ajiyar zuciya tabbas wannan shawarar ita ce hanya mai b'ullewa madalla da samun k'awar arziki kamar ki Kady."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w:t>
      </w:r>
    </w:p>
    <w:p w:rsidR="00000000" w:rsidRDefault="00DE55CC">
      <w:pPr>
        <w:rPr>
          <w:rFonts w:hint="eastAsia"/>
        </w:rPr>
      </w:pPr>
    </w:p>
    <w:p w:rsidR="00000000" w:rsidRDefault="00DE55CC">
      <w:pPr>
        <w:rPr>
          <w:rFonts w:hint="eastAsia"/>
        </w:rPr>
      </w:pPr>
      <w:r>
        <w:rPr>
          <w:rFonts w:hint="eastAsia"/>
        </w:rPr>
        <w:t>Wata iriyar duniya suka wulla dag</w:t>
      </w:r>
      <w:r>
        <w:rPr>
          <w:rFonts w:hint="eastAsia"/>
        </w:rPr>
        <w:t xml:space="preserve">a ita har shi har bata san sanda alamuran suka jirkita zuwa yarda ba tayi tsammani ba, har sai da ta ji ya amshi mutuntakarta ta d'iya mace sannan ta ankare bayan ta ji wani zafi da rad'ad'i da ya ratsa mata har k'ololuwar kanta. Didi kawai take kira tana </w:t>
      </w:r>
      <w:r>
        <w:rPr>
          <w:rFonts w:hint="eastAsia"/>
        </w:rPr>
        <w:t>sake kai masa bahagon cizo.</w:t>
      </w:r>
    </w:p>
    <w:p w:rsidR="00000000" w:rsidRDefault="00DE55CC">
      <w:pPr>
        <w:rPr>
          <w:rFonts w:hint="eastAsia"/>
        </w:rPr>
      </w:pPr>
      <w:r>
        <w:rPr>
          <w:rFonts w:hint="eastAsia"/>
        </w:rPr>
        <w:t>Murmushi kawai take sake bayan ta gama tuna duk abinda ya wakana tana kalli bayansa yana shigewa toilet don yin nasa wankan da kansa ya taimaka mata ta yi wankan saboda d'an banzan raki da take masa sai yau ya tabbatar shagwab'a</w:t>
      </w:r>
      <w:r>
        <w:rPr>
          <w:rFonts w:hint="eastAsia"/>
        </w:rPr>
        <w:t xml:space="preserve">b'b'iya ya aura kalar matar da yake so. Ta mik'e zaune da kyar tana bin d'an b'ingilin towel d'in da yake jikinta da kallo kunya ta kamata ta yi saurin suturce jikinta da undies sannan ta saka doguwar riga har k'asa. Duk abinda take tana yinsa da sauri ne </w:t>
      </w:r>
      <w:r>
        <w:rPr>
          <w:rFonts w:hint="eastAsia"/>
        </w:rPr>
        <w:t>bata san ya fito ya sameta ga zafi da rad'd'in da take ji yana sake hauhawa yana neman haifar mata zazzab'i kan kace meye wannan kuwa hak'oranta sun fara barazanar datsewa cikin sauri ta shige cikin bargon tana kakkarwa still ba ta daina jin sanyin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w:t>
      </w:r>
      <w:r>
        <w:rPr>
          <w:rFonts w:hint="eastAsia"/>
        </w:rPr>
        <w:t>a dad'e a toilet d'in cikin nishad'i yake lumshe idonsa tabbas da kansa yau ya yarda da wani mawak'i yake cewa mata suna suka tara. Ashe ba k'aramin gata ya yiwa kansa ba da ya auri Hamda ni'ima daga indallahi.</w:t>
      </w:r>
    </w:p>
    <w:p w:rsidR="00000000" w:rsidRDefault="00DE55CC">
      <w:pPr>
        <w:rPr>
          <w:rFonts w:hint="eastAsia"/>
        </w:rPr>
      </w:pPr>
      <w:r>
        <w:rPr>
          <w:rFonts w:hint="eastAsia"/>
        </w:rPr>
        <w:t>Bai k'i a lokacin ma ya sake kusantarta ba sa</w:t>
      </w:r>
      <w:r>
        <w:rPr>
          <w:rFonts w:hint="eastAsia"/>
        </w:rPr>
        <w:t xml:space="preserve">i dai ya lura Hamdan akwai d'an banzan raki bata daga cikin layin mata masu juriya a wannan fagen. Da kyar ya fito daga kwamin wankan sanye da rigar wanka yana goge sumar kansa da towel fuskarsa fal murmushin da ya kasa barin fuskarsa. </w:t>
      </w:r>
    </w:p>
    <w:p w:rsidR="00000000" w:rsidRDefault="00DE55CC">
      <w:pPr>
        <w:rPr>
          <w:rFonts w:hint="eastAsia"/>
        </w:rPr>
      </w:pPr>
    </w:p>
    <w:p w:rsidR="00000000" w:rsidRDefault="00DE55CC">
      <w:pPr>
        <w:rPr>
          <w:rFonts w:hint="eastAsia"/>
        </w:rPr>
      </w:pPr>
      <w:r>
        <w:rPr>
          <w:rFonts w:hint="eastAsia"/>
        </w:rPr>
        <w:t>Da wak'arsa ya fit</w:t>
      </w:r>
      <w:r>
        <w:rPr>
          <w:rFonts w:hint="eastAsia"/>
        </w:rPr>
        <w:t xml:space="preserve">o idanunsa suka sauka a kan ta da ta k'udundune kanta tana rawar d'ari da sauri ya k'arasa bakin gadon ya d'an bud'e dubet d'in. Ta yi saurin janye wa "Please Yaya Hammad sanyi" cikin mamaki ya saka hannunsa a jikinta ya ji zafi rad'au da sauri ya ce "Kai </w:t>
      </w:r>
      <w:r>
        <w:rPr>
          <w:rFonts w:hint="eastAsia"/>
        </w:rPr>
        <w:t xml:space="preserve">me ya sameki yanzu-yanzu?" Ba bakin magana sai kakkarwa take tana k'ok'arin sake k'udundune jikinta. Shiga cikin bargon ya yi ya jata jikinsa sosai ya rungumeta yana lalubar kiran Doctorn da zai zo ya duba ta. Shafa gashinta kawai yake yana sake gaya mata </w:t>
      </w:r>
      <w:r>
        <w:rPr>
          <w:rFonts w:hint="eastAsia"/>
        </w:rPr>
        <w:t>wasu dad'ad'an kalamai " sannu kin ji zuciyata mhmn ni ne ko? Ki yi hak'uri sweetie ba zan sake ba." Shi kansa wasu abubuwan bai san yana fad'a mata su ba. Jin sa a jikinta ya d'an lafar mata da zazzab'i sai dai bata daina jin zafin da take ji a k'asanta b</w:t>
      </w:r>
      <w:r>
        <w:rPr>
          <w:rFonts w:hint="eastAsia"/>
        </w:rPr>
        <w: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 kansa ya shigo da Doctor d'in ya bata magani har da allura da sai da ya matseta sosai a jikinsa yana hura mata kunne sannan ta yarda aka yi mata allurar.</w:t>
      </w:r>
    </w:p>
    <w:p w:rsidR="00000000" w:rsidRDefault="00DE55CC">
      <w:pPr>
        <w:rPr>
          <w:rFonts w:hint="eastAsia"/>
        </w:rPr>
      </w:pPr>
      <w:r>
        <w:rPr>
          <w:rFonts w:hint="eastAsia"/>
        </w:rPr>
        <w:t>A jikinsa barcin wahala ya d'auketa yana ta aukin shafa bayanta kamar k'aramar yarinya. Shi ka</w:t>
      </w:r>
      <w:r>
        <w:rPr>
          <w:rFonts w:hint="eastAsia"/>
        </w:rPr>
        <w:t xml:space="preserve">nsa </w:t>
      </w:r>
      <w:r>
        <w:rPr>
          <w:rFonts w:hint="eastAsia"/>
        </w:rPr>
        <w:lastRenderedPageBreak/>
        <w:t>barcin ne ya d'aukeshi cikin annashuwa da tarin farin cikin da bai tab'a risksr kansa a ciki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Kiran sallar azahar ne ya farkar da su. Ita ta fara tashi ta bud'e idanunta da suka yi mata nauyi kad'an ta zubesu akan fuskarsa mai tarin haiba da nutsu</w:t>
      </w:r>
      <w:r>
        <w:rPr>
          <w:rFonts w:hint="eastAsia"/>
        </w:rPr>
        <w:t xml:space="preserve">wa. Ta saki murmushi tana ji tamkar ta sa hannu ta ja pointed nose d'insa. Sai ta ga ya bud'e idon ya zuba mata idanunsa cikin nata yana sakin murmushin ya jata jikinsa "Kwanta ki huta Nuri ta" ta k'udundune kanta a k'irjinsa a hankali cikin matsananciyar </w:t>
      </w:r>
      <w:r>
        <w:rPr>
          <w:rFonts w:hint="eastAsia"/>
        </w:rPr>
        <w:t>kunya ta ce "Sallah" Da sauri ya mik'e yana duban agogo sam ya manta da d'auko su Kamla a makaranta. Shi ya ja su Jam'i suka yi Sallah sannan ya kalleta ya ce "Bari in d'auko yara a makaranta mai zaki ci in siyo miki." Girgiza kai ta yi kawai ta ce "Bakoma</w:t>
      </w:r>
      <w:r>
        <w:rPr>
          <w:rFonts w:hint="eastAsia"/>
        </w:rPr>
        <w:t>i zan sha tea"</w:t>
      </w:r>
    </w:p>
    <w:p w:rsidR="00000000" w:rsidRDefault="00DE55CC">
      <w:pPr>
        <w:rPr>
          <w:rFonts w:hint="eastAsia"/>
        </w:rPr>
      </w:pPr>
    </w:p>
    <w:p w:rsidR="00000000" w:rsidRDefault="00DE55CC">
      <w:pPr>
        <w:rPr>
          <w:rFonts w:hint="eastAsia"/>
        </w:rPr>
      </w:pPr>
      <w:r>
        <w:rPr>
          <w:rFonts w:hint="eastAsia"/>
        </w:rPr>
        <w:t>Da kansa ya je kitchen d'in ya had'o mata tea mai kauri ya kawo mata. Da kyar ta runtse idonta kafin ta shanye. Ganin yanayin jikin nata yasa ya yiwa Musty waya akan ya taimakeshi ya d'auko su Kamla cikin dariyar shak'iyanci ya ce "Ka tafka</w:t>
      </w:r>
      <w:r>
        <w:rPr>
          <w:rFonts w:hint="eastAsia"/>
        </w:rPr>
        <w:t xml:space="preserve"> tsiyar kenan an samu y'ar shila." Tsaki Hammad ya ja kafin ya ce "Allah ya shiyeka saura idan ka je d'an banzan surutunka ya sa ka gaya mata na yi aure ba yanzu nake son ta sani ba." Musty ya ja tsaki "Ni fa ban ga dalilin b'oye mata ba, ka sanar da ita k</w:t>
      </w:r>
      <w:r>
        <w:rPr>
          <w:rFonts w:hint="eastAsia"/>
        </w:rPr>
        <w:t>awai Malam ai ba ita take aurenk ba." Bai jira abinda zai ce ba ya katse wayar Hammad ya dafe kansa tunani fal ransa kada Musty ya jik'a masa aiki shi ba yanzu yake son sanr da ita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Musty na parking Nanna ta fito daga gidan mamaki da fargaba fal rant</w:t>
      </w:r>
      <w:r>
        <w:rPr>
          <w:rFonts w:hint="eastAsia"/>
        </w:rPr>
        <w:t>a saboda hakan bata tab'a faruwa ba wani uzuri bai tab'a saka shi k'in d'auko mata yara a makaranta ba. Ta daure ta k'arasa cikin fargaba ta ce "Lafiya Musty ina  Dear na na ga kai ka d</w:t>
      </w:r>
      <w:r>
        <w:rPr>
          <w:rFonts w:hint="eastAsia"/>
        </w:rPr>
        <w:t>’</w:t>
      </w:r>
      <w:r>
        <w:rPr>
          <w:rFonts w:hint="eastAsia"/>
        </w:rPr>
        <w:t>aukosu?" "Yana wajen amarya mana"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Kash!</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 ce.ALKALAMIN</w:t>
      </w:r>
      <w:r>
        <w:rPr>
          <w:rFonts w:hint="eastAsia"/>
        </w:rPr>
        <w:t xml:space="preserve">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24</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Haka Mustyn ya so ya ce a zahirance sai dai ya tuna warning d'in abokinsa akan fad'ar hakan don haka ya guntse furucinsa had'e da sakin murmushi kad'an ya ce "Afuwa uwargida ya d'an shiga busy ne a office s</w:t>
      </w:r>
      <w:r>
        <w:rPr>
          <w:rFonts w:hint="eastAsia"/>
        </w:rPr>
        <w:t>hi yasa ba ki gan shi ba." Nanna ta saki ajiyar zuciyar samun nutsuwa kafin ta ce "Ko da na ji, ai shikkenan ku wuce mu je gida kuma tun d'azu fa nake kiran wayarsa ta k'i shiga."</w:t>
      </w:r>
    </w:p>
    <w:p w:rsidR="00000000" w:rsidRDefault="00DE55CC">
      <w:pPr>
        <w:rPr>
          <w:rFonts w:hint="eastAsia"/>
        </w:rPr>
      </w:pPr>
      <w:r>
        <w:rPr>
          <w:rFonts w:hint="eastAsia"/>
        </w:rPr>
        <w:t>Musty ya d'an saki murmushin sa kafin ya ce "aikin da yake yi ne mai mahimma</w:t>
      </w:r>
      <w:r>
        <w:rPr>
          <w:rFonts w:hint="eastAsia"/>
        </w:rPr>
        <w:t>ncin gaske ne shi yasa ba ki gan shi ba." Ta d'an tab'e baki ta ce "Allah ya taimaka ka gaisa min da madam." Ya d'aga kai yana fisgar motar sa da sauri zuciyarsa fal da tunanin yarda za'a kark'e da wannan aure na abokinsa da kai tsaye zai iya kiransa auren</w:t>
      </w:r>
      <w:r>
        <w:rPr>
          <w:rFonts w:hint="eastAsia"/>
        </w:rPr>
        <w:t xml:space="preserve"> Drama. Ya saki murmushi yana jijjiga kai tabbas Hammad akwai k'wallan shege. Ko da ya kira wayarsa still a kashe take.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w:t>
      </w:r>
    </w:p>
    <w:p w:rsidR="00000000" w:rsidRDefault="00DE55CC">
      <w:pPr>
        <w:rPr>
          <w:rFonts w:hint="eastAsia"/>
        </w:rPr>
      </w:pPr>
    </w:p>
    <w:p w:rsidR="00000000" w:rsidRDefault="00DE55CC">
      <w:pPr>
        <w:rPr>
          <w:rFonts w:hint="eastAsia"/>
        </w:rPr>
      </w:pPr>
      <w:r>
        <w:rPr>
          <w:rFonts w:hint="eastAsia"/>
        </w:rPr>
        <w:t>Sai magriba sannan ya fara shirin tafiya gida. Bayan wuni da yayi yana jigilar ta da jinyarta da gaske ya lura Ha</w:t>
      </w:r>
      <w:r>
        <w:rPr>
          <w:rFonts w:hint="eastAsia"/>
        </w:rPr>
        <w:t>mda raki ne da ita na gasken gaske. Gaba d'aya ta bi ta narke masa. Yanzun ma tana zaune tana ganin yarda yake shiryawa ya d'au kayan da ya zo da su ya mayar jikinsa sannan ya zauna a gefenta yana mata kallon k'asan ido murmurshi fal fuskarsa. Gefen kumatu</w:t>
      </w:r>
      <w:r>
        <w:rPr>
          <w:rFonts w:hint="eastAsia"/>
        </w:rPr>
        <w:t>n ta ya shafa kafin ya ce "Nuri ta zan tafi. Gobe ki shirya da wuri za muje shopping kin ga saura 4 days azimi. Duk dama ina tunanin kafin sallah zamu wuce gida don Gwaggo Asma ta matsa sai na koma." Shiru ta yi masa tana cono bakinta alamar zuciyar a kusa</w:t>
      </w:r>
      <w:r>
        <w:rPr>
          <w:rFonts w:hint="eastAsia"/>
        </w:rPr>
        <w:t xml:space="preserve"> take. Ya matso da ita jikinsa sosai yana k'ok'arin lalubo k'wayar idanunta da ta runtse cikin muryar shagwab'a  ta ce "Ni tsoro nake ji." Ya bud'e ido yana kallonta sosai cikin mamaki da ganin hawaye na malala a fuskarta. Ya sa hannu ya share mata hawayen</w:t>
      </w:r>
      <w:r>
        <w:rPr>
          <w:rFonts w:hint="eastAsia"/>
        </w:rPr>
        <w:t xml:space="preserve"> saman fuskarta yana mamakin rigimarta "Yanzu me kike son ayi? su nan garin fa ba su da aljannu balle ki ce tsoro kike ji ba abinda zai sameki fa." Turo baki tayi kawai ta mik'e ta shige d'aki zuciyarta a tunzire gani take bai damu da ita ba, idan banda ha</w:t>
      </w:r>
      <w:r>
        <w:rPr>
          <w:rFonts w:hint="eastAsia"/>
        </w:rPr>
        <w:t xml:space="preserve">ka ta ya zai tsallake ya bar ta a condition d'in da take, don kawai ba ya son b'acin ran matarsa. </w:t>
      </w:r>
    </w:p>
    <w:p w:rsidR="00000000" w:rsidRDefault="00DE55CC">
      <w:pPr>
        <w:rPr>
          <w:rFonts w:hint="eastAsia"/>
        </w:rPr>
      </w:pPr>
    </w:p>
    <w:p w:rsidR="00000000" w:rsidRDefault="00DE55CC">
      <w:pPr>
        <w:rPr>
          <w:rFonts w:hint="eastAsia"/>
        </w:rPr>
      </w:pPr>
      <w:r>
        <w:rPr>
          <w:rFonts w:hint="eastAsia"/>
        </w:rPr>
        <w:t>Ya dad'e rik'e da kansa kafin ya mik'e yabi bayanta waya a kunne yana neman layin Nanna. A karo na farko Hamda zata saka shi yiwa matarsa k'arya. Kafin ya s</w:t>
      </w:r>
      <w:r>
        <w:rPr>
          <w:rFonts w:hint="eastAsia"/>
        </w:rPr>
        <w:t>higa bedroom d'in Nanna ta d'au wayar ranta a b'ace ta ce "Yanzu Dear ina ka shige tun fitar safe?" Ya saki ajiyar numfashi kafin ya ce "Nanna am sorry aiyuka ne suka rincab'emin sai da asuba Zan dawo please take care ki rufe gidan." Kafin ta ce komai ya k</w:t>
      </w:r>
      <w:r>
        <w:rPr>
          <w:rFonts w:hint="eastAsia"/>
        </w:rPr>
        <w:t>atse wayar ya kasheta gaba d'aya sannan ya shiga d'akin a zuciyarsa ya ce "Bari naje na ga Danger sam bai San yarinyar nan itama y'ar rigima bace sai yanzu.</w:t>
      </w:r>
    </w:p>
    <w:p w:rsidR="00000000" w:rsidRDefault="00DE55CC">
      <w:pPr>
        <w:rPr>
          <w:rFonts w:hint="eastAsia"/>
        </w:rPr>
      </w:pPr>
    </w:p>
    <w:p w:rsidR="00000000" w:rsidRDefault="00DE55CC">
      <w:pPr>
        <w:rPr>
          <w:rFonts w:hint="eastAsia"/>
        </w:rPr>
      </w:pPr>
      <w:r>
        <w:rPr>
          <w:rFonts w:hint="eastAsia"/>
        </w:rPr>
        <w:t>A zaune a gefen gadon ya sameta fuskarta a had'e sosai da alama ma hawaye ta gama sharewa.</w:t>
      </w:r>
    </w:p>
    <w:p w:rsidR="00000000" w:rsidRDefault="00DE55CC">
      <w:pPr>
        <w:rPr>
          <w:rFonts w:hint="eastAsia"/>
        </w:rPr>
      </w:pPr>
      <w:r>
        <w:rPr>
          <w:rFonts w:hint="eastAsia"/>
        </w:rPr>
        <w:t>Yana mu</w:t>
      </w:r>
      <w:r>
        <w:rPr>
          <w:rFonts w:hint="eastAsia"/>
        </w:rPr>
        <w:t>rmushi ya k'arasa kusa da ita kafin ya zauna a gefenta yana zuba hannayensa cikin tattausan hannunta "Shikkenan hankalinki ya kwanta ba zan tafi ba sai da sassafe."</w:t>
      </w:r>
    </w:p>
    <w:p w:rsidR="00000000" w:rsidRDefault="00DE55CC">
      <w:pPr>
        <w:rPr>
          <w:rFonts w:hint="eastAsia"/>
        </w:rPr>
      </w:pPr>
      <w:r>
        <w:rPr>
          <w:rFonts w:hint="eastAsia"/>
        </w:rPr>
        <w:t>Ji tayi abinda ya tsaya mata a k'irji ya fad'a mata ta d'ago tana haske fuskarsa da murmush</w:t>
      </w:r>
      <w:r>
        <w:rPr>
          <w:rFonts w:hint="eastAsia"/>
        </w:rPr>
        <w:t>i ya lakace mata hanci had'e da jan hancin "Rigima idan ban da son kai haka kawai ki yiwa mata fashin mijinta, yanzu yau ya kike so ta yi bayan mun saba kwana gado d'aya." Wani kallo da ta watso masa ne ya saka shi sakin dariyar da bai shirya ba Ya dafe k'</w:t>
      </w:r>
      <w:r>
        <w:rPr>
          <w:rFonts w:hint="eastAsia"/>
        </w:rPr>
        <w:t xml:space="preserve">irjinta yana fad'in "Zuciyar ta kwanta kishi ko? Ashe ana so na?" Ta lumshe idanunta kawai tana ture hannayensa "Ana so ana kaiwa kasuwa ai tunda kika ce sai na kwana yau kuwa zaki fanshi Nanna duk wani abinda take min kema </w:t>
      </w:r>
      <w:r>
        <w:rPr>
          <w:rFonts w:hint="eastAsia"/>
        </w:rPr>
        <w:lastRenderedPageBreak/>
        <w:t xml:space="preserve">sai kin yi min shi. Wanka kafin </w:t>
      </w:r>
      <w:r>
        <w:rPr>
          <w:rFonts w:hint="eastAsia"/>
        </w:rPr>
        <w:t>na kwanta ta kuma shayar da ni tea da bakinta." Da sauri ta waro ido wata matsananciyar kunya na kamata ta ce "Ni fa ba don haka na ce ka kwana ba tsoro nake ji." Murmushi kawai ya saki yana janta tsaye tana tattale k'afa da kyar taje tafiya tsaf ya sunkuc</w:t>
      </w:r>
      <w:r>
        <w:rPr>
          <w:rFonts w:hint="eastAsia"/>
        </w:rPr>
        <w:t>eta "Yarinya idan ma za ki mik'e ki mik'e yau mai till down ce." Ta runtse idonta jin lab'b'ansa a saman nata.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w:t>
      </w:r>
    </w:p>
    <w:p w:rsidR="00000000" w:rsidRDefault="00DE55CC">
      <w:pPr>
        <w:rPr>
          <w:rFonts w:hint="eastAsia"/>
        </w:rPr>
      </w:pPr>
    </w:p>
    <w:p w:rsidR="00000000" w:rsidRDefault="00DE55CC">
      <w:pPr>
        <w:rPr>
          <w:rFonts w:hint="eastAsia"/>
        </w:rPr>
      </w:pPr>
      <w:r>
        <w:rPr>
          <w:rFonts w:hint="eastAsia"/>
        </w:rPr>
        <w:t>Ammi hankali tashe take kallon malamin da suke zube a gabansa kafin ta ce "Malam ban gane ka yi iya yinka asiri ya k'i</w:t>
      </w:r>
      <w:r>
        <w:rPr>
          <w:rFonts w:hint="eastAsia"/>
        </w:rPr>
        <w:t xml:space="preserve"> shiga jikinsa ba?" Fuskarsa a d'aure ya ce "Hakan da na gaya miki shine gaskiya kuma duk wanda ya ce zai sake miki asiri akan yaronnan ya ci shi k'arya yake yanzu jikinsa a tsare yake kuma kullum sai ya yi azkar bana haufi akan haka.don duk aljannin da na</w:t>
      </w:r>
      <w:r>
        <w:rPr>
          <w:rFonts w:hint="eastAsia"/>
        </w:rPr>
        <w:t xml:space="preserve"> tura jikinsa a k'one yake dawo min." Sakina da Kady suka runtse idanunsu cikin tashin hankali suka mik'e. ko sallama ba su yi masa ba suka fice.</w:t>
      </w:r>
    </w:p>
    <w:p w:rsidR="00000000" w:rsidRDefault="00DE55CC">
      <w:pPr>
        <w:rPr>
          <w:rFonts w:hint="eastAsia"/>
        </w:rPr>
      </w:pPr>
    </w:p>
    <w:p w:rsidR="00000000" w:rsidRDefault="00DE55CC">
      <w:pPr>
        <w:rPr>
          <w:rFonts w:hint="eastAsia"/>
        </w:rPr>
      </w:pPr>
      <w:r>
        <w:rPr>
          <w:rFonts w:hint="eastAsia"/>
        </w:rPr>
        <w:t>Ko a mota maganar da suka dinga yi kenan,  Sakina ta ciji yatsa ta ce "Ga shi gari ba kusa ba balle mu k'adda</w:t>
      </w:r>
      <w:r>
        <w:rPr>
          <w:rFonts w:hint="eastAsia"/>
        </w:rPr>
        <w:t>mar masa ina ga Didin kawai za mu aika da ita lahira don ni dai itace matsalata."  Kady girgiza kai kawai ta tabbatar mata hakan shine maslaha. "Ki nemi guba mai k'arfi ko ta shak'awa ce a saka mata a turaren wuta ta shak'a ta margaya." Suka tuntsire da da</w:t>
      </w:r>
      <w:r>
        <w:rPr>
          <w:rFonts w:hint="eastAsia"/>
        </w:rPr>
        <w:t xml:space="preserve">riya had'e da tafawa don suna hango alamun nasara a tare da hakan. Kady ta saki dafa ta kafin ta ce "K'awata kafin hakan ya faru sai kin san yarda kika yi kika had'a gagarimin tashin hankali tsakanin Asma'u da Umar don na lura itace matsalarmu." Sakina ta </w:t>
      </w:r>
      <w:r>
        <w:rPr>
          <w:rFonts w:hint="eastAsia"/>
        </w:rPr>
        <w:t>girgiza kai tabbas ta yarda da Zancen k'awarta tabbas Asma'u ita ce matsalarta a wannan tafiyar. Ta shiga tunanin irin makircin da zata k'ulla mata. Murmushin mugunta ta saki tana dafa kafad'ar Kady "In dai wannan ce ki bar ni da ita a darennan Ba sai gobe</w:t>
      </w:r>
      <w:r>
        <w:rPr>
          <w:rFonts w:hint="eastAsia"/>
        </w:rPr>
        <w:t xml:space="preserve"> ba zan yi maganinta. Ba dai yau girki na ba sai na zautashi na rikita masa kwanya na gigitasshi kafin na wuntsilo masa da maganar Shegiyar." Dariya sosai suka saka har suna sake tafawa Kady ta ce "K'awata ai na san ki ta wannan fannin ba sauk'i kina ragar</w:t>
      </w:r>
      <w:r>
        <w:rPr>
          <w:rFonts w:hint="eastAsia"/>
        </w:rPr>
        <w:t>gazar y'an mazan. Na rasa wace irin baiwa Allah ya baki da har yau ba ki fara salamcewa ba." Sakina ta yi murmushi kawai kafin ta yi reverse da mota tana fad'in "Shima gogan kullum zancensa Kenan kullum kamar sabuwa nake dal a leda."</w:t>
      </w:r>
    </w:p>
    <w:p w:rsidR="00000000" w:rsidRDefault="00DE55CC">
      <w:pPr>
        <w:rPr>
          <w:rFonts w:hint="eastAsia"/>
        </w:rPr>
      </w:pPr>
      <w:r>
        <w:rPr>
          <w:rFonts w:hint="eastAsia"/>
        </w:rPr>
        <w:t>Haka dai suka yi ta hi</w:t>
      </w:r>
      <w:r>
        <w:rPr>
          <w:rFonts w:hint="eastAsia"/>
        </w:rPr>
        <w:t>rarsu da makircinsu kafin su isa gida.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Asma'u ta samu Sadiya a d'akinta. Ta mik'a mata wayar hannunta bayan ta danna recording d'in da ta d'auki su Sakina kaf hirarsu ta d'azu ta fito a cikin wayar. Tsananin mamaki da frigici ya kama Mahmah ta kalli Asm</w:t>
      </w:r>
      <w:r>
        <w:rPr>
          <w:rFonts w:hint="eastAsia"/>
        </w:rPr>
        <w:t xml:space="preserve">a'u kafin ta ce "Yanzu Umman yara shaid'anancin Sakina har ya kai haka? Ita ta rufewa Didi baki fa na ji tace." Asma'u ta girgiza kai "Sharrin Sakina ya zarce hakan, kada ki gayawa kowa lokaci kawai nake jira da zan bayyanawa duniya wacece Sakina? Ki kuma </w:t>
      </w:r>
      <w:r>
        <w:rPr>
          <w:rFonts w:hint="eastAsia"/>
        </w:rPr>
        <w:t xml:space="preserve">tursasa Hammad ya dawo a yi mai gaba d'aya. Yanzu dai kin tabbatar da cewa k'arya take Hamda ba jinin Hammad bace?" Sadiya ta girgiza kai cikin jinjina girman lamarin ta ce "Tabbas! Idan kuwa haka ne ya zama dole d'anki ya dawo nan kwana kusa ya dawo mata </w:t>
      </w:r>
      <w:r>
        <w:rPr>
          <w:rFonts w:hint="eastAsia"/>
        </w:rPr>
        <w:t xml:space="preserve">da shegiyar y'arta da ta nanik'a </w:t>
      </w:r>
      <w:r>
        <w:rPr>
          <w:rFonts w:hint="eastAsia"/>
        </w:rPr>
        <w:lastRenderedPageBreak/>
        <w:t>masa ta je can ta nemi Ubanta. Ranar zan ga Abbu da wani ido zai kalleni bayan ya gama tozarta ni a idon matar nan duk abinda na yi ban iya ba Sakina ce ta iya. Sau tari ya sha kira na da Sakina madadin Sadiya. Shimfid'ar a</w:t>
      </w:r>
      <w:r>
        <w:rPr>
          <w:rFonts w:hint="eastAsia"/>
        </w:rPr>
        <w:t>ure kuwa tuni na sallama mata don ko na kai kaina raina ne yake b'aci. Abincina sai ya ga dama yake ci. Akwai ranar da fa cikin dare ya buk'aci na siyar masa da kwana na ya je ya tara da Sakina wallahi Asma'u ranar kukan jini ne kawai ban yi ba sabida bak'</w:t>
      </w:r>
      <w:r>
        <w:rPr>
          <w:rFonts w:hint="eastAsia"/>
        </w:rPr>
        <w:t>in ciki. Shekara da shekaru fa bak'in ciki da nake fuskanta kenan." Hawaye ne kawai yake malala a idanunta alamar abin yana mata ciwo sosai. Asma'u jikinta ya yi sanyi da jin wannan babbar lamarin tabbas sun san d'an Uwansu baya adalci a tsakanin matansa a</w:t>
      </w:r>
      <w:r>
        <w:rPr>
          <w:rFonts w:hint="eastAsia"/>
        </w:rPr>
        <w:t>mma sam bata san lamarin ya ta'azzara har haka ba. Ta jinjinawa hak'uri irin na Sadiya da tarin kawaicinta tsawon shekaru tana k'unshe da wannan bak'in cikin tana danneshi a ranta. Tabbas ta cancanci lambar yabo. Kasa ce mata komai ta yi illa kama hannunta</w:t>
      </w:r>
      <w:r>
        <w:rPr>
          <w:rFonts w:hint="eastAsia"/>
        </w:rPr>
        <w:t xml:space="preserve"> da ta yi ta manna mata wayar da Kiran Hammad ya shigo alamar ya ji Kiran da suka yi masa bai d'aga ba ya biyota. Muryar Sadiyar a dashe ta ce "Hello Hammad kana ji na?" Da sauri Hammad ya amsa da "Eh Mahmah ina jin ki, ya na ji kamar kuka ki ke lafiya dai</w:t>
      </w:r>
      <w:r>
        <w:rPr>
          <w:rFonts w:hint="eastAsia"/>
        </w:rPr>
        <w:t xml:space="preserve"> ko?" Ta ja ajiyar zuciya kafin ta ce "Ya Zama dole gareka ka bi umarnina in dai ni na durk'usa na haifeka ka tattaro ka taho Nigeria a satin nan. Kuma taho musu da shegiyar y'ar su idan kuma ka k'i ina tabbatar maka ba ni ba kai."  Ta kashe wayar bayan ta</w:t>
      </w:r>
      <w:r>
        <w:rPr>
          <w:rFonts w:hint="eastAsia"/>
        </w:rPr>
        <w:t xml:space="preserve"> kalli Asma'u Tana murmushi ta ce "Ummansu idan ba haka na yi masa ba ba zai zo ba, yanzu kuwa na tabbata hakan da na yi masa zai saka shi ba shiri ya taho." Asma'u ta girgiza kai ta ce hakan ya yi.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Shi kuwa Hammad kasak'e ya yi da wayar a hannunsa yana </w:t>
      </w:r>
      <w:r>
        <w:rPr>
          <w:rFonts w:hint="eastAsia"/>
        </w:rPr>
        <w:t>shafa kan Hamda da ta dage sai ya sata ta yi barci kafin ya fice bayan sun yi sallahr asuba. Tana jinsa tayi lamo a jikinsa sam rabuwa ce bata son yi da shi. Tana son jinta a jikinsa manne da juna musamman Idan yana shafata sai ta ji ta a wata duniyar da b</w:t>
      </w:r>
      <w:r>
        <w:rPr>
          <w:rFonts w:hint="eastAsia"/>
        </w:rPr>
        <w:t>ata fatan abinda zai raba su. Ta sake juyi a jikinsa ta na d'an bud'e idonta a kansa ya sakar mata murmushi "Bari muje na yi mana booking flight zuwa nan da nextweek za mu tafi Nigeria Mahmah ta matsa." Sosai ta ware idonta a kansa har hakan ya saka shi ka</w:t>
      </w:r>
      <w:r>
        <w:rPr>
          <w:rFonts w:hint="eastAsia"/>
        </w:rPr>
        <w:t>iwa idon sumbata murya a sark'afe ya ce "Ki daina min wannan kallon Idan Ba so ki ke ta karb'i hak'kina ba ga tsoro ga neman magana." Ta turo bakinta tana juya masa baya. Murmushi ya sakar mata a wuya yana mik'ewa da sauri ya fice daga d'akin don idan ya b</w:t>
      </w:r>
      <w:r>
        <w:rPr>
          <w:rFonts w:hint="eastAsia"/>
        </w:rPr>
        <w:t>iye ta tata sai yara su yi late a school.</w:t>
      </w:r>
    </w:p>
    <w:p w:rsidR="00000000" w:rsidRDefault="00DE55CC">
      <w:pPr>
        <w:rPr>
          <w:rFonts w:hint="eastAsia"/>
        </w:rPr>
      </w:pPr>
    </w:p>
    <w:p w:rsidR="00000000" w:rsidRDefault="00DE55CC">
      <w:pPr>
        <w:rPr>
          <w:rFonts w:hint="eastAsia"/>
        </w:rPr>
      </w:pPr>
      <w:r>
        <w:rPr>
          <w:rFonts w:hint="eastAsia"/>
        </w:rPr>
        <w:t>Ita kuwa Hamda gabanta ne yake fad'uwa tsoronta d'aya kada suje Nigeria a raba su. Don tana jin sanda Mahmah ta kirata da shegiya! Shi yasa k'irjinta ya yi nauyi ta fara jin tsoro a ranta. Sam bata tunanin zata iy</w:t>
      </w:r>
      <w:r>
        <w:rPr>
          <w:rFonts w:hint="eastAsia"/>
        </w:rPr>
        <w:t>a sake rayuwa a duniya ba tare da Hammad mahad'in zuciya da gangar jikinta ba. Musamman a yanzu da suka zauna na kwana biyun ta tabbatar da shi a matsayin lafiyayyen namiji abin alfaharin kowacce mace. Dama can a mafarki shine burinta balle yanzu da ya sha</w:t>
      </w:r>
      <w:r>
        <w:rPr>
          <w:rFonts w:hint="eastAsia"/>
        </w:rPr>
        <w:t>yar da ita zumar k'auna ya lula da ita duniyar dad'i a zahirance. Ba ta jin akwai mahaluk'in da zai raba su.</w:t>
      </w:r>
    </w:p>
    <w:p w:rsidR="00000000" w:rsidRDefault="00DE55CC">
      <w:pPr>
        <w:rPr>
          <w:rFonts w:hint="eastAsia"/>
        </w:rPr>
      </w:pPr>
    </w:p>
    <w:p w:rsidR="00000000" w:rsidRDefault="00DE55CC">
      <w:pPr>
        <w:rPr>
          <w:rFonts w:hint="eastAsia"/>
        </w:rPr>
      </w:pPr>
      <w:r>
        <w:rPr>
          <w:rFonts w:hint="eastAsia"/>
        </w:rPr>
        <w:t>Ya dad'e a bakin k'ofa yana knocking kafin Nanna ta mik'e zuciyarta a tunzire ta bud'e k'ofar. Idanunsa cikin nata ya hango tsananin b'acin rai kw</w:t>
      </w:r>
      <w:r>
        <w:rPr>
          <w:rFonts w:hint="eastAsia"/>
        </w:rPr>
        <w:t>ance a fuskarta.</w:t>
      </w:r>
    </w:p>
    <w:p w:rsidR="00000000" w:rsidRDefault="00DE55CC">
      <w:pPr>
        <w:rPr>
          <w:rFonts w:hint="eastAsia"/>
        </w:rPr>
      </w:pPr>
      <w:r>
        <w:rPr>
          <w:rFonts w:hint="eastAsia"/>
        </w:rPr>
        <w:t>Ko kallo na biyu bata sake yi masa ba ta juya da sassarfa zata shige ciki da sauri ya jawo hannunta ya damk'e sosai ta yarda ba zata iya gudu ba. Ya rutsa ta a bango sosai ta yarda ba zata iya wani motsi ko gudu ba. Ya kuma kakkafeta da id</w:t>
      </w:r>
      <w:r>
        <w:rPr>
          <w:rFonts w:hint="eastAsia"/>
        </w:rPr>
        <w:t xml:space="preserve">o kaifin idanunsa da suke yawo a jikinta ya sa ta runtse idanunta tana jin hakan yana tasiri a ranta ya kuma sauya bugun zuciyarta a lokaci guda. Hammad ya san ta kan zuciyar mata yana siye zuciyar mace ko bata shiryaba balle ita da soyayyarsa ta </w:t>
      </w:r>
      <w:r>
        <w:rPr>
          <w:rFonts w:hint="eastAsia"/>
        </w:rPr>
        <w:lastRenderedPageBreak/>
        <w:t>game zuci</w:t>
      </w:r>
      <w:r>
        <w:rPr>
          <w:rFonts w:hint="eastAsia"/>
        </w:rPr>
        <w:t>yarta gaba d'aya bata jin zata iya sharing d'insa da ko wace mace shi yasa da ta kwana ita kad'ai a gado d'aya lamarin ya gigita ta dan hakan sabon abune a wajenta. Bai tab'a faruwa ba a tsawon zamantakewar su ta aure. Ganin ya kwantar da b'acin ranta ta h</w:t>
      </w:r>
      <w:r>
        <w:rPr>
          <w:rFonts w:hint="eastAsia"/>
        </w:rPr>
        <w:t>anyar da ba ta zata ba ya sashi sakinta yana mayar da</w:t>
      </w:r>
    </w:p>
    <w:p w:rsidR="00000000" w:rsidRDefault="00DE55CC">
      <w:pPr>
        <w:rPr>
          <w:rFonts w:hint="eastAsia"/>
        </w:rPr>
      </w:pPr>
      <w:r>
        <w:rPr>
          <w:rFonts w:hint="eastAsia"/>
        </w:rPr>
        <w:t>Numfashi kad'an ya ce "ina yaran su fito na yi dropping d'in su kada su yi late." Ta so ta sake yi masa mita sai dai ta san shi mutum ne da baya son ya lallab'aka ka botsare don shi idan ya tashi rigima</w:t>
      </w:r>
      <w:r>
        <w:rPr>
          <w:rFonts w:hint="eastAsia"/>
        </w:rPr>
        <w:t>rsa ta fi tata. Jikinta a sanyaye ta juya duk da hancinta ya juyo mata k'amshin turaren da ba nasa ba a jikinsa. Amma ta bar abin a ranta don ba yanzu bane lokacin magana zata yi bincike da kanta idan kuwa ta tabbatar da wata ce take tarayya da mijinta a w</w:t>
      </w:r>
      <w:r>
        <w:rPr>
          <w:rFonts w:hint="eastAsia"/>
        </w:rPr>
        <w:t>aje tabbas mai raba da ita sai lahira. Ta fad'a zuciyarta na matsanancin bugu saboda tsananin kishi. Ganin irin kallon da</w:t>
      </w:r>
    </w:p>
    <w:p w:rsidR="00000000" w:rsidRDefault="00DE55CC">
      <w:pPr>
        <w:rPr>
          <w:rFonts w:hint="eastAsia"/>
        </w:rPr>
      </w:pPr>
      <w:r>
        <w:rPr>
          <w:rFonts w:hint="eastAsia"/>
        </w:rPr>
        <w:t>Take masa ya tabbatar masa rigimar tana nan jira take ya dawo ta sauke masa ita kwando-kwando murmushi kawai ya saki a zuciyarsa ya ce</w:t>
      </w:r>
      <w:r>
        <w:rPr>
          <w:rFonts w:hint="eastAsia"/>
        </w:rPr>
        <w:t xml:space="preserve"> dama kin adana rigimarki nan gaba kad'an zata yi miki amfani.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w:t>
      </w:r>
    </w:p>
    <w:p w:rsidR="00000000" w:rsidRDefault="00DE55CC">
      <w:pPr>
        <w:rPr>
          <w:rFonts w:hint="eastAsia"/>
        </w:rPr>
      </w:pPr>
    </w:p>
    <w:p w:rsidR="00000000" w:rsidRDefault="00DE55CC">
      <w:pPr>
        <w:rPr>
          <w:rFonts w:hint="eastAsia"/>
        </w:rPr>
      </w:pPr>
      <w:r>
        <w:rPr>
          <w:rFonts w:hint="eastAsia"/>
        </w:rPr>
        <w:t>Cikin dare ta gama shirinta tsaf cikin wasu irin sihirtattun turaruka masu gigita d'a namiji ko bai shirya ba. Wani chewing gum mai masifar k'amshi ta cilla a bakinta t</w:t>
      </w:r>
      <w:r>
        <w:rPr>
          <w:rFonts w:hint="eastAsia"/>
        </w:rPr>
        <w:t>a tsaya gaban mudubin d'akinta tana sake turare sussulb'an gashin kanta da abin turara ga shi. Ita kad'ai take sakin murmushi bayan ta bi jikinta da kallo ta ga irin yarda yauk'akkar rigar barcin ta bi lafiyar jikinta ta kwanta luf iya kacinta gwiwa ta kum</w:t>
      </w:r>
      <w:r>
        <w:rPr>
          <w:rFonts w:hint="eastAsia"/>
        </w:rPr>
        <w:t>a fitar da duk wani shape d'in ta na halittun Y'a mace. Har a wannan lokacin saboda gyara da take wa jikinta halittunta suna nan tsaf kamar na wata budurwar shape d'inta da surarta sam ba su jirkita ba saboda yarda take maintaining d'in su.</w:t>
      </w:r>
    </w:p>
    <w:p w:rsidR="00000000" w:rsidRDefault="00DE55CC">
      <w:pPr>
        <w:rPr>
          <w:rFonts w:hint="eastAsia"/>
        </w:rPr>
      </w:pPr>
    </w:p>
    <w:p w:rsidR="00000000" w:rsidRDefault="00DE55CC">
      <w:pPr>
        <w:rPr>
          <w:rFonts w:hint="eastAsia"/>
        </w:rPr>
      </w:pPr>
      <w:r>
        <w:rPr>
          <w:rFonts w:hint="eastAsia"/>
        </w:rPr>
        <w:t>Tattausan sili</w:t>
      </w:r>
      <w:r>
        <w:rPr>
          <w:rFonts w:hint="eastAsia"/>
        </w:rPr>
        <w:t xml:space="preserve">fas d'inta ta saka sannan ta kawo dogon hijabi ta saka tana murmushin mugunta don tabbas yau mai kwatar Abbu a hannunta sai ya shirya. Ita kad'ai ta san bam d'in da ta had'a masa ta yarda duk umarnin da ta ba shi zai bi ba wani musu. </w:t>
      </w:r>
    </w:p>
    <w:p w:rsidR="00000000" w:rsidRDefault="00DE55CC">
      <w:pPr>
        <w:rPr>
          <w:rFonts w:hint="eastAsia"/>
        </w:rPr>
      </w:pPr>
    </w:p>
    <w:p w:rsidR="00000000" w:rsidRDefault="00DE55CC">
      <w:pPr>
        <w:rPr>
          <w:rFonts w:hint="eastAsia"/>
        </w:rPr>
      </w:pPr>
      <w:r>
        <w:rPr>
          <w:rFonts w:hint="eastAsia"/>
        </w:rPr>
        <w:t>A falo ta sameshi ya</w:t>
      </w:r>
      <w:r>
        <w:rPr>
          <w:rFonts w:hint="eastAsia"/>
        </w:rPr>
        <w:t>na kallon BBC london. K'amshin turarenta ne ya sanar da shi zuwanta ya d'ago yana sakar mata tattausan murmushi. Kafin ya yi aune ta cire hijabin ta hullar guntuwar rigar barcin da kad'an ta wuce gwiwa ta bayyana Santala-santalan cinyoyinta. Abbu kusan sum</w:t>
      </w:r>
      <w:r>
        <w:rPr>
          <w:rFonts w:hint="eastAsia"/>
        </w:rPr>
        <w:t>ewar zaune ya yi don ta dad'e bata yi masa wannan shigar ba sai ya ganta tamkar ranar da suka fara tarewa a matsayin amarya da ango. Cikin tafiyar jan hankali da lank'wasa jiki ta k'arasa wajen sa tana sakar masa wani irin murmushi had'e da kallo mai rikit</w:t>
      </w:r>
      <w:r>
        <w:rPr>
          <w:rFonts w:hint="eastAsia"/>
        </w:rPr>
        <w:t>ar da y'an maza sam bai san sanda ya yi mata masauki a cinyarsa ba bayan ya ji sunan da ta rad'a masa a kunne k'albeey barka da dare.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Karfe biyun dare ta sake gyara kwanciyarta a jikinsa tana rik'e da hannunsa ta ce "K'albeyy akwai fa abinda yake damuna.</w:t>
      </w:r>
      <w:r>
        <w:rPr>
          <w:rFonts w:hint="eastAsia"/>
        </w:rPr>
        <w:t>" Gashinta ya shafa sosai yana jin kamar ya mayar da ita cikinsa "Gaya min damuwarki ko ta mecece kin ji Dearling." Ta sake narkar da idonta cikin nasa "Kalbeey me yasa Asma'u ta takurawa rayuwata? Ban san me nayi mata ba yanzu fa zuga Didi take a zuwan ni</w:t>
      </w:r>
      <w:r>
        <w:rPr>
          <w:rFonts w:hint="eastAsia"/>
        </w:rPr>
        <w:t xml:space="preserve"> na yi mata asiri. Fisabilillah in rasa wacce zan yiwa asiri sai matar da nake wa kallon mahaifiya. Ni ban san me yasa y'an uwanka basa sona ba ko don na zamo bare a cikinku ni ba k'abilarmu </w:t>
      </w:r>
      <w:r>
        <w:rPr>
          <w:rFonts w:hint="eastAsia"/>
        </w:rPr>
        <w:lastRenderedPageBreak/>
        <w:t xml:space="preserve">d'aya ba." Ta fad'a tana sakin wani irin kuka na tashin hankali. </w:t>
      </w:r>
      <w:r>
        <w:rPr>
          <w:rFonts w:hint="eastAsia"/>
        </w:rPr>
        <w:t xml:space="preserve">Ran Abbu kam ya kai k'ololuwar b'aci. Don ba abinda yake d'aga masa hankali irin ya ga Saknansa tana kuka. Ji yake kamar ya mik'e a daren ya je ya ci mutuncin Asma'u. Cikin takaici ya sake janta jikinsa sosai ya fara aikin lallashi ita kuma ta samu abinda </w:t>
      </w:r>
      <w:r>
        <w:rPr>
          <w:rFonts w:hint="eastAsia"/>
        </w:rPr>
        <w:t xml:space="preserve">take so ta shiga jera ajiyar zuciya a hankali tana sake masa mita da yi masa famfo akan y'an uwansa tuni ya hau kai ya zauna ya k'addara tilas ya yi maganin Asma'u da safe. Murya a k'asa ya rad'a mata a kunne ki yi hak'uri dearling da safe zata tattara ta </w:t>
      </w:r>
      <w:r>
        <w:rPr>
          <w:rFonts w:hint="eastAsia"/>
        </w:rPr>
        <w:t>tafi gidan mijinta ai Didin ta samu sauk'i. Babu mai tab'a min ke wallahi na k'yaleshi yau na sake amicewa da har abafa kece mahad'in zuciyata." Dad'i ya shigeta da farinciki ganin yarda ta juya shi ba boka ba malam sai zallar iya sarrafa shimfid'a ta shig</w:t>
      </w:r>
      <w:r>
        <w:rPr>
          <w:rFonts w:hint="eastAsia"/>
        </w:rPr>
        <w:t>a wasa da gemunsa tana jaddada fad'in "Thanks Kalbeey zaman Asma'u ai masifa ne a gidannan." Burinta ya cika Asma'u na tafiya zata zuba guba a abincin Didi kuma a na gidan Sadiya zata zuba mai aikinta zata siye da mak'udan kud'i ta bata ta zuba gubar. Ta s</w:t>
      </w:r>
      <w:r>
        <w:rPr>
          <w:rFonts w:hint="eastAsia"/>
        </w:rPr>
        <w:t>aki murmushin tarin farin cikin samun nasara a lokacin da ta sare.</w:t>
      </w:r>
    </w:p>
    <w:p w:rsidR="00000000" w:rsidRDefault="00DE55CC">
      <w:pPr>
        <w:rPr>
          <w:rFonts w:hint="eastAsia"/>
        </w:rPr>
      </w:pPr>
      <w:r>
        <w:rPr>
          <w:rFonts w:hint="eastAsia"/>
        </w:rPr>
        <w:t>Dama sau tari shi yasa bata fiye yarda da malamai da bokaye ba da kanta take sarrafa mijinta son ranta.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w:t>
      </w:r>
    </w:p>
    <w:p w:rsidR="00000000" w:rsidRDefault="00DE55CC">
      <w:pPr>
        <w:rPr>
          <w:rFonts w:hint="eastAsia"/>
        </w:rPr>
      </w:pPr>
    </w:p>
    <w:p w:rsidR="00000000" w:rsidRDefault="00DE55CC">
      <w:pPr>
        <w:rPr>
          <w:rFonts w:hint="eastAsia"/>
        </w:rPr>
      </w:pPr>
      <w:r>
        <w:rPr>
          <w:rFonts w:hint="eastAsia"/>
        </w:rPr>
        <w:t>Da sasafe suna gama shiryawa da Abbun ta had'a masa lafiyayen breakfast</w:t>
      </w:r>
      <w:r>
        <w:rPr>
          <w:rFonts w:hint="eastAsia"/>
        </w:rPr>
        <w:t xml:space="preserve"> cikin tarairaya ta dinga bashi abincin a baki tana yi tana sake ingiza shi game da Asma'u da Lauratu k'annensa. Shi kuma hakan yana sake tasiri a ransa ya tabbatar shine basa so tunda ba sa son Saknarsa mai ba shi farin ciki a ko da yaushe. "Tashi muje de</w:t>
      </w:r>
      <w:r>
        <w:rPr>
          <w:rFonts w:hint="eastAsia"/>
        </w:rPr>
        <w:t>arling a yi komai a gabanki." Ta mik'e cike da farinciki ta manna masa sumbata a gefen kumatu ya saki murmushi ya ja hancinta a cikin kunne ya rad'a mata "Shi yasa a ko ina nake alfahari da samun mace kamar ki." Ta lumshe idanunta suka fita tana sakin shas</w:t>
      </w:r>
      <w:r>
        <w:rPr>
          <w:rFonts w:hint="eastAsia"/>
        </w:rPr>
        <w:t>hshek'ar dariya ta tabbata yau lamarinsa da Asma'u ba mai kyau bane.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falo suka samu su Didin da Asma'u suna karya wa. Abbu cikiciki ya yi sallama ita kuwa Sakna da alamar shak'iyanci a muryarta ta yi sallamar tana jifan Asma'u da kallon mugunta. A gefe</w:t>
      </w:r>
      <w:r>
        <w:rPr>
          <w:rFonts w:hint="eastAsia"/>
        </w:rPr>
        <w:t>n Didi ta durk'usa murya cike da ladabi ganin Abbun ta shiga gayar Da Didi shi kuma Abbun yana lura da kallon banzan da Asma'u da Didin suke jifan Saknarsa da shi. Ya tabbatar da abinda Saknan ta ce don haka ransa ya yi k'ololuwar b'aci ya kalli Asma'u a f</w:t>
      </w:r>
      <w:r>
        <w:rPr>
          <w:rFonts w:hint="eastAsia"/>
        </w:rPr>
        <w:t>isge ya ce "Ashe abinda ake gaya min gaskiya ne, nema kike ki haddasan wutar masifa a gidana. Idan banda haka me baiwar Allahn nan ta yi miki tunda ta shigo kike wurga mata harara." Asma'u da Didi suka saki baki suna masa kallon mamaki ganin yarda yake mas</w:t>
      </w:r>
      <w:r>
        <w:rPr>
          <w:rFonts w:hint="eastAsia"/>
        </w:rPr>
        <w:t>ifa da kumfar baki son ransa. "To ni ba zai yiwu ba gaskiya Didi ta tattara ta koma gidan mijinta ai suna da masauki anan garin. Tunda dai Allah ya baki lafiya kuma zan samo miki abokiyar zama ko a cikin dangi ne amma dai Asma'u ta bar gidannan." Didi ta g</w:t>
      </w:r>
      <w:r>
        <w:rPr>
          <w:rFonts w:hint="eastAsia"/>
        </w:rPr>
        <w:t>yara zamanta ranta a b'ace tana girgiza kai da gaske lamarin nasa ya fara fitgitata ta shak'a sosai kafin ta gama jin tijararsa "Ba Takka, to tannu Utmanu don dai a wannan jallin ka wuce d'a te dai miji ko uba. To bud'e kunnenka da kyau ka ji babu inda Atm</w:t>
      </w:r>
      <w:r>
        <w:rPr>
          <w:rFonts w:hint="eastAsia"/>
        </w:rPr>
        <w:t xml:space="preserve">a'u zata je har te tun tati tafiya, te dai idan har ni zaka had'a ka kora tatata kawai da mace ta riga ta gama da ti. Ina jiye maka lanal da na tani Ummaru ko hakkin Tadiya kawai ya iteka ya hanaka kwanciyar kabali." Didi ta dinga masifa sosai ya dad'e ma </w:t>
      </w:r>
      <w:r>
        <w:rPr>
          <w:rFonts w:hint="eastAsia"/>
        </w:rPr>
        <w:t xml:space="preserve">bai ga b'acin rai kwatankwacin wannan a fuskarta ba. Ta wurgawa Sakina harara </w:t>
      </w:r>
      <w:r>
        <w:rPr>
          <w:rFonts w:hint="eastAsia"/>
        </w:rPr>
        <w:lastRenderedPageBreak/>
        <w:t>a zafafe ta ce "Munafuka lana dubu da ta b'alawo ce lana d'aya ta mai kaya." Sakna ta fice jikinta a sanyaye idanunta suna Kawo ruwan hawaye na rashin samun nasara. Asma'u kuwa t</w:t>
      </w:r>
      <w:r>
        <w:rPr>
          <w:rFonts w:hint="eastAsia"/>
        </w:rPr>
        <w:t>ana zaune mamakin d'an uwanta ya hanata magana ji take kamar ta fito da recording d'in nan amma tana tunanin akwai sauran lokaci.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w:t>
      </w:r>
    </w:p>
    <w:p w:rsidR="00000000" w:rsidRDefault="00DE55CC">
      <w:pPr>
        <w:rPr>
          <w:rFonts w:hint="eastAsia"/>
        </w:rPr>
      </w:pPr>
    </w:p>
    <w:p w:rsidR="00000000" w:rsidRDefault="00DE55CC">
      <w:pPr>
        <w:rPr>
          <w:rFonts w:hint="eastAsia"/>
        </w:rPr>
      </w:pPr>
      <w:r>
        <w:rPr>
          <w:rFonts w:hint="eastAsia"/>
        </w:rPr>
        <w:t>Yana zubesu a makarantar ya jiyo, ji yake kamar ya koma wajen Hamda amma ya San bai Isa ba. Dole ya koma w</w:t>
      </w:r>
      <w:r>
        <w:rPr>
          <w:rFonts w:hint="eastAsia"/>
        </w:rPr>
        <w:t>ajen uwar gida sarautar mata ya goge mata abinda ya tsaya mata a zuciya.</w:t>
      </w:r>
    </w:p>
    <w:p w:rsidR="00000000" w:rsidRDefault="00DE55CC">
      <w:pPr>
        <w:rPr>
          <w:rFonts w:hint="eastAsia"/>
        </w:rPr>
      </w:pPr>
    </w:p>
    <w:p w:rsidR="00000000" w:rsidRDefault="00DE55CC">
      <w:pPr>
        <w:rPr>
          <w:rFonts w:hint="eastAsia"/>
        </w:rPr>
      </w:pPr>
      <w:r>
        <w:rPr>
          <w:rFonts w:hint="eastAsia"/>
        </w:rPr>
        <w:t>Tas ya sameta ta yi wanka ta tsuke cikin kananan kaya. Gidan sai zabga k'amshi yake. Ga chicken peppe soup ta yi masa da chips da egg. Tana zaune zuciyarta sam babu dad'i saboda yard</w:t>
      </w:r>
      <w:r>
        <w:rPr>
          <w:rFonts w:hint="eastAsia"/>
        </w:rPr>
        <w:t>a take jin tamkar zargin mijin nata yana nema ya d'arsu a ranta. Ta sake bin jikin ta da kallo ta ganta tsaf a hasashenta.Tana son saka wando da riga sai dai k'ira da dirin jikinta ba na wando da riga bane. Kallonta yake sosai ganin duk don shi Tayi wannan</w:t>
      </w:r>
      <w:r>
        <w:rPr>
          <w:rFonts w:hint="eastAsia"/>
        </w:rPr>
        <w:t xml:space="preserve"> kwalliyar sai dai da zai bata shawara da yace ta dinga shigar hausawa sun fi yi mata kyau akan wad'annan matsatstsun kayan da take sawa. Ganin kallon da yake wurga mata ne ya sata murmushi a tsammaninta ta gama gigita tunaninsa ne. Don haka ta mik'e tana </w:t>
      </w:r>
      <w:r>
        <w:rPr>
          <w:rFonts w:hint="eastAsia"/>
        </w:rPr>
        <w:t>kashe masa ido d'aya duk da tana jin haushinsa amma tana kewarsa sosai ta fad'a jikinsa had'e da sakar masa kyakykywar runguma cikin wani irin zak'uwa take furta masa "Me yasa kake neman canja mana farin Cikin da</w:t>
      </w:r>
    </w:p>
    <w:p w:rsidR="00000000" w:rsidRDefault="00DE55CC">
      <w:pPr>
        <w:rPr>
          <w:rFonts w:hint="eastAsia"/>
        </w:rPr>
      </w:pPr>
      <w:r>
        <w:rPr>
          <w:rFonts w:hint="eastAsia"/>
        </w:rPr>
        <w:t>Muka rayu da shi ne, kasan jiya kuwa a yand</w:t>
      </w:r>
      <w:r>
        <w:rPr>
          <w:rFonts w:hint="eastAsia"/>
        </w:rPr>
        <w:t>a na kwana jina ni kad'ai a gadonmu sai turarenka da ya bi ya addabeni please me yasa ka kwana a wajen aiki?" Kokarin zame jikinsa yake amma tak'i ba shi damar hakan sai sake narke masa take don dole ya biye mata a ransa yana ayyana ta matsanta masa.</w:t>
      </w:r>
    </w:p>
    <w:p w:rsidR="00000000" w:rsidRDefault="00DE55CC">
      <w:pPr>
        <w:rPr>
          <w:rFonts w:hint="eastAsia"/>
        </w:rPr>
      </w:pPr>
    </w:p>
    <w:p w:rsidR="00000000" w:rsidRDefault="00DE55CC">
      <w:pPr>
        <w:rPr>
          <w:rFonts w:hint="eastAsia"/>
        </w:rPr>
      </w:pPr>
      <w:r>
        <w:rPr>
          <w:rFonts w:hint="eastAsia"/>
        </w:rPr>
        <w:t xml:space="preserve">Sai </w:t>
      </w:r>
      <w:r>
        <w:rPr>
          <w:rFonts w:hint="eastAsia"/>
        </w:rPr>
        <w:t>da ta samu nutsuwa sosai sannan ta bi shi da kallo suna kwance a gadon ta ce masa "K'amshin turaren da na ji a jikinka ya barranta da naka,Kayan da ka dawo da su ba da su Ka fita ba. Menene dalili?"</w:t>
      </w:r>
    </w:p>
    <w:p w:rsidR="00000000" w:rsidRDefault="00DE55CC">
      <w:pPr>
        <w:rPr>
          <w:rFonts w:hint="eastAsia"/>
        </w:rPr>
      </w:pPr>
      <w:r>
        <w:rPr>
          <w:rFonts w:hint="eastAsia"/>
        </w:rPr>
        <w:t>Ta fad'a tana jifansa da kallon da tuhuma.."ALKALAMIN JIK</w:t>
      </w:r>
      <w:r>
        <w:rPr>
          <w:rFonts w:hint="eastAsia"/>
        </w:rPr>
        <w:t>AR NASHE</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25.</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(Yau ba posting da daddare saboda 2pages na had</w:t>
      </w:r>
      <w:r>
        <w:rPr>
          <w:rFonts w:hint="eastAsia"/>
        </w:rPr>
        <w:t>’</w:t>
      </w:r>
      <w:r>
        <w:rPr>
          <w:rFonts w:hint="eastAsia"/>
        </w:rPr>
        <w:t>a muku. Sai kuma gobe In sha Allah. Ga mai buk</w:t>
      </w:r>
      <w:r>
        <w:rPr>
          <w:rFonts w:hint="eastAsia"/>
        </w:rPr>
        <w:t>’</w:t>
      </w:r>
      <w:r>
        <w:rPr>
          <w:rFonts w:hint="eastAsia"/>
        </w:rPr>
        <w:t>atar littafin complete akwaishi a kan 500 Naira kacal.)</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ArewaBooks.@nazeefah</w:t>
      </w:r>
    </w:p>
    <w:p w:rsidR="00000000" w:rsidRDefault="00DE55CC">
      <w:pPr>
        <w:rPr>
          <w:rFonts w:hint="eastAsia"/>
        </w:rPr>
      </w:pPr>
    </w:p>
    <w:p w:rsidR="00000000" w:rsidRDefault="00DE55CC">
      <w:pPr>
        <w:rPr>
          <w:rFonts w:hint="eastAsia"/>
        </w:rPr>
      </w:pPr>
      <w:r>
        <w:rPr>
          <w:rFonts w:hint="eastAsia"/>
        </w:rPr>
        <w:t>Sosai hantar cikinsa ta kad'a d</w:t>
      </w:r>
      <w:r>
        <w:rPr>
          <w:rFonts w:hint="eastAsia"/>
        </w:rPr>
        <w:t xml:space="preserve">a tambayar k'wakkwafin da ta jeho masa. A hankali ya yi k'ok'arin matsewa ta hanyar jan hancinta "Idonki bai lura bane, sau tari ina tafiya da kaya office na dawo da wasu musamman idan lokacin damuna irin wannan ya kama lokacin ruwan sama. Turare kuwa may </w:t>
      </w:r>
      <w:r>
        <w:rPr>
          <w:rFonts w:hint="eastAsia"/>
        </w:rPr>
        <w:t>be hancinki ne ya ji." Ta d'an saki ajiyar zuciya kad'an duk da ba wai ta amince da abinda ya ce bane zuciyarta tabbas tana wasiwasin lamarin. Cikin tsare gira sosai ta ce "idan ma wani abu ne a ranka ka tattara shi gefe ka ajiye don ba zan amince ka yi Au</w:t>
      </w:r>
      <w:r>
        <w:rPr>
          <w:rFonts w:hint="eastAsia"/>
        </w:rPr>
        <w:t>reba balle na yarda da kwamacalar had'a shimfid'a da</w:t>
      </w:r>
    </w:p>
    <w:p w:rsidR="00000000" w:rsidRDefault="00DE55CC">
      <w:pPr>
        <w:rPr>
          <w:rFonts w:hint="eastAsia"/>
        </w:rPr>
      </w:pPr>
      <w:r>
        <w:rPr>
          <w:rFonts w:hint="eastAsia"/>
        </w:rPr>
        <w:t xml:space="preserve">Wata mace." Ya bi idanunta da kallo ya tabbatar iya zallar gaskiyarta ta fad'a tabbas nan gaba kad'an ashe za a kwashi drama don ruwa da iska ba mai saka shi rabuwa da Hamda ko a da ma balle yanzu da ya </w:t>
      </w:r>
      <w:r>
        <w:rPr>
          <w:rFonts w:hint="eastAsia"/>
        </w:rPr>
        <w:t>kwankwad'i zallar madarar dad'i daga gareta.</w:t>
      </w:r>
    </w:p>
    <w:p w:rsidR="00000000" w:rsidRDefault="00DE55CC">
      <w:pPr>
        <w:rPr>
          <w:rFonts w:hint="eastAsia"/>
        </w:rPr>
      </w:pPr>
      <w:r>
        <w:rPr>
          <w:rFonts w:hint="eastAsia"/>
        </w:rPr>
        <w:t>Murmushi kawai ya sakar mata yana sauka daga gadon. Burinsa ya je yaga Hamda sai dai ya san bai isa ba a wannan lokacin don haka tilas ya hak'ura.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Sai yamma bayan ya d'auko yara daga makaranta. Sannan ya sake</w:t>
      </w:r>
      <w:r>
        <w:rPr>
          <w:rFonts w:hint="eastAsia"/>
        </w:rPr>
        <w:t xml:space="preserve"> shirinsa bayan ya yi wanka ya sameta a d'akinta. Zaune take a gaban mudubi tana sake tsantsarawa kanta kwalliya sam Nanna bata gajiya da kwalliya lamarin son kwalliya a jininta yake. Ya saki murmushi yana k'arasawa bakin mudubin. Ta jikin mudubin ta dinga</w:t>
      </w:r>
      <w:r>
        <w:rPr>
          <w:rFonts w:hint="eastAsia"/>
        </w:rPr>
        <w:t xml:space="preserve"> masa kallon mamaki. Yana k'arasawa ya dafa kafad'unta yana kallon kansu ta jikin mudubin murya a raunane ya ce "Kin yi kyau sosai M. Khairi." Bakinta ta d'an turo kad'an kafin ta tab'e bakin ta ce "Sai ina kuma naga ka fece wanka?" Ya shafa gefen kumatuns</w:t>
      </w:r>
      <w:r>
        <w:rPr>
          <w:rFonts w:hint="eastAsia"/>
        </w:rPr>
        <w:t>a ya yi kalar tausayi "Am sorry dear, kin san abinka da d'an k'wadago yau ma kwanan office d'in Zan yi." Wani kallo ta jefe shi da shi na kada ka raina min hankali sannan ta d'auke kanta fuska a d'aure ta ce "Dear bana son fa rashin gaskiya, shekararka naw</w:t>
      </w:r>
      <w:r>
        <w:rPr>
          <w:rFonts w:hint="eastAsia"/>
        </w:rPr>
        <w:t>a a office d'in baka tab'a aikin kwana ba sai yanzu ka tsiro min da zancen aikin kwana." Wuyanta ya murza a hankali cikin kwantar da murya ya ce "To ya zan yi? May be nextweek ma za mu wuce Nigeria insha Allah, ina tunanin su Khairi ma a gidan Musty zan ba</w:t>
      </w:r>
      <w:r>
        <w:rPr>
          <w:rFonts w:hint="eastAsia"/>
        </w:rPr>
        <w:t>r su."</w:t>
      </w:r>
    </w:p>
    <w:p w:rsidR="00000000" w:rsidRDefault="00DE55CC">
      <w:pPr>
        <w:rPr>
          <w:rFonts w:hint="eastAsia"/>
        </w:rPr>
      </w:pPr>
      <w:r>
        <w:rPr>
          <w:rFonts w:hint="eastAsia"/>
        </w:rPr>
        <w:t>Baki sake take kallonsa ta ce "Nigeria kuma? For what reason duka-duka how many days rabonmu da k'asar ni sam wallahi ko sunanta bana son ji balle shiga cikinta nan kwana kusa." Ya girgiza kai cikin mamakin furucinta ya ce "Me yasa? Ke da k'asarki t</w:t>
      </w:r>
      <w:r>
        <w:rPr>
          <w:rFonts w:hint="eastAsia"/>
        </w:rPr>
        <w:t>a haihuwa?" Ta girgiza kai "Abinda ya faru ba k'aramin girgiza ni yayi ba shi yasa sam bana son sake ziyartar k'asar nan kwana kusa" yana jan jelar gashinta mai tsananin sulb'i da k'yalli ya ce "Ya zame miki dole ki je don kira ne daga Umma Asma'u na gagga</w:t>
      </w:r>
      <w:r>
        <w:rPr>
          <w:rFonts w:hint="eastAsia"/>
        </w:rPr>
        <w:t>wa akan wancan maganar da kike gudu, na fi son a yi komai a gabanki ki zama ready nan da 5 days." Daga haka ya saka kai ya fice yana fad'in take care. Idanu kawai ta bishi da shi zuciyarta cike da d'imuwa gani take kamar a tsukun lokacin a canja mata shi g</w:t>
      </w:r>
      <w:r>
        <w:rPr>
          <w:rFonts w:hint="eastAsia"/>
        </w:rPr>
        <w:t>anin yarda yake walwala da farin ciki tamkar sabon Ango da sauri gabanta ya buga da tsoro dafatan kada Allah ya k'addara mata ganin ranar da za'a yi mata kishiya. Ta girgiza kai tare da runtse ido ita kanta bata hasasho kalar haukan da zata yi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w:t>
      </w:r>
      <w:r>
        <w:rPr>
          <w:rFonts w:hint="eastAsia"/>
        </w:rPr>
        <w:t>______________</w:t>
      </w:r>
    </w:p>
    <w:p w:rsidR="00000000" w:rsidRDefault="00DE55CC">
      <w:pPr>
        <w:rPr>
          <w:rFonts w:hint="eastAsia"/>
        </w:rPr>
      </w:pPr>
    </w:p>
    <w:p w:rsidR="00000000" w:rsidRDefault="00DE55CC">
      <w:pPr>
        <w:rPr>
          <w:rFonts w:hint="eastAsia"/>
        </w:rPr>
      </w:pPr>
      <w:r>
        <w:rPr>
          <w:rFonts w:hint="eastAsia"/>
        </w:rPr>
        <w:t>Cike da nishad'i da walwala ya kutsa kansa cikin falon. Bakinsa d'auke da wak'ok'in soyayya na larabci. A kwance ya ganta fuskarta a had'e duk da ta sha kwalliya cikin wasu matsatstsun English wears da suka bayyana tsantsar kyawun dirin jik</w:t>
      </w:r>
      <w:r>
        <w:rPr>
          <w:rFonts w:hint="eastAsia"/>
        </w:rPr>
        <w:t>inta. Amma sam fuskarta ba walwala idanunta kuwa sun nuna alamar ta sha kuka don sun d'an kumbura. A tunaninta tunda ta ji shiru ba zai dawo ba duk da dagewar da tayi ta tsantsara masa girki mai rai da motsi. Amma ta ji shi shiru tun safe daga cewa bari ya</w:t>
      </w:r>
      <w:r>
        <w:rPr>
          <w:rFonts w:hint="eastAsia"/>
        </w:rPr>
        <w:t xml:space="preserve"> kai y'an makaranta ya dawo. Zama ya yi daf da ita sosai yana janta saman jikinsa "Me ya faru Nuri?" Ya rad'a mata a kunne "Ko missing d'ina kika yi?" Samun kanta ta yi da d'aga masa kai tana k'udundune kanta a jikinsa. Ya saki murmushi yana k'ok'arin d'ag</w:t>
      </w:r>
      <w:r>
        <w:rPr>
          <w:rFonts w:hint="eastAsia"/>
        </w:rPr>
        <w:t>a fuskarta ta runtse ido kafin ta ce "Ni ka kyaleni bayan ba ka damu da ni ba ka yi tafiyarka ka bar ni." Murmushi ya ja yana kaiwa lab'b'anta sumbata tuni ya kashe bakin tsiwar ta yi muk'us kafin ya d'ago yana jifanta da murmushi "Tarbar da ya kamata ki y</w:t>
      </w:r>
      <w:r>
        <w:rPr>
          <w:rFonts w:hint="eastAsia"/>
        </w:rPr>
        <w:t xml:space="preserve">i min kenan, amma kin tsaya shagwab'a. Idan mace ta yi missing mijinta kyakykyawar runguma take kai masa ba k'ananan mita ba. Ni haka matata ta saba min." D'if ji da ganinta suka d'auke saboda tsananin kishi ta zare jikinta a hankali ta koma gefe idanunta </w:t>
      </w:r>
      <w:r>
        <w:rPr>
          <w:rFonts w:hint="eastAsia"/>
        </w:rPr>
        <w:t>na shirin zubar da ruwa. Yana murmushin ya sake damk'ota, tana tirjewa ya d'aga ta cak "Bari na je na baki hak'uri a d'aki mana. Kin ga idan na tada miki da mikin jikinki kya tuna ni mijinki ne ki dinga girmamani." Bakinta ta turo tana kicinyar k'wace jiki</w:t>
      </w:r>
      <w:r>
        <w:rPr>
          <w:rFonts w:hint="eastAsia"/>
        </w:rPr>
        <w:t>nta ta sauka da kyar tana tirjewa da bubbuga k'afa "Haka kawai sai ka dinga min zancen matarka ka san yarda zuciyata take ji." Kallon mamaki yake binta da shi ya kuma tabbatar iya gaskiyar furucinta kenan. A yarda yake hangowa ma kamar Hamda ta fi Nanna ki</w:t>
      </w:r>
      <w:r>
        <w:rPr>
          <w:rFonts w:hint="eastAsia"/>
        </w:rPr>
        <w:t>shi ashe akwai aiki ja a gabansa. Cikin tsokana ya ce "Tab, amma fa Nuri kin d'auko da zafi ki aure mata miji kuma ki dinga kishinta? Ita kuma ya kike so ta yi? Da kika kwace mata ni ya zama dole ki rage kishin nan don har yanzu Nanna bata san na aureki ba</w:t>
      </w:r>
      <w:r>
        <w:rPr>
          <w:rFonts w:hint="eastAsia"/>
        </w:rPr>
        <w:t>ne da kin gane kalar kishinki bakomai bane akan nata. Shekarar mu kusan nawa ko gado ba ma rabawa sai ta kama dole ko haihuwa ta yi bana yarda mu raba d'aki. Kullu yaumin manne take a jikina." Wannan karan Hamda ji ta yi kamar kanta yana son darewa biyu da</w:t>
      </w:r>
      <w:r>
        <w:rPr>
          <w:rFonts w:hint="eastAsia"/>
        </w:rPr>
        <w:t xml:space="preserve"> sauri ta runtse idonta cikin b'acin rai ta ce "Ka san da haka wa ya ce ka aureni me yasa baka bari zunnuraini ya aureni ba? Ko kuma ka kyaleni na samo mijina ba mijin wata ba." Da sauri ya d'alle bakinta cikin jin zafin furucinta ya kuma manne ta da jikin</w:t>
      </w:r>
      <w:r>
        <w:rPr>
          <w:rFonts w:hint="eastAsia"/>
        </w:rPr>
        <w:t>sa yana ganin kamar wani zai kwace masa ita. Haushin lafazinta ne ya sa ya dinga datse leb'ensa ya kuma kakkafe ta da idanunsa "Kada ki sake min kwatankwacin wannan furucin. Shi kansa Zunnurainin ji na yi kamar na harbeshi san da na ganku kuna zance. A zuw</w:t>
      </w:r>
      <w:r>
        <w:rPr>
          <w:rFonts w:hint="eastAsia"/>
        </w:rPr>
        <w:t>ansa na biyu kuwa da kaina na sameshi na ja kunnensa akan cewa an miki miji ya ja mutuncinsa. Ta yi lamo a jikinsa tana jin yarda yanayin bugawar zuciyarsa ya sauya ashe shima dai yana kishinta ba ita kad'ai take kishinsa ba. Shafa kanta ya yi ya jishi cun</w:t>
      </w:r>
      <w:r>
        <w:rPr>
          <w:rFonts w:hint="eastAsia"/>
        </w:rPr>
        <w:t>kus alamar yau bata taje ba.</w:t>
      </w:r>
    </w:p>
    <w:p w:rsidR="00000000" w:rsidRDefault="00DE55CC">
      <w:pPr>
        <w:rPr>
          <w:rFonts w:hint="eastAsia"/>
        </w:rPr>
      </w:pPr>
      <w:r>
        <w:rPr>
          <w:rFonts w:hint="eastAsia"/>
        </w:rPr>
        <w:t>Ya ja gashin sosai kafin ya ce "Dole gobe da kaina na kai ki saloon a gyara gashin nan ya yi tauri da yawa ba irin na Nanna bane mai taushin gaske." Da sauri ya rik'e bakinsa dariya na shirin kama shi ganin yarda ta yi da fuska</w:t>
      </w:r>
      <w:r>
        <w:rPr>
          <w:rFonts w:hint="eastAsia"/>
        </w:rPr>
        <w:t xml:space="preserve"> ya ja karan hancinta "Seriously gashin Nanna ya fi na ki kyau ko don ita tana gyarawa ne. Ke ma ki dage da gyara don ina son inji gashin mace yana sulb'i. Bata san sanda ta kai wa hannunsa cizo ba cikin takaicin maganganunsa sannan ta fad'a jikinsa tana s</w:t>
      </w:r>
      <w:r>
        <w:rPr>
          <w:rFonts w:hint="eastAsia"/>
        </w:rPr>
        <w:t>hirin saka kuka ya yi mata abinda tilas ya sata had'iye guntun hawayen shagwab'arta.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w:t>
      </w:r>
    </w:p>
    <w:p w:rsidR="00000000" w:rsidRDefault="00DE55CC">
      <w:pPr>
        <w:rPr>
          <w:rFonts w:hint="eastAsia"/>
        </w:rPr>
      </w:pPr>
    </w:p>
    <w:p w:rsidR="00000000" w:rsidRDefault="00DE55CC">
      <w:pPr>
        <w:rPr>
          <w:rFonts w:hint="eastAsia"/>
        </w:rPr>
      </w:pPr>
      <w:r>
        <w:rPr>
          <w:rFonts w:hint="eastAsia"/>
        </w:rPr>
        <w:t>Haka dai suka dinga zuba soyayyarsu har ana i gobe azimi don haka da daddare ya zaunar da ita kusa da shi murya k'asa-k'asa ya ce "Please mu yi magana t</w:t>
      </w:r>
      <w:r>
        <w:rPr>
          <w:rFonts w:hint="eastAsia"/>
        </w:rPr>
        <w:t xml:space="preserve">a fahimta, gobe azimi gaskiya ba zan iya jurar ganinki da rana na kyaleki ba. Ba tare da na ji wani feeling a raina ba. Ina gudun karyewar azimina don haka zan dinga zuwa bayan magriba na tafi da asussuba na sanar da Nanna aiki na ya koma na dare so ba ni </w:t>
      </w:r>
      <w:r>
        <w:rPr>
          <w:rFonts w:hint="eastAsia"/>
        </w:rPr>
        <w:t>da fargaba ta wannan fannin." Runtse idanunta ta yi tana jin kunyar kalamansa don duk da a lokacin ta d'an fara sakewa da shi. "Nan da 3 days za mu tafi Nigeria insha Allah, dad'in da na ji ma ba ku fara lectures ba har ma je mu dawo ma da izinin Allah." T</w:t>
      </w:r>
      <w:r>
        <w:rPr>
          <w:rFonts w:hint="eastAsia"/>
        </w:rPr>
        <w:t>a d'an d'aga kai tana jin yarda k'irjinta yake bugu a duk sa'ilin da aka ambaci Nigeria.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Haka dai suka dinga morewa amarcinsu kafin ranar tafiyarsu ta zo. Da kansa ya kai su Khairi gidan Abba Musty kuma sam ba su damu ba murna ma suke don da sa'anninsu a</w:t>
      </w:r>
      <w:r>
        <w:rPr>
          <w:rFonts w:hint="eastAsia"/>
        </w:rPr>
        <w:t xml:space="preserve"> gidan kuma school d'in su d'aya. Ga Abba Musty da son yara.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daren ranar a gidan Nanna ya kwana. Don haka Hamda kwan ta yi tana sallah da addu'ar kada Allah ya kawo abinda zai rabata da Hammad. Ubangiji yasa zamansu ya d'ore har aljanna. Tuni ta shirya</w:t>
      </w:r>
      <w:r>
        <w:rPr>
          <w:rFonts w:hint="eastAsia"/>
        </w:rPr>
        <w:t xml:space="preserve"> akwatinta tsaf. </w:t>
      </w:r>
    </w:p>
    <w:p w:rsidR="00000000" w:rsidRDefault="00DE55CC">
      <w:pPr>
        <w:rPr>
          <w:rFonts w:hint="eastAsia"/>
        </w:rPr>
      </w:pPr>
    </w:p>
    <w:p w:rsidR="00000000" w:rsidRDefault="00DE55CC">
      <w:pPr>
        <w:rPr>
          <w:rFonts w:hint="eastAsia"/>
        </w:rPr>
      </w:pPr>
      <w:r>
        <w:rPr>
          <w:rFonts w:hint="eastAsia"/>
        </w:rPr>
        <w:t>Da safe kuwa da kyar ta mik'e don tafiyar rana za suyi. Wanka ta yi sosai ta sanya wata doguwar riga mai masifar kyau light purple ta yane kanta da mayafin rigar. Kyau kam ta zuba shi a ranar da duk wanda ya kalleta na tabbata sai ya sak</w:t>
      </w:r>
      <w:r>
        <w:rPr>
          <w:rFonts w:hint="eastAsia"/>
        </w:rPr>
        <w:t xml:space="preserve">e jiyowa ya kalleta.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a mota Nanna da taga yayi parking a k'ofar gidan ta kalleshi "Me za muyi anan ko mota zaka ajiye? Wai gidan ma waye tukunna?" Fuskarsa a d'aure ya ce "Wace tambaya kike so na amsa miki? Ko gidan ma waye ai yanzu zaki gani."</w:t>
      </w:r>
    </w:p>
    <w:p w:rsidR="00000000" w:rsidRDefault="00DE55CC">
      <w:pPr>
        <w:rPr>
          <w:rFonts w:hint="eastAsia"/>
        </w:rPr>
      </w:pPr>
      <w:r>
        <w:rPr>
          <w:rFonts w:hint="eastAsia"/>
        </w:rPr>
        <w:t>Ya f</w:t>
      </w:r>
      <w:r>
        <w:rPr>
          <w:rFonts w:hint="eastAsia"/>
        </w:rPr>
        <w:t>ad'a yana ficewa daga motar. Wannan karan madadin ya bud'e da key kamar yarda ya saba sai ya danna door bell</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Hamda da take zaune mamakin waye ya kamata ta mik'e a hankali ta bud'e k'ofar. Kallo d'aya ya yi mata ya d'auke kai "Oya ki yi sauri ki fito muna</w:t>
      </w:r>
      <w:r>
        <w:rPr>
          <w:rFonts w:hint="eastAsia"/>
        </w:rPr>
        <w:t xml:space="preserve"> mota." Daga haka ya juya. Hamda da take tsaye turus ta yi tana kallonsa tana mamakin dalilin canjin fuskarsa ko don ya d'auko Hakimar tasa ne?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Cikin takaicin lamarin ta juya da sauri ta rurrufe ko ina na gidan sannan ta kashe kayan wuta. Tana tsaki ta j</w:t>
      </w:r>
      <w:r>
        <w:rPr>
          <w:rFonts w:hint="eastAsia"/>
        </w:rPr>
        <w:t>a trolley d'inta ta fice daga gidan.</w:t>
      </w:r>
    </w:p>
    <w:p w:rsidR="00000000" w:rsidRDefault="00DE55CC">
      <w:pPr>
        <w:rPr>
          <w:rFonts w:hint="eastAsia"/>
        </w:rPr>
      </w:pPr>
    </w:p>
    <w:p w:rsidR="00000000" w:rsidRDefault="00DE55CC">
      <w:pPr>
        <w:rPr>
          <w:rFonts w:hint="eastAsia"/>
        </w:rPr>
      </w:pPr>
      <w:r>
        <w:rPr>
          <w:rFonts w:hint="eastAsia"/>
        </w:rPr>
        <w:t xml:space="preserve">Tun daga nesa Nanna take jifanta da wani irin kallo gabanta yana dukan tara-tara ganin yarda </w:t>
      </w:r>
      <w:r>
        <w:rPr>
          <w:rFonts w:hint="eastAsia"/>
        </w:rPr>
        <w:lastRenderedPageBreak/>
        <w:t>Hamdan ta fito ta yi wani azababben kyau fatar jikinta ta murje sosai asalin natural skin d'inta ta sake bayyana zallan kyant</w:t>
      </w:r>
      <w:r>
        <w:rPr>
          <w:rFonts w:hint="eastAsia"/>
        </w:rPr>
        <w:t>a game da laushi da santsin fata. Ta amince Hamdan number one ce a wajen kyan fata, don ko farin mutum ba zai gaya mata d'aukar ido ba. Sanin cewa tare yake da matarsa ya sa ta had'e fuskarta tamau tamkar bata tab'a dariya ba. Da kansa ya fita ya bud'e mat</w:t>
      </w:r>
      <w:r>
        <w:rPr>
          <w:rFonts w:hint="eastAsia"/>
        </w:rPr>
        <w:t>a boot d'in motar ta cilla trolley d'inta a ciki. Idanu take so su had'a kawai amma ya fuske ya d'auke kansa don ya san muddin zai had'a ido da ita to komaima zai iya canjawa. Takaici ya sake kumeta wato sabida yana tare da matarsa yana tsoron b'acin ranta</w:t>
      </w:r>
      <w:r>
        <w:rPr>
          <w:rFonts w:hint="eastAsia"/>
        </w:rPr>
        <w:t xml:space="preserve"> shi yasa ko kallon arziki ba zata samu daga gareshi ba? Ta ji kamar ta zunduma ihu ganin har ya shiga motar ya tayar bai damu da ya ce mata ta shiga ba. A zuciyarta ta ayyana tabbas auren mijin wata masifa ne. Ji yarda ya banzagatar da lamarinta da su kad</w:t>
      </w:r>
      <w:r>
        <w:rPr>
          <w:rFonts w:hint="eastAsia"/>
        </w:rPr>
        <w:t>'ai ne ta tabbata yarda yau ba sa azimin nan saboda tafiya sai ya kusanceta kafin su taho amma saboda munafunci jibi yarda ya yi shakulatun b'angaro da ita. Jikinta a sanyaye duk da fuskarta bata nuna karaya ba ta bud'e bayan motar ta shiga. Tana gyara Gla</w:t>
      </w:r>
      <w:r>
        <w:rPr>
          <w:rFonts w:hint="eastAsia"/>
        </w:rPr>
        <w:t xml:space="preserve">ss d'in da yake fuskarta. Idanunta cikin na Nanna da ta lura tana yi mata kallon mamaki. Ba k'aramin dauriya ta yi ba ta angije abinda yake ranta murya a cunkushe ta ce "Ina kwana Maman Kamla?" Nanna ta saki hucin b'acin rai kamar ba zata amsa ba sai kuma </w:t>
      </w:r>
      <w:r>
        <w:rPr>
          <w:rFonts w:hint="eastAsia"/>
        </w:rPr>
        <w:t>itama ta mayar mata a cunkushen "k'alau." Daga haka ta ja baki ta tsuke itama Hamdan gefen window ta mayar da kanta tana kallon kyau da tsarin garin Birmingham d'in. Shi kuwa ta cikin black glasses d'in da yake idanunsa yake k'arewa Hamda kallo shi kansa y</w:t>
      </w:r>
      <w:r>
        <w:rPr>
          <w:rFonts w:hint="eastAsia"/>
        </w:rPr>
        <w:t>ana mamakin yarda jikinta ya sake murjewa ya yi kyau. Shi kad'ai yake murmushin ganin yarda take cika tana batsewa shi kansa ya yi mamakin yarda har ya iya basar da ita haka? Tabbas nan gaba akwai darun rigimar da zata sassauke masa idan suka kad'aita.  K'</w:t>
      </w:r>
      <w:r>
        <w:rPr>
          <w:rFonts w:hint="eastAsia"/>
        </w:rPr>
        <w:t>okari yake kawai su had'a ido sai dai ta basar da lamarinsa, ko kallon inda yake bata sake yi ba ta ba banza ajiyarsa.</w:t>
      </w:r>
    </w:p>
    <w:p w:rsidR="00000000" w:rsidRDefault="00DE55CC">
      <w:pPr>
        <w:rPr>
          <w:rFonts w:hint="eastAsia"/>
        </w:rPr>
      </w:pPr>
    </w:p>
    <w:p w:rsidR="00000000" w:rsidRDefault="00DE55CC">
      <w:pPr>
        <w:rPr>
          <w:rFonts w:hint="eastAsia"/>
        </w:rPr>
      </w:pPr>
      <w:r>
        <w:rPr>
          <w:rFonts w:hint="eastAsia"/>
        </w:rPr>
        <w:t>Har suka isa Airport d'in ba mai magana a cikjnsu kowa da tunanin da yake a zuciyarsa. Nanna kam kasa daurewa ta yi kafin su fita daga m</w:t>
      </w:r>
      <w:r>
        <w:rPr>
          <w:rFonts w:hint="eastAsia"/>
        </w:rPr>
        <w:t>otar su je airport d'in ta ce "Ke kuma ina mijinki ya barki kika taho ko rakiya babu?" Da kyar Hamda ta had'iye abinda ya tsaya mata a wuya ta fice daga motar kawai ba tare da ta bawa Nanna amsa ba. Gaba d'aya ma haushin Hammad take ji idan banda munafunci</w:t>
      </w:r>
      <w:r>
        <w:rPr>
          <w:rFonts w:hint="eastAsia"/>
        </w:rPr>
        <w:t xml:space="preserve"> me yasa har a lokacin ya kasa sanar da matar tasa ya aureta? Kada fa ya cuceta ya kaita y baro. Tunanin da ya sark'eta kenan ta shiga taune lips d'inta ba tare da ta shirya ba.</w:t>
      </w:r>
    </w:p>
    <w:p w:rsidR="00000000" w:rsidRDefault="00DE55CC">
      <w:pPr>
        <w:rPr>
          <w:rFonts w:hint="eastAsia"/>
        </w:rPr>
      </w:pPr>
    </w:p>
    <w:p w:rsidR="00000000" w:rsidRDefault="00DE55CC">
      <w:pPr>
        <w:rPr>
          <w:rFonts w:hint="eastAsia"/>
        </w:rPr>
      </w:pPr>
      <w:r>
        <w:rPr>
          <w:rFonts w:hint="eastAsia"/>
        </w:rPr>
        <w:t xml:space="preserve">Ganin bata san yarda zata nufa ba, yasa dole ta ja tunga ta tsaya tana kallo </w:t>
      </w:r>
      <w:r>
        <w:rPr>
          <w:rFonts w:hint="eastAsia"/>
        </w:rPr>
        <w:t>sanda suka taho sai ta ga tamkar da gayya ma Nanna take sake shigewa jikinsa tana nannarkewa tsaki ta ja a fili har tana zabga musu harara ta cikin glass d'in da yake idonta. Har suka zo ta gefenta suka wuce Hammad ya sauke idanunta a kansa yana sakar mata</w:t>
      </w:r>
      <w:r>
        <w:rPr>
          <w:rFonts w:hint="eastAsia"/>
        </w:rPr>
        <w:t xml:space="preserve"> murmushi kad'an. Ta kau da kanta ita kuma tana jifansa da harara.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Gaba d'aya Mahmah (Sadiya) cikin farin ciki take na dawowar Hammad ya warware bak'in k'ullin da waccan makirar matar ta k'ulla. </w:t>
      </w:r>
    </w:p>
    <w:p w:rsidR="00000000" w:rsidRDefault="00DE55CC">
      <w:pPr>
        <w:rPr>
          <w:rFonts w:hint="eastAsia"/>
        </w:rPr>
      </w:pPr>
    </w:p>
    <w:p w:rsidR="00000000" w:rsidRDefault="00DE55CC">
      <w:pPr>
        <w:rPr>
          <w:rFonts w:hint="eastAsia"/>
        </w:rPr>
      </w:pPr>
      <w:r>
        <w:rPr>
          <w:rFonts w:hint="eastAsia"/>
        </w:rPr>
        <w:t>Lokacin ma tana aikin shirya musu  a</w:t>
      </w:r>
      <w:r>
        <w:rPr>
          <w:rFonts w:hint="eastAsia"/>
        </w:rPr>
        <w:t xml:space="preserve">binci a kitchen.Umma Asma'u ta shigo fuskarta fal fara'a don yanzu sam bata da buri irin na tozartar Sakina. Musamman ganin yarda take k'ok'arin lalle sai ta had'a ta fad'a da d'an uwanta. Abinda ta yi mata ranar ba k'aramin tsaya mata ya yi a rai ba daga </w:t>
      </w:r>
      <w:r>
        <w:rPr>
          <w:rFonts w:hint="eastAsia"/>
        </w:rPr>
        <w:t>ita har Didi da kyar suka runtsa a daren ranar Didi juyi kad'an sai ta ce "Iyye Ba takka lamalin Umaru ya girgimama. To ba dani da a yi wannan itkantin ba babu matal da zata zo ta laba min kanku. A to Takina dai te dai ta ci kanta."</w:t>
      </w:r>
    </w:p>
    <w:p w:rsidR="00000000" w:rsidRDefault="00DE55CC">
      <w:pPr>
        <w:rPr>
          <w:rFonts w:hint="eastAsia"/>
        </w:rPr>
      </w:pPr>
    </w:p>
    <w:p w:rsidR="00000000" w:rsidRDefault="00DE55CC">
      <w:pPr>
        <w:rPr>
          <w:rFonts w:hint="eastAsia"/>
        </w:rPr>
      </w:pPr>
      <w:r>
        <w:rPr>
          <w:rFonts w:hint="eastAsia"/>
        </w:rPr>
        <w:t>Asma'u ta dafa kafad'a</w:t>
      </w:r>
      <w:r>
        <w:rPr>
          <w:rFonts w:hint="eastAsia"/>
        </w:rPr>
        <w:t>r Sadiyan ta ce "Hope dai ko Abbu baki sanar da shi dawowar ta su ba, don haka waccan makirar matar zata iya wargaza shirinmu. Ko ba haka bama na fi son yarda ta sakankance d'in nan ta gansu bagatatan lamarin zai fi jirkita tunaninta." Sadiya ta saki murmu</w:t>
      </w:r>
      <w:r>
        <w:rPr>
          <w:rFonts w:hint="eastAsia"/>
        </w:rPr>
        <w:t>shi kawai had'e da gigiza kai a fili ta ce "Allah yasa shi uban gayyar Abbun ya yarda, don jiya ban da na kai zuciya nesa tabbas da na bar gidannan. Daga fa ba masa nasiha akan duk abinda ta kawo masa dangane da maganar mutane ya fara tsananta bincike tuku</w:t>
      </w:r>
      <w:r>
        <w:rPr>
          <w:rFonts w:hint="eastAsia"/>
        </w:rPr>
        <w:t>n kafin zartar da hukunci." Shikkenan ya dinga sakar min bak'ak'en maganganu har da min gorin da ma ai tunda ni zab'in Didi ce dole ta fi so na, shi yasa kuma kuka fi so na aka saka masa mata a gaba to shi haka yake son matarsa duk da munin halinta da muke</w:t>
      </w:r>
      <w:r>
        <w:rPr>
          <w:rFonts w:hint="eastAsia"/>
        </w:rPr>
        <w:t xml:space="preserve"> gani shi baya gani ciki da banta kawai kyanta yake gani. Bai tab'a sakar min bak'aken maganganu ba kamar jiyan nan." Ta fad'a tana runtse idanunta har tana shirin yankar kanta da wuk'ar da take hannunta da sauri Asma'u ta rik'e hannunta "Me ye haka kike y</w:t>
      </w:r>
      <w:r>
        <w:rPr>
          <w:rFonts w:hint="eastAsia"/>
        </w:rPr>
        <w:t>i Sadiya, sai kin jiwa kan ki ciwo a banza a wofi? Ina hak'urin da kika had'iya na shekara da shekaru sai yanzu da komai yazo gangara zaki zubar da ladanki. Ki jure kwana kad'an ya rage ko nace awoyi kad'an." Sadiya ta share k'wallar da ta sake kwaranyo ma</w:t>
      </w:r>
      <w:r>
        <w:rPr>
          <w:rFonts w:hint="eastAsia"/>
        </w:rPr>
        <w:t xml:space="preserve">ta tana sakin murmushin dole. Ita kanta ta san hak'kkinta kad'ai ba zai bar Sakina ta zauna lafiya ba don ta d'au tsawon shekaru tana cuta ta zahiri da ta bad'ini. Asma'u ta cigaba da kwantar mata da hankali har sai da ta tabbatar ta samu nutsuwa tukun na </w:t>
      </w:r>
      <w:r>
        <w:rPr>
          <w:rFonts w:hint="eastAsia"/>
        </w:rPr>
        <w:t>ta fita daga sasan nata.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Zama kawai ta yi a  gefe a airport d'in tana bin jama'ar da suke wucewa da idanuwa. A zahiri idan ka ganta sai ka zata da ma ta saba da zuwa airport sam ba alamar rashin wayewa a tare da ita.</w:t>
      </w:r>
    </w:p>
    <w:p w:rsidR="00000000" w:rsidRDefault="00DE55CC">
      <w:pPr>
        <w:rPr>
          <w:rFonts w:hint="eastAsia"/>
        </w:rPr>
      </w:pPr>
    </w:p>
    <w:p w:rsidR="00000000" w:rsidRDefault="00DE55CC">
      <w:pPr>
        <w:rPr>
          <w:rFonts w:hint="eastAsia"/>
        </w:rPr>
      </w:pPr>
      <w:r>
        <w:rPr>
          <w:rFonts w:hint="eastAsia"/>
        </w:rPr>
        <w:t>Fuskarta sam ba a</w:t>
      </w:r>
      <w:r>
        <w:rPr>
          <w:rFonts w:hint="eastAsia"/>
        </w:rPr>
        <w:t>nnuri kuma inda ta nema ta zauna suna da tazara sosai a tsakaninsu. Amma duk da haka tana hango yarda suke hira cike da murmushi a fuskokinsu alamar suna cikin nishad'i. Ta ciji leb'anta ya fi sau nawa da zai cire tabbas da ya gaji leb'en ya cire. Ta ayyan</w:t>
      </w:r>
      <w:r>
        <w:rPr>
          <w:rFonts w:hint="eastAsia"/>
        </w:rPr>
        <w:t xml:space="preserve">a ya zama dole ta nad'awa Ya Hammad sarautar mayaudaran duk duniya. Sab'anin hasashenta da tunaninta gangar jikinsa ce kawai a tare da Nanna zuciyarsa gaba d'aya tana d'amfare da ita. Duk abinda take yana kallonta ta cikin glasses d'insa. Yana kuma son ya </w:t>
      </w:r>
      <w:r>
        <w:rPr>
          <w:rFonts w:hint="eastAsia"/>
        </w:rPr>
        <w:t xml:space="preserve">jita a jikinsa ba Nanna da ta shige rabin jikinsa ba. </w:t>
      </w:r>
    </w:p>
    <w:p w:rsidR="00000000" w:rsidRDefault="00DE55CC">
      <w:pPr>
        <w:rPr>
          <w:rFonts w:hint="eastAsia"/>
        </w:rPr>
      </w:pPr>
    </w:p>
    <w:p w:rsidR="00000000" w:rsidRDefault="00DE55CC">
      <w:pPr>
        <w:rPr>
          <w:rFonts w:hint="eastAsia"/>
        </w:rPr>
      </w:pPr>
      <w:r>
        <w:rPr>
          <w:rFonts w:hint="eastAsia"/>
        </w:rPr>
        <w:t xml:space="preserve">Hamda ta sake sakin tsaki ganin yarda Nanna ta kwanta ta sanya kanta a cinyarsa wai sanyi take ji </w:t>
      </w:r>
      <w:r>
        <w:rPr>
          <w:rFonts w:hint="eastAsia"/>
        </w:rPr>
        <w:lastRenderedPageBreak/>
        <w:t>jijjiga kai kawai ta yi kafin ta juya musu baya ta daina ganinsu gaba d'aya sai dai jikinta da zuciyar</w:t>
      </w:r>
      <w:r>
        <w:rPr>
          <w:rFonts w:hint="eastAsia"/>
        </w:rPr>
        <w:t>ta wani irin b'arin b'acin rai suke yi. A wannan halin ta ke har ta ji an fara kiran su alamar tafiyarsu ta zo. Tana ji ta yi burus da shi. Ta ayyana ko Nigeriar suka je ba zata kulashi ba kai sai ya ma sakeni ni ba Zan iya zama da mijin wata ba." Ta fad'a</w:t>
      </w:r>
      <w:r>
        <w:rPr>
          <w:rFonts w:hint="eastAsia"/>
        </w:rPr>
        <w:t xml:space="preserve"> a fili ba tare da ta san yana tsaye a kanta ba hannayensa zube a cikin aljihun jibgegiyar rigar sanyin da take jikinsa. Murmushi kawai ya ke jifansa da shi. Jikinta ne ya bata yana gurin don ta ji kaifin idanunsa da suke yawo a jikinta hakan yasa ta k'i t</w:t>
      </w:r>
      <w:r>
        <w:rPr>
          <w:rFonts w:hint="eastAsia"/>
        </w:rPr>
        <w:t>a d'ago ta kalleshi. Ta dai tabbatar Nanna ba ta wajen shi yasa ya zo ya tsaya yana jifanta da kallo da wannan muggan idanun nasa. "Yarinya zaki ta shi ko sai na sunkuceki?" Ya fad'a cikin wata irin husky voice da ya yi whispering a kunnenta. Ta d'auke ida</w:t>
      </w:r>
      <w:r>
        <w:rPr>
          <w:rFonts w:hint="eastAsia"/>
        </w:rPr>
        <w:t xml:space="preserve">nunta tana k'ok'arin kawar da b'acin ran fuskarsa "Ina matar son?" Ta fad'a ba tare da ta kalleshi ba. Murmushi ya saki kafin ya murza hannunsa cikin dokin wuyanta "Ta je toilet." "Mhnm kawai ta ce tana k'ok'arin janye jikinta "Ai gwara ka koma kafin tazo </w:t>
      </w:r>
      <w:r>
        <w:rPr>
          <w:rFonts w:hint="eastAsia"/>
        </w:rPr>
        <w:t>ta kama ka." Dariya ce taso sub'uce masa sai dai ya maze ta gefen ido ta ga ya ciro wata k'waya ya cilla a cikin lemon da yake hannunsa da mamaki take kallonsa har shima ya d'ago ya sakar mata murmushi "Ina son kasancewa da ke Nuri ta, don haka zan saka ta</w:t>
      </w:r>
      <w:r>
        <w:rPr>
          <w:rFonts w:hint="eastAsia"/>
        </w:rPr>
        <w:t xml:space="preserve"> barci maganin barci Zan bata da zai d'auketa some hours da zarar mun shiga jirgi sai hankalinki ya kwanta ko? Zan zo ki jini manne a jikinki kamar yarda ki ke so." Baki sake take kallonsa kafin ta ciji gefen d'an mitsilin leb'enta ta furta "Allah ya kyaut</w:t>
      </w:r>
      <w:r>
        <w:rPr>
          <w:rFonts w:hint="eastAsia"/>
        </w:rPr>
        <w:t>a." Bai amsa mata ba ya yi sauri jan trolley d'in sa mik'e mu je an fara boarding." "Kada ka bata maganin nan. In dai nice ka je ka ji da matarka matsalarkuce muna zuwa Nigeria za ka sakeni nima na auri mijina ba mijin wata ba." Ya juyo da niyyar murzar le</w:t>
      </w:r>
      <w:r>
        <w:rPr>
          <w:rFonts w:hint="eastAsia"/>
        </w:rPr>
        <w:t>b'enta ya hango Nanna sai kawai ya waske yana jijjiga kai alamar za mu had'u da 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Bata sake magana ba har suka shiga jirgin tana kuma kallon sanda ya turawa Nanna lemon a bakinta lokacin suna layin boarding ta tab'e bakinta in dai nice ka bata a banza</w:t>
      </w:r>
      <w:r>
        <w:rPr>
          <w:rFonts w:hint="eastAsia"/>
        </w:rPr>
        <w:t xml:space="preserve"> don na daina yarda ka mori jikina har sai ka sanar da kowa ka aureni"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Allah ya taimaketa ma ba wajen zaman su d'aya ba ita a can gefen window take su kuma suna d'ayan side d'in. Haushi kamar me ya kama Hammad ganin yarda wani bature ya zauna a kusa da i</w:t>
      </w:r>
      <w:r>
        <w:rPr>
          <w:rFonts w:hint="eastAsia"/>
        </w:rPr>
        <w:t>ta. K'okarinsa kawai barci mai nauyi ya d'auke Nanna ya je ya tashi baturen daga kusa da matarsa. Allah ya taimkeshi ma sai ya ga baturen ya mik'e ya canja wajen zama. Hammad ya sauke ajiyar zuciya kawai yana takaicin yarda maganin yak'i d'aukar Nanna ball</w:t>
      </w:r>
      <w:r>
        <w:rPr>
          <w:rFonts w:hint="eastAsia"/>
        </w:rPr>
        <w:t>e barcin ya kwasheta.</w:t>
      </w:r>
    </w:p>
    <w:p w:rsidR="00000000" w:rsidRDefault="00DE55CC">
      <w:pPr>
        <w:rPr>
          <w:rFonts w:hint="eastAsia"/>
        </w:rPr>
      </w:pPr>
    </w:p>
    <w:p w:rsidR="00000000" w:rsidRDefault="00DE55CC">
      <w:pPr>
        <w:rPr>
          <w:rFonts w:hint="eastAsia"/>
        </w:rPr>
      </w:pPr>
      <w:r>
        <w:rPr>
          <w:rFonts w:hint="eastAsia"/>
        </w:rPr>
        <w:t>Sai bayan kusan mintuna talatin sannan barci mai nauyi ya yi awon gaba da Nanna. Lokacin kuwa Hamda wani irin amai da tashin zuciya ne kawai yake turnik'ota, ga wani sanyi mai kama da zazzab'i da take jinsa har cikin jikinta. A takur</w:t>
      </w:r>
      <w:r>
        <w:rPr>
          <w:rFonts w:hint="eastAsia"/>
        </w:rPr>
        <w:t>e take sosai ga shi ba mataimaki ta ji kamar ta saka hannu a kai ta yi ta kurma ihu. Yawunta gaba d'aya ya tsinke ya zama wani marar dad'i ita sai ta ji ma kamar k'arni yawun yake mata. Tun tana daurewa har ta mik'e a gigice ta yi hanyar toilet d'in jirgin</w:t>
      </w:r>
      <w:r>
        <w:rPr>
          <w:rFonts w:hint="eastAsia"/>
        </w:rPr>
        <w:t>. Hammad da ya ganta shima da sauri ya bi bayanta bayan ya zame Nanna da ta narke a jikinsa. Kafin ya isa har ta fara kelaya aman kamar zata kelayar da duk abinda yake cikinta. Ta galabaita sosai. Hammad bai tsaya sanya ba ya sanyata a jikinsa ya rungume h</w:t>
      </w:r>
      <w:r>
        <w:rPr>
          <w:rFonts w:hint="eastAsia"/>
        </w:rPr>
        <w:t xml:space="preserve">ankalinsa a tashe jin yarda jikinnata yake b'ari ga zafi ya d'auka. Ganin k'afarta tana rawa ya ciccib'eta kawai yama manta da wata Nanna can baya inda ba kowa ya nufa da ita. Direct a cinyarsa ya yi mata masauki </w:t>
      </w:r>
      <w:r>
        <w:rPr>
          <w:rFonts w:hint="eastAsia"/>
        </w:rPr>
        <w:lastRenderedPageBreak/>
        <w:t xml:space="preserve">ya rungumeta sosai, kamar zai mayar da ita </w:t>
      </w:r>
      <w:r>
        <w:rPr>
          <w:rFonts w:hint="eastAsia"/>
        </w:rPr>
        <w:t>ciki. Abinka da turawa ba wanda ma ya kalli abinda suke. Jikinta kawai yake murzawa da tattausan hannunta ta cikin rigarta. Gaba d'aya jikinta ya gama saki hakan da yake mata sai ta ji tana samun sau'kin wasu abubuwan duk da dai tarin haushinsa take ji. Ya</w:t>
      </w:r>
      <w:r>
        <w:rPr>
          <w:rFonts w:hint="eastAsia"/>
        </w:rPr>
        <w:t>nzun ma k'ak'arin zamewa take a jikinsa amma ya k'i bata damar hakan ya manna k'irjinta a nasa yana jin yanayin yarda zuciyarta take bugawa Ta hanyar d'aguwa da saukuwar k'irjin nata. A kunne ya rad'a mata "Ki bari mu samu nutsuwa mana rashin jin mahad'ins</w:t>
      </w:r>
      <w:r>
        <w:rPr>
          <w:rFonts w:hint="eastAsia"/>
        </w:rPr>
        <w:t>a ne fa ya saki zazzab'in." Ta girgiza masa kai "Ni dai ka k'yaleni tunda muka taho fa baka kulani ba sai yanzu da ka bankawa matarka maganin barci. Ni baka damu da b'acin raina ba kenan idan na ga kuna had'a jiki itace ka damu da na ta b'acin ran. Ni muna</w:t>
      </w:r>
      <w:r>
        <w:rPr>
          <w:rFonts w:hint="eastAsia"/>
        </w:rPr>
        <w:t xml:space="preserve"> zuwa Nigeria zaka sake ni nima na auri mijina ba mijin wat...." Ji tayi kawai ya cafki lab'banta yana bata wata irin zafaffiyar sumba kamar zai cire leb'en.</w:t>
      </w:r>
    </w:p>
    <w:p w:rsidR="00000000" w:rsidRDefault="00DE55CC">
      <w:pPr>
        <w:rPr>
          <w:rFonts w:hint="eastAsia"/>
        </w:rPr>
      </w:pPr>
      <w:r>
        <w:rPr>
          <w:rFonts w:hint="eastAsia"/>
        </w:rPr>
        <w:t>Son ransa ya yi da lab'ban kafin ya saketa cikin wani irin yanayi ya ce "Hamda so kike son ki ya k</w:t>
      </w:r>
      <w:r>
        <w:rPr>
          <w:rFonts w:hint="eastAsia"/>
        </w:rPr>
        <w:t>ashe ni? Ba ki san yarda nake jin kaina ba ko a duk lokacin da kika had'a kanki da auren wani. Please ki daina." Turo bakinta ta sake yi zata sake masa tsiwa still ya sake kame bakin yana tsotsa yana d'ago kansa ya ga Nanna ta nufo wajen tana daf da su....</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 taku ce, ina alfahari da ku.</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26.</w:t>
      </w:r>
    </w:p>
    <w:p w:rsidR="00000000" w:rsidRDefault="00DE55CC">
      <w:pPr>
        <w:rPr>
          <w:rFonts w:hint="eastAsia"/>
        </w:rPr>
      </w:pPr>
    </w:p>
    <w:p w:rsidR="00000000" w:rsidRDefault="00DE55CC">
      <w:pPr>
        <w:rPr>
          <w:rFonts w:hint="eastAsia"/>
        </w:rPr>
      </w:pPr>
      <w:r>
        <w:rPr>
          <w:rFonts w:hint="eastAsia"/>
        </w:rPr>
        <w:t>Hankalinsa ne ya kai k'ololuwar tashi. Yana k'ok'arin zame Hamdan a jikinsa ita kuma ta sake cukuikuyeshi don ita ma ta gano tahowar</w:t>
      </w:r>
      <w:r>
        <w:rPr>
          <w:rFonts w:hint="eastAsia"/>
        </w:rPr>
        <w:t xml:space="preserve"> Nannan ta tsakankanin kujera. Farin ciki ne ya kama shi ganin Nannan jiri ya d'ebeta ta rik'e kanta ta dafa wata kujera da take daf da ita ta zauna had'e da rik'e kanta. Ya saki ajiyar zuciya kafin ya zame Hamda daga jikinsa ya mik'e. Hamdan ta bi shi da </w:t>
      </w:r>
      <w:r>
        <w:rPr>
          <w:rFonts w:hint="eastAsia"/>
        </w:rPr>
        <w:t xml:space="preserve">kallo me nuna zallar haushin abinda ya yi mata sai kuma ta yi k'wafa ta mayar da kanta kujera tana cije gefen leb'enta da ya riga ya zame mata d'abi'a. Hammad ya shige ba tare da ya lura da kallon da Hamdan take masa ba. Abu d'aya ya sani ya san zuciyarta </w:t>
      </w:r>
      <w:r>
        <w:rPr>
          <w:rFonts w:hint="eastAsia"/>
        </w:rPr>
        <w:t>na nan tamkar ta buga don fushi.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gefen kujerar Nannan ya tsaya ya dafa kafad'arta, da  kyar ta d'ago idanunta da suka mata nauyi cikin jin barci ta ce "Ina kaje ina ta nemanka?" "Shi yasa kika taho jiri na kwasarki sai kace ni d'in k'aramin yaro ne bal</w:t>
      </w:r>
      <w:r>
        <w:rPr>
          <w:rFonts w:hint="eastAsia"/>
        </w:rPr>
        <w:t xml:space="preserve">le na ce tunani ki ke zan b'ata." Ya fad'a cikin jin haushi da katse masa </w:t>
      </w:r>
      <w:r>
        <w:rPr>
          <w:rFonts w:hint="eastAsia"/>
        </w:rPr>
        <w:lastRenderedPageBreak/>
        <w:t xml:space="preserve">hutun da ta yi. Idanunta Dishi-Dishi ta dinga binsa da kallo har ta ga ya koma mazauninsa. A hakan duk da tana jin jiki sai da ta sake mik'ewa ta bi bayansa tana zuwa ta sanya kanta </w:t>
      </w:r>
      <w:r>
        <w:rPr>
          <w:rFonts w:hint="eastAsia"/>
        </w:rPr>
        <w:t>a cinyarsa ta k'udunduna a jikinsa kamar wani zai k'wace mata shi. A haka barci ya sake awon gaba da ita. Shi kuwa Hammad gaba d'aya ya raba hankalinsa kan Hamda da barci ya yi awon gaba da ita.</w:t>
      </w:r>
    </w:p>
    <w:p w:rsidR="00000000" w:rsidRDefault="00DE55CC">
      <w:pPr>
        <w:rPr>
          <w:rFonts w:hint="eastAsia"/>
        </w:rPr>
      </w:pPr>
      <w:r>
        <w:rPr>
          <w:rFonts w:hint="eastAsia"/>
        </w:rPr>
        <w:t xml:space="preserve">Cikin takaici ya sake zame Nanna da barcin ya d'an fara mata </w:t>
      </w:r>
      <w:r>
        <w:rPr>
          <w:rFonts w:hint="eastAsia"/>
        </w:rPr>
        <w:t>nauyi amma sai yaji ta sake rik'e shi gam murya a cikin barci take ce masa "please Dear na fi samun nutsuwa da barci mai dad'i a cikin jikinka."</w:t>
      </w:r>
    </w:p>
    <w:p w:rsidR="00000000" w:rsidRDefault="00DE55CC">
      <w:pPr>
        <w:rPr>
          <w:rFonts w:hint="eastAsia"/>
        </w:rPr>
      </w:pPr>
      <w:r>
        <w:rPr>
          <w:rFonts w:hint="eastAsia"/>
        </w:rPr>
        <w:t>Cikin takaici ya zabga matsakaicin tsaki kafin ya mayar da kansa jikin</w:t>
      </w:r>
    </w:p>
    <w:p w:rsidR="00000000" w:rsidRDefault="00DE55CC">
      <w:pPr>
        <w:rPr>
          <w:rFonts w:hint="eastAsia"/>
        </w:rPr>
      </w:pPr>
      <w:r>
        <w:rPr>
          <w:rFonts w:hint="eastAsia"/>
        </w:rPr>
        <w:t>Kujerar a hankali shima barcin ya yi awo</w:t>
      </w:r>
      <w:r>
        <w:rPr>
          <w:rFonts w:hint="eastAsia"/>
        </w:rPr>
        <w:t>n gaba da shi.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w:t>
      </w:r>
    </w:p>
    <w:p w:rsidR="00000000" w:rsidRDefault="00DE55CC">
      <w:pPr>
        <w:rPr>
          <w:rFonts w:hint="eastAsia"/>
        </w:rPr>
      </w:pPr>
    </w:p>
    <w:p w:rsidR="00000000" w:rsidRDefault="00DE55CC">
      <w:pPr>
        <w:rPr>
          <w:rFonts w:hint="eastAsia"/>
        </w:rPr>
      </w:pPr>
      <w:r>
        <w:rPr>
          <w:rFonts w:hint="eastAsia"/>
        </w:rPr>
        <w:t>Cikin dare suka dira A airport d'in da ke garin kano Malam Aminu Kano International Airport. Hannun Nanna sak'ale da na Hammad. Ita kuwa Hamda da kyar take jan trolley d'inta ga jiri da take ji gaba d'aya yanayin ta y</w:t>
      </w:r>
      <w:r>
        <w:rPr>
          <w:rFonts w:hint="eastAsia"/>
        </w:rPr>
        <w:t xml:space="preserve">a canja kasala take ji sosai da alama kuma laulayin ciki ne. Wannan karan Hammad fuskarsa a d'aure ya janye Nanna daga jikinsa don ya tabbatar zuwa lokacin maganin barcin ya sake ta tana sane take sake narke masa a jiki uwa wata yarinya. Gurin Hamda ya je </w:t>
      </w:r>
      <w:r>
        <w:rPr>
          <w:rFonts w:hint="eastAsia"/>
        </w:rPr>
        <w:t>duk da banzan kallon da Nanna take wurga masa. Ya saka hannu ya janye trolley d'in da take ja da kyar ga wani amai da take ji yana taso mata. Idanunsa a kanta ya ce "Ya dai jikinne?" Kallo mai cike da harara ta wurge da shi kafin ta turo d'an guntun bakint</w:t>
      </w:r>
      <w:r>
        <w:rPr>
          <w:rFonts w:hint="eastAsia"/>
        </w:rPr>
        <w:t>a. Cikin mamakin lamarin shagawab'arta kawai ya ga ta saki hawaye yana gangaro mata ta kuma ya gaba da d'an sauri alamar bata son magana da shi. Murmushi ya saki yana jifanta da kallo. Sannan ya ja trolleynsa da nata ba tare da ya sake bi ta kan Nanna ba y</w:t>
      </w:r>
      <w:r>
        <w:rPr>
          <w:rFonts w:hint="eastAsia"/>
        </w:rPr>
        <w:t>a bi bayanta.</w:t>
      </w:r>
    </w:p>
    <w:p w:rsidR="00000000" w:rsidRDefault="00DE55CC">
      <w:pPr>
        <w:rPr>
          <w:rFonts w:hint="eastAsia"/>
        </w:rPr>
      </w:pPr>
    </w:p>
    <w:p w:rsidR="00000000" w:rsidRDefault="00DE55CC">
      <w:pPr>
        <w:rPr>
          <w:rFonts w:hint="eastAsia"/>
        </w:rPr>
      </w:pPr>
      <w:r>
        <w:rPr>
          <w:rFonts w:hint="eastAsia"/>
        </w:rPr>
        <w:t xml:space="preserve">Taxi suka d'auka kasancewar ba wanda ya san da zuwansu sai Mahmah shi kuma ko su Humaid bai gayawa zai zo ba. Gidansu ya so wuce da su amma sai ya canja shawara ya wuce direct gidan Musty inda ya ajiye Hamda kafin su tafi. Ba'a gama gininsa </w:t>
      </w:r>
      <w:r>
        <w:rPr>
          <w:rFonts w:hint="eastAsia"/>
        </w:rPr>
        <w:t xml:space="preserve">ba shi kuma ba zai je gidansu a wannan daren ba mahaifinsa ya wulak'anta su. Sai da ya tsaya a Eatery ya yi musu take away ya siyi kayan tea sannan suka wuce. Nanna mamakin inda ta ga yace a nufa take don haka ta kalleshi ta ce "Me yasa ba zamu gidan naku </w:t>
      </w:r>
      <w:r>
        <w:rPr>
          <w:rFonts w:hint="eastAsia"/>
        </w:rPr>
        <w:t>ba? Za mu je gidan aro." Ya girgiza mata kai kawai ba tare da ya yi magana ba. Shi a gaban motar yake yayin da ita da Hamda suke baya. Bakinta ta ja ta tsuke ganin kamar baya son magana. Ga shi ya yi kicin-kicin da fuskarsa.</w:t>
      </w:r>
    </w:p>
    <w:p w:rsidR="00000000" w:rsidRDefault="00DE55CC">
      <w:pPr>
        <w:rPr>
          <w:rFonts w:hint="eastAsia"/>
        </w:rPr>
      </w:pPr>
    </w:p>
    <w:p w:rsidR="00000000" w:rsidRDefault="00DE55CC">
      <w:pPr>
        <w:rPr>
          <w:rFonts w:hint="eastAsia"/>
        </w:rPr>
      </w:pPr>
      <w:r>
        <w:rPr>
          <w:rFonts w:hint="eastAsia"/>
        </w:rPr>
        <w:t>Kafin ya sallami maigadi Hamda</w:t>
      </w:r>
      <w:r>
        <w:rPr>
          <w:rFonts w:hint="eastAsia"/>
        </w:rPr>
        <w:t xml:space="preserve"> ta shige gidan abinta ainahin bedroom d'in da ta mallakawa kanta nan ta shige kawai ta zube a gadon tana mayar da nunfashin wahala ita kad'ai ta san yarda take jinta bata san kuma me ya sameta ba. Nanna kuwa a parlour ta zube takaicin Hammad ne yasa ta ka</w:t>
      </w:r>
      <w:r>
        <w:rPr>
          <w:rFonts w:hint="eastAsia"/>
        </w:rPr>
        <w:t>sa magana tana bin parlourn da kallo duk da tsarin gidan ya yi mata amma ita bata ga dalilin da zai kawo su gidan ba. Ga Gwanar na iya har ta shige bedroom d'in wanda da alama shine babba a gidan. Bari ta zo ta ji su kuma a ina za su sauka?</w:t>
      </w:r>
    </w:p>
    <w:p w:rsidR="00000000" w:rsidRDefault="00DE55CC">
      <w:pPr>
        <w:rPr>
          <w:rFonts w:hint="eastAsia"/>
        </w:rPr>
      </w:pPr>
    </w:p>
    <w:p w:rsidR="00000000" w:rsidRDefault="00DE55CC">
      <w:pPr>
        <w:rPr>
          <w:rFonts w:hint="eastAsia"/>
        </w:rPr>
      </w:pPr>
      <w:r>
        <w:rPr>
          <w:rFonts w:hint="eastAsia"/>
        </w:rPr>
        <w:t>Yana shigowa h</w:t>
      </w:r>
      <w:r>
        <w:rPr>
          <w:rFonts w:hint="eastAsia"/>
        </w:rPr>
        <w:t xml:space="preserve">annayensa ya zuba a aljihu sannan ya dubeta "Ya baki shiga cikin bedroom ki </w:t>
      </w:r>
      <w:r>
        <w:rPr>
          <w:rFonts w:hint="eastAsia"/>
        </w:rPr>
        <w:lastRenderedPageBreak/>
        <w:t>samu ki yi freshing up ba?" Ta girgiza kai "Ta ya zan shiga ciki alhali ban san inda zan shiga ba." Mhmn" kawai ya ce yana tura d'ayan bedroom d'in wanda ya san Hamda bata cikinsa.</w:t>
      </w:r>
      <w:r>
        <w:rPr>
          <w:rFonts w:hint="eastAsia"/>
        </w:rPr>
        <w:t xml:space="preserve"> Kuma shine k'arami don da alama ma d'akin yaran su Mustyn ne suke sauka idan sun zo. Nanna ta shiga cikin d'akin fuskarta a d'aure take bin gadon d'akin da kallo. </w:t>
      </w:r>
    </w:p>
    <w:p w:rsidR="00000000" w:rsidRDefault="00DE55CC">
      <w:pPr>
        <w:rPr>
          <w:rFonts w:hint="eastAsia"/>
        </w:rPr>
      </w:pPr>
      <w:r>
        <w:rPr>
          <w:rFonts w:hint="eastAsia"/>
        </w:rPr>
        <w:t>"Abu mafi dacewa dai kace da Hamda ta dawo nan, mu da muke mu biyu mu koma can." "Saboda ne</w:t>
      </w:r>
      <w:r>
        <w:rPr>
          <w:rFonts w:hint="eastAsia"/>
        </w:rPr>
        <w:t>man rigima? Ta riga ta shiga na ce ta fito." Ya fad'a yana b'alle botiran rigarsa.</w:t>
      </w:r>
    </w:p>
    <w:p w:rsidR="00000000" w:rsidRDefault="00DE55CC">
      <w:pPr>
        <w:rPr>
          <w:rFonts w:hint="eastAsia"/>
        </w:rPr>
      </w:pPr>
      <w:r>
        <w:rPr>
          <w:rFonts w:hint="eastAsia"/>
        </w:rPr>
        <w:t>Nanna ta ja tsuka kawai "Amma ai nan gadon mu yayi mana kad'an?" "Sai ki bar ni ni na kwana da</w:t>
      </w:r>
    </w:p>
    <w:p w:rsidR="00000000" w:rsidRDefault="00DE55CC">
      <w:pPr>
        <w:rPr>
          <w:rFonts w:hint="eastAsia"/>
        </w:rPr>
      </w:pPr>
      <w:r>
        <w:rPr>
          <w:rFonts w:hint="eastAsia"/>
        </w:rPr>
        <w:t>hamda.."</w:t>
      </w:r>
    </w:p>
    <w:p w:rsidR="00000000" w:rsidRDefault="00DE55CC">
      <w:pPr>
        <w:rPr>
          <w:rFonts w:hint="eastAsia"/>
        </w:rPr>
      </w:pPr>
      <w:r>
        <w:rPr>
          <w:rFonts w:hint="eastAsia"/>
        </w:rPr>
        <w:t>Haka ya so ya ce sai kuma ya matse ya ce "Ba zai mana kad'an ba tunda</w:t>
      </w:r>
      <w:r>
        <w:rPr>
          <w:rFonts w:hint="eastAsia"/>
        </w:rPr>
        <w:t xml:space="preserve"> dama duk fad'in gado da yalwarsa ba kya barina na sake nanik'ata ki ke." Ya fad'a yana kashe mata ido da d'an murmushi ya fad'a toilet d'in da Mustafan tuni yasa mai kula da gidan ya sake gyara musu duk da dama ba wani shahararren datti ya yi ba tsaf Hamd</w:t>
      </w:r>
      <w:r>
        <w:rPr>
          <w:rFonts w:hint="eastAsia"/>
        </w:rPr>
        <w:t>a ta gyara shi kafin ta tafi.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Tsawon mintuna ya fito d'aure da towel sai da ya shirya tsaf yana combing kansa ya kalleta "ke ba zaki watsa ruwan ba ki fita mu ci abinci."</w:t>
      </w:r>
    </w:p>
    <w:p w:rsidR="00000000" w:rsidRDefault="00DE55CC">
      <w:pPr>
        <w:rPr>
          <w:rFonts w:hint="eastAsia"/>
        </w:rPr>
      </w:pPr>
      <w:r>
        <w:rPr>
          <w:rFonts w:hint="eastAsia"/>
        </w:rPr>
        <w:t>Ta mik'e had'e da fad'in wash wallahi am too tired shi yasa ka ganni haka muje ka d</w:t>
      </w:r>
      <w:r>
        <w:rPr>
          <w:rFonts w:hint="eastAsia"/>
        </w:rPr>
        <w:t>'an mammatsa min jiki na a toilet mana.</w:t>
      </w:r>
    </w:p>
    <w:p w:rsidR="00000000" w:rsidRDefault="00DE55CC">
      <w:pPr>
        <w:rPr>
          <w:rFonts w:hint="eastAsia"/>
        </w:rPr>
      </w:pPr>
      <w:r>
        <w:rPr>
          <w:rFonts w:hint="eastAsia"/>
        </w:rPr>
        <w:t>Ya wurga mata wani kallo kafin ya ce "Wasa kike amma? Ni tausar kika yi min? Ni da kika bi kika nuk'urk'usa a jirgi." Murmushi ta saki ta shige toilet d'in tana fad'in idan ban nuk'urkusa ka ba wa kake so na mannewa?</w:t>
      </w:r>
      <w:r>
        <w:rPr>
          <w:rFonts w:hint="eastAsia"/>
        </w:rPr>
        <w:t>" Ya bita da murmushin dama so yake ta shige kawai ya nufi d'akin Hamda. Sai da ya kulleta ta k'ofar baya sannan ya nufi d'akin Hamdan.</w:t>
      </w:r>
    </w:p>
    <w:p w:rsidR="00000000" w:rsidRDefault="00DE55CC">
      <w:pPr>
        <w:rPr>
          <w:rFonts w:hint="eastAsia"/>
        </w:rPr>
      </w:pPr>
    </w:p>
    <w:p w:rsidR="00000000" w:rsidRDefault="00DE55CC">
      <w:pPr>
        <w:rPr>
          <w:rFonts w:hint="eastAsia"/>
        </w:rPr>
      </w:pPr>
      <w:r>
        <w:rPr>
          <w:rFonts w:hint="eastAsia"/>
        </w:rPr>
        <w:t>A takure ya ganta cikin duvet a gado sai kakkarwa da rawar d'ari take. Ya k'arasa gadon ya jata jikinsa sosai yana b'al</w:t>
      </w:r>
      <w:r>
        <w:rPr>
          <w:rFonts w:hint="eastAsia"/>
        </w:rPr>
        <w:t>le botiran rigarta. Jikin ya yi zafi sosai don haka ta kasa katab'us d'in k'watar kanta duk da haushin sa da take ji. Tana ji ya shige toilet ya d'ebo ruwa a wata roba da k'aramin towel a hannunsa ya sake hawa gadon. Sai da ya zare rigar jikinta kaf sannan</w:t>
      </w:r>
      <w:r>
        <w:rPr>
          <w:rFonts w:hint="eastAsia"/>
        </w:rPr>
        <w:t xml:space="preserve"> ya shiga tsoma towel d'in a ruwa yana bin sassan jikin yana gogewa tas ya goge jikin kafin ya gama kasala ta shiga bibiyarsa ji ya ke tamkar ya kusanceta amma kuma tausayinta ya kamashi ganin bata da lafiya. Tsaf ya shirya ta cikin riga da wando na barci.</w:t>
      </w:r>
      <w:r>
        <w:rPr>
          <w:rFonts w:hint="eastAsia"/>
        </w:rPr>
        <w:t xml:space="preserve"> Ya kawo hijabi ya zira mata ya mik'ar da ita tsaye murmushi kawai yake wurga mata. "Gwara a saka hijabi wad'ancan abubuwan su daina gigita min hankali." Ta d'auke kanta kawai ya sake dawo da fuskarta suka yi facing juna ta lumshe idanunta bata san na san </w:t>
      </w:r>
      <w:r>
        <w:rPr>
          <w:rFonts w:hint="eastAsia"/>
        </w:rPr>
        <w:t>idanun su yi mata tasirin da zata sauke fushin da ta d'auka da shi. Duk da yanzun ma kaso mafi rinjaye a fushin ya zagwanye ya bi rariya tunda ya fara murzar jikinta da towel. Ji ta yi kawai ya kaiwa idanun sumbata a tausashe cikin dasashshiyar murya mai g</w:t>
      </w:r>
      <w:r>
        <w:rPr>
          <w:rFonts w:hint="eastAsia"/>
        </w:rPr>
        <w:t>igita hankalin d'iyoyi mata ya ce "Ko ki saki fuskar nan ko kuma mu koma gado a yi mai gaba d'aya ta inda dole ki sake fuskar ko ba kya so." K'in bud'e idon ta yi balle ta saki fuskar sai ma hawaye da ta sakar masa "Ni ka kyaleni bayan ka fi damuwa da fari</w:t>
      </w:r>
      <w:r>
        <w:rPr>
          <w:rFonts w:hint="eastAsia"/>
        </w:rPr>
        <w:t>n cikin matarka fiye da nawa ai ina kallo a jikinka tayi barci a jirgi." Dariya ce taso k'wace masa ganin lamarin na Hamda azimin ne. Kishi ne kawai yake nuk'urk'usar zuciyarta idanunta still a runtse suke kuma ba su fasa fitar da ruwan ba. Ji tayi kawai y</w:t>
      </w:r>
      <w:r>
        <w:rPr>
          <w:rFonts w:hint="eastAsia"/>
        </w:rPr>
        <w:t>a d'auke ta cak. Daidai lokacin da bugun k'ofar Nannan ya tsananta ya fice da ita falo yana tsotse tsinin hancinta.</w:t>
      </w:r>
    </w:p>
    <w:p w:rsidR="00000000" w:rsidRDefault="00DE55CC">
      <w:pPr>
        <w:rPr>
          <w:rFonts w:hint="eastAsia"/>
        </w:rPr>
      </w:pPr>
      <w:r>
        <w:rPr>
          <w:rFonts w:hint="eastAsia"/>
        </w:rPr>
        <w:t xml:space="preserve">Ya direta a saman three seater sannan ya sake sumbatarta yana fad'in "My Daru Baby." Sannan ya </w:t>
      </w:r>
      <w:r>
        <w:rPr>
          <w:rFonts w:hint="eastAsia"/>
        </w:rPr>
        <w:lastRenderedPageBreak/>
        <w:t>koma ya bud'e k'ofar d'akin da Nannan take ta</w:t>
      </w:r>
      <w:r>
        <w:rPr>
          <w:rFonts w:hint="eastAsia"/>
        </w:rPr>
        <w:t xml:space="preserve"> bugawa kamar zata b'alleta.</w:t>
      </w:r>
    </w:p>
    <w:p w:rsidR="00000000" w:rsidRDefault="00DE55CC">
      <w:pPr>
        <w:rPr>
          <w:rFonts w:hint="eastAsia"/>
        </w:rPr>
      </w:pPr>
    </w:p>
    <w:p w:rsidR="00000000" w:rsidRDefault="00DE55CC">
      <w:pPr>
        <w:rPr>
          <w:rFonts w:hint="eastAsia"/>
        </w:rPr>
      </w:pPr>
      <w:r>
        <w:rPr>
          <w:rFonts w:hint="eastAsia"/>
        </w:rPr>
        <w:t>Yana bud'e k'ofar tana binsa da wani irin kallo. "Ban gane rufe ni a bedroom ba me kake aikatawa?" Idanunsa ya d'auke a kanta ba tare da yace komai ba ya juya ya shige cikin kitchen don muddin ya tsaya fes zata karanto yanayin</w:t>
      </w:r>
      <w:r>
        <w:rPr>
          <w:rFonts w:hint="eastAsia"/>
        </w:rPr>
        <w:t xml:space="preserve"> da yake ciki a cikin k'wayar idanunsa. Famfo kawai ya kunna a kitchen ya sakarwa kansa ruwan sanyi ba mamaki ya dawo hankalinsa daga duniyar da ya fad'a. Ta dad'e tsaye a k'ofar kitchen d'in hannunta rik'e a k'ugu tana k'are masa kallo. Shi kuwa bai bi ta</w:t>
      </w:r>
      <w:r>
        <w:rPr>
          <w:rFonts w:hint="eastAsia"/>
        </w:rPr>
        <w:t xml:space="preserve"> kanta ba, sai dai sanin cewa tana wajen ya sa shi tsuke fuskarsa tamau ya cigaba da juye ruwan shayin da ya dafa a flask. Sannan ya had'o komai a tray ya saka abincin da ya siyo musu a microwave ya d'umama duk tana tsaye kafin ta saki ajiyar zuciya ta juy</w:t>
      </w:r>
      <w:r>
        <w:rPr>
          <w:rFonts w:hint="eastAsia"/>
        </w:rPr>
        <w:t>a hankalinta ya d'an kwanta ganin ashe girki ne ya d'auke masa hankali. Amma kuwa zata ci uban Hamda tunda ga ta kwance a falon tana jin bugunta ta gagara zuwa ta bud'a mata.</w:t>
      </w:r>
    </w:p>
    <w:p w:rsidR="00000000" w:rsidRDefault="00DE55CC">
      <w:pPr>
        <w:rPr>
          <w:rFonts w:hint="eastAsia"/>
        </w:rPr>
      </w:pPr>
    </w:p>
    <w:p w:rsidR="00000000" w:rsidRDefault="00DE55CC">
      <w:pPr>
        <w:rPr>
          <w:rFonts w:hint="eastAsia"/>
        </w:rPr>
      </w:pPr>
      <w:r>
        <w:rPr>
          <w:rFonts w:hint="eastAsia"/>
        </w:rPr>
        <w:t xml:space="preserve">Fitowar sa ta sa ta zauna a kujera tana jifan Hamdan da kallon tsana. Ina ruwan </w:t>
      </w:r>
      <w:r>
        <w:rPr>
          <w:rFonts w:hint="eastAsia"/>
        </w:rPr>
        <w:t>ganni gaho don Hamdan sam bata san ma tana yi ba. Wani barci ne mai dad'i da tarin nutsuwa ya sureta. Tana yi tana shak'ar k'anshin turaren Hammad da yabi ya manne mata a fata. Duk duniya ba k'amshi mafi soyuwa a wajenta kamar k'amshin turaren Hammad. Da z</w:t>
      </w:r>
      <w:r>
        <w:rPr>
          <w:rFonts w:hint="eastAsia"/>
        </w:rPr>
        <w:t>arar ta ji shi take afkawa cikin wani yanayi mai wuyar fassaruwa.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Jin shiru har sun fara cin abincin bata motsa ba ya tabbatar da tayi barci. Hakan yasa ya dinga kiran sunanta da son ta tashi sai dai ko gezau ba tayi ba. Ya tabbata kuma tana jin yunwa. D</w:t>
      </w:r>
      <w:r>
        <w:rPr>
          <w:rFonts w:hint="eastAsia"/>
        </w:rPr>
        <w:t>on haka ya shiga bubbuga gefen kujerar da take. Hamda da taji shi cikin barci ta mik'e tana sakin wata irin mik'a da ta saka shi runtse ido ba shiri ya d'auke kansa. Nanna kuwa tamkar ta zunduma ihu ganin yarda hallitun Hamda suka bayyana b'aro-b'aro ta ci</w:t>
      </w:r>
      <w:r>
        <w:rPr>
          <w:rFonts w:hint="eastAsia"/>
        </w:rPr>
        <w:t>kin Hijabi. Kasancewar Hijabin mai roba ne. Bata san sanda ta saki tsaki ba. Duk da Hammad d'in ubanta ne amma sai ta ji wani matsanancin kishin yarinyar ya kamata musamman ganin yarda gogannata ya runtse ido. Cikin takaici ta ce "Ke jaka ko da yake matsay</w:t>
      </w:r>
      <w:r>
        <w:rPr>
          <w:rFonts w:hint="eastAsia"/>
        </w:rPr>
        <w:t>in ubanki ai bai kamata ki zauna haka a gabansaba babu suturar arziki. Mik'e ki koma d'aki ki sauya kaya." Hamda ta bita da kallo tana sakin murmushi sai kuma ta mik'e tana jin jiri cikin wata salon tafiya ta nufi d'akinta. Nanna ta sake jin zuciyarta ta b</w:t>
      </w:r>
      <w:r>
        <w:rPr>
          <w:rFonts w:hint="eastAsia"/>
        </w:rPr>
        <w:t xml:space="preserve">uga ganin yarda Hamdan take juya hips da butt d'inta. Gashi wannan karan Hammad kasa hak'urin d'auke kai ya yi ya bita da kallo yana d'an cijar leb'ensa a zuciyar sa ya ayyana tabbas yarinyar nan idan ba a yi wasa ba nan gaba kad'an zata zautar da shi. </w:t>
      </w:r>
    </w:p>
    <w:p w:rsidR="00000000" w:rsidRDefault="00DE55CC">
      <w:pPr>
        <w:rPr>
          <w:rFonts w:hint="eastAsia"/>
        </w:rPr>
      </w:pPr>
      <w:r>
        <w:rPr>
          <w:rFonts w:hint="eastAsia"/>
        </w:rPr>
        <w:t>Na</w:t>
      </w:r>
      <w:r>
        <w:rPr>
          <w:rFonts w:hint="eastAsia"/>
        </w:rPr>
        <w:t xml:space="preserve">nna cikin wata iriyar murya mai alamar kuka ta ce "Na shiga uku ji fa kallon da kake bin ta da shi ko zaka bita ne ka turmusheta kamar yarda ka turmushe uwarta har kuka samar da cikinta." Wani kallo ya wurgeta da shi kafin ya girgiza kai ya had'e ransa ya </w:t>
      </w:r>
      <w:r>
        <w:rPr>
          <w:rFonts w:hint="eastAsia"/>
        </w:rPr>
        <w:t>mik'e ya haye kujera kwanciya kawai ya yi ya lumshe ido zuciyarsa na wani irin bugawa muradinsa kawai Hamda. Zuciyarta Nanna ta shiga yi mata sak'e-sak'e don haka ta k'i tashi daga falon ta fara tunanin anya ba komai tsakanin Hamda da mijinta zubin yarda y</w:t>
      </w:r>
      <w:r>
        <w:rPr>
          <w:rFonts w:hint="eastAsia"/>
        </w:rPr>
        <w:t>arinyar take karairaya kamar dama tana yi ne don ta ja hankalinsa. Menene ma dalilin kulleta a d'aki d'azu? Kuma ta zo ta samu yarinyar kan kujera idanunta a lumshe take ayyana kada fa su raina mata hankali don haka zuciyarta a tunzire ta mik'e ta nufi d'a</w:t>
      </w:r>
      <w:r>
        <w:rPr>
          <w:rFonts w:hint="eastAsia"/>
        </w:rPr>
        <w:t>kin Hamdan. Don idan ta tabbatar da zarginta tabbas zata iya cirewa Hamdan wata gab'a a jikinta... direct ta danna k'ofar d'akin bakinta na fesar da wani irin hucin b'acin rai.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To fa!</w:t>
      </w:r>
    </w:p>
    <w:p w:rsidR="00000000" w:rsidRDefault="00DE55CC">
      <w:pPr>
        <w:rPr>
          <w:rFonts w:hint="eastAsia"/>
        </w:rPr>
      </w:pPr>
    </w:p>
    <w:p w:rsidR="00000000" w:rsidRDefault="00DE55CC">
      <w:pPr>
        <w:rPr>
          <w:rFonts w:hint="eastAsia"/>
        </w:rPr>
      </w:pPr>
      <w:r>
        <w:rPr>
          <w:rFonts w:hint="eastAsia"/>
        </w:rPr>
        <w:t>Jikar Nashe taku ce</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r>
        <w:rPr>
          <w:rFonts w:hint="eastAsia"/>
        </w:rPr>
        <w:t>YA ABIN YAKE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27.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Cizar baki tayi bak'in ciki ya turnik'eta jin k'ofar a kulle take gam da alama sai da ta murza key d'in sau biyu. K'arar bugun k'ofar ne ya farkar da Hammad da guntun barcin da ya fara surarsa. Da sauri ya mik'e yana isa corridor</w:t>
      </w:r>
      <w:r>
        <w:rPr>
          <w:rFonts w:hint="eastAsia"/>
        </w:rPr>
        <w:t xml:space="preserve"> d'in mamaki fal fuskarsa da yaga Nanna ce a tsaye tana aukin buga k'ofar da alama ma kamar bata cikin hayyacinta "Wai Nanna meye haka ne? Kin san kuwa k'arfe nawa yanzu ki ke aikin buga k'ofa. Idan ta bud'e me zata miki me yasa ba kya son zaman lafiya ne?</w:t>
      </w:r>
      <w:r>
        <w:rPr>
          <w:rFonts w:hint="eastAsia"/>
        </w:rPr>
        <w:t>" Jijjaga jiki take tana masa kallon sama da k'asa "Eeh mana, ka ce haka ni kuwa na san k'arfe nawa. Uku har da Rabi na dare ko ba haka bane? Kuma ina sane nake buga k'ofar so nake ta fito ta sanar da bi uban me ku ke aikatawa a b'oye? Don haka siddan ba z</w:t>
      </w:r>
      <w:r>
        <w:rPr>
          <w:rFonts w:hint="eastAsia"/>
        </w:rPr>
        <w:t>ata dinga wannan karairayar jikin ba, da duk wanda ya gani ya san da wata manufa take aikataw so take ta ja hankalinta kanka ko ma ka riga ka kai kanka wajenta idan ban da haka ta yaya da aurenta zata dinga maka d'abi'ar karuwai. Ko da yake uwarta ma da au</w:t>
      </w:r>
      <w:r>
        <w:rPr>
          <w:rFonts w:hint="eastAsia"/>
        </w:rPr>
        <w:t>ren ubanka a kanta ka nemeta har ka yi cikinta...." Wasu taurari da ta gani shi yasa ta shanye maganar ta tsaf a mak'ogaro mari fa? Sosai ta dinga shafa wajen tana jifansa da kallon mamaki yaushe rabon da ya mareta tun farkon aurensu lokacin yana kan ganiy</w:t>
      </w:r>
      <w:r>
        <w:rPr>
          <w:rFonts w:hint="eastAsia"/>
        </w:rPr>
        <w:t>ar cutar da bata tantama hauka ya yi a lokacin. Sai ga shi yanzu a cikin hayyacinsa ya sake marinta. Idanunta a jirkice ta d'ago tana kallonsa "Ni ka mara?" "Na mareki d'in, kuma ko yanzu kika sake alak'anta ni da waccan maganar zan sake zuba miki mari. Tu</w:t>
      </w:r>
      <w:r>
        <w:rPr>
          <w:rFonts w:hint="eastAsia"/>
        </w:rPr>
        <w:t xml:space="preserve">nda ke ba ki san kara da kawaici ba. Sau nawa na ja kunnenki akan maganar amma kin yi burus da jan kunne na kullum sai sake maimaita min zance mafi muni a kunnuwa ki ke." Da kyar ta janye jikinta daga wajen ta shige d'akin zuciyarta tana tunzira da b'acin </w:t>
      </w:r>
      <w:r>
        <w:rPr>
          <w:rFonts w:hint="eastAsia"/>
        </w:rPr>
        <w:t xml:space="preserve">rai gani take idan ta cigaba da tsayawa a wajensa komai ma zata iya aikata masa. </w:t>
      </w:r>
    </w:p>
    <w:p w:rsidR="00000000" w:rsidRDefault="00DE55CC">
      <w:pPr>
        <w:rPr>
          <w:rFonts w:hint="eastAsia"/>
        </w:rPr>
      </w:pPr>
    </w:p>
    <w:p w:rsidR="00000000" w:rsidRDefault="00DE55CC">
      <w:pPr>
        <w:rPr>
          <w:rFonts w:hint="eastAsia"/>
        </w:rPr>
      </w:pPr>
      <w:r>
        <w:rPr>
          <w:rFonts w:hint="eastAsia"/>
        </w:rPr>
        <w:t>Shi ma tsaki ya ja ya koma falo. Ya zube a kujera madadin barcin ya yi gaba da shi sai ya ji tas idanunsa sun washe. Dama da ya ya samu</w:t>
      </w:r>
    </w:p>
    <w:p w:rsidR="00000000" w:rsidRDefault="00DE55CC">
      <w:pPr>
        <w:rPr>
          <w:rFonts w:hint="eastAsia"/>
        </w:rPr>
      </w:pPr>
      <w:r>
        <w:rPr>
          <w:rFonts w:hint="eastAsia"/>
        </w:rPr>
        <w:t>Ya yi barcin tunanin Hamda ya hana sh</w:t>
      </w:r>
      <w:r>
        <w:rPr>
          <w:rFonts w:hint="eastAsia"/>
        </w:rPr>
        <w:t xml:space="preserve">i sak'at sannan ta zo ta sake caza masa kai da kalamai mafi muni da ya tsani ya ji a kunnuwansa alak'anta shi da matar ubansa. Ya runtse idanunsa gobe dai zai fasa b'aragurbin k'wan zai ga da wani ido Nanna zata dube shi, yana zaune anan har ya ji kiran </w:t>
      </w:r>
      <w:r>
        <w:rPr>
          <w:rFonts w:hint="eastAsia"/>
        </w:rPr>
        <w:lastRenderedPageBreak/>
        <w:t>sa</w:t>
      </w:r>
      <w:r>
        <w:rPr>
          <w:rFonts w:hint="eastAsia"/>
        </w:rPr>
        <w:t>llah ya tashi ya fara nafilfili kafin shigar lokacin Sallah.</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Daidai lokacin itama Hamdan sallah take ga yunwa ta addabeta kuma bata san fita falon balle ta had'u da Nanna ko d'azu duk masifar da aka buga tana juyo su daga cikin d'akin bud'ewa ne ba zata</w:t>
      </w:r>
      <w:r>
        <w:rPr>
          <w:rFonts w:hint="eastAsia"/>
        </w:rPr>
        <w:t xml:space="preserve"> yi ba don bata shirya karb'ar tijarar Nanna ba. Idan ta matsu da son jin amsoshin tambayoyinta ta rutsa mijinta ta tambayeshi ita ba ruwanta.</w:t>
      </w:r>
    </w:p>
    <w:p w:rsidR="00000000" w:rsidRDefault="00DE55CC">
      <w:pPr>
        <w:rPr>
          <w:rFonts w:hint="eastAsia"/>
        </w:rPr>
      </w:pPr>
    </w:p>
    <w:p w:rsidR="00000000" w:rsidRDefault="00DE55CC">
      <w:pPr>
        <w:rPr>
          <w:rFonts w:hint="eastAsia"/>
        </w:rPr>
      </w:pPr>
      <w:r>
        <w:rPr>
          <w:rFonts w:hint="eastAsia"/>
        </w:rPr>
        <w:t>Sai da ta ji wajen ya yi tsit alamar sun kwanta bayan sun yi sallah sannan cikin sand'a ta fito daga ita sai y'a</w:t>
      </w:r>
      <w:r>
        <w:rPr>
          <w:rFonts w:hint="eastAsia"/>
        </w:rPr>
        <w:t>r riga iya cinya cikin sand'a ta bud'e kitchen d'in bata san ta yi dogon motsin da wani zai ji ta. Sai dai ina duk abinda take yi idanunsa a kanta. Ya saki murmushi kawai ganin yarda gashinta ya mimmik'e sai ka yi zaton aljannah ce.</w:t>
      </w:r>
    </w:p>
    <w:p w:rsidR="00000000" w:rsidRDefault="00DE55CC">
      <w:pPr>
        <w:rPr>
          <w:rFonts w:hint="eastAsia"/>
        </w:rPr>
      </w:pPr>
    </w:p>
    <w:p w:rsidR="00000000" w:rsidRDefault="00DE55CC">
      <w:pPr>
        <w:rPr>
          <w:rFonts w:hint="eastAsia"/>
        </w:rPr>
      </w:pPr>
      <w:r>
        <w:rPr>
          <w:rFonts w:hint="eastAsia"/>
        </w:rPr>
        <w:t>Tana tsaye a kitchen d</w:t>
      </w:r>
      <w:r>
        <w:rPr>
          <w:rFonts w:hint="eastAsia"/>
        </w:rPr>
        <w:t>'in tana warming d'in abinci da cup d'in</w:t>
      </w:r>
    </w:p>
    <w:p w:rsidR="00000000" w:rsidRDefault="00DE55CC">
      <w:pPr>
        <w:rPr>
          <w:rFonts w:hint="eastAsia"/>
        </w:rPr>
      </w:pPr>
      <w:r>
        <w:rPr>
          <w:rFonts w:hint="eastAsia"/>
        </w:rPr>
        <w:t>Madara a hannunta tana sha da sauri da alama yunwa take ji. Ji ta yi a jikinta alamar wani yana kallonta. Ta juyo a tsoarace zata saka ihu ya manna jikinsa da nata had'e da rufe mata baki ruf. "Ya jikin na mu?" Ya r</w:t>
      </w:r>
      <w:r>
        <w:rPr>
          <w:rFonts w:hint="eastAsia"/>
        </w:rPr>
        <w:t>ad'a mata yana shafa k'asan mararta "Wannan babyn me yasa yake wahalar da mu ne? Tun ban gama cin amarcin ba. Mhmn" wani shock ne ya zuyarceta ta bud'e ido sosai alamar tsorata kafin ta juyo su yi facing juna "Baby fa na ji kace?" Ya d'aga mata gira yana j</w:t>
      </w:r>
      <w:r>
        <w:rPr>
          <w:rFonts w:hint="eastAsia"/>
        </w:rPr>
        <w:t>ifanta da murmushi had'e da shafo mararta "Tabbas na yi ajiyar k'wai anan ko nace k'waya k'wayai baki ga yarda kika yi fresh ba?" Jikinta ta zare daga nasa "Ina ni sam ba ni da ciki ina y'ar yarinyata da ni zaka ce min ina da ciki." Gefen kunneta ya d'an c</w:t>
      </w:r>
      <w:r>
        <w:rPr>
          <w:rFonts w:hint="eastAsia"/>
        </w:rPr>
        <w:t>iza kad'an yana shafa kumatunta still a kunne ya sake rad'a mata "Y'ar yarinya kuma ta iya amsar sak'o ba?" "Ni dai ka tafi kada matarka ta zo ta ganka." Matsarta ya sake yi sosai "Menene don ta ganni ina ce halak d'ina ce sai</w:t>
      </w:r>
    </w:p>
    <w:p w:rsidR="00000000" w:rsidRDefault="00DE55CC">
      <w:pPr>
        <w:rPr>
          <w:rFonts w:hint="eastAsia"/>
        </w:rPr>
      </w:pPr>
      <w:r>
        <w:rPr>
          <w:rFonts w:hint="eastAsia"/>
        </w:rPr>
        <w:t>Na ce matata ce." Hamda ta ta</w:t>
      </w:r>
      <w:r>
        <w:rPr>
          <w:rFonts w:hint="eastAsia"/>
        </w:rPr>
        <w:t xml:space="preserve">b'e baki "Ji sai ka ce gaske mutumin da ko magana baka iya yi min a gabanta." Hannunta ya murza sosai Kafin ya ce "Ba tsoro bane, zallar mamaki nake son na shayar da zuri'ar D'an Borno. Wanda labarin aure na da ke gobe zai girgiza su kin ga tilas Abbu zai </w:t>
      </w:r>
      <w:r>
        <w:rPr>
          <w:rFonts w:hint="eastAsia"/>
        </w:rPr>
        <w:t>tuhumi Ammi Uban da ya yi cikin ki.? Hawaye ya kawo idonta kafin ta shige jikinsa cikin kuka ta ce "Please Yaya Hammad Are you sure ni ba shegiya ba ce?" Bayanta ya hau shafawa "Da gaske ke ba shegiya ba ce da ubanki Hamda, kuma duk family sun San shi." Ta</w:t>
      </w:r>
      <w:r>
        <w:rPr>
          <w:rFonts w:hint="eastAsia"/>
        </w:rPr>
        <w:t xml:space="preserve"> sake k'ank'ameshi "To wanene?" Ta fad'a da d'an shashshekar kuka Hammad ya saki hucin ajiyar zuciya a kunnenta kafin ya ce "Ko ma waye tilas gobe za ki Ji shi. Na riga na d'aukar mata alk'awari da bakina dai ba Zan tona mata asiri ba. Sai dai tun a lokaci</w:t>
      </w:r>
      <w:r>
        <w:rPr>
          <w:rFonts w:hint="eastAsia"/>
        </w:rPr>
        <w:t>n na tabbatarwa kaina Zan aureki wannan dalililn shi Zai tona mata asiri tunda dai wa Ai ba ya auren k'anwarsa ko? Don haka tul fil azal da son aurenki da tarin k'aunarki na girma a zuciyata tun kina k''aramarki." Ya fad'a yana juye mata abincin "Maza ki j</w:t>
      </w:r>
      <w:r>
        <w:rPr>
          <w:rFonts w:hint="eastAsia"/>
        </w:rPr>
        <w:t>e ki ci, ki tabbatar kuma kin koma barci gobe I yanzu na tabbatar ba shamakin da zai hana ni kwana dake a jikina ko?"</w:t>
      </w:r>
    </w:p>
    <w:p w:rsidR="00000000" w:rsidRDefault="00DE55CC">
      <w:pPr>
        <w:rPr>
          <w:rFonts w:hint="eastAsia"/>
        </w:rPr>
      </w:pPr>
      <w:r>
        <w:rPr>
          <w:rFonts w:hint="eastAsia"/>
        </w:rPr>
        <w:t>Sunkuyar da kanta ta yi ita kanta tana kewarsa sosai fiye da tunaninsa.</w:t>
      </w:r>
    </w:p>
    <w:p w:rsidR="00000000" w:rsidRDefault="00DE55CC">
      <w:pPr>
        <w:rPr>
          <w:rFonts w:hint="eastAsia"/>
        </w:rPr>
      </w:pPr>
      <w:r>
        <w:rPr>
          <w:rFonts w:hint="eastAsia"/>
        </w:rPr>
        <w:t>Ya rakata har d'akin da cup d'in shayinta sannan ya juyo ya koma f</w:t>
      </w:r>
      <w:r>
        <w:rPr>
          <w:rFonts w:hint="eastAsia"/>
        </w:rPr>
        <w:t>alo makwancinsa.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w:t>
      </w:r>
    </w:p>
    <w:p w:rsidR="00000000" w:rsidRDefault="00DE55CC">
      <w:pPr>
        <w:rPr>
          <w:rFonts w:hint="eastAsia"/>
        </w:rPr>
      </w:pPr>
    </w:p>
    <w:p w:rsidR="00000000" w:rsidRDefault="00DE55CC">
      <w:pPr>
        <w:rPr>
          <w:rFonts w:hint="eastAsia"/>
        </w:rPr>
      </w:pPr>
      <w:r>
        <w:rPr>
          <w:rFonts w:hint="eastAsia"/>
        </w:rPr>
        <w:lastRenderedPageBreak/>
        <w:t>Barci ne sosai ya d'aukesu don sai kusan sha biyun rana suka mik'e shima da kyar. Hamda ta samu kanta da wanka har da gyaran gashi ya kuma yi mata kyau sosai ta murza wet lips a bakin nata mai k'amshin strawberry.</w:t>
      </w:r>
    </w:p>
    <w:p w:rsidR="00000000" w:rsidRDefault="00DE55CC">
      <w:pPr>
        <w:rPr>
          <w:rFonts w:hint="eastAsia"/>
        </w:rPr>
      </w:pPr>
      <w:r>
        <w:rPr>
          <w:rFonts w:hint="eastAsia"/>
        </w:rPr>
        <w:t>Zama t</w:t>
      </w:r>
      <w:r>
        <w:rPr>
          <w:rFonts w:hint="eastAsia"/>
        </w:rPr>
        <w:t>a yi a gefen gadon sam ba ta son fita don haka ta yi zamanta tana aukin game a wayarta tunda ya ce sai after magriba za su je gidan. Yau fes ta tashi zuciyarta fresh take jinta. Ba mamaki hakan yana cikin farin cikin yau duniya zata san wacece ita? Ita kan</w:t>
      </w:r>
      <w:r>
        <w:rPr>
          <w:rFonts w:hint="eastAsia"/>
        </w:rPr>
        <w:t>ta zata san wanene mahaifinta don haka take zakwad'in zuwanta gidan.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Nanna kuwa fes ta fito cikin hamshak'iyar shiga, zazzafan lace ta saka gold hannu da wuya sai zabga k'amshi take duk da zuciyarta ba dad'i tana jin haushin Hammad haka dai ta daure ta s</w:t>
      </w:r>
      <w:r>
        <w:rPr>
          <w:rFonts w:hint="eastAsia"/>
        </w:rPr>
        <w:t>higa kitchen don samar musu abinda za su ci su yi bud'a baki tunda ya kafe shigar dare za su yiwa gidan nasu.</w:t>
      </w:r>
    </w:p>
    <w:p w:rsidR="00000000" w:rsidRDefault="00DE55CC">
      <w:pPr>
        <w:rPr>
          <w:rFonts w:hint="eastAsia"/>
        </w:rPr>
      </w:pPr>
    </w:p>
    <w:p w:rsidR="00000000" w:rsidRDefault="00DE55CC">
      <w:pPr>
        <w:rPr>
          <w:rFonts w:hint="eastAsia"/>
        </w:rPr>
      </w:pPr>
      <w:r>
        <w:rPr>
          <w:rFonts w:hint="eastAsia"/>
        </w:rPr>
        <w:t>Girkin cin mutum biyu kawai tayi. Yarda ta ke jin haushin Hamda bata jin zata iya yi mata abinci. K'amshin girkin ya ziyarci hancin Hamda ta ji b</w:t>
      </w:r>
      <w:r>
        <w:rPr>
          <w:rFonts w:hint="eastAsia"/>
        </w:rPr>
        <w:t>abu abinda take son ci irin abinda aka dafa. Don haka cikin dakiya ta fito falon. Fuskarta ba yabo ba fallasa ta sauke ganinta akan Nanna. Da itama ta tsuke fuskarta tun bayan ganin fitowar Hamdan. Hammad dai yana zaune a gefe yana kallon yarda suke musaya</w:t>
      </w:r>
      <w:r>
        <w:rPr>
          <w:rFonts w:hint="eastAsia"/>
        </w:rPr>
        <w:t>r kallo kamar za su amayar da wuta a bakinsu. Hamdan ta kalleta kamar an mata dole ta bud'e bakinta da kyar ta ce "Maman kamla ina yini an sha ruwa lafiya?" Idan kai da baka wajen ka amsa to Nanna ma ta amsa. Hamda ba ta damu da rashin amsawarba ta k'arasa</w:t>
      </w:r>
      <w:r>
        <w:rPr>
          <w:rFonts w:hint="eastAsia"/>
        </w:rPr>
        <w:t xml:space="preserve"> dinning d'in saboda yawunta ya gama tsinkewa da abincin Nannan duk da ba wata tsiya bace illa indomie da k'wai ta sunkuci plate d'in da Nanna ta zubawa Hammad abinci ta yi hanyar bedroom d'inta. Da sauri Nanna ta ce "Kan uba, ke kin isa in dafa abinci ki </w:t>
      </w:r>
      <w:r>
        <w:rPr>
          <w:rFonts w:hint="eastAsia"/>
        </w:rPr>
        <w:t xml:space="preserve">ci." Zata bita Hammad ya rik'eta idanunsa narai-narai ya ce "Haba Nanna please mana, ki barta ta ci kina ga laulayin ciki ta ke." Idanu ta zuba masa murya a dashe ta ce "Kai ya aka yi ka san laulayin cikin ta ke?" Ya basar da maganar ta hanyar janyo plate </w:t>
      </w:r>
      <w:r>
        <w:rPr>
          <w:rFonts w:hint="eastAsia"/>
        </w:rPr>
        <w:t>d'in da ta zuba nata abincin ya d'ebo indomien da fork cikin salon da ya san yana gigita ta ya kuma saukar da fushinta ko wane iri ne ya ce "Ha, kin ji Sweetie na." Kamar k'aramar yarinya kuwa haka ta bud'e bakinta sai dai takaicin Hamda na nan a zuciyarta</w:t>
      </w:r>
      <w:r>
        <w:rPr>
          <w:rFonts w:hint="eastAsia"/>
        </w:rPr>
        <w:t xml:space="preserve">.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Sai da Hamda ta ci ta yi nak sannan ta saki hamdala tana murmushi hango idanun Nannan cikin masifa. Zamanta ta yi a d'aki ta k'i fita har san da Hammad ya k'walo mata kira. Tsaki ta yi ta mik'e tana nad'e mayafinta da d'aukan hand bag d'inta. Ta sake </w:t>
      </w:r>
      <w:r>
        <w:rPr>
          <w:rFonts w:hint="eastAsia"/>
        </w:rPr>
        <w:t xml:space="preserve">feshe jikinta da turare sannan ta maka Glass samfurin Gucci a idanunta wanda ake kira No respect.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wajen gidan ta sameshi yana magana da mai gadi. Nanna kuwa ta hakimce a gaban mota. Hamda ta bud'e  bayan motar ta shiga. Tare da cewa Nanna "Sannu Maman</w:t>
      </w:r>
      <w:r>
        <w:rPr>
          <w:rFonts w:hint="eastAsia"/>
        </w:rPr>
        <w:t xml:space="preserve"> Kamla." A zafafe ta juyo zata fara mata masifa kenan Hammad ya shigo don haka ta had'iye fad'an nata.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Harabar gidan a cike take da alama ahalin gidan suna nan. Don dama duk yawanci da azimi goma </w:t>
      </w:r>
      <w:r>
        <w:rPr>
          <w:rFonts w:hint="eastAsia"/>
        </w:rPr>
        <w:lastRenderedPageBreak/>
        <w:t xml:space="preserve">ga azimi a gidan ahalin d'an borno suke shan ruwa. Sai a </w:t>
      </w:r>
      <w:r>
        <w:rPr>
          <w:rFonts w:hint="eastAsia"/>
        </w:rPr>
        <w:t>sannan zuciyar Hamda ta shiga matsanancin bugu. Ta kasa fita daga motar har sai da Hammad ya bud'e idanunsa cikin nata murya can k'asa ya ce ko sai na fito da ke?" Ta watsa masa wani kallo mai nuni da kamar zai iya? Ya girgiza kansa had'a da d'aga yatsansa</w:t>
      </w:r>
      <w:r>
        <w:rPr>
          <w:rFonts w:hint="eastAsia"/>
        </w:rPr>
        <w:t xml:space="preserve"> d'aya daga yau ne dai gobe kowa ya san matsayinki a wajena." </w:t>
      </w:r>
    </w:p>
    <w:p w:rsidR="00000000" w:rsidRDefault="00DE55CC">
      <w:pPr>
        <w:rPr>
          <w:rFonts w:hint="eastAsia"/>
        </w:rPr>
      </w:pPr>
    </w:p>
    <w:p w:rsidR="00000000" w:rsidRDefault="00DE55CC">
      <w:pPr>
        <w:rPr>
          <w:rFonts w:hint="eastAsia"/>
        </w:rPr>
      </w:pPr>
      <w:r>
        <w:rPr>
          <w:rFonts w:hint="eastAsia"/>
        </w:rPr>
        <w:t>Jikinta a sanyaye ta fito ta bi bayansa. Ahalin d'an Borno Nanna suka fara gani kafin Hammad ya yi sallama shima ya shiga sai Hamda. Aka kuma ci sa'a kowa da kowa yana falon Didin saboda ya fi</w:t>
      </w:r>
      <w:r>
        <w:rPr>
          <w:rFonts w:hint="eastAsia"/>
        </w:rPr>
        <w:t xml:space="preserve"> kowane falo girma a gidan. Mutanen gurin cak suka yi da mamakin ganinsu musamman Ammi da cikinta ya yi wata irin hautsinawa cikin tsananin firgici ta sauke kallonta kan Hammad. Didi kuwa da fara'a ta dinga cewa maraba lale da mutanen bilningam maza Ku shi</w:t>
      </w:r>
      <w:r>
        <w:rPr>
          <w:rFonts w:hint="eastAsia"/>
        </w:rPr>
        <w:t>go. Inye Hamdede haka kika zambad'a kyau daga zuwanki k'asar mutane.... Abbu ya d'ago a zafafe ya sauke mugun kallonsa akan Hammad cikin tsawa ya ce...."</w:t>
      </w:r>
    </w:p>
    <w:p w:rsidR="00000000" w:rsidRDefault="00DE55CC">
      <w:pPr>
        <w:rPr>
          <w:rFonts w:hint="eastAsia"/>
        </w:rPr>
      </w:pPr>
      <w:r>
        <w:rPr>
          <w:rFonts w:hint="eastAsia"/>
        </w:rPr>
        <w:t>ALKALAMIN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Pg 28</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Me ka dawo yi Cikin zuri'ata bayan tuni na zareka d</w:t>
      </w:r>
      <w:r>
        <w:rPr>
          <w:rFonts w:hint="eastAsia"/>
        </w:rPr>
        <w:t>aga cikinta.." Tuni kowa ya d'ago ana kallon Abbu fuskar kowa b'aro-b'aro da mamakin furucinsa musamman wad'anda ba su san zancenba don ba kowa bane ya sani a cikin family daga Abbun sai Ammi Didi da Mahmah. Sai kuma Asma'u Sadiya da Gadanga sai ahalin Ham</w:t>
      </w:r>
      <w:r>
        <w:rPr>
          <w:rFonts w:hint="eastAsia"/>
        </w:rPr>
        <w:t>mad. In ban da su babu wanda ya San wannan badak'alar da take faruwa a dangin. "Ka fice min daga gida kafin na yi mai gaba d'aya na tsine maka." "Ta tabbata da a yi tsinanannu biyu a zuli'alku don kana tine mata ni ma don tine maka." Didi ta fad's fuskarta</w:t>
      </w:r>
      <w:r>
        <w:rPr>
          <w:rFonts w:hint="eastAsia"/>
        </w:rPr>
        <w:t xml:space="preserve"> taf da jin haushin furucin Ummaru "Kai Umalu na lula baka tan zulu ba, to bali nima na fito maka a mutum kamar yalda kake so. Idan banda shashashanci an tab'a yanke shari'a ba a ji ta bakin mutum biyu duka ba. Wato ita ce mai gaskiya da ba zata fad'I k'al</w:t>
      </w:r>
      <w:r>
        <w:rPr>
          <w:rFonts w:hint="eastAsia"/>
        </w:rPr>
        <w:t>ya ba." Ta nuna musu wajen zama. Hammad ya zauna ransa a had'e kowa ya zuba masa ido. Suma su Hamdan suka zauna Didi ta sa aka zuba musu abinci. Hamda kuwa ta samu abincin ta fara ci sosai don abincin ya yi Mata. Sinasir ne da miyar taushe da ta ji naman r</w:t>
      </w:r>
      <w:r>
        <w:rPr>
          <w:rFonts w:hint="eastAsia"/>
        </w:rPr>
        <w:t xml:space="preserve">ago da kabewa. </w:t>
      </w:r>
    </w:p>
    <w:p w:rsidR="00000000" w:rsidRDefault="00DE55CC">
      <w:pPr>
        <w:rPr>
          <w:rFonts w:hint="eastAsia"/>
        </w:rPr>
      </w:pPr>
    </w:p>
    <w:p w:rsidR="00000000" w:rsidRDefault="00DE55CC">
      <w:pPr>
        <w:rPr>
          <w:rFonts w:hint="eastAsia"/>
        </w:rPr>
      </w:pPr>
      <w:r>
        <w:rPr>
          <w:rFonts w:hint="eastAsia"/>
        </w:rPr>
        <w:t>Ammi kuwa gaba d'aya zufa ta ke duk da sanyin a'cn da yake kwarara a falon. Da gaske a tsorace take ga shi kanta ya k'ulle ta rasa ma tunanin da zata yi. Duk addu'ar da tazo bakinta take ja. Tabbas Hammad ya shammaceta a lokacin da ta mant</w:t>
      </w:r>
      <w:r>
        <w:rPr>
          <w:rFonts w:hint="eastAsia"/>
        </w:rPr>
        <w:t>a da waccan matsalar sai ga shi ya dawo mata da ita bagatatan. Ta runtse ido ji take a lokacin notunan kanta suna shirin kuncewa saboda matsanancin tunani da ta zurfafa.</w:t>
      </w:r>
    </w:p>
    <w:p w:rsidR="00000000" w:rsidRDefault="00DE55CC">
      <w:pPr>
        <w:rPr>
          <w:rFonts w:hint="eastAsia"/>
        </w:rPr>
      </w:pPr>
    </w:p>
    <w:p w:rsidR="00000000" w:rsidRDefault="00DE55CC">
      <w:pPr>
        <w:rPr>
          <w:rFonts w:hint="eastAsia"/>
        </w:rPr>
      </w:pPr>
      <w:r>
        <w:rPr>
          <w:rFonts w:hint="eastAsia"/>
        </w:rPr>
        <w:t>Kowa ya yi tsit baka jin k'arar komai sai ta cokula. Zuciyar Sadiya Asma'u da Lauratu</w:t>
      </w:r>
      <w:r>
        <w:rPr>
          <w:rFonts w:hint="eastAsia"/>
        </w:rPr>
        <w:t xml:space="preserve"> yau fes </w:t>
      </w:r>
      <w:r>
        <w:rPr>
          <w:rFonts w:hint="eastAsia"/>
        </w:rPr>
        <w:lastRenderedPageBreak/>
        <w:t>ranar da suka dad'e suna jira yau gata tazo. Hammad abincinsa yake ci cike da nutsuwa duk da kallon banzan da Abbu yake zabga masa bai damu ba sai ma sakin murmushin k'asan kumatu yake yau zan shayar da Abbu ruwan mamaki shine abinda yake ayyanawa</w:t>
      </w:r>
      <w:r>
        <w:rPr>
          <w:rFonts w:hint="eastAsia"/>
        </w:rPr>
        <w:t xml:space="preserve"> a ransa. Kuma dalilin murmurshin nasa kenan.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Sai da kowa ya yi nak, ga wanda suka ci abincin fa kenan sannan Didi ta juya ta kalli Hammad da yake fad'in Alhamdulillah bayan ya saki gyatsa ta ce "Hammad ya bayan saduwa? Ya kuma aka ji da wannan abu da ya</w:t>
      </w:r>
      <w:r>
        <w:rPr>
          <w:rFonts w:hint="eastAsia"/>
        </w:rPr>
        <w:t xml:space="preserve"> falu?" Ya gyara zamansa a k'asan daddumar kafin ya ce "Bayan saduwa sai Hamdala abubuwan alheri da dama sun faru Hajiya Didi ciki kuwa har da aurena da Hamda." </w:t>
      </w:r>
    </w:p>
    <w:p w:rsidR="00000000" w:rsidRDefault="00DE55CC">
      <w:pPr>
        <w:rPr>
          <w:rFonts w:hint="eastAsia"/>
        </w:rPr>
      </w:pPr>
    </w:p>
    <w:p w:rsidR="00000000" w:rsidRDefault="00DE55CC">
      <w:pPr>
        <w:rPr>
          <w:rFonts w:hint="eastAsia"/>
        </w:rPr>
      </w:pPr>
      <w:r>
        <w:rPr>
          <w:rFonts w:hint="eastAsia"/>
        </w:rPr>
        <w:t xml:space="preserve">D'aukacin mutanen da suke falon ba wanda gabansa bai fad'i ba da jin furucin Hammad da ya zo </w:t>
      </w:r>
      <w:r>
        <w:rPr>
          <w:rFonts w:hint="eastAsia"/>
        </w:rPr>
        <w:t>musu bagatatan. Harta Didi sai da ta runtse idonta ta bud'e sannan ta tabbatar abinda take ji ba mafarki ba ne. Shi da Hamda da suka san lamarin ne kawai babu alamar gigita a fuskarsu. Amma d'aukacin mutanen da suke falon idanunsa a waje yake alamar firgic</w:t>
      </w:r>
      <w:r>
        <w:rPr>
          <w:rFonts w:hint="eastAsia"/>
        </w:rPr>
        <w:t>i da razani a tatttare da su. Tunaninsu d'aya ne tabbas Hammad ya samu tab'in kwanya idan banda haka ta yaya zai ce wai ya auri k'anwarsa da suke uba d'aya.</w:t>
      </w:r>
    </w:p>
    <w:p w:rsidR="00000000" w:rsidRDefault="00DE55CC">
      <w:pPr>
        <w:rPr>
          <w:rFonts w:hint="eastAsia"/>
        </w:rPr>
      </w:pPr>
    </w:p>
    <w:p w:rsidR="00000000" w:rsidRDefault="00DE55CC">
      <w:pPr>
        <w:rPr>
          <w:rFonts w:hint="eastAsia"/>
        </w:rPr>
      </w:pPr>
      <w:r>
        <w:rPr>
          <w:rFonts w:hint="eastAsia"/>
        </w:rPr>
        <w:t>Nanna kuwa suman zaune ta yi tana jifan Hammad d'in da wani irin kallo. Ita dai gata nan a zaune i</w:t>
      </w:r>
      <w:r>
        <w:rPr>
          <w:rFonts w:hint="eastAsia"/>
        </w:rPr>
        <w:t>ta ba sumammiya ba ita ba farkakkiya ba.</w:t>
      </w:r>
    </w:p>
    <w:p w:rsidR="00000000" w:rsidRDefault="00DE55CC">
      <w:pPr>
        <w:rPr>
          <w:rFonts w:hint="eastAsia"/>
        </w:rPr>
      </w:pPr>
    </w:p>
    <w:p w:rsidR="00000000" w:rsidRDefault="00DE55CC">
      <w:pPr>
        <w:rPr>
          <w:rFonts w:hint="eastAsia"/>
        </w:rPr>
      </w:pPr>
      <w:r>
        <w:rPr>
          <w:rFonts w:hint="eastAsia"/>
        </w:rPr>
        <w:t xml:space="preserve">K'arar marin da Gadanga ya zube a k'uncin Hammad ne ya dawo da su suman wuncin gadin da suka yi. Idanunsu akan Hammad da ya rik'e kumatunsa yana jifan gadanga da wani irin kallo da murmushin takaici murya a shak'e </w:t>
      </w:r>
      <w:r>
        <w:rPr>
          <w:rFonts w:hint="eastAsia"/>
        </w:rPr>
        <w:t>ya ce "Me yasa zaka mareni?" Gadanga cikin zafin rai ya ce "Marinka na yi saboda ka dawo cikin nutsuwarka, ka yi mana filla-filla ka sanar damu abinda kake nufi da aurenku da Hamda, tunda ba a garin gab'a-gab'a muke ba. Kuma ko a kafirai ban yi zaton sun y</w:t>
      </w:r>
      <w:r>
        <w:rPr>
          <w:rFonts w:hint="eastAsia"/>
        </w:rPr>
        <w:t xml:space="preserve">arjewa kansu Auren y'an uwansu da su ke uba d'aya ba." </w:t>
      </w:r>
    </w:p>
    <w:p w:rsidR="00000000" w:rsidRDefault="00DE55CC">
      <w:pPr>
        <w:rPr>
          <w:rFonts w:hint="eastAsia"/>
        </w:rPr>
      </w:pPr>
    </w:p>
    <w:p w:rsidR="00000000" w:rsidRDefault="00DE55CC">
      <w:pPr>
        <w:rPr>
          <w:rFonts w:hint="eastAsia"/>
        </w:rPr>
      </w:pPr>
      <w:r>
        <w:rPr>
          <w:rFonts w:hint="eastAsia"/>
        </w:rPr>
        <w:t>Hammad ya sake shafa k'uncinsa kafin ya girgiza kansa idanunsa cikin na Hamda da take jin marin da aka yi masa tamkar k'uncinta aka daka. Ya d'an sakar mata murmushi kafin ya ce "Gata nan ku tambayet</w:t>
      </w:r>
      <w:r>
        <w:rPr>
          <w:rFonts w:hint="eastAsia"/>
        </w:rPr>
        <w:t>a da aurena a kanta ko babu? Kuma ta tare a gidana ko a'a?" Da sauri Asma'u ta kama ta "Hamda gaya mana gaskiya shin abinda Hammad yake fad'a gaskiya ne?" Hamda ta yi k'asa da kanta tana d'aga kai alamar gaskiya ne. Jikin Gwaggo Asma'u na b'ari ta ce "Inna</w:t>
      </w:r>
      <w:r>
        <w:rPr>
          <w:rFonts w:hint="eastAsia"/>
        </w:rPr>
        <w:t>lillahi wa inna ilaihirraji'una. Tabbas akwai lauje cikin nad'i idan banda haka ta yaya Hammad da iliminsa da komai zai je ya auri k'anwarsa sai kace wanda ya samu tab'in k'wak'walwa." "Tab'in k'wak'walwa na nawa? Ku yanzu ku ka San haka ni tuni dama na sa</w:t>
      </w:r>
      <w:r>
        <w:rPr>
          <w:rFonts w:hint="eastAsia"/>
        </w:rPr>
        <w:t>ni kuma na tabbatar a cikin rashin hankalin ya je ya haikewa matata ga shi nan yanzu yazo ya sake tafka haukan ta hanyar auren k'anwarsa jininsa ku fice min da shi daga gidannan kafin na yanke hukunci mai muni don wallahi Zan iya sawa a b'atar min da shi."</w:t>
      </w:r>
      <w:r>
        <w:rPr>
          <w:rFonts w:hint="eastAsia"/>
        </w:rPr>
        <w:t xml:space="preserve"> Abbu ya fad'a cikin wata irin murya jikinsa na b'ari hannunsa na rawa yake nuna Gadanga "Fita min da shi Gadanga kafin na kashe shi ku zo kuna da na sani." Daga haka ya zauna idaunsa suna jirkicewa suna canja launi saboda zallar bak'in ciki.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firgice s</w:t>
      </w:r>
      <w:r>
        <w:rPr>
          <w:rFonts w:hint="eastAsia"/>
        </w:rPr>
        <w:t xml:space="preserve">u Asma'u suke da jin furucin Abbu, suma kenan balle Sadiya da ta ji kanta ya zama </w:t>
      </w:r>
      <w:r>
        <w:rPr>
          <w:rFonts w:hint="eastAsia"/>
        </w:rPr>
        <w:lastRenderedPageBreak/>
        <w:t>kamar dutse hak'oranta sun fara rawa suna kakkafewa tsoro take ji sosai kada zancen Abbu ya tabbata ace Da gaske Hammad ya samu tab'in k'wak'walwa. Idan ban da haka ta yaya z</w:t>
      </w:r>
      <w:r>
        <w:rPr>
          <w:rFonts w:hint="eastAsia"/>
        </w:rPr>
        <w:t xml:space="preserve">ai aikata wannan kwamacalar?  Zuciyarta ce kawai take bugu. </w:t>
      </w:r>
    </w:p>
    <w:p w:rsidR="00000000" w:rsidRDefault="00DE55CC">
      <w:pPr>
        <w:rPr>
          <w:rFonts w:hint="eastAsia"/>
        </w:rPr>
      </w:pPr>
    </w:p>
    <w:p w:rsidR="00000000" w:rsidRDefault="00DE55CC">
      <w:pPr>
        <w:rPr>
          <w:rFonts w:hint="eastAsia"/>
        </w:rPr>
      </w:pPr>
      <w:r>
        <w:rPr>
          <w:rFonts w:hint="eastAsia"/>
        </w:rPr>
        <w:t>Ita kanta Hamda maganar Abbu ta jijjigata, Idan ya kasance hakan ta tabbata ya zata yi da cikin da yake mak'ale a jikinta? Wace amsa zata bawa duniya don gane da tarin tambayoyin da za'a dinga m</w:t>
      </w:r>
      <w:r>
        <w:rPr>
          <w:rFonts w:hint="eastAsia"/>
        </w:rPr>
        <w:t xml:space="preserve">ata. Ta runtse ido ta bud'e tana fatan  taji Hammad ya ce wani abu amma bai ce ba, sai murmushi kawai yake yana wa kowa kallon k'asan ido. </w:t>
      </w:r>
    </w:p>
    <w:p w:rsidR="00000000" w:rsidRDefault="00DE55CC">
      <w:pPr>
        <w:rPr>
          <w:rFonts w:hint="eastAsia"/>
        </w:rPr>
      </w:pPr>
    </w:p>
    <w:p w:rsidR="00000000" w:rsidRDefault="00DE55CC">
      <w:pPr>
        <w:rPr>
          <w:rFonts w:hint="eastAsia"/>
        </w:rPr>
      </w:pPr>
      <w:r>
        <w:rPr>
          <w:rFonts w:hint="eastAsia"/>
        </w:rPr>
        <w:t xml:space="preserve">Zuciyar kowa dakan uku-uku take. A zafafe Didi da ta gaji da jiran cewar Hammad d'in ta ce "Kai don ubanka ka fito </w:t>
      </w:r>
      <w:r>
        <w:rPr>
          <w:rFonts w:hint="eastAsia"/>
        </w:rPr>
        <w:t>ka yi magana ka wanke kanka, ka bar mutane a cikin duhu ko so kake zuciyoyinmu su buga." Ya d'ago idanunsa cikin na Didi ya girgiza kai yana sakin murmushi kafin ya ce "Ai Abbu ya baku amsa tunda ya ce mahaukaci ne ni. Na yarda ni mahaukacin ne ayi min huk</w:t>
      </w:r>
      <w:r>
        <w:rPr>
          <w:rFonts w:hint="eastAsia"/>
        </w:rPr>
        <w:t>uncin da ya dace da ni musamman ga cikina na nan a jikin Hamda ku min afuwa.." A gigice Mahmah ta zuba masa marika har biyu a duk k'uncinsa. Ya rik'e k'uncin yana kallonta cike da tausayawa halinta da take ciki daga ganinta ka san zuciyarta bata aiki yarda</w:t>
      </w:r>
      <w:r>
        <w:rPr>
          <w:rFonts w:hint="eastAsia"/>
        </w:rPr>
        <w:t xml:space="preserve"> ya kamata. Gani ya yi kawai ta zube a jikinsa tana fad'in "Ka fito ka fad'I gaskiya Hammad kada kasa zuciyata ta buga ka yiwa y'an uwanka asarata..." Muryarta na rawa cikin kuka da gigita take fad'a. Tausayin uwa ne ya ratsa shi ban da ita yau da ya k'yal</w:t>
      </w:r>
      <w:r>
        <w:rPr>
          <w:rFonts w:hint="eastAsia"/>
        </w:rPr>
        <w:t>esu su yi ta d'aukansa a mahaukacin. Ya kama tafukan hannunta ya sanya kansa a ciki kawai ya saki wani mahaukacin kuka da ya hargitsa duk zuk'atan mazauna wajen kada dai Hamda ta ji labari. Gaba d'aya ta yi firgai-firgai da ita.</w:t>
      </w:r>
    </w:p>
    <w:p w:rsidR="00000000" w:rsidRDefault="00DE55CC">
      <w:pPr>
        <w:rPr>
          <w:rFonts w:hint="eastAsia"/>
        </w:rPr>
      </w:pPr>
    </w:p>
    <w:p w:rsidR="00000000" w:rsidRDefault="00DE55CC">
      <w:pPr>
        <w:rPr>
          <w:rFonts w:hint="eastAsia"/>
        </w:rPr>
      </w:pPr>
      <w:r>
        <w:rPr>
          <w:rFonts w:hint="eastAsia"/>
        </w:rPr>
        <w:t xml:space="preserve">Tsawon lokaci ya d'ago ya </w:t>
      </w:r>
      <w:r>
        <w:rPr>
          <w:rFonts w:hint="eastAsia"/>
        </w:rPr>
        <w:t>zube idanunsa cikin na Ammi. Wani irin kallo yake mata da yasa kowa ya mayar da hankalinsa kanta. Kallon nasa ne yasa jikinta ya dinga rawa alamun gaskiya ya bayyana b'aro-b'aro a fuskarta tun kafin ya yi magana idanunsa suka fara bata tsoro. Yana murmushi</w:t>
      </w:r>
      <w:r>
        <w:rPr>
          <w:rFonts w:hint="eastAsia"/>
        </w:rPr>
        <w:t xml:space="preserve"> ya nuna ta da yatsa "Ki sanar da su gaskiyar yarda abin yake? Alk'awari na d'aukar miki ba zan gayawa kowa ba. Kuma na cika miki alk'awarinki don haka da bakinki ki sanar da su yarda ABIN YAKE?" Tun kafin ta fara magana wasu suka tabbatar da rashin gaskiy</w:t>
      </w:r>
      <w:r>
        <w:rPr>
          <w:rFonts w:hint="eastAsia"/>
        </w:rPr>
        <w:t xml:space="preserve">arya zuk'atansu suka fara saukuwa daga b'acin ran da suke ciki. Idanu suka zuba mata suna jiran cewarta. Ammi ta yi k'asa da idanunta tsoro ya cika ta fal, bata san yarda Umar Abbu zai fassara lamarin ba. Bata san kuma da me mutanen wajen za su kalleta ba </w:t>
      </w:r>
      <w:r>
        <w:rPr>
          <w:rFonts w:hint="eastAsia"/>
        </w:rPr>
        <w:t>idan ta gaya musu gaskiyar yarda abin yake. Ta share zufar da ta karyo mata kafin cikin rawar murya ta kalli Abbu ta fara magana....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Jikar Nashe taku ce </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29.</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"Ka gafarce ni Umar, </w:t>
      </w:r>
      <w:r>
        <w:rPr>
          <w:rFonts w:hint="eastAsia"/>
        </w:rPr>
        <w:t>ha'k'ik'a na san na cuceka bisa son zuciya da sharrin shaid'an, sai dai hakan ya faru ne saboda d'amfaruwa da zuciya ta tayi na son haihuwar d'a namiji. Amma ina tabbatar muku Hamda d'iyar halak ce da aure na samu cikinta ba kamar yarda zuciyarku take hasa</w:t>
      </w:r>
      <w:r>
        <w:rPr>
          <w:rFonts w:hint="eastAsia"/>
        </w:rPr>
        <w:t>she ba."</w:t>
      </w:r>
    </w:p>
    <w:p w:rsidR="00000000" w:rsidRDefault="00DE55CC">
      <w:pPr>
        <w:rPr>
          <w:rFonts w:hint="eastAsia"/>
        </w:rPr>
      </w:pPr>
    </w:p>
    <w:p w:rsidR="00000000" w:rsidRDefault="00DE55CC">
      <w:pPr>
        <w:rPr>
          <w:rFonts w:hint="eastAsia"/>
        </w:rPr>
      </w:pPr>
      <w:r>
        <w:rPr>
          <w:rFonts w:hint="eastAsia"/>
        </w:rPr>
        <w:t>A tunzire Didi ta zuba mata ido cikin b'acin rai ta ce "Takina bana ton itkancin banza da wofi ta yaya zaki ce da aule kika haifi Hamda an tab'a aule akan aule ne? Ko a garinku haka ake ni dai ina gidan nan ban ji san da Ummalu ya take ki ba. Don</w:t>
      </w:r>
      <w:r>
        <w:rPr>
          <w:rFonts w:hint="eastAsia"/>
        </w:rPr>
        <w:t xml:space="preserve"> haka ki tanal da mu yarda kika tamu cikin tegiyar y'alki"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Shiru Sakina ta yi zuciyarta na dakan uku-uku ta kasa cewa komai illa murza wani zobe da yake hannunta. Razani da firgici ne a cikin ranta shi yasa ta kasa d'aga kai ta kalli kowa. Musamman yarda</w:t>
      </w:r>
      <w:r>
        <w:rPr>
          <w:rFonts w:hint="eastAsia"/>
        </w:rPr>
        <w:t xml:space="preserve"> take jin sautin kukan Abbu har nan inda take zaune. Alamar lamarin ya gama gigita tunaninsa. Tunda zata iya k'irga sau nawa ta ga hawayensa amma bata tab'a ganin yana kuka da shashshek'a ba. Hakan ya sake d'aga hankalinta yanzu ma kenan ina ga ya ji gaski</w:t>
      </w:r>
      <w:r>
        <w:rPr>
          <w:rFonts w:hint="eastAsia"/>
        </w:rPr>
        <w:t xml:space="preserve">yar abinda ya wakana.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Asma'u a harzuk'e ta kalli Hammad cikin tsawa ta ce masa "Kai don ubanka tunda ta k'i fad'ar abinda ya wakana kai tunda ka san komai sai ka sanar mana." Hammad ya hau girgiza kai yana tuno da ranar da zai iya kiranta bak'ar rana a </w:t>
      </w:r>
      <w:r>
        <w:rPr>
          <w:rFonts w:hint="eastAsia"/>
        </w:rPr>
        <w:t>tarihin rayuwarsa, a duk sanda ya tuna kuma sai ya zubda hawaye yake jin sanyi a ransa. Yanzunma hawayen ya share yana sakin murmushi kad'an ya ce "Ita zata fad'a muku da bakinta Umma, a tun lokacin da abin ya faru na tabbatar musu da ba zan fad'awa kowa b</w:t>
      </w:r>
      <w:r>
        <w:rPr>
          <w:rFonts w:hint="eastAsia"/>
        </w:rPr>
        <w:t>a alk'awari na d'auka bayan sun tursasani bisa son zuciyarsu, ta hanyar d'aukan hotona tsirara shimfid'e akan gadonta, da camera suka kuma wanko hotunan suka nuna min tare da tabbatar min idan maganar ta fito to wallahi za su alak'anta ni da cewa ni ne naj</w:t>
      </w:r>
      <w:r>
        <w:rPr>
          <w:rFonts w:hint="eastAsia"/>
        </w:rPr>
        <w:t>e har d'aki na yi mata fyad'e. A lokacin hankalina ya tashi har aka dinga kaini asibiti kuna tunanin motsuwar k'wak'walwa ya sameni, da gaske ni kaina a lokacin gani nake kamar na haukace bani da nutsuwa ko kad'an. Shi yasa na uzzira sai da aka kaini Birmi</w:t>
      </w:r>
      <w:r>
        <w:rPr>
          <w:rFonts w:hint="eastAsia"/>
        </w:rPr>
        <w:t>ngham karatu saboda da zarar na rufe ido lamarin nake gani da kuma hotunana tsirara. Na san bani da mafita kuma ko na fito na fad'a alokacin suna nuna hoton nan ba wanda ba zai amince da cewa ni na haik'e mata ba. Shi yasa na bar maganar a ciki na har ta k</w:t>
      </w:r>
      <w:r>
        <w:rPr>
          <w:rFonts w:hint="eastAsia"/>
        </w:rPr>
        <w:t>usa zautar da ni banda Allah ya kiyaye Mahmah ta fahimci kamar sammu aka yi min ita da Didi suka dage min da addu'a. Na d'an samu sauk'in zuciya, ina kuwa barin k'asar na ji Nigeriar ma ta fice min daga rai baki d'aya. Amma na rik'e a zuciyata zan dawo d'a</w:t>
      </w:r>
      <w:r>
        <w:rPr>
          <w:rFonts w:hint="eastAsia"/>
        </w:rPr>
        <w:t xml:space="preserve">ukan fansa ta hanyar aurar yarinyar na san idan na yi haka ne kawai zaku fahimci akwai lauje cikin nad'i, tunda kowa zai buk'aci jin me yasa na auri k'anwata da muke uba d'aya. Shi yasa ko da wancan karan ta jingina laifin a kaina zatonta ni na fad'a muku </w:t>
      </w:r>
      <w:r>
        <w:rPr>
          <w:rFonts w:hint="eastAsia"/>
        </w:rPr>
        <w:t>ban fito na kare kaina ba, duk da Abbu bai bani damar haka ba, na k'udirce zan b'ullo mata ta hanyar da bata yi tsammani ba. Wannan dalilin ne yasa na auri Hamda, kuma ina tabbatar muku aurena da Hamda halastaccen aure ne."</w:t>
      </w:r>
    </w:p>
    <w:p w:rsidR="00000000" w:rsidRDefault="00DE55CC">
      <w:pPr>
        <w:rPr>
          <w:rFonts w:hint="eastAsia"/>
        </w:rPr>
      </w:pPr>
    </w:p>
    <w:p w:rsidR="00000000" w:rsidRDefault="00DE55CC">
      <w:pPr>
        <w:rPr>
          <w:rFonts w:hint="eastAsia"/>
        </w:rPr>
      </w:pPr>
      <w:r>
        <w:rPr>
          <w:rFonts w:hint="eastAsia"/>
        </w:rPr>
        <w:lastRenderedPageBreak/>
        <w:t>Yana kaiwa nan ya ja baki ya yi</w:t>
      </w:r>
      <w:r>
        <w:rPr>
          <w:rFonts w:hint="eastAsia"/>
        </w:rPr>
        <w:t xml:space="preserve"> shiru, majority na mutanen da suke wajen sai da suka saki ajiyar zuciya jin cewa Hammad ba shi da alak'a da waccan kwamacalar da ake danganta shi da ita na kusantar matar ubansa. Didi a zahiri take "Alhamdulillah, na tabbata dama zuli'al Utmanu ba zata yi</w:t>
      </w:r>
      <w:r>
        <w:rPr>
          <w:rFonts w:hint="eastAsia"/>
        </w:rPr>
        <w:t xml:space="preserve"> lalacewal haka ba insha Allahu, Takina yanzu ke muke jila ki fad'a mana uban cikin y'al ki. Kada ki mayal da mu shashashai ki ce wani da aule kika haifeta ba ta yarda aka tab'a aule akan aule don haka muna jin Ki ko ki magantu ko na saka Umalu ya take ki </w:t>
      </w:r>
      <w:r>
        <w:rPr>
          <w:rFonts w:hint="eastAsia"/>
        </w:rPr>
        <w:t>yanzunnan."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Sakina ta mayar da kanta kan Umaru har a lokacin still kansa a k'asa yake shi kad'ai ya san masifar da take ruruwa a ransa, tunanin cin amanar da Sakina ta yi masa yake duk da tarin k'aunar da yake mata ashe sai da ta bawa wani kanta bisa kaw</w:t>
      </w:r>
      <w:r>
        <w:rPr>
          <w:rFonts w:hint="eastAsia"/>
        </w:rPr>
        <w:t>ai dalilin son haifar d'a namiji. Tabbas ji yake zuciyarsa kamar ta daina aiki.</w:t>
      </w:r>
    </w:p>
    <w:p w:rsidR="00000000" w:rsidRDefault="00DE55CC">
      <w:pPr>
        <w:rPr>
          <w:rFonts w:hint="eastAsia"/>
        </w:rPr>
      </w:pPr>
    </w:p>
    <w:p w:rsidR="00000000" w:rsidRDefault="00DE55CC">
      <w:pPr>
        <w:rPr>
          <w:rFonts w:hint="eastAsia"/>
        </w:rPr>
      </w:pPr>
      <w:r>
        <w:rPr>
          <w:rFonts w:hint="eastAsia"/>
        </w:rPr>
        <w:t>Ta mayar da kallonta kan Gadanga da shima fuskarsa ta nuna tana d'auke da matsanancin tashin hankali, musamman ganin yarda jijiyoyin kansa suka tashi rud'u-rud'u. Yana ta murz</w:t>
      </w:r>
      <w:r>
        <w:rPr>
          <w:rFonts w:hint="eastAsia"/>
        </w:rPr>
        <w:t>a kan nasa da alama ya yi zurfi cikin tunanin da yake.</w:t>
      </w:r>
    </w:p>
    <w:p w:rsidR="00000000" w:rsidRDefault="00DE55CC">
      <w:pPr>
        <w:rPr>
          <w:rFonts w:hint="eastAsia"/>
        </w:rPr>
      </w:pPr>
    </w:p>
    <w:p w:rsidR="00000000" w:rsidRDefault="00DE55CC">
      <w:pPr>
        <w:rPr>
          <w:rFonts w:hint="eastAsia"/>
        </w:rPr>
      </w:pPr>
      <w:r>
        <w:rPr>
          <w:rFonts w:hint="eastAsia"/>
        </w:rPr>
        <w:t>Murya da Didi ta yi amfani da ita wajen ba Sakina Umarni ne yasa suka d'ago gaba d'aya a firgice. "Takina zan ci Ubanki idan baki magantu ba mu zaki mayal y'an itka?"</w:t>
      </w:r>
    </w:p>
    <w:p w:rsidR="00000000" w:rsidRDefault="00DE55CC">
      <w:pPr>
        <w:rPr>
          <w:rFonts w:hint="eastAsia"/>
        </w:rPr>
      </w:pPr>
    </w:p>
    <w:p w:rsidR="00000000" w:rsidRDefault="00DE55CC">
      <w:pPr>
        <w:rPr>
          <w:rFonts w:hint="eastAsia"/>
        </w:rPr>
      </w:pPr>
      <w:r>
        <w:rPr>
          <w:rFonts w:hint="eastAsia"/>
        </w:rPr>
        <w:t>"Didi ban ga amfanin wannan tash</w:t>
      </w:r>
      <w:r>
        <w:rPr>
          <w:rFonts w:hint="eastAsia"/>
        </w:rPr>
        <w:t>in tashinar ba, tunda dai ta tabbatar muku Hamda ba y'ar Yaya bace kuma y'ar halak ce Ku rabu da ita mana, babu amfanin ta gaya muku wanene ubanta amma a tawa fa fahimtar." Maganar da Gadangan ya yi ce yasa d'aukacin mutanen suka zuba idanunsu a kansa, zuc</w:t>
      </w:r>
      <w:r>
        <w:rPr>
          <w:rFonts w:hint="eastAsia"/>
        </w:rPr>
        <w:t>iyar kowa tana tsananta bugu, kada dai Didi ta ji Labari don ita zuciyarta ma kamar ta wuntsila ta fito saboda tsananin bugu da take. A firgice take kuma a tsorace da maganar Gadangan kada dai Gadanga ne uban Hamda?</w:t>
      </w:r>
    </w:p>
    <w:p w:rsidR="00000000" w:rsidRDefault="00DE55CC">
      <w:pPr>
        <w:rPr>
          <w:rFonts w:hint="eastAsia"/>
        </w:rPr>
      </w:pPr>
    </w:p>
    <w:p w:rsidR="00000000" w:rsidRDefault="00DE55CC">
      <w:pPr>
        <w:rPr>
          <w:rFonts w:hint="eastAsia"/>
        </w:rPr>
      </w:pPr>
      <w:r>
        <w:rPr>
          <w:rFonts w:hint="eastAsia"/>
        </w:rPr>
        <w:t xml:space="preserve">Innalillahi wa inna ilaihillajiuna! Ke </w:t>
      </w:r>
      <w:r>
        <w:rPr>
          <w:rFonts w:hint="eastAsia"/>
        </w:rPr>
        <w:t>Takina ki fito fili ki gaya mana abinda yake k'udundune kafin ki Sa zuciyata ta buga, Kai kuma Gadanga an k'i a k'yaleta d'in tunda magana ta fito yau sai an fad'eta."</w:t>
      </w:r>
    </w:p>
    <w:p w:rsidR="00000000" w:rsidRDefault="00DE55CC">
      <w:pPr>
        <w:rPr>
          <w:rFonts w:hint="eastAsia"/>
        </w:rPr>
      </w:pPr>
    </w:p>
    <w:p w:rsidR="00000000" w:rsidRDefault="00DE55CC">
      <w:pPr>
        <w:rPr>
          <w:rFonts w:hint="eastAsia"/>
        </w:rPr>
      </w:pPr>
      <w:r>
        <w:rPr>
          <w:rFonts w:hint="eastAsia"/>
        </w:rPr>
        <w:t xml:space="preserve">Sakina ta share gumi da tarin hawayen da suke tsatstsafo mata ta bud'e baki da kyar ta </w:t>
      </w:r>
      <w:r>
        <w:rPr>
          <w:rFonts w:hint="eastAsia"/>
        </w:rPr>
        <w:t>fara magana.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"Ga duk wanda ya san ni tun lokacin y'an matanci na ya san ni da burin haihuwa yara maza. Da wannan na taso a zuciyata ban sani ba ko don naga irin yarda Ummeey na take fuskantar tsangawama daga dangin abeey bane a duk sanda suka ziyarcemu k</w:t>
      </w:r>
      <w:r>
        <w:rPr>
          <w:rFonts w:hint="eastAsia"/>
        </w:rPr>
        <w:t>o mu muka kawo musu ziyara Nigeria. Sun dinga kushe mu kenan suna furta ba abinda Ummeey ta iya sai haihuwar yara mata. Har wani suna suka rad'a mana gayyar yuyuyu.</w:t>
      </w:r>
    </w:p>
    <w:p w:rsidR="00000000" w:rsidRDefault="00DE55CC">
      <w:pPr>
        <w:rPr>
          <w:rFonts w:hint="eastAsia"/>
        </w:rPr>
      </w:pPr>
    </w:p>
    <w:p w:rsidR="00000000" w:rsidRDefault="00DE55CC">
      <w:pPr>
        <w:rPr>
          <w:rFonts w:hint="eastAsia"/>
        </w:rPr>
      </w:pPr>
      <w:r>
        <w:rPr>
          <w:rFonts w:hint="eastAsia"/>
        </w:rPr>
        <w:t>Mu bakwai ne cis mata a gaban Ummeey kafin Allah ya bata haihuwar autanta namiji jal a cik</w:t>
      </w:r>
      <w:r>
        <w:rPr>
          <w:rFonts w:hint="eastAsia"/>
        </w:rPr>
        <w:t xml:space="preserve">inmu. Amma duk haka Ummeey bata fasa fuskantar bak'ak'en magana daga gurin kakata ta wajen uba ba. Kullum guri da habaici take mata. Raina yana sosuwa sosai kasancewar nice babba </w:t>
      </w:r>
      <w:r>
        <w:rPr>
          <w:rFonts w:hint="eastAsia"/>
        </w:rPr>
        <w:lastRenderedPageBreak/>
        <w:t>a cikin mu yasa na d'amfarawa zuciyata son haihuwar yara maza ko don na wanke</w:t>
      </w:r>
      <w:r>
        <w:rPr>
          <w:rFonts w:hint="eastAsia"/>
        </w:rPr>
        <w:t>wa mahaifiya bak'in cikin da yake zuciyarta.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Ko san da Abbu ya fara nuna yana sona har gaya masa nake na ce ni idan mu kayi aure maza nake son haihuwa zato na shi zai dage ya bani d'a namijin. Tun a lokacin shina ya nuna min muradinsa na yara maza ne. Do</w:t>
      </w:r>
      <w:r>
        <w:rPr>
          <w:rFonts w:hint="eastAsia"/>
        </w:rPr>
        <w:t>n har sunansu yake fad'a min zan saka Hammad zan saka Humaid Hamidan Hameed da Hamood kullum zancensa kenan nima kuma na ji sunayen sun zauna rad'au a bakina. Don har a bangon d'akina nake rubuta su kuma har mafarkinsu nake su biyar gwanin sha'awa.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Sai d</w:t>
      </w:r>
      <w:r>
        <w:rPr>
          <w:rFonts w:hint="eastAsia"/>
        </w:rPr>
        <w:t xml:space="preserve">ai abin Allah da aka yi auren na samu ciki sai labari ya sha banban. Na ci buri sosai don Abbun da kansa yake kirana Maman Hammad. Ina amsawa da farin ciki. Abin al'ajabi itama Sadiya a tsukun lokacin ta samu ciki. Na dinga addu'a da yi mata fatan mugunta </w:t>
      </w:r>
      <w:r>
        <w:rPr>
          <w:rFonts w:hint="eastAsia"/>
        </w:rPr>
        <w:t>akan Allah yasa ta haifi mace ba tabbata yaro na sai ya fi shan gata wajen babansa.</w:t>
      </w:r>
    </w:p>
    <w:p w:rsidR="00000000" w:rsidRDefault="00DE55CC">
      <w:pPr>
        <w:rPr>
          <w:rFonts w:hint="eastAsia"/>
        </w:rPr>
      </w:pPr>
    </w:p>
    <w:p w:rsidR="00000000" w:rsidRDefault="00DE55CC">
      <w:pPr>
        <w:rPr>
          <w:rFonts w:hint="eastAsia"/>
        </w:rPr>
      </w:pPr>
      <w:r>
        <w:rPr>
          <w:rFonts w:hint="eastAsia"/>
        </w:rPr>
        <w:t xml:space="preserve">Cikin hukuncin Allah da na tashi haihuwa sai ban haifo Hammad ba na haifo Najwa. Ranar ku san kwana na yi ina kuka gaba d'aya laifin na tattara shi kan Umar, shi ya dinga </w:t>
      </w:r>
      <w:r>
        <w:rPr>
          <w:rFonts w:hint="eastAsia"/>
        </w:rPr>
        <w:t>lallashina yana kwantar min da hankali tare da tabbatar min insha Allah zan haifo masa yara maza har sai na gaji.</w:t>
      </w:r>
    </w:p>
    <w:p w:rsidR="00000000" w:rsidRDefault="00DE55CC">
      <w:pPr>
        <w:rPr>
          <w:rFonts w:hint="eastAsia"/>
        </w:rPr>
      </w:pPr>
    </w:p>
    <w:p w:rsidR="00000000" w:rsidRDefault="00DE55CC">
      <w:pPr>
        <w:rPr>
          <w:rFonts w:hint="eastAsia"/>
        </w:rPr>
      </w:pPr>
      <w:r>
        <w:rPr>
          <w:rFonts w:hint="eastAsia"/>
        </w:rPr>
        <w:t>Hankalina ya kwanta musamman ganin y'ar kyakykyawa kuma Abbu yana sonta yana ji da ita shiga da fita bakinsa Najwa, komai ya samu kuma ya siy</w:t>
      </w:r>
      <w:r>
        <w:rPr>
          <w:rFonts w:hint="eastAsia"/>
        </w:rPr>
        <w:t>owa Najwa.</w:t>
      </w:r>
    </w:p>
    <w:p w:rsidR="00000000" w:rsidRDefault="00DE55CC">
      <w:pPr>
        <w:rPr>
          <w:rFonts w:hint="eastAsia"/>
        </w:rPr>
      </w:pPr>
    </w:p>
    <w:p w:rsidR="00000000" w:rsidRDefault="00DE55CC">
      <w:pPr>
        <w:rPr>
          <w:rFonts w:hint="eastAsia"/>
        </w:rPr>
      </w:pPr>
      <w:r>
        <w:rPr>
          <w:rFonts w:hint="eastAsia"/>
        </w:rPr>
        <w:t>Bayan wata biyar Sadiya ta haihu ita sai Allah ya bata d'a namiji tun da na ji rangad'a gud'ar Didi tana fad'in mai gida ya sauka na rasa duk wata nutsuwa ta na tabbatar Sadiya namiji ta haifa. Tunda ni san da na haihun Didi kishiya ta sauka ta</w:t>
      </w:r>
      <w:r>
        <w:rPr>
          <w:rFonts w:hint="eastAsia"/>
        </w:rPr>
        <w:t xml:space="preserve"> ce. Wani abu ya tokare min a k'irji na kasa fita ko tsakargida balle na je na ga yaron. Duk da ita Sadiya san da na haihu ita tayiwa Najwa wanka ta gyara wajen.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azahar aka yi haihuwar amma har la'asar na kasa lek'awa na ga babyn bak'in ciki yana nuk</w:t>
      </w:r>
      <w:r>
        <w:rPr>
          <w:rFonts w:hint="eastAsia"/>
        </w:rPr>
        <w:t>'urk'usar zuciyata. Duk da ina jin karakainar mutane masu shiga da fita mak'ota da y'an uwan Sadiya. Har sai da Didi ta gaji ta lek'o ta ga ko lafiya ina kwance a gadona na ji motsinta a falo hakan ya sa na runtse idona kamar mai barci. Didi ta d'aga labul</w:t>
      </w:r>
      <w:r>
        <w:rPr>
          <w:rFonts w:hint="eastAsia"/>
        </w:rPr>
        <w:t>ai tana k'are min kallo kafin ta ce "Ke Sakina, na ce baki ji y'ar uwarki ta haihu bane kusan awa biyu amma baki lek'oba." Na mik'e zaune ina murtsika idon k'arya kamar mai barcin gaske na ce "Ban ji ba Didi barci ne ya kwashe ni." Kallo na take yi sama da</w:t>
      </w:r>
      <w:r>
        <w:rPr>
          <w:rFonts w:hint="eastAsia"/>
        </w:rPr>
        <w:t xml:space="preserve"> k'asa da alama bata yarda dani ba sai kuma na ga ta kyab'e baki ta ce "To Sadiya dai ta haifawa Ummaru Magaji ba kiga yaro ba sak Ummaru san da na haifeshi yana k'arami." Zuciyata ta sake cunkushe jin cewa bayan kasancewarsa namiji kuma kama yake sak da U</w:t>
      </w:r>
      <w:r>
        <w:rPr>
          <w:rFonts w:hint="eastAsia"/>
        </w:rPr>
        <w:t>mmaru, ji yanzu yanzu har Didi ta rad'a masa magajin Umar tun yanzu har an fara yar min da habaici. Didi ta gaji da kallona tana mamaki na sai naga ta saki labulan tana Allah ya kyauta. Da kyar na had'iye wani irin yawu mai kama da mad'aci a zahiri na ce A</w:t>
      </w:r>
      <w:r>
        <w:rPr>
          <w:rFonts w:hint="eastAsia"/>
        </w:rPr>
        <w:t>kwai matsala idan aka ce Ummeey na gado na tabbata Didi ba zata kyaleni da gorin haihuwa yara mata ba. Da kyar na mik'e ina share guntun hawayen da yake idona na fito na nufi sassan Didi tunda a can Sadiyar ta haihu.</w:t>
      </w:r>
    </w:p>
    <w:p w:rsidR="00000000" w:rsidRDefault="00DE55CC">
      <w:pPr>
        <w:rPr>
          <w:rFonts w:hint="eastAsia"/>
        </w:rPr>
      </w:pPr>
    </w:p>
    <w:p w:rsidR="00000000" w:rsidRDefault="00DE55CC">
      <w:pPr>
        <w:rPr>
          <w:rFonts w:hint="eastAsia"/>
        </w:rPr>
      </w:pPr>
      <w:r>
        <w:rPr>
          <w:rFonts w:hint="eastAsia"/>
        </w:rPr>
        <w:t>Yaro kam tunda ga nesa na tabbatar Did</w:t>
      </w:r>
      <w:r>
        <w:rPr>
          <w:rFonts w:hint="eastAsia"/>
        </w:rPr>
        <w:t>i ba tayi k'arya ba don Umar ne sak. Abbu yana zaune d'auke da shi a cinya walwalarsa ta kasa b'oyuwa ya mik'o min shi "Shigo Sakna ki ga Hammad ya zo mai kama da ni." Wani k'ululu na ji ya tokare min a k'irji jin sunan da aka sakawa yaron. Sunan da na san</w:t>
      </w:r>
      <w:r>
        <w:rPr>
          <w:rFonts w:hint="eastAsia"/>
        </w:rPr>
        <w:t xml:space="preserve">  shine mafi soyuwa a zuciyar Umar amma shine ya sakawa d'an Sadiya bayan ni yake kira Maman Hammad wato ba zai jira ni na haifi Hammad d'in ba. Hannu na na rawa idanuna cikin na Umar nake jifansa da kallon tuhuma kafin jikina a sanyaye ba karb'i yaron. Tu</w:t>
      </w:r>
      <w:r>
        <w:rPr>
          <w:rFonts w:hint="eastAsia"/>
        </w:rPr>
        <w:t>n a lokacin tsanarsa ta d'arsar min a rai...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w:t>
      </w:r>
    </w:p>
    <w:p w:rsidR="00000000" w:rsidRDefault="00DE55CC">
      <w:pPr>
        <w:rPr>
          <w:rFonts w:hint="eastAsia"/>
        </w:rPr>
      </w:pPr>
      <w:r>
        <w:rPr>
          <w:rFonts w:hint="eastAsia"/>
        </w:rPr>
        <w:t>I</w:t>
      </w:r>
    </w:p>
    <w:p w:rsidR="00000000" w:rsidRDefault="00DE55CC">
      <w:pPr>
        <w:rPr>
          <w:rFonts w:hint="eastAsia"/>
        </w:rPr>
      </w:pPr>
      <w:r>
        <w:rPr>
          <w:rFonts w:hint="eastAsia"/>
        </w:rPr>
        <w:t>K</w:t>
      </w:r>
    </w:p>
    <w:p w:rsidR="00000000" w:rsidRDefault="00DE55CC">
      <w:pPr>
        <w:rPr>
          <w:rFonts w:hint="eastAsia"/>
        </w:rPr>
      </w:pPr>
      <w:r>
        <w:rPr>
          <w:rFonts w:hint="eastAsia"/>
        </w:rPr>
        <w:t>A</w:t>
      </w:r>
    </w:p>
    <w:p w:rsidR="00000000" w:rsidRDefault="00DE55CC">
      <w:pPr>
        <w:rPr>
          <w:rFonts w:hint="eastAsia"/>
        </w:rPr>
      </w:pPr>
      <w:r>
        <w:rPr>
          <w:rFonts w:hint="eastAsia"/>
        </w:rPr>
        <w:t>R</w:t>
      </w:r>
    </w:p>
    <w:p w:rsidR="00000000" w:rsidRDefault="00DE55CC">
      <w:pPr>
        <w:rPr>
          <w:rFonts w:hint="eastAsia"/>
        </w:rPr>
      </w:pPr>
    </w:p>
    <w:p w:rsidR="00000000" w:rsidRDefault="00DE55CC">
      <w:pPr>
        <w:rPr>
          <w:rFonts w:hint="eastAsia"/>
        </w:rPr>
      </w:pPr>
      <w:r>
        <w:rPr>
          <w:rFonts w:hint="eastAsia"/>
        </w:rPr>
        <w:t>N</w:t>
      </w:r>
    </w:p>
    <w:p w:rsidR="00000000" w:rsidRDefault="00DE55CC">
      <w:pPr>
        <w:rPr>
          <w:rFonts w:hint="eastAsia"/>
        </w:rPr>
      </w:pPr>
      <w:r>
        <w:rPr>
          <w:rFonts w:hint="eastAsia"/>
        </w:rPr>
        <w:t>A</w:t>
      </w:r>
    </w:p>
    <w:p w:rsidR="00000000" w:rsidRDefault="00DE55CC">
      <w:pPr>
        <w:rPr>
          <w:rFonts w:hint="eastAsia"/>
        </w:rPr>
      </w:pPr>
      <w:r>
        <w:rPr>
          <w:rFonts w:hint="eastAsia"/>
        </w:rPr>
        <w:t>S</w:t>
      </w:r>
    </w:p>
    <w:p w:rsidR="00000000" w:rsidRDefault="00DE55CC">
      <w:pPr>
        <w:rPr>
          <w:rFonts w:hint="eastAsia"/>
        </w:rPr>
      </w:pPr>
      <w:r>
        <w:rPr>
          <w:rFonts w:hint="eastAsia"/>
        </w:rPr>
        <w:t>H</w:t>
      </w:r>
    </w:p>
    <w:p w:rsidR="00000000" w:rsidRDefault="00DE55CC">
      <w:pPr>
        <w:rPr>
          <w:rFonts w:hint="eastAsia"/>
        </w:rPr>
      </w:pPr>
      <w:r>
        <w:rPr>
          <w:rFonts w:hint="eastAsia"/>
        </w:rPr>
        <w:t>E</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Pg 30</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Na sake bin idanunsa da kallo kamarsa da mahaifinsa har ta b'aci. Ganin idanun Didi kafe a kaina yasa c</w:t>
      </w:r>
      <w:r>
        <w:rPr>
          <w:rFonts w:hint="eastAsia"/>
        </w:rPr>
        <w:t>ikin cunkushewar murya na ce "Sadiya Allah ya raya." Ba komai a fuskarta ta amsa "Ameen" Didi kuwa jifana take da kallo mai cike da ma'anoni iri-iri. Na fita gwiwoyina a sage har jiri na fara ji kafin na dangana ga d'akina.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ranar Umar bai shigo sashena</w:t>
      </w:r>
      <w:r>
        <w:rPr>
          <w:rFonts w:hint="eastAsia"/>
        </w:rPr>
        <w:t xml:space="preserve"> ba Sai daf da magriba, yana can ya tare wajen Didi sun saka Yaron a gaba, Haka ma su Gadanga da Asma'u duk suna can tare da shi. Wanda ni a tawa haihuwar ba'a Yi min wannan karar ba, wannan ne yasa na sake yardar anfi son haihuwar d'a namiji fiye da mace.</w:t>
      </w:r>
    </w:p>
    <w:p w:rsidR="00000000" w:rsidRDefault="00DE55CC">
      <w:pPr>
        <w:rPr>
          <w:rFonts w:hint="eastAsia"/>
        </w:rPr>
      </w:pPr>
    </w:p>
    <w:p w:rsidR="00000000" w:rsidRDefault="00DE55CC">
      <w:pPr>
        <w:rPr>
          <w:rFonts w:hint="eastAsia"/>
        </w:rPr>
      </w:pPr>
      <w:r>
        <w:rPr>
          <w:rFonts w:hint="eastAsia"/>
        </w:rPr>
        <w:t xml:space="preserve">Sai lokacin kwanciyar barci sannan Umar ya shigo d'akina yana washe baki kamar gonar auduga. Ya ja jelar gashina Kafin ya ce "Maman Najwa ya aka yi?" Wani abu ya tokareni a k'irji tabbacin yau na tashi daga Maman Hammad da yake Kirana da shi, ya mayarwa </w:t>
      </w:r>
      <w:r>
        <w:rPr>
          <w:rFonts w:hint="eastAsia"/>
        </w:rPr>
        <w:t>da wata sunan. Zuciyata ta dinga zafi na ji duk soyayyar da nake masa tana rikid'ewa tana komawa k'iyayya. Muninsa na dinga gani tamkar bak'in kumurci. Ya zauna a gefena ganin kamar bana cikin nutsuwar zuciya "Wai me ya faru ne ina ta magana shiru?" Hawaye</w:t>
      </w:r>
      <w:r>
        <w:rPr>
          <w:rFonts w:hint="eastAsia"/>
        </w:rPr>
        <w:t xml:space="preserve"> kawai na ji ya b'alle min daga idanuna ina kallonsa. Hankalinsa ya tashi ya dinga tambayata ba'a sin hawayena. Sai da na gaji da tambayar da yake min sannan nace mai yasa zaka sakawa Babyn can Hammad alhali ka san ni ce Zan haifi su Hammad. Wannan karan m</w:t>
      </w:r>
      <w:r>
        <w:rPr>
          <w:rFonts w:hint="eastAsia"/>
        </w:rPr>
        <w:t>amakina k'arara ya Bayyana a fuskarsa ya ja hannuna cikin tausasawa ya ce "Menene abin damuwa ina ce shima Hammad d'in d'an ki ne?" Girgiza kai na hau yi cike da tabbatarwa na ce "D'anta dai, ita kafi so ita ka yiwa cikin d'a namiji ni kuwa da baka damu da</w:t>
      </w:r>
      <w:r>
        <w:rPr>
          <w:rFonts w:hint="eastAsia"/>
        </w:rPr>
        <w:t xml:space="preserve"> ni ba sai ka yi min cikin y'a mace." Wannan Karan dariya na bashi sosai sai da ya dara "Yanzu ke fisabilillah a karatun da kika yi ne kika karanto cewa matar so ita ce take haihuwar maza?" Kuka na saka masa sosai. Ya gaji da jin kukan nawa ya ce " Kin ga </w:t>
      </w:r>
      <w:r>
        <w:rPr>
          <w:rFonts w:hint="eastAsia"/>
        </w:rPr>
        <w:t>tashi mu yi magana don na lura akwai yarinta cikin lamarinki. Ita haihuwa da ki ke gani Allah ne yake tsara kayansa Ba mutum ba. Ba ni da ikon da Zan Sa ki haifi d'a namiji wannan ikon Allah ne, ki cigaba da addu'a idan da rabon Zaki haifi namiji sai ki ga</w:t>
      </w:r>
      <w:r>
        <w:rPr>
          <w:rFonts w:hint="eastAsia"/>
        </w:rPr>
        <w:t xml:space="preserve"> kin haifeshi." Duk da zuciyata ta yi sanyi da jin furucinsa hakan bai hanani cewa "To yanzu wa kafi so tsakanin Najwa da Hammad?" Ya dad'e yana kallon k'wayar idona kafin ya saki murmushi ya ce "Duka ina son su, babu wanda Zan iya zab'a na bar wani a ciki</w:t>
      </w:r>
      <w:r>
        <w:rPr>
          <w:rFonts w:hint="eastAsia"/>
        </w:rPr>
        <w:t>nsu. Son su nake har cikin jinina tunda dukkansu jinina ne." Na gyara zama fuskata a had'e don Ba haka nake so na ji yace ba, tunda na san a tsakanin ni da Sadiya ko makaho ya shafa ya san ni yafi so, to don me ba zai fi son nawa yaran ba? Sai dai ban yi m</w:t>
      </w:r>
      <w:r>
        <w:rPr>
          <w:rFonts w:hint="eastAsia"/>
        </w:rPr>
        <w:t>asa magana ba na ja bakina na guntse amma daga yanayin kallon da yake min na san ya gane ban yi na'am da amsar sa ba. Ina kallo ya d'au Najwa suka fita falo cin abinci. Na bi bayansa da harara ina ji tamkar na guntile igiyar Aurensa na huta.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Ban sare da </w:t>
      </w:r>
      <w:r>
        <w:rPr>
          <w:rFonts w:hint="eastAsia"/>
        </w:rPr>
        <w:t>lamarin ba, Sai da na sake samun ciki, wannan karan ma Sadiya cikina yana wata uku ta samu nata cikin. Kullum addu'ata har a cikin Sallah Allah ya bani y'an uku maza ziryan. A wannan k'adamin har wata rama na yi ta fargabar abinda Zan haifa na kuma k'i zuw</w:t>
      </w:r>
      <w:r>
        <w:rPr>
          <w:rFonts w:hint="eastAsia"/>
        </w:rPr>
        <w:t>a scanning don kada suce min mace Zan haifa.</w:t>
      </w:r>
    </w:p>
    <w:p w:rsidR="00000000" w:rsidRDefault="00DE55CC">
      <w:pPr>
        <w:rPr>
          <w:rFonts w:hint="eastAsia"/>
        </w:rPr>
      </w:pPr>
    </w:p>
    <w:p w:rsidR="00000000" w:rsidRDefault="00DE55CC">
      <w:pPr>
        <w:rPr>
          <w:rFonts w:hint="eastAsia"/>
        </w:rPr>
      </w:pPr>
      <w:r>
        <w:rPr>
          <w:rFonts w:hint="eastAsia"/>
        </w:rPr>
        <w:t>A zuciyata na sakankance mace Zan haifa don haka sawai nake jina. Cikin hukincin ubangiji da haihuwar ta zo still mace na haifa wacce aka sakawa suna Nasma. Gaba d'aya duk wanda ya sanni ya san ban yi farin cik</w:t>
      </w:r>
      <w:r>
        <w:rPr>
          <w:rFonts w:hint="eastAsia"/>
        </w:rPr>
        <w:t>in haihuwar ba sai dai na dake na dinga yak'e. Sadiya duk sanda ta d'au yarinyar sai na ji tace Masha Allah ina ma ni na haifi wannan zuk'ekiyar yarinyar. Harara nake zabga mata a zuciyata na ce kinibabbiya don na tabbatar farin ciki take da hakan. Ana gob</w:t>
      </w:r>
      <w:r>
        <w:rPr>
          <w:rFonts w:hint="eastAsia"/>
        </w:rPr>
        <w:t>e suna su Ummeey suka zo daga can k'asar mu Jordan. Kasancewar duk haihuwar da bake ba su tab'a zuwa ba wannan karan da ta ji sunanta aka saka Abeey ya ce Su taho.</w:t>
      </w:r>
    </w:p>
    <w:p w:rsidR="00000000" w:rsidRDefault="00DE55CC">
      <w:pPr>
        <w:rPr>
          <w:rFonts w:hint="eastAsia"/>
        </w:rPr>
      </w:pPr>
    </w:p>
    <w:p w:rsidR="00000000" w:rsidRDefault="00DE55CC">
      <w:pPr>
        <w:rPr>
          <w:rFonts w:hint="eastAsia"/>
        </w:rPr>
      </w:pPr>
      <w:r>
        <w:rPr>
          <w:rFonts w:hint="eastAsia"/>
        </w:rPr>
        <w:t>Murnar ganinsu da na yi ita ta mantar da ni bak'in cikin haihuwar Nasma. Na shiga cikin dan</w:t>
      </w:r>
      <w:r>
        <w:rPr>
          <w:rFonts w:hint="eastAsia"/>
        </w:rPr>
        <w:t xml:space="preserve">gina da k'annena sai farinciki nake. Amma ina lura da yanayin kallon da Ummeey na take wa gidan ita da k'annenta. Bata dai yi magana ba ganin Didi na wajen ta ja baki ta tsuke. Sai dai yanayinta </w:t>
      </w:r>
      <w:r>
        <w:rPr>
          <w:rFonts w:hint="eastAsia"/>
        </w:rPr>
        <w:lastRenderedPageBreak/>
        <w:t>kawai zaka kalla ka tabbatar bata yi farin ciki da inda ta sa</w:t>
      </w:r>
      <w:r>
        <w:rPr>
          <w:rFonts w:hint="eastAsia"/>
        </w:rPr>
        <w:t>meni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Sai da kowa ya watse kafin su yi shirin tafiya masaukinsu na kalleta cikin yaren garin mu "Ummeey me yasa ba za ku kwana a gidana ba." Ta girgiza kai had'e da tab'e baki tana waige-waige ta ce "Nan ne wajen da kike kira gida? Allah ya kyauta mik</w:t>
      </w:r>
      <w:r>
        <w:rPr>
          <w:rFonts w:hint="eastAsia"/>
        </w:rPr>
        <w:t>i ke dai da kika mak'ale sai d'an nigeria za ki aura. Ji gidan da kike ciki kamar kango." Gaba d'aya annurin fuskata ya d'auke. Ba tun yau ba na san Ummina bata farin ciki da Aurena da Umar, sai dai yau ne na tabbatar lamarin k'iyayyar aurena da shi ta gir</w:t>
      </w:r>
      <w:r>
        <w:rPr>
          <w:rFonts w:hint="eastAsia"/>
        </w:rPr>
        <w:t xml:space="preserve">mama a zuciyarta. Kifa kaina na yi a cinyarta ina sakin kuka ta shiga shafa min kaina murya k'asa-k'asa ta ce "Kin san duk cikin yarana ke ce mafi soyuwa a wajena, amma ba zan b'oye miki ba, ba na son aurenki da Umar wallahi, gashi kinzo sai haihuwar yara </w:t>
      </w:r>
      <w:r>
        <w:rPr>
          <w:rFonts w:hint="eastAsia"/>
        </w:rPr>
        <w:t xml:space="preserve">mata ki ke. Alamar k'wayak'wayanki da nasa na samar da yara mata ne kawai kamar yarda nawa da na ubanki ya zama." Ta fad'a tana cizar leb'e "Allah dai ya kyauta tunda ke ki ka ji,ki ka kuma gani. Don haka ba ruwana." Duk maganganunta basu dameni ba, kamar </w:t>
      </w:r>
      <w:r>
        <w:rPr>
          <w:rFonts w:hint="eastAsia"/>
        </w:rPr>
        <w:t>yarda ta ce wai ba zamu haifi yara maza ba ni da Umar. Hankalina kam ya tashi na runtse ido ina jin yarda take sake kambama lamarin.</w:t>
      </w:r>
    </w:p>
    <w:p w:rsidR="00000000" w:rsidRDefault="00DE55CC">
      <w:pPr>
        <w:rPr>
          <w:rFonts w:hint="eastAsia"/>
        </w:rPr>
      </w:pPr>
    </w:p>
    <w:p w:rsidR="00000000" w:rsidRDefault="00DE55CC">
      <w:pPr>
        <w:rPr>
          <w:rFonts w:hint="eastAsia"/>
        </w:rPr>
      </w:pPr>
      <w:r>
        <w:rPr>
          <w:rFonts w:hint="eastAsia"/>
        </w:rPr>
        <w:t xml:space="preserve">Haka dai aka yi suna, Umar ya yi bajinta k'warai da gaske har sai da na dinga mamakin yarda yake b'arnatar da kud'i, kuma </w:t>
      </w:r>
      <w:r>
        <w:rPr>
          <w:rFonts w:hint="eastAsia"/>
        </w:rPr>
        <w:t>na tabbatar don ya yiwa dangina bajinta ne ya kuma nuna musu Ba a wahala nake ba. Sati guda suka yi cur kafin su tafi, duk da dama a hotel suke kwana. K'anwar mahaifiyata da muke kira Hala ta dinga fanfani akan lamarin Aurena sai dai ban ji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Bayan hai</w:t>
      </w:r>
      <w:r>
        <w:rPr>
          <w:rFonts w:hint="eastAsia"/>
        </w:rPr>
        <w:t>huwar Nasma da watanni Sadiya ta sake sankato d'a namiji. Haka mu ka yi ta yi ni na haifi mace Sadiya kuma ta haifi maza duk kuma haihuwar da zata yi sai na saka kaina a d'aki na yi kuka sosai. Hankalina bai fara tashi ba sai da naga Gaba d'aya hankalin Um</w:t>
      </w:r>
      <w:r>
        <w:rPr>
          <w:rFonts w:hint="eastAsia"/>
        </w:rPr>
        <w:t>ar ya fara tattara ya koma kan yaransa maza wani irin so da k'auna ta musamman yake nuna musu. A hasashena tabbas ya fi son mazan fiye da su Najma da suke mata, duk da dai ni duniya ta shaida ya fi so na amma fa bai damu da lamarin yara na ba. Sau tari zai</w:t>
      </w:r>
      <w:r>
        <w:rPr>
          <w:rFonts w:hint="eastAsia"/>
        </w:rPr>
        <w:t xml:space="preserve"> saka yaran a gaba su fice ni kuma ya bar min nawa y'ay'an. Kuka nake sosai a d'aki na yi masa k'orafi ya fi a k'irga amma sai ya ce Hidimar mace sai mace y'ar uwarta. Dukkanmu yaran mu uku.</w:t>
      </w:r>
    </w:p>
    <w:p w:rsidR="00000000" w:rsidRDefault="00DE55CC">
      <w:pPr>
        <w:rPr>
          <w:rFonts w:hint="eastAsia"/>
        </w:rPr>
      </w:pPr>
      <w:r>
        <w:rPr>
          <w:rFonts w:hint="eastAsia"/>
        </w:rPr>
        <w:t>Gashi mun koma sabon gida. Lamarin nasa ya sake girmama bayan Ham</w:t>
      </w:r>
      <w:r>
        <w:rPr>
          <w:rFonts w:hint="eastAsia"/>
        </w:rPr>
        <w:t>mad ya k'ara girma ba ya iya b'oye k'aunar Hammad a zuciyarsa. Ga shi ba ni da wata aminiya a Nigeria, ban san kowa ba kafin Allah ya had'ani da Kady. Wanda Zan iya cewa ita ce sanadin komai ita ta gurb'ata min tunani ta bani shawarar da har abada ba zan d</w:t>
      </w:r>
      <w:r>
        <w:rPr>
          <w:rFonts w:hint="eastAsia"/>
        </w:rPr>
        <w:t>aina nadama 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Ranar da muka had'u da ita ba zan manta Ba a asibiti ne lokacin ina da tsohon cikin Munirat. Na fito daga wajen likita d'auke da takardar scanning. Kasancewar wannan karan da kaina na zo a yi min scanning d'in. Sakamakon yarda cikin ya y</w:t>
      </w:r>
      <w:r>
        <w:rPr>
          <w:rFonts w:hint="eastAsia"/>
        </w:rPr>
        <w:t>i girma sosai fiye da cikkuna na na baya. Hakan yasa mutane suka fara kyautata min zaton namiji zan haifa ko y'an biyu. Son tabbatar da lamarin yasa na je a haska min. Sai dai sakamako ya bayyana k'uru-k'uru macece rusheshiya a cikina. Tun daga wajen Likit</w:t>
      </w:r>
      <w:r>
        <w:rPr>
          <w:rFonts w:hint="eastAsia"/>
        </w:rPr>
        <w:t xml:space="preserve">an na fara kuka har san da na fito mu kayi kicib'us da Kady. Wanda ya zama </w:t>
      </w:r>
      <w:r>
        <w:rPr>
          <w:rFonts w:hint="eastAsia"/>
        </w:rPr>
        <w:lastRenderedPageBreak/>
        <w:t xml:space="preserve">sanadin had'uwar kenan. Cikin firgici ta rik'oni tana fad'in "Subhanallahi yi a hankali mana, ke kuwa baiwar Allah ya da tsohon ciki ki ke shiga irin wannan damuwar?" Ban bata amsa </w:t>
      </w:r>
      <w:r>
        <w:rPr>
          <w:rFonts w:hint="eastAsia"/>
        </w:rPr>
        <w:t>ba har muka isa wani waje da ba hayaniya sosai muka zauna. A wajen kuka na ya tsananta na shiga bajewa Kady sirrin zuciyata ba tare da la'akari da cewa wannan ce had'uwarmu ta farko ba. Madadin na ga ta tausaya min sai na ga ta saki murmushi ta yi tsaki ta</w:t>
      </w:r>
      <w:r>
        <w:rPr>
          <w:rFonts w:hint="eastAsia"/>
        </w:rPr>
        <w:t xml:space="preserve"> ce "Ke ki godewa Allah ma kina haihuwar matsalarki mai sauk'ice. Ni nan da ki ke gani na ban tab'a haifewa mijina k'wansa ba, sai dai na haife k'waya-k'wayan y'an uwansa." Na ware idona ina kallonta ta girgiza min kai "K'warai kuwa, Mijina ba ya haihuwa a</w:t>
      </w:r>
      <w:r>
        <w:rPr>
          <w:rFonts w:hint="eastAsia"/>
        </w:rPr>
        <w:t>mma shi kansa bai sani ba kuma ba mazauni bane, a duk sanda ya yi tafiya anan nake shek'e ayata da k'annensa guda biyu d'aya cikinsu d'aya ma'ana uwa d'aya ce ta haifesu d'aya kuma ubansu d'aya. Kuma y'ay'an suka d'ebo dangi ta yarda ba yarda za'a yi ace b</w:t>
      </w:r>
      <w:r>
        <w:rPr>
          <w:rFonts w:hint="eastAsia"/>
        </w:rPr>
        <w:t xml:space="preserve">a nasa bane, ba ma wannan ba ko mutuwa ya yi za su iya cin gadonsa tunda gadon nasa na iyayensu ne, wannan yasa hankalina kwance yake, balle ta ki matsalar ma mai sauk'i ce, shin ba shi da k'ani?" Wata zufa ta shiga karyo min murya a sark'e na ce "Yana da </w:t>
      </w:r>
      <w:r>
        <w:rPr>
          <w:rFonts w:hint="eastAsia"/>
        </w:rPr>
        <w:t>shi mana." Ta tab'e baki "Yana da aure?" Na d'aga mata kaya "Ya yi aure da matarsa da yaransa biyu maza" "Shikkenan kin ga ta yarda za ki samu namiji kenan." Cikin tsoro da firgici na ce "Kamar yaya Zina kike so na aikata?" Ta girgiza kai cikin tabbatar mi</w:t>
      </w:r>
      <w:r>
        <w:rPr>
          <w:rFonts w:hint="eastAsia"/>
        </w:rPr>
        <w:t>n da zancenta "Zina mai tsafta kenan Zinar cikin gida, hankalinki kwance zaki haifi d'a namiji, ki kuma ajiyeshi a gidan a zuwan d'an gidan ne ya d'ebo kamanni da komai na mutanen gidan, ta yarda ba mai tuhumarki." Murya har rawa take wajen ce mata "Kady b</w:t>
      </w:r>
      <w:r>
        <w:rPr>
          <w:rFonts w:hint="eastAsia"/>
        </w:rPr>
        <w:t>a zan iya ba, ta ina zan iya janyo hankalin Gadanga?" "Ta kissa da kisissina da zarar kin haihu a lokacin za ki fara kai masa hari idan ya k'i ta lislama sai a biyo masa ta bayan gida. Duniyar nan fa yanzu haka take." Na yarfe gumin goshina ina girgiza kai</w:t>
      </w:r>
      <w:r>
        <w:rPr>
          <w:rFonts w:hint="eastAsia"/>
        </w:rPr>
        <w:t xml:space="preserve"> idan har na yarda da batunta tabbas abinda zan haifa zai zama JININ D'AN BORNO...</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(Ku yi hak'uri idan na samu sauk'i zan k'ara muku yawan typing d'in ciwon kai nake.ALKALAMIN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31.</w:t>
      </w:r>
    </w:p>
    <w:p w:rsidR="00000000" w:rsidRDefault="00DE55CC">
      <w:pPr>
        <w:rPr>
          <w:rFonts w:hint="eastAsia"/>
        </w:rPr>
      </w:pPr>
    </w:p>
    <w:p w:rsidR="00000000" w:rsidRDefault="00DE55CC">
      <w:pPr>
        <w:rPr>
          <w:rFonts w:hint="eastAsia"/>
        </w:rPr>
      </w:pPr>
      <w:r>
        <w:rPr>
          <w:rFonts w:hint="eastAsia"/>
        </w:rPr>
        <w:t>Cikin Tso</w:t>
      </w:r>
      <w:r>
        <w:rPr>
          <w:rFonts w:hint="eastAsia"/>
        </w:rPr>
        <w:t>ron lamarin na dinga girgiza kaina kafin na mik'e idanuna cikin na Kady da take min kallon shashasha "Ai shikkenan ki je idan kin yi shawara zaki nemo ni da kanki. Kawo wayarki na saka miki numberta" na mik'a mata wayar kasancewar lokacin wayar hannu ta d'</w:t>
      </w:r>
      <w:r>
        <w:rPr>
          <w:rFonts w:hint="eastAsia"/>
        </w:rPr>
        <w:t>an fara zaga gari. Ta daddanna ta saka min numberrta sannan ta rungumeni kad'an ta ce "Allah ya raba lafiya, ni fa farkon ganina da ke na zata ba kya jin hausa wallahi. Sam ba ki yi kama da y'an k'asata ba." Na jijjiga kai "kin canka daidai ba ni da kowa a</w:t>
      </w:r>
      <w:r>
        <w:rPr>
          <w:rFonts w:hint="eastAsia"/>
        </w:rPr>
        <w:t xml:space="preserve"> Nigerian nan duk dangi suna jordan aure ne ya kawo </w:t>
      </w:r>
      <w:r>
        <w:rPr>
          <w:rFonts w:hint="eastAsia"/>
        </w:rPr>
        <w:lastRenderedPageBreak/>
        <w:t>ni nan." Ta ce "Ayya insha Allah yanzu kuwa Zan zame miki y'ar uwa in dai kin karbeni da mutunci." D'aga mata kai na yi kafin nace "Why not? Ina maraba da ke, ni ko sunanki ma ban sani ba muna ta surutu."</w:t>
      </w:r>
      <w:r>
        <w:rPr>
          <w:rFonts w:hint="eastAsia"/>
        </w:rPr>
        <w:t xml:space="preserve"> Ta girgiza kai "Muna magana mai amfani zaki ce ba surutu ba, sunana Kadija amma an fi kira na da Kady." Na fad'a mata sunana nima ina tafiya ta rakani har bakin mota in da driver yake jirana.</w:t>
      </w:r>
    </w:p>
    <w:p w:rsidR="00000000" w:rsidRDefault="00DE55CC">
      <w:pPr>
        <w:rPr>
          <w:rFonts w:hint="eastAsia"/>
        </w:rPr>
      </w:pPr>
    </w:p>
    <w:p w:rsidR="00000000" w:rsidRDefault="00DE55CC">
      <w:pPr>
        <w:rPr>
          <w:rFonts w:hint="eastAsia"/>
        </w:rPr>
      </w:pPr>
      <w:r>
        <w:rPr>
          <w:rFonts w:hint="eastAsia"/>
        </w:rPr>
        <w:t>Tun daga lokacin muka d'inke da Kady ta zame min abokiyar shaw</w:t>
      </w:r>
      <w:r>
        <w:rPr>
          <w:rFonts w:hint="eastAsia"/>
        </w:rPr>
        <w:t>ara, na ji dad'in had'uwa da ita k'warai da gaske. A hankali ta dinga tunzira zuciyata har na amince da abinda ta ce, muka fara shirin yarda za mu farwa Gadanga da zarar na haifi cikin jikina na yi arba'in zamu fara saka shi a tarko.</w:t>
      </w:r>
    </w:p>
    <w:p w:rsidR="00000000" w:rsidRDefault="00DE55CC">
      <w:pPr>
        <w:rPr>
          <w:rFonts w:hint="eastAsia"/>
        </w:rPr>
      </w:pPr>
      <w:r>
        <w:rPr>
          <w:rFonts w:hint="eastAsia"/>
        </w:rPr>
        <w:t>Duk da zuciyata tana r</w:t>
      </w:r>
      <w:r>
        <w:rPr>
          <w:rFonts w:hint="eastAsia"/>
        </w:rPr>
        <w:t xml:space="preserve">awa da tsoro akan amincewar ko rashinta. Tabbas na san ba namijin da zai k'i ya kusanceni a yarda Allah ya kyautata min halittata. Amma ina tsoron bayyana hakan da Gadanga mutumin da ya zamo daga cikin jinsin mutane miskilallu, ta ya zan janyo hankalinsa? </w:t>
      </w:r>
      <w:r>
        <w:rPr>
          <w:rFonts w:hint="eastAsia"/>
        </w:rPr>
        <w:t>Kada na je ya tona min asiri don haka na k'udundune shawarar Kady na saka ta a gefe na shiga neman mafita da kaina. Ba k'ok'arin da ba tayi ba akan na amince da batunta sai dai na ce mata wallahi ina tsoro. Ta gaji ta k'yaleni had'e da cewa idan kin shirya</w:t>
      </w:r>
      <w:r>
        <w:rPr>
          <w:rFonts w:hint="eastAsia"/>
        </w:rPr>
        <w:t xml:space="preserve"> d'aukan cikin namijin ki sanar da ni." Na d'aga mata kai kawai.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w:t>
      </w:r>
    </w:p>
    <w:p w:rsidR="00000000" w:rsidRDefault="00DE55CC">
      <w:pPr>
        <w:rPr>
          <w:rFonts w:hint="eastAsia"/>
        </w:rPr>
      </w:pPr>
    </w:p>
    <w:p w:rsidR="00000000" w:rsidRDefault="00DE55CC">
      <w:pPr>
        <w:rPr>
          <w:rFonts w:hint="eastAsia"/>
        </w:rPr>
      </w:pPr>
      <w:r>
        <w:rPr>
          <w:rFonts w:hint="eastAsia"/>
        </w:rPr>
        <w:t>A duk shekara na kan zauna na yi kwalemar kayan bayarwa a d'akina, na kwashi kayan yara da yawa buhu guda da k'atuwar ghana must go, kuma duk sanda na tashi bayarwa masu yi ma</w:t>
      </w:r>
      <w:r>
        <w:rPr>
          <w:rFonts w:hint="eastAsia"/>
        </w:rPr>
        <w:t>na hidimar gida nake bawa. Su yi ta godiya suna min addu'oi.</w:t>
      </w:r>
    </w:p>
    <w:p w:rsidR="00000000" w:rsidRDefault="00DE55CC">
      <w:pPr>
        <w:rPr>
          <w:rFonts w:hint="eastAsia"/>
        </w:rPr>
      </w:pPr>
    </w:p>
    <w:p w:rsidR="00000000" w:rsidRDefault="00DE55CC">
      <w:pPr>
        <w:rPr>
          <w:rFonts w:hint="eastAsia"/>
        </w:rPr>
      </w:pPr>
      <w:r>
        <w:rPr>
          <w:rFonts w:hint="eastAsia"/>
        </w:rPr>
        <w:t>Wannan karon san da na had'a kayan sai na ji zuciyata tana son na bawa Buzu sabon mai gadin da aka kawo gidanmu. Shekararsa guda kenan kuma muna d'an d'asawa da shi saboda yawan kyauta da nake m</w:t>
      </w:r>
      <w:r>
        <w:rPr>
          <w:rFonts w:hint="eastAsia"/>
        </w:rPr>
        <w:t>asa. Da na gama tattara kayan sai na sanya Najwa ta kirashi ya d'au kayan gaba d'aya idan ya tashi tafiya garinsu sai ya tafi musu da shi.</w:t>
      </w:r>
    </w:p>
    <w:p w:rsidR="00000000" w:rsidRDefault="00DE55CC">
      <w:pPr>
        <w:rPr>
          <w:rFonts w:hint="eastAsia"/>
        </w:rPr>
      </w:pPr>
    </w:p>
    <w:p w:rsidR="00000000" w:rsidRDefault="00DE55CC">
      <w:pPr>
        <w:rPr>
          <w:rFonts w:hint="eastAsia"/>
        </w:rPr>
      </w:pPr>
      <w:r>
        <w:rPr>
          <w:rFonts w:hint="eastAsia"/>
        </w:rPr>
        <w:t>Da kirarin da ya saba min ya shigo falon. Cikin harahensu na buzanci "Idan ka ji Kiran Uwar larabawa alheri ne, wann</w:t>
      </w:r>
      <w:r>
        <w:rPr>
          <w:rFonts w:hint="eastAsia"/>
        </w:rPr>
        <w:t>an yaran da izinin ubangiji sai sun zame miki abin alfahari, farar mace mai farar zuciya. Na saki murmushi ina wasa da gashin Munira da take cinyata na ce "Buzu ka bari ka iya hausar kafin ka dinga Yi, ni wani abin ma idan ka fad'a bana ganeshi, tunda nima</w:t>
      </w:r>
      <w:r>
        <w:rPr>
          <w:rFonts w:hint="eastAsia"/>
        </w:rPr>
        <w:t xml:space="preserve"> hausar ba wai ta isheni ba ne." Ya yi dariya kawai yana kallon kayan da suke zube a gabana. Na ce "Buzu kayana ne da na yara na had'a na ji kace kana aike garinku sai ka aika musu da shi." Bakinsa ya washe kafin ya ce "Kash ina ma Allah d'iyoyi mata ya ba</w:t>
      </w:r>
      <w:r>
        <w:rPr>
          <w:rFonts w:hint="eastAsia"/>
        </w:rPr>
        <w:t>ni da sun mori kaya, to tsiyar abin sai dai mutanen gari su mora. Yara na goma sha biyar daga iyayensu mata biyu amma kaf ba wacce ta tab'a haifa min mace duk da so na da haihuwar y'ar d'iya." Sak na yi ina kallonsa jin furucinsa kafin na ce "Kana nufin ka</w:t>
      </w:r>
      <w:r>
        <w:rPr>
          <w:rFonts w:hint="eastAsia"/>
        </w:rPr>
        <w:t xml:space="preserve">f zuri'arka maza ne?" Ya d'aga min kansa cike da tabbatarwa "Wallahi Hajjaju nake gaya miki kaf d'insu maza ne guda sha biyar da su masha Allah, haka zuri'ar mu take da wuya ki ga an haifi mace daga yayyena maza har mata kuwa, ina ga d'iyoyi biyu ne </w:t>
      </w:r>
      <w:r>
        <w:rPr>
          <w:rFonts w:hint="eastAsia"/>
        </w:rPr>
        <w:lastRenderedPageBreak/>
        <w:t>mata a</w:t>
      </w:r>
      <w:r>
        <w:rPr>
          <w:rFonts w:hint="eastAsia"/>
        </w:rPr>
        <w:t xml:space="preserve"> cikinsu, shima daga tsatson wata k'anwata, San da aka haifesu ba kiga irin murnar da ahalinmu suka shiga ba. Da zarar kin je Habasha kika ce kina neman gidan Abu rijalun to za'a kai ki gidanmu. Tunda ba b'oyayyu ba ne mu muna da sarauta a garin." Na tsaya</w:t>
      </w:r>
      <w:r>
        <w:rPr>
          <w:rFonts w:hint="eastAsia"/>
        </w:rPr>
        <w:t xml:space="preserve"> ina kallonsa baki na sake zuciyata da tunani iri-iri a cikinta. Ciki kuwa har da tunanin Allah ne ya kawo min buzu mai gadi don na samu d'a namiji daga tsatsonsa. Idan haka ne kuwa ya zama dole na yi wani abu kafin lokaci ya k'ure min. Na sallameshi ina m</w:t>
      </w:r>
      <w:r>
        <w:rPr>
          <w:rFonts w:hint="eastAsia"/>
        </w:rPr>
        <w:t>asa godiya zuciyata cike da farin ciki. Shima ya fice cike da farin ciki.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daga lokacin na gadarwa kaina zama na zurfafe bincike akan yarda zan samu Buzu mai gadi ya amince da buk'atata. Duk da ina k'yank'ayamin kasancewa da shi. Hankalina duk ya tafi</w:t>
      </w:r>
      <w:r>
        <w:rPr>
          <w:rFonts w:hint="eastAsia"/>
        </w:rPr>
        <w:t xml:space="preserve"> akan tunanin yarda zan samu d'a namiji. Musamman ganin yarda Hammad ya girma kuma Komai Umar sai yace sai shi shine babba. Idan na kawo masa maganar Najwa ce babba sai yace ai Hammad shine namiji nan gaba ita kanta Najwan wa zai zame mata ba k'ani ba, mus</w:t>
      </w:r>
      <w:r>
        <w:rPr>
          <w:rFonts w:hint="eastAsia"/>
        </w:rPr>
        <w:t>amman tazarar ta su ba yawa ba ce da ita." Ban yarda da shi ba gani nake son kansa ne kawai idan ya ga na yi fushi da shi sai ya tattara dukkan nutsuwarsa a kaina ya shiga k'okarin lallai sai ya fahimtar da ni su yara mata da kike gani da zarar ka aurar da</w:t>
      </w:r>
      <w:r>
        <w:rPr>
          <w:rFonts w:hint="eastAsia"/>
        </w:rPr>
        <w:t xml:space="preserve"> su, sun bar k'ark'ashinka kenan sun koma k'ark'ashin kulawar mijinsa ta ya zan bawa Najwa damar kula da dukiyata idan ta saba da kud'i kuma ta k'i aure fa. San da suka gama secondary school ba yarda ban yi ba ya tura Najwa K'asar England karatu amma ya k'</w:t>
      </w:r>
      <w:r>
        <w:rPr>
          <w:rFonts w:hint="eastAsia"/>
        </w:rPr>
        <w:t>i bud'ar bakinsa sai ce min yayi dama Namji ce amma ba Zan tura mace wata k'asa karatu ba. Wannan kalami nasa yasa na yarda na amince ita mace bata da wani value a idon iyayenta maza. Ba su d'auketa komai ba. Hakan yasa na k'udirce a raina ko ta wace hanya</w:t>
      </w:r>
      <w:r>
        <w:rPr>
          <w:rFonts w:hint="eastAsia"/>
        </w:rPr>
        <w:t xml:space="preserve"> sai nima na haifi namiji.</w:t>
      </w:r>
    </w:p>
    <w:p w:rsidR="00000000" w:rsidRDefault="00DE55CC">
      <w:pPr>
        <w:rPr>
          <w:rFonts w:hint="eastAsia"/>
        </w:rPr>
      </w:pPr>
    </w:p>
    <w:p w:rsidR="00000000" w:rsidRDefault="00DE55CC">
      <w:pPr>
        <w:rPr>
          <w:rFonts w:hint="eastAsia"/>
        </w:rPr>
      </w:pPr>
      <w:r>
        <w:rPr>
          <w:rFonts w:hint="eastAsia"/>
        </w:rPr>
        <w:t xml:space="preserve">Kady ta fad'o min a rai don haka na shirya tsaf na ce Umar zan je gidan Kady. Yana kallona ransa a b'ace ya ce "Har ga Allah Sakna bana son huld'ar ki da Kady don dai ba yarda zan yi dake ne, ke ban isa na hanaki ba dama Sadiya </w:t>
      </w:r>
      <w:r>
        <w:rPr>
          <w:rFonts w:hint="eastAsia"/>
        </w:rPr>
        <w:t>ce na san ina ce mata ta daina kaza zata daina."</w:t>
      </w:r>
    </w:p>
    <w:p w:rsidR="00000000" w:rsidRDefault="00DE55CC">
      <w:pPr>
        <w:rPr>
          <w:rFonts w:hint="eastAsia"/>
        </w:rPr>
      </w:pPr>
      <w:r>
        <w:rPr>
          <w:rFonts w:hint="eastAsia"/>
        </w:rPr>
        <w:t>Murya a cunkushe ina jan tsaki na ce "Sadiya ka ce ita taga zata iya rayuwar gidadanci, ni rayuwa mai y'anci zan yi irin yarda na ga yarda ake yi a gidanmu, bata yarda zan zamewa miji kamar baiwa." Girgiza k</w:t>
      </w:r>
      <w:r>
        <w:rPr>
          <w:rFonts w:hint="eastAsia"/>
        </w:rPr>
        <w:t>ai kawai ya yi duk da alamunsa sun nuna ya ji haushi amma ya shanye b'acin ransa, sau tari hakan ce take kasancewa bai isa ya ce min ga abinda yake so ba na bi, kullum ra'ayi na nake bi fiye da nasa. Na fice ina jinsa Yana cewa "Allah ya shirya min ke Sakn</w:t>
      </w:r>
      <w:r>
        <w:rPr>
          <w:rFonts w:hint="eastAsia"/>
        </w:rPr>
        <w:t>a, son ki ne ya yi min yawa shi yasa nake kasa d'aukan mataki a kanki." Ni kad'ai na saki murmushi ni da kaina na San da damar son da yake min nake zabga masa rashin kirki shi kuma yake kasa hukunta ni ba irin Sadiya ba da take karb'ar  hukuncinsa a koda y</w:t>
      </w:r>
      <w:r>
        <w:rPr>
          <w:rFonts w:hint="eastAsia"/>
        </w:rPr>
        <w:t>aushe.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Kady da murmushi ta tarbeni tana fad'in "Mhmd Mhmnn manyan mata ka ga ta Umar ba da kanki a sare. Mai tsoron cin amanar Umar." Murmushi na saki kawai ina zama na ce "Biko na zo kwana biyu na ga ba na ganinki." Kady ta girgiza kai "Ina kuwa za ki </w:t>
      </w:r>
      <w:r>
        <w:rPr>
          <w:rFonts w:hint="eastAsia"/>
        </w:rPr>
        <w:t xml:space="preserve">ganni a gidanki in je mijinki yana min wani gani-gani shi yasa na janye jikina da ke." Na gyara zama ina tab'e baki "Ni ba wannan ya kawoni ba, zuwa na yi akan zancenmu na kwanaki." Dariyar shak'iyanci ta yi  sosai kafin tace "Kin ga uwar bari kenan wa ya </w:t>
      </w:r>
      <w:r>
        <w:rPr>
          <w:rFonts w:hint="eastAsia"/>
        </w:rPr>
        <w:t xml:space="preserve">gaya miki Borno gabas take ina jinki ya ake ciki?" fuska a had'e na </w:t>
      </w:r>
      <w:r>
        <w:rPr>
          <w:rFonts w:hint="eastAsia"/>
        </w:rPr>
        <w:lastRenderedPageBreak/>
        <w:t>ce "Ba fa waccan maganar ta kawo ni ba,</w:t>
      </w:r>
    </w:p>
    <w:p w:rsidR="00000000" w:rsidRDefault="00DE55CC">
      <w:pPr>
        <w:rPr>
          <w:rFonts w:hint="eastAsia"/>
        </w:rPr>
      </w:pPr>
      <w:r>
        <w:rPr>
          <w:rFonts w:hint="eastAsia"/>
        </w:rPr>
        <w:t>sam ba zan iya wannan kwamacalar ba, Buzu mai gadin mu na hango a yanzu shine nake ganin kamar zai cika min burina." Tsawon lokaci tana min wani iri</w:t>
      </w:r>
      <w:r>
        <w:rPr>
          <w:rFonts w:hint="eastAsia"/>
        </w:rPr>
        <w:t>n bahagon kallo kafin ta ja ajiyar numfashi ta ce "Allah ya kyauta, amma wannan tunanin naki kamar ya gurb'ata ta ya zaki iya had'a jiki da mai gadi?" Na runtse ido jina jijjiaga kaina "Dole na kawar da maganr duk wata k'azanta kady, in dai burina zai cika</w:t>
      </w:r>
      <w:r>
        <w:rPr>
          <w:rFonts w:hint="eastAsia"/>
        </w:rPr>
        <w:t>. Haihuwar d'a namiji shine cika makin farin cikin rayuwata." Baki sake take kallona kafin tace "Mhmn, to yanzu ta ina ki ke tunanin za'a fara?"</w:t>
      </w:r>
    </w:p>
    <w:p w:rsidR="00000000" w:rsidRDefault="00DE55CC">
      <w:pPr>
        <w:rPr>
          <w:rFonts w:hint="eastAsia"/>
        </w:rPr>
      </w:pPr>
      <w:r>
        <w:rPr>
          <w:rFonts w:hint="eastAsia"/>
        </w:rPr>
        <w:t>Na gyara zama kafin na ce "Sai na gyarashi tukun, ya zama mai tsafta na kuma jik'ashi da Naira kafin na bijirom</w:t>
      </w:r>
      <w:r>
        <w:rPr>
          <w:rFonts w:hint="eastAsia"/>
        </w:rPr>
        <w:t>asa da buk'atata, amma fa ta hanyar aure ba zina ba..... sak'ek'e take kallona kafin ta ce "Aure kuma? Kamar yaya?" Na saki murmushi kafin na ce auren dai da kika sani mai suna aure." Tsaki ta ja ta ce "Shi kuma auren Umar d'in ki kaishi ina?"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w:t>
      </w:r>
      <w:r>
        <w:rPr>
          <w:rFonts w:hint="eastAsia"/>
        </w:rPr>
        <w:t>e</w:t>
      </w: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𝕹𝖆𝖟𝖊𝖊𝖋𝖆𝖍</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32.</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Cije leb'ena na yi kafin na ce "Zan jingine auren nasa, ta hanyar da shi ma ba zai tab'a zata ba." Daga nan na gaya mata shawarar da na yanke. Sakin murmurshi t</w:t>
      </w:r>
      <w:r>
        <w:rPr>
          <w:rFonts w:hint="eastAsia"/>
        </w:rPr>
        <w:t>a yi tana dunk'ule hannunta da d'aga min alamar jinjina ta ce "idan haka ne, tabbas sai na ce k'wak'walwarki ta fi tawa ja, kutmelesi ta yaya ki ka yi wannan tunanin? Kin ga shikkenan za ki haifi halastacciyya y'a inda ko nan gaba maganar ta tashi za ki sa</w:t>
      </w:r>
      <w:r>
        <w:rPr>
          <w:rFonts w:hint="eastAsia"/>
        </w:rPr>
        <w:t>nar da jama'a da ubanta. Amma fa kin san dole a samo shaidu." Na jijjiga kai "Shaidu ba matsala ba ne, yanda nake tunanin zan saka Umar ya sake ni cikin sauk'i shine abin ji, amma zan shirya tafiya Jordan don na samo shawara mai b'ullewa." Ta d'aga kai "In</w:t>
      </w:r>
      <w:r>
        <w:rPr>
          <w:rFonts w:hint="eastAsia"/>
        </w:rPr>
        <w:t xml:space="preserve"> dai shawara ki ke nema,  we ba sai kin je jordan ba, ki ba shi abin maye ya sha a lokacin sai ki tursasashi sai ya sake ki ki sa kuma ya rubuta a takarda, ta yarda duk bala'insa bai isa ya k'aryata ba, daga nan sai ki ce masa za ki yi zaman iddarki." Na d</w:t>
      </w:r>
      <w:r>
        <w:rPr>
          <w:rFonts w:hint="eastAsia"/>
        </w:rPr>
        <w:t>'aga mata kai kafin na ce "To ta yaya? Zan zauna a gidansa har sai na yi zaman idda na samu ciki na haife sannan zan koma wa aurensa." Ta yi jim kafin ta ce "Dole ki san yarda ki ka tsara ki ka sako Ummeey a maganar ita ce zata  zame mana garkuwa ta hanyar</w:t>
      </w:r>
      <w:r>
        <w:rPr>
          <w:rFonts w:hint="eastAsia"/>
        </w:rPr>
        <w:t xml:space="preserve"> ce masa za ki yi zaman y'ay'anki, amma fa ki tabbata saki uku ya yi miki, ki yi masa duk tijarar da zata saka dole sai bayan kin haihu kin d'aura aure da wani ko na awanni ne sannan ya sake ki shi kuma ya mayar da ke, duk da auren kisan wuta ba kyau amma </w:t>
      </w:r>
      <w:r>
        <w:rPr>
          <w:rFonts w:hint="eastAsia"/>
        </w:rPr>
        <w:t xml:space="preserve">a wannan gab'ar dole haka za'a yi, tunda kin san ke ba auren kisan wutan za kiyi ba, already da aurenku da buzu, idan ya rasa wanda zai zab'o sai ki ce ke kina da shi, sai mu gabatar da buzu mai </w:t>
      </w:r>
      <w:r>
        <w:rPr>
          <w:rFonts w:hint="eastAsia"/>
        </w:rPr>
        <w:lastRenderedPageBreak/>
        <w:t xml:space="preserve">gadi, daman mijinki ne kin ga bai zama auren kisan wuta ba." </w:t>
      </w:r>
      <w:r>
        <w:rPr>
          <w:rFonts w:hint="eastAsia"/>
        </w:rPr>
        <w:t>Na jinjina lamarin kafin na amince da hakan za'a yi. Yanzu buk'atar yanda za mu shawo kanta da Umar ya sake ni kawai.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daga lokacin na d'aura d'amabar yi wa Umar rashin mutunci, ba lamarin da yake bak'anta masa kamar yarda na yi shakulatun b'angaro d</w:t>
      </w:r>
      <w:r>
        <w:rPr>
          <w:rFonts w:hint="eastAsia"/>
        </w:rPr>
        <w:t>a shi a rayuwar auren mu, a kuma duk sanda aka yi magana na kan sanar da shi danginsa ba sa so na ni na gaji da shi ya sakeni kawai. Na sha fad'a masa magana musamman akan mahaifiyarsa, amma ko gezau sai dai ya dinga min hawaye yana cewa na taimakeshi ni c</w:t>
      </w:r>
      <w:r>
        <w:rPr>
          <w:rFonts w:hint="eastAsia"/>
        </w:rPr>
        <w:t>e rayuwarsa.</w:t>
      </w:r>
    </w:p>
    <w:p w:rsidR="00000000" w:rsidRDefault="00DE55CC">
      <w:pPr>
        <w:rPr>
          <w:rFonts w:hint="eastAsia"/>
        </w:rPr>
      </w:pPr>
    </w:p>
    <w:p w:rsidR="00000000" w:rsidRDefault="00DE55CC">
      <w:pPr>
        <w:rPr>
          <w:rFonts w:hint="eastAsia"/>
        </w:rPr>
      </w:pPr>
      <w:r>
        <w:rPr>
          <w:rFonts w:hint="eastAsia"/>
        </w:rPr>
        <w:t xml:space="preserve">Ranar muna zaune da daddare na fece wanka sai zabga k'amshi nake, chewingum ne a bakina ina masa taunar rashin arziki. Kawai Umar ya shigo wata ajiyar zuciya ya saki zatonsa daidaitawa nake son mu yi, ni kuwa a zuciyata na yi alk'awarin dole </w:t>
      </w:r>
      <w:r>
        <w:rPr>
          <w:rFonts w:hint="eastAsia"/>
        </w:rPr>
        <w:t>ne ma Umar yau ya sakeni kuma a cikin hankalinsa ba ba wai a maye kamar yarda da muka shirya ba. Ya zauna gefen hannun kujerar da nake yana jifana da murmushi, abin ya tab'a zuciyata amma na share na tsuke fuskata ina cigaba da taunar chewingum d'in da nak</w:t>
      </w:r>
      <w:r>
        <w:rPr>
          <w:rFonts w:hint="eastAsia"/>
        </w:rPr>
        <w:t>e. Ya shiga nuna min yarda ya yi kewata amma idona cikin nasa na dinga zabga masa rashin mutunci, ga shi a yanayin da muke dole ya shiga damuwa saboda ya yi nisa ba ya jin kira. A tsawa ce na janye jikina na ce "Umar ban san kai tantirin mara zuciya bane s</w:t>
      </w:r>
      <w:r>
        <w:rPr>
          <w:rFonts w:hint="eastAsia"/>
        </w:rPr>
        <w:t>ai yanzu, Haba mutum sai ka ce bunsuru na ce bana sonka bana sonka ka k'i yarda, to yau zan sake jaddada maka idan ka cika d'an halak cikin uwarka da ubanka ka sakeni kuma saki uku ba d'aya ba." Tunda nake ban tab'a ganin zallar b'acin ransa kamar na wanna</w:t>
      </w:r>
      <w:r>
        <w:rPr>
          <w:rFonts w:hint="eastAsia"/>
        </w:rPr>
        <w:t xml:space="preserve">n ranar ba, fuskarsa ta had'e sosai sai hucin bak'in ciki yake murya a shak'e ya ce "Ko kece Hurul aini  na sake ki saki uku.." Ya yi furucin wasu hawaye na zubar masa a k'unci, ya mik'e ya zira rigarsa. Sai na ga kawai ya durk'ushe ya kife kansa a kujera </w:t>
      </w:r>
      <w:r>
        <w:rPr>
          <w:rFonts w:hint="eastAsia"/>
        </w:rPr>
        <w:t>ya saki wani irin rikirkitaccen kuka. Buga kansa yake yana fad'in "Why? Why? Sakna?" Ni kaina a yadarance na saki kukan ina rungumeshi Umar ka sakeni? Saki fa Umar?" Tsam ya rik'e ni a jikinsa sai saukar da numfashi yake yana "Na shiga uku Sakna, ban san m</w:t>
      </w:r>
      <w:r>
        <w:rPr>
          <w:rFonts w:hint="eastAsia"/>
        </w:rPr>
        <w:t>e ya shiga kaina na aikata ba, ke kika jawo Sakna." Ji na yi numfashinsa ya yi d'if alamar ya d'auke. Da sauri na mik'e ina jijjiga shi "please Umar kada mu yi haka da kai don Allah ka tashi." A diririce cike da firgicin lamarin na shige toilet d'in d'akin</w:t>
      </w:r>
      <w:r>
        <w:rPr>
          <w:rFonts w:hint="eastAsia"/>
        </w:rPr>
        <w:t xml:space="preserve"> na d'ebo ruwa na watsa masa. Sai ga shi ya kawo numfashi mai nauyi, idanunsa cikin nawa ya mik'o min hannu, muryarsa can k'asa ya ce "Allah yasa mummmunan mafarki nake, ba a zahiri abubuwan da na gani Suka faru ba." Cikin yaudararrun hawaye na shiga gyad'</w:t>
      </w:r>
      <w:r>
        <w:rPr>
          <w:rFonts w:hint="eastAsia"/>
        </w:rPr>
        <w:t>a masa kai kafin na ce "Mai afkuwa ta afku Umar ka sake ni har saki uku? Yanzu mai Zan ce da dangina? Musamman wad'anda dama suka tabbatar min nan gaba sai ka cutar da ni, mahaifiyata dama a kullum burinta kenan ka sakeni, ga shi yanzu ka aiwatar da hakan,</w:t>
      </w:r>
      <w:r>
        <w:rPr>
          <w:rFonts w:hint="eastAsia"/>
        </w:rPr>
        <w:t xml:space="preserve"> duk abinda ka ji na gaya maka ko nake maka, wallahi ba har cikin zuciyata bane, duk na yi ne don in tabbatar da son da kake min. Sai ga shi ka yi abinda muka haramta da juna har abada ko na ce sai na yi wani auren mijin ya sake ni sannan ka ke da damar ma</w:t>
      </w:r>
      <w:r>
        <w:rPr>
          <w:rFonts w:hint="eastAsia"/>
        </w:rPr>
        <w:t>yar dani." Wani irin hawaye Umar ya saki, yana sake ja na jikinsa. Ni kuwa don in sake tunzira shi na ce "Wallahi ka ban mamaki, daga gwaji ta yaya kake zaton ni zan k'i ka? Alhali saboda kai na rabu da dangina da k'asata na zo nan inda ban san kowa ba. Na</w:t>
      </w:r>
      <w:r>
        <w:rPr>
          <w:rFonts w:hint="eastAsia"/>
        </w:rPr>
        <w:t xml:space="preserve"> tabbata yanzu Ummeey ta ji labari ba zata bari mu komawa auren mu ba, cewa zata yi na tattaro na taho. Haka kaima idan Didi ta ji labarin shikkenan ta samu abinda take so." A gigice Umar ya rungumeni k'am a kunne ya dinga rad'a min "Me yasa kika min irin </w:t>
      </w:r>
      <w:r>
        <w:rPr>
          <w:rFonts w:hint="eastAsia"/>
        </w:rPr>
        <w:t xml:space="preserve">wannan wasan Sakna? A lokacin da kika san ba zan iya controlling kaina </w:t>
      </w:r>
      <w:r>
        <w:rPr>
          <w:rFonts w:hint="eastAsia"/>
        </w:rPr>
        <w:lastRenderedPageBreak/>
        <w:t>ba, kin san rashin kusantarki babbar masifa ce a wajena, please ba wanda za mu gayawa ya zama sirri a tsakaninmu, idan kin gama idda a sirrance zan d'aura miki aure da mutumin da na tab</w:t>
      </w:r>
      <w:r>
        <w:rPr>
          <w:rFonts w:hint="eastAsia"/>
        </w:rPr>
        <w:t>bata a ranar ma zai iya sakin ki na mayar da aurenmu ba tare da kowa ya sani ba." Na yi d'an jim har farincikin da yake cikin zuciyata ya bayyana b'aro-b'aro akan fuskata na k'ank'ameshi sosai a kunne na dinga rad'a masa na amince ya zama sirri a tsakaninm</w:t>
      </w:r>
      <w:r>
        <w:rPr>
          <w:rFonts w:hint="eastAsia"/>
        </w:rPr>
        <w:t xml:space="preserve">u amma ranar girkina ya zaka yi?" Ya runtse idanunsa yana dafe k'irjinsa kafin ya ce "Dole zan nisanci garin nan har ki ka gama idda, ina dawowa a d'aura mana aure, don ba zan iya controlling kaina idan ina ganinki ba Allah ya sani. Auren kisan wuta ba bu </w:t>
      </w:r>
      <w:r>
        <w:rPr>
          <w:rFonts w:hint="eastAsia"/>
        </w:rPr>
        <w:t>kyau amma da mu aikata Zina gwara mu aikata waccan b'arnar. Allah ka yafe mana don girman zatinka." Ya fad'a yana saka kansa a cikin tafukan hannayena sai ga shi na ji yana wani irin gigitaccen kuka, mai tada hankali. Kafin ya mik'e cikin kasala da mutuwar</w:t>
      </w:r>
      <w:r>
        <w:rPr>
          <w:rFonts w:hint="eastAsia"/>
        </w:rPr>
        <w:t xml:space="preserve"> jiki ya fice daga d'akin yana waiwayena. Nima hawayen ne suka zubo min masu zafin gaske sai na ji kamar ban kyauta ba dama ban aikata son zuciyata ba, amma buk'ata ta da haihuwar d'a namiji shine ya janyo komai. In dai Zan samu cikar muradina to komai na </w:t>
      </w:r>
      <w:r>
        <w:rPr>
          <w:rFonts w:hint="eastAsia"/>
        </w:rPr>
        <w:t>yi gani nake dai-dai ne a lokacin.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Daga ranar muka shiga wata irin rayuwa ni da Umar, ya zama ba shi da walwala ko kad'an. Sannan ya shiga neman visa ba ji ba gani. Idan ba ku manta ba shine lokacin da ya tafi Dubai ya yi zaman sa a can sai dai ya aiko d</w:t>
      </w:r>
      <w:r>
        <w:rPr>
          <w:rFonts w:hint="eastAsia"/>
        </w:rPr>
        <w:t>a kaya a siyar masa idan an had'a kud'in a aika masa. Tsawon watansa hud'u a can.</w:t>
      </w:r>
    </w:p>
    <w:p w:rsidR="00000000" w:rsidRDefault="00DE55CC">
      <w:pPr>
        <w:rPr>
          <w:rFonts w:hint="eastAsia"/>
        </w:rPr>
      </w:pPr>
    </w:p>
    <w:p w:rsidR="00000000" w:rsidRDefault="00DE55CC">
      <w:pPr>
        <w:rPr>
          <w:rFonts w:hint="eastAsia"/>
        </w:rPr>
      </w:pPr>
      <w:r>
        <w:rPr>
          <w:rFonts w:hint="eastAsia"/>
        </w:rPr>
        <w:t>Ni kuma a lokacin ni da Kady muka shiga farautar mai gadi duk da jira nake na gama idda sannan na bayyana masa k'udirina. Amma fa ina yawan yi masa d'inki sannan na dinga sa</w:t>
      </w:r>
      <w:r>
        <w:rPr>
          <w:rFonts w:hint="eastAsia"/>
        </w:rPr>
        <w:t xml:space="preserve">nar da shi bana son k'azanta. Don haka ya rage k'azantar. </w:t>
      </w:r>
    </w:p>
    <w:p w:rsidR="00000000" w:rsidRDefault="00DE55CC">
      <w:pPr>
        <w:rPr>
          <w:rFonts w:hint="eastAsia"/>
        </w:rPr>
      </w:pPr>
    </w:p>
    <w:p w:rsidR="00000000" w:rsidRDefault="00DE55CC">
      <w:pPr>
        <w:rPr>
          <w:rFonts w:hint="eastAsia"/>
        </w:rPr>
      </w:pPr>
      <w:r>
        <w:rPr>
          <w:rFonts w:hint="eastAsia"/>
        </w:rPr>
        <w:t>Daren da na gama idda, a daren na kira shi na bijiro masa da buk'ata daga ni sai Kady a zaune a falon har rufe k'ofa muka yi." Tsawon lokaci ya d'auka shiru kafin ya d'ago ya yi min kallon cikin i</w:t>
      </w:r>
      <w:r>
        <w:rPr>
          <w:rFonts w:hint="eastAsia"/>
        </w:rPr>
        <w:t>do. Kady ta kafeshi da ido cikin tsare gira ta ce Saduwa d'aya za kuyi ka zabga mata saki uku bayan mun tabbatar da cikinka a jiKinta." Na gyara zama kafin nima na d'ora da cewa " Tun bayan da ka sanar min, yawaitar maza a zuri'arku, na tabbata Allah ne ya</w:t>
      </w:r>
      <w:r>
        <w:rPr>
          <w:rFonts w:hint="eastAsia"/>
        </w:rPr>
        <w:t xml:space="preserve"> kawo min kai don na samu namijin da nake so, amma fa ta hanyar aure ba hanyar zina ba." Kady ta sake tsareshi da ido kafin ta ce "A gobe muke so komai ya wakana saboda nan da sati biyu Alhajin zai dawo, ban dama an rufe dubai d'in da tuni a yau zai dawo a</w:t>
      </w:r>
      <w:r>
        <w:rPr>
          <w:rFonts w:hint="eastAsia"/>
        </w:rPr>
        <w:t xml:space="preserve"> mayar musu da aurensu. Abinda muke so kafin ya dawo ya zama da tayin cikin namiji a mahaifarta, inda da zarar ya bijiro mata da maganar auren kisan wuta zata sanar da shi ai da cikinsa a jikinta, ka ga ba aure kenan har sai bayan ta haife. Amma fa duniya </w:t>
      </w:r>
      <w:r>
        <w:rPr>
          <w:rFonts w:hint="eastAsia"/>
        </w:rPr>
        <w:t>zata d'auka yes cikinsa ne. Tunda ba kowa ya san da sakin ba, kai ma kuma ya zama sirri a wajenka, don bayyanar sirrin kamar fansar da ranka ne, kuma tunda muka gaya maka sirrin mu ya zama dole ka yi mana abinda muke so. Sannan albishir d'in da zan maka ba</w:t>
      </w:r>
      <w:r>
        <w:rPr>
          <w:rFonts w:hint="eastAsia"/>
        </w:rPr>
        <w:t>yan kwasar ganimar jikin tsaleleliyar mace akwai kyautar miliyan biyu cus da zamu maka ka tattara ka koma garinku." Ya share zufar goshinsa kafin ya d'an saki murmushi ya tabbatar mana da ya amince. A daren ranar Kady da ni da wasu maza a wani k'auyen k'ar</w:t>
      </w:r>
      <w:r>
        <w:rPr>
          <w:rFonts w:hint="eastAsia"/>
        </w:rPr>
        <w:t xml:space="preserve">amar hukumar k'araye aka d'aura mana aure. Sai da muka amshi sunayen shaidun saboda ko nan gaba magana za ta tashi sannan muka taho. </w:t>
      </w:r>
    </w:p>
    <w:p w:rsidR="00000000" w:rsidRDefault="00DE55CC">
      <w:pPr>
        <w:rPr>
          <w:rFonts w:hint="eastAsia"/>
        </w:rPr>
      </w:pPr>
    </w:p>
    <w:p w:rsidR="00000000" w:rsidRDefault="00DE55CC">
      <w:pPr>
        <w:rPr>
          <w:rFonts w:hint="eastAsia"/>
        </w:rPr>
      </w:pPr>
      <w:r>
        <w:rPr>
          <w:rFonts w:hint="eastAsia"/>
        </w:rPr>
        <w:t>Na biya da shi yarda zai dinga zuwa gyaran kai da hak'oransa. Kady sai tsiya take min.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Bayan kwana biyu Buzu ya dawo ta</w:t>
      </w:r>
      <w:r>
        <w:rPr>
          <w:rFonts w:hint="eastAsia"/>
        </w:rPr>
        <w:t>s da shi. A kuma lokacin ne aka yi wata mutuwa a Gwarzo duk gidan suka tattara suka tafi. Na had'a musu har yara na suka tafi da su.</w:t>
      </w:r>
    </w:p>
    <w:p w:rsidR="00000000" w:rsidRDefault="00DE55CC">
      <w:pPr>
        <w:rPr>
          <w:rFonts w:hint="eastAsia"/>
        </w:rPr>
      </w:pPr>
      <w:r>
        <w:rPr>
          <w:rFonts w:hint="eastAsia"/>
        </w:rPr>
        <w:t xml:space="preserve">Wannan damar na samu na kira buzu mai gadi na muka keb'ance a d'akina. Bayan na saka shi ya datse gate d'in gidan. Sai dai </w:t>
      </w:r>
      <w:r>
        <w:rPr>
          <w:rFonts w:hint="eastAsia"/>
        </w:rPr>
        <w:t>a rashin sani da tsautsayi sai ga Hammad ya dawo ranar kamar an turo shi sabida ba ya dawowa daga kasuwa da rana. Shi kuma ya riskemu a d'akin wanda ban san dalilin da ya kai shi d'akina a ranar ba. Sai ganinsa kawai muka yi, a lokacin ya turo k'ofar d'aki</w:t>
      </w:r>
      <w:r>
        <w:rPr>
          <w:rFonts w:hint="eastAsia"/>
        </w:rPr>
        <w:t>n. Cikin gigitaccen yanayi ya saki ihu, ihun da yaja hankalinmu muka mik'e a firgice ina jan bargo. Buzu yana neman hanyar guduwa....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 taku ce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ALKALAMIN JIKAR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YA ABIN YAKE?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33.</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w:t>
      </w:r>
      <w:r>
        <w:rPr>
          <w:rFonts w:hint="eastAsia"/>
        </w:rPr>
        <w:t>a sauri Hammad ya fice jikinsa na rawa. Na mik'e ni ma da sauri ina nunawa buzu hanya. Cikin rawar jiki ya ce "Hajiya kada ya illatani." Cikin masifa na ce masa "Ka wuce ka tafi, ba ni abinda zai maka zan yi maganinsa." Ya fice da sauri jikinsa na rawa a m</w:t>
      </w:r>
      <w:r>
        <w:rPr>
          <w:rFonts w:hint="eastAsia"/>
        </w:rPr>
        <w:t xml:space="preserve">atuk'ar tsorace yake. </w:t>
      </w:r>
    </w:p>
    <w:p w:rsidR="00000000" w:rsidRDefault="00DE55CC">
      <w:pPr>
        <w:rPr>
          <w:rFonts w:hint="eastAsia"/>
        </w:rPr>
      </w:pPr>
    </w:p>
    <w:p w:rsidR="00000000" w:rsidRDefault="00DE55CC">
      <w:pPr>
        <w:rPr>
          <w:rFonts w:hint="eastAsia"/>
        </w:rPr>
      </w:pPr>
      <w:r>
        <w:rPr>
          <w:rFonts w:hint="eastAsia"/>
        </w:rPr>
        <w:t>Na kasa samun nutsuwa bayan na yi wanka na kira Kady da sauri cikin matuk'ar damuwa ba ce mata an yanka ta tashi, Hammad dai babban d'an gidannan ya kama mu dumu-dumu da Buzu." Cikin k'arami Kady ta ce "Innalillahi, ya aka yi wannan</w:t>
      </w:r>
      <w:r>
        <w:rPr>
          <w:rFonts w:hint="eastAsia"/>
        </w:rPr>
        <w:t xml:space="preserve"> katob'ara don Allah?" Na runtse idona kafin na ce "Tsautsayi, ni dai ki gaya min mafita." Ta ja ajiyar numfashi kafin ta ce "Shikkenan, akwai mafita amma dole sai mun saka Hammad ya shiga d'akin ki. Mun d'ana masa tarko mai zafi tukun na inda tilas ma ya </w:t>
      </w:r>
      <w:r>
        <w:rPr>
          <w:rFonts w:hint="eastAsia"/>
        </w:rPr>
        <w:t>ja bakinsa ya tsuke, idan ba haka ba tabbas kina ruwa." Na amince da shawararta, kuma na karb'eta d'ari bisa d'ari tunda ba ni da wata mafita da ta zarce wannan.</w:t>
      </w:r>
    </w:p>
    <w:p w:rsidR="00000000" w:rsidRDefault="00DE55CC">
      <w:pPr>
        <w:rPr>
          <w:rFonts w:hint="eastAsia"/>
        </w:rPr>
      </w:pPr>
    </w:p>
    <w:p w:rsidR="00000000" w:rsidRDefault="00DE55CC">
      <w:pPr>
        <w:rPr>
          <w:rFonts w:hint="eastAsia"/>
        </w:rPr>
      </w:pPr>
      <w:r>
        <w:rPr>
          <w:rFonts w:hint="eastAsia"/>
        </w:rPr>
        <w:t xml:space="preserve">A ranar muka d'ana masa wannan tarkon, na isa d'akinsa da yake Boys Quaters, yana zaune </w:t>
      </w:r>
      <w:r>
        <w:rPr>
          <w:rFonts w:hint="eastAsia"/>
        </w:rPr>
        <w:lastRenderedPageBreak/>
        <w:t>hanna</w:t>
      </w:r>
      <w:r>
        <w:rPr>
          <w:rFonts w:hint="eastAsia"/>
        </w:rPr>
        <w:t>yensa dafe da k'uncinsa, na kira sunansa ya k'i ya d'ago ya kalleni illa had'e fuska da ya yi, kansa a k'asa. "Ka taso mu je akwai bayanin da zan maka." Funfurunfus yaron nan ya min banza. Ko kallona bai yi ba.</w:t>
      </w:r>
    </w:p>
    <w:p w:rsidR="00000000" w:rsidRDefault="00DE55CC">
      <w:pPr>
        <w:rPr>
          <w:rFonts w:hint="eastAsia"/>
        </w:rPr>
      </w:pPr>
    </w:p>
    <w:p w:rsidR="00000000" w:rsidRDefault="00DE55CC">
      <w:pPr>
        <w:rPr>
          <w:rFonts w:hint="eastAsia"/>
        </w:rPr>
      </w:pPr>
      <w:r>
        <w:rPr>
          <w:rFonts w:hint="eastAsia"/>
        </w:rPr>
        <w:t xml:space="preserve">Jikina a sanyaye na bar b'angaren nasa, ina </w:t>
      </w:r>
      <w:r>
        <w:rPr>
          <w:rFonts w:hint="eastAsia"/>
        </w:rPr>
        <w:t xml:space="preserve">mamakin kafiya da taurin kai irin nasa, duk da lallashinsa da na yi. Ina zuwa na cewa Kady "To ya k'i zuwa, don ba kiga ba ko kallona bai yi ba, balle ya san ina wajen, kady ina tsoron kada yaron nan ya tona min asiri." Ranta a b'ace ta ce "Tunda mun biyo </w:t>
      </w:r>
      <w:r>
        <w:rPr>
          <w:rFonts w:hint="eastAsia"/>
        </w:rPr>
        <w:t xml:space="preserve">masa ta sauk'i ya k'i, dole mu bi da shi ta zafi, kin ganni nan dama na shirya masa idan har ya yi kafiya, kuma kin tabbatar min ba kowa a gidannan bari na kira yaran da za su kawo shi nan ko bai shirya ba." Ta d'auko wayarta tana kiran yaran da ta sabawa </w:t>
      </w:r>
      <w:r>
        <w:rPr>
          <w:rFonts w:hint="eastAsia"/>
        </w:rPr>
        <w:t>sawa su yi mata aiki. "Ku zo yanzun nan, aikin nan na ga dole sai da ku." Ta katse wayar tana cewa "Ba su mintuna goma, za su kawo shi nan ta k'arfin tuwo, zai gane kafiyarsa ba ta da amfani."</w:t>
      </w:r>
    </w:p>
    <w:p w:rsidR="00000000" w:rsidRDefault="00DE55CC">
      <w:pPr>
        <w:rPr>
          <w:rFonts w:hint="eastAsia"/>
        </w:rPr>
      </w:pPr>
    </w:p>
    <w:p w:rsidR="00000000" w:rsidRDefault="00DE55CC">
      <w:pPr>
        <w:rPr>
          <w:rFonts w:hint="eastAsia"/>
        </w:rPr>
      </w:pPr>
      <w:r>
        <w:rPr>
          <w:rFonts w:hint="eastAsia"/>
        </w:rPr>
        <w:t>Muna zaune kuwa suka yi mata waya sun zo, da kaina na je na bu</w:t>
      </w:r>
      <w:r>
        <w:rPr>
          <w:rFonts w:hint="eastAsia"/>
        </w:rPr>
        <w:t>d'e musu gate d'in, suka shigo kasancewar Buzu yana d'aki cikin tashin hankali, ya yi k'ok'arin ya tafi kuma na hanashi, na tabbatar masa ba abinda zai faru.</w:t>
      </w:r>
    </w:p>
    <w:p w:rsidR="00000000" w:rsidRDefault="00DE55CC">
      <w:pPr>
        <w:rPr>
          <w:rFonts w:hint="eastAsia"/>
        </w:rPr>
      </w:pPr>
    </w:p>
    <w:p w:rsidR="00000000" w:rsidRDefault="00DE55CC">
      <w:pPr>
        <w:rPr>
          <w:rFonts w:hint="eastAsia"/>
        </w:rPr>
      </w:pPr>
      <w:r>
        <w:rPr>
          <w:rFonts w:hint="eastAsia"/>
        </w:rPr>
        <w:t>Su biyu ne, k'arfafa da su. Na kai su har d'akin Hammad. Duk da gani na da ya yi da su bai saka z</w:t>
      </w:r>
      <w:r>
        <w:rPr>
          <w:rFonts w:hint="eastAsia"/>
        </w:rPr>
        <w:t>uciyarsa ta rusuna ba, sai ma wani irin hucin b'acin rai da yake yi, yana jifana da kallon tsana. Da naga ba zai tafi ta dad'i ba da kaina na ce su d'aukeshi ko a kaine su kai shi d'aki na.</w:t>
      </w:r>
    </w:p>
    <w:p w:rsidR="00000000" w:rsidRDefault="00DE55CC">
      <w:pPr>
        <w:rPr>
          <w:rFonts w:hint="eastAsia"/>
        </w:rPr>
      </w:pPr>
    </w:p>
    <w:p w:rsidR="00000000" w:rsidRDefault="00DE55CC">
      <w:pPr>
        <w:rPr>
          <w:rFonts w:hint="eastAsia"/>
        </w:rPr>
      </w:pPr>
      <w:r>
        <w:rPr>
          <w:rFonts w:hint="eastAsia"/>
        </w:rPr>
        <w:t>Haka kuwa aka yi, aka shimfid'e shi a gadona, su da kansu suka ci</w:t>
      </w:r>
      <w:r>
        <w:rPr>
          <w:rFonts w:hint="eastAsia"/>
        </w:rPr>
        <w:t>re masa kaya, aka kuma d'aukeshi a haka yarda ya ke akan gado bayan sun shak'a masa abinda ya saka shi suman dole.</w:t>
      </w:r>
    </w:p>
    <w:p w:rsidR="00000000" w:rsidRDefault="00DE55CC">
      <w:pPr>
        <w:rPr>
          <w:rFonts w:hint="eastAsia"/>
        </w:rPr>
      </w:pPr>
    </w:p>
    <w:p w:rsidR="00000000" w:rsidRDefault="00DE55CC">
      <w:pPr>
        <w:rPr>
          <w:rFonts w:hint="eastAsia"/>
        </w:rPr>
      </w:pPr>
      <w:r>
        <w:rPr>
          <w:rFonts w:hint="eastAsia"/>
        </w:rPr>
        <w:t>Bayan farfad'owarsa muka saka shi a gaba ni da Kady, anan nake sanar masa Ba zina nake ba da aurena da maigadi. Na ba shi labari tas tare da</w:t>
      </w:r>
      <w:r>
        <w:rPr>
          <w:rFonts w:hint="eastAsia"/>
        </w:rPr>
        <w:t xml:space="preserve"> nuna masa vedion d'auren auren a camera Kady.  Fuskata a d'aure bayan na gama gaya masa na ce "Kuma ka ga idan wannan maganar ta fito, to tabbas zan alak'antaka da wanda yayi min fyad'e har cikin d'akina. Na nuna masa hotunan da muka d'aukeshi rabin jikin</w:t>
      </w:r>
      <w:r>
        <w:rPr>
          <w:rFonts w:hint="eastAsia"/>
        </w:rPr>
        <w:t xml:space="preserve">sa akan cinyata. Ya tsorata sosai da ganin hoton ya dinga jifana da wani irin kallo na tsana muraran kafin mu ga wasu k'walla sun zubo masa idanunsa suka yi jajazur. Ya dinga fitar da wani irin huci kafin ya mik'e ya fice. Wannan shine dalilin da yasa bai </w:t>
      </w:r>
      <w:r>
        <w:rPr>
          <w:rFonts w:hint="eastAsia"/>
        </w:rPr>
        <w:t>fad'a ba ya ja bakinsa ya tsuke, sai dai sam ba ya yarda mu had'a inuwa d'aya da shi, ya tsaneni sosai kuma ya zama silent ya dinga wasu irin abubuwa kafin a tattara shi ya bar k'asar gaba d'aya. Lokacin Hamda tana da shekara biyu.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Bayan faruwar wannan a</w:t>
      </w:r>
      <w:r>
        <w:rPr>
          <w:rFonts w:hint="eastAsia"/>
        </w:rPr>
        <w:t xml:space="preserve">bin, da sati biyu Umar ya dawo da zakwad'insa ya shigo d'akina sai dai murnarsa ta koma ciki bayan na sanar da shi d'an tayin cikin da yake kwance a marata. Ya d'ago yana kallona a firgice cikin sagewar gwiwa ya ce "Yanzu har sai kin haife cikin nan kafin </w:t>
      </w:r>
      <w:r>
        <w:rPr>
          <w:rFonts w:hint="eastAsia"/>
        </w:rPr>
        <w:t>a samu wani ku yi auren kisan wuta a sirrance a mayar da auren mu, anya kuwa zan iya jurewa?" Ya fad'a hankali a tashe..</w:t>
      </w:r>
    </w:p>
    <w:p w:rsidR="00000000" w:rsidRDefault="00DE55CC">
      <w:pPr>
        <w:rPr>
          <w:rFonts w:hint="eastAsia"/>
        </w:rPr>
      </w:pPr>
    </w:p>
    <w:p w:rsidR="00000000" w:rsidRDefault="00DE55CC">
      <w:pPr>
        <w:rPr>
          <w:rFonts w:hint="eastAsia"/>
        </w:rPr>
      </w:pPr>
      <w:r>
        <w:rPr>
          <w:rFonts w:hint="eastAsia"/>
        </w:rPr>
        <w:t xml:space="preserve">Na raunana ganina a kansa sosai, bisa son tilas na nuna masa ni d'in ma a cikin matsananciyar kewarsa nake "Ka yi hak'uri Umar, kamar </w:t>
      </w:r>
      <w:r>
        <w:rPr>
          <w:rFonts w:hint="eastAsia"/>
        </w:rPr>
        <w:t xml:space="preserve">yau ne zaka ga na haife cikin nan mun komawa auren </w:t>
      </w:r>
      <w:r>
        <w:rPr>
          <w:rFonts w:hint="eastAsia"/>
        </w:rPr>
        <w:lastRenderedPageBreak/>
        <w:t>mu cikin yardar ubangiji." Ya girgiza kai cike da sakin wata nauyayyiyar ajiyar zuciya ya ce "Shikkenan, Allah ya raba lafiya, yasa wannan karan ki haifi namiji tunda na san shine burin zuciyarki." Na amsa</w:t>
      </w:r>
      <w:r>
        <w:rPr>
          <w:rFonts w:hint="eastAsia"/>
        </w:rPr>
        <w:t xml:space="preserve"> da ameen cike da farin cikin jin addu'ar da nake so daga bakunan mutane masu albarka.</w:t>
      </w:r>
    </w:p>
    <w:p w:rsidR="00000000" w:rsidRDefault="00DE55CC">
      <w:pPr>
        <w:rPr>
          <w:rFonts w:hint="eastAsia"/>
        </w:rPr>
      </w:pPr>
    </w:p>
    <w:p w:rsidR="00000000" w:rsidRDefault="00DE55CC">
      <w:pPr>
        <w:rPr>
          <w:rFonts w:hint="eastAsia"/>
        </w:rPr>
      </w:pPr>
      <w:r>
        <w:rPr>
          <w:rFonts w:hint="eastAsia"/>
        </w:rPr>
        <w:t>Daga lokacin na shiga rainon cikina, duk da kullum Umar a lissafe yake da watannin cikin, ganin yana son ya titseyeni akan ya kamata cikin ya isa watanni bakwai amma ya</w:t>
      </w:r>
      <w:r>
        <w:rPr>
          <w:rFonts w:hint="eastAsia"/>
        </w:rPr>
        <w:t xml:space="preserve"> ga baya girma." Hankalina tashe na samu Kady da zancen ita ta ba ni shawarar mu samu wani likitan mu siyeshi ya gillara masa k'aryar cewa akwai matsalar da tasa dole watannin cikin suke komawa baya, don haka zai iya k'ara watanni uku ko fi akan lokacin ha</w:t>
      </w:r>
      <w:r>
        <w:rPr>
          <w:rFonts w:hint="eastAsia"/>
        </w:rPr>
        <w:t xml:space="preserve">ihuwarsa. Likitan ya tsara shi sosai ta yarda ba ta inda zai yi ya musa tunda ba aikinsa ba ne. Kady duk da haka ba ta amince ba, sai da tasa muka dangana gidan Malamai ta sa aka rufe bakin Umar akan zancen cikin, sannan aka rufe bakin Hammad ta yarda duk </w:t>
      </w:r>
      <w:r>
        <w:rPr>
          <w:rFonts w:hint="eastAsia"/>
        </w:rPr>
        <w:t>sanda ya tashi tona asiri zai ji ya kasa. Na amince da shawararta da tunanin duk duniya ba ni da aminiyar da ta zarce Kady, a dai wannan lokacin.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cikin yana wata uku na je scanning, sai dai likita ya tabbatar min bai zama lallai a wannan lokacin a ga</w:t>
      </w:r>
      <w:r>
        <w:rPr>
          <w:rFonts w:hint="eastAsia"/>
        </w:rPr>
        <w:t xml:space="preserve"> abinda Zan haifa ba, ma'ana jinsin mace ko namiji, na bari ya shiga wata na biyar tukun.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Munafukin likita shi ya dinga shirga min k'aryar namiji zan haifa tun bayan da yaga zuciyata ta d'anfaru da son haihuwar namijin. Na dinga shirye-shirye na sakankan</w:t>
      </w:r>
      <w:r>
        <w:rPr>
          <w:rFonts w:hint="eastAsia"/>
        </w:rPr>
        <w:t>ce da hakan a zuciyata. Har mafarki nake da suffar jariri namiji mai kyau da zan haifa.</w:t>
      </w:r>
    </w:p>
    <w:p w:rsidR="00000000" w:rsidRDefault="00DE55CC">
      <w:pPr>
        <w:rPr>
          <w:rFonts w:hint="eastAsia"/>
        </w:rPr>
      </w:pPr>
    </w:p>
    <w:p w:rsidR="00000000" w:rsidRDefault="00DE55CC">
      <w:pPr>
        <w:rPr>
          <w:rFonts w:hint="eastAsia"/>
        </w:rPr>
      </w:pPr>
      <w:r>
        <w:rPr>
          <w:rFonts w:hint="eastAsia"/>
        </w:rPr>
        <w:t>Abin haushi, mamaki da takaici, ranar haihuwa da na tashi sai na haifi mace, duk da Didi ta b'oye min a sanda aka yi haihuwar. Sai cikin dare lokacin na farka daga bar</w:t>
      </w:r>
      <w:r>
        <w:rPr>
          <w:rFonts w:hint="eastAsia"/>
        </w:rPr>
        <w:t>ci ta isheni da kuka na yi tunanin pampers ne ya dameshi, ina zare masa na ga mace ce, Allah ne shaida ta k'iris ya rage ban yi cilli da ita ba. Zuciyata ta tunzira ban san sanda na saki wani irin kuka ba. Hankalina tashe na tafi da ita wajen Didi don bana</w:t>
      </w:r>
      <w:r>
        <w:rPr>
          <w:rFonts w:hint="eastAsia"/>
        </w:rPr>
        <w:t xml:space="preserve"> jin zan shayar da ita.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Daga wannan ranar na tsani mai gadi na ji babu amfanin zamansa a gidan tunda ya kasa ba ni farin cikin raina, tabbas idan ina ganinshi wata rana zuciyata zata iya fashewa musamman idan ina tuno yarda muka had'a jiki da shi. Sai na</w:t>
      </w:r>
      <w:r>
        <w:rPr>
          <w:rFonts w:hint="eastAsia"/>
        </w:rPr>
        <w:t xml:space="preserve"> ji na tsani kaina. A kashegarin ranar da na haihu ne na samu Umar da zancen mai zai hana a sirrance mu yi auren da Buzu sai ya sake ni a take a wajen ko kashegari idan ya so sai a sallameshi ya koma garinsu da alheri mai tarin yawa.</w:t>
      </w:r>
    </w:p>
    <w:p w:rsidR="00000000" w:rsidRDefault="00DE55CC">
      <w:pPr>
        <w:rPr>
          <w:rFonts w:hint="eastAsia"/>
        </w:rPr>
      </w:pPr>
    </w:p>
    <w:p w:rsidR="00000000" w:rsidRDefault="00DE55CC">
      <w:pPr>
        <w:rPr>
          <w:rFonts w:hint="eastAsia"/>
        </w:rPr>
      </w:pPr>
      <w:r>
        <w:rPr>
          <w:rFonts w:hint="eastAsia"/>
        </w:rPr>
        <w:t xml:space="preserve">Abbu kuwa babu ja ya </w:t>
      </w:r>
      <w:r>
        <w:rPr>
          <w:rFonts w:hint="eastAsia"/>
        </w:rPr>
        <w:t>amince da buk'atata, dama yana tunananin wanda zai aura min a sirrance kuma ya amince ya sakeni ba tare da duniya ta ji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Suka keb'e da Buzu ya sanar da shi k'udirinsa, Buzu ba wani jainja ya amince suka wuce masallachi na can wani gari aka sake mayar </w:t>
      </w:r>
      <w:r>
        <w:rPr>
          <w:rFonts w:hint="eastAsia"/>
        </w:rPr>
        <w:t xml:space="preserve">da auren mu da buzu, duk da dama da aurensa a kaina. </w:t>
      </w:r>
      <w:r>
        <w:rPr>
          <w:rFonts w:hint="eastAsia"/>
        </w:rPr>
        <w:lastRenderedPageBreak/>
        <w:t>Kashegari kuma ya dank'ara min saki Umar ya sallameshi ya tafi ba mu sake ganinsa ba, kuma ba mu san inda za'a same shi ba, abu d'aya na sani ya ce min shi mutumin Ethiopia ne wato k'asar Habasha. Ina ro</w:t>
      </w:r>
      <w:r>
        <w:rPr>
          <w:rFonts w:hint="eastAsia"/>
        </w:rPr>
        <w:t>k'onku don girman zatin Allah ga duk wanda ya ji haushi ya yafe min sharrin zuciya ne da na shaid'an."</w:t>
      </w:r>
    </w:p>
    <w:p w:rsidR="00000000" w:rsidRDefault="00DE55CC">
      <w:pPr>
        <w:rPr>
          <w:rFonts w:hint="eastAsia"/>
        </w:rPr>
      </w:pPr>
      <w:r>
        <w:rPr>
          <w:rFonts w:hint="eastAsia"/>
        </w:rPr>
        <w:t>Ta na gama bada labarin ta saka wani irin kuka. Duk jikin mutanen wajen saki ya yi, tsananin mamakin cukurkud'dden lamarin ya sa suka gaza cewa komai ill</w:t>
      </w:r>
      <w:r>
        <w:rPr>
          <w:rFonts w:hint="eastAsia"/>
        </w:rPr>
        <w:t xml:space="preserve">a sakin ajiyar zuciya. Hamda kuwa kuka take sosai kamar ranta zai fice, duk da ta ji dad'i da ya kasance ita d'in halastacciya y'a ce ba shegiya ba kamar yarda take tunani. Amma tunaninta ya fi karkata akan ta yaya zata ga mahaifinta, mutumin da a labarin </w:t>
      </w:r>
      <w:r>
        <w:rPr>
          <w:rFonts w:hint="eastAsia"/>
        </w:rPr>
        <w:t>da Ummanta take bata bata ji ta anbaci sunansa ba, sai kiransa da Buzu da ta ji ana yi, buzaye nawa ne a Habasha in dai haka ne?  Didi da ranta ya gama dugunzuma da ta'ajibin labarin Sakna ta dinga dubanta tana jijjiga kai, ta kasa furta furucin bakinta, l</w:t>
      </w:r>
      <w:r>
        <w:rPr>
          <w:rFonts w:hint="eastAsia"/>
        </w:rPr>
        <w:t>amarin ba k'aramin girgizata ya yi ba, wacce irin soyayya ce ta rufewa Umar d'inta ido har haka? Da ya kasa bayyana mata ya tab'a sakin Sakna tsahon wannan lokacin. Ji take tamkar ta shak'o shi ta yi ta jibga, ta fi jin haushinsa fiye da Sakina da dama bat</w:t>
      </w:r>
      <w:r>
        <w:rPr>
          <w:rFonts w:hint="eastAsia"/>
        </w:rPr>
        <w:t>a amince da tsarin tarbiyyarta ba, idan ban da haka ta ya za'a yi ace, kai zaka zab'a ma kanka abinda ka ke so ka haifa sai kace a lokacin jaliyya. Hammad ma ya shiga jerin mutanen da Didi take jin haushi sosai ta yaya zai b'oye wannan babban abu haka? Duk</w:t>
      </w:r>
      <w:r>
        <w:rPr>
          <w:rFonts w:hint="eastAsia"/>
        </w:rPr>
        <w:t xml:space="preserve"> da dai da yarinta a lokacin amma me yasa da ya girma bai fito ya bayyana musu gaskiyar lamari ba, ai akwai hanyoyin da za'a gane tabbas Hamda ba y'arsa ba ce, ya ja bakinsa ya tsuke ya barsu suna bulayi cikin duhu.</w:t>
      </w:r>
    </w:p>
    <w:p w:rsidR="00000000" w:rsidRDefault="00DE55CC">
      <w:pPr>
        <w:rPr>
          <w:rFonts w:hint="eastAsia"/>
        </w:rPr>
      </w:pPr>
    </w:p>
    <w:p w:rsidR="00000000" w:rsidRDefault="00DE55CC">
      <w:pPr>
        <w:rPr>
          <w:rFonts w:hint="eastAsia"/>
        </w:rPr>
      </w:pPr>
      <w:r>
        <w:rPr>
          <w:rFonts w:hint="eastAsia"/>
        </w:rPr>
        <w:t>Fuskar Didi a had'e sosai ta zubawa Nan</w:t>
      </w:r>
      <w:r>
        <w:rPr>
          <w:rFonts w:hint="eastAsia"/>
        </w:rPr>
        <w:t>na da take ta kuka a wajen ido, duk da ta bi ta cika wajen da kwakwazon kukanta, cikin takaici Didi ta ce "Ke da halla yi mana shilu, mu ji da abinda ya damemu ke me ye ma na ki a ciki da za ki zauna ki b'are mana baki kina kuka? Wad'anda kuka ya kama ai b</w:t>
      </w:r>
      <w:r>
        <w:rPr>
          <w:rFonts w:hint="eastAsia"/>
        </w:rPr>
        <w:t>ayan mu ne, da aka mayal y'an itka ba a damu da mu san komai a cikin gidan ba, kai Umalu ai te ka ja Takina ku yi gaba, a je a cigaba da Toyayya tunda Takina ta fiye maka ni Uwalka da na kawo ka duniya. Allah na gode maka da ka nuna min wannan lana tun kaf</w:t>
      </w:r>
      <w:r>
        <w:rPr>
          <w:rFonts w:hint="eastAsia"/>
        </w:rPr>
        <w:t xml:space="preserve">in mutuwata. Ga dai Takina ga kuma tsiyal da ta shuka maka k'alshen Toyayya kenan, wanda na tabbata ba na haufi hak'kin Tadiya ne tun yanzu ubangiji ya fara mata takayya. Kai kuma Hammad ba abinda zan ce maka te Allah ubangiji ya yi maka abinda ka yi mana </w:t>
      </w:r>
      <w:r>
        <w:rPr>
          <w:rFonts w:hint="eastAsia"/>
        </w:rPr>
        <w:t>da ni da Uwalka, ka b'oye mana abinda ya kamata ace tun tuni mun tani ka bar mu muna ta yawon bin malamai muna a yi maka addu'a ashe kai lamalin da yake filgita ka kenan? Kai ka jiyo ka je kai da halinka."</w:t>
      </w:r>
    </w:p>
    <w:p w:rsidR="00000000" w:rsidRDefault="00DE55CC">
      <w:pPr>
        <w:rPr>
          <w:rFonts w:hint="eastAsia"/>
        </w:rPr>
      </w:pPr>
    </w:p>
    <w:p w:rsidR="00000000" w:rsidRDefault="00DE55CC">
      <w:pPr>
        <w:rPr>
          <w:rFonts w:hint="eastAsia"/>
        </w:rPr>
      </w:pPr>
      <w:r>
        <w:rPr>
          <w:rFonts w:hint="eastAsia"/>
        </w:rPr>
        <w:t>Ta juya ta kalli Ammi da take ta kuka kamar ranta</w:t>
      </w:r>
      <w:r>
        <w:rPr>
          <w:rFonts w:hint="eastAsia"/>
        </w:rPr>
        <w:t xml:space="preserve"> da zai fita, musamman ganin har a lokacin Umar bai ce komaiba, tun da ya d'ago kai ya kalleta da jajayen idanunsa sau d'aya, ba bu kuma abinda ta gani a cikin kallon sai tsantsar tsana da bata tab'a gani a cikin idanunsa ba, tsawon zamansu a matsayin ma'a</w:t>
      </w:r>
      <w:r>
        <w:rPr>
          <w:rFonts w:hint="eastAsia"/>
        </w:rPr>
        <w:t xml:space="preserve">urata. </w:t>
      </w:r>
    </w:p>
    <w:p w:rsidR="00000000" w:rsidRDefault="00DE55CC">
      <w:pPr>
        <w:rPr>
          <w:rFonts w:hint="eastAsia"/>
        </w:rPr>
      </w:pPr>
    </w:p>
    <w:p w:rsidR="00000000" w:rsidRDefault="00DE55CC">
      <w:pPr>
        <w:rPr>
          <w:rFonts w:hint="eastAsia"/>
        </w:rPr>
      </w:pPr>
      <w:r>
        <w:rPr>
          <w:rFonts w:hint="eastAsia"/>
        </w:rPr>
        <w:t>Didi ta yi tsaki "Kuka ma ai yanzu ki ka fala shi Takina? Kin cuci yarinyar nan yanzu ina za'a gano wani Buzu mai gadi mutumin da ko cikakken tunanta ba wanda ya tani a gidannan da Buzu kawai ake kiranta, Garin Habasha da fad'i ta ina za'a fara la</w:t>
      </w:r>
      <w:r>
        <w:rPr>
          <w:rFonts w:hint="eastAsia"/>
        </w:rPr>
        <w:t xml:space="preserve">lubar wani gidan Uban maza ko ba Abu rijalun ki ka ce sunan mahaifin buzun ba? A Habasha wani gari? Wace jiha? Wace unguwa? Duk ba ki tani ba, kin cuci yalinyal nan, ki ka dinga gallazawa yalinyal nan akan laifin da ba nata ba, wallahi Allah te ya kama ki </w:t>
      </w:r>
      <w:r>
        <w:rPr>
          <w:rFonts w:hint="eastAsia"/>
        </w:rPr>
        <w:t xml:space="preserve">da laifinta, ko da ki ke uwa a wajenta ai ba 'a ce ki cuceta ba.Umal ka yi shilu ka balni ina ta magana ni kad'ai ban ji ka yanke hukunci ba?" Bai d'ago d'in ba, don ba ya </w:t>
      </w:r>
      <w:r>
        <w:rPr>
          <w:rFonts w:hint="eastAsia"/>
        </w:rPr>
        <w:lastRenderedPageBreak/>
        <w:t xml:space="preserve">jin zai iya musamman yarda k'irjinsa ya yi nauyi ga wani bugu da zuciyarsa ta keyi, </w:t>
      </w:r>
      <w:r>
        <w:rPr>
          <w:rFonts w:hint="eastAsia"/>
        </w:rPr>
        <w:t>idanunsa dishi-dishi suke gani, yana daga zaunen amma jiri yake ji. Sai gani suka yi ya zame ya kwanta idanunsa sun kakkafe gaba d'aya. Salati mutanen wajen suka saka musamman Gadanga, a rud'e shi da Hammad suka sungumeshi suka fita da shi. Zuwa lokacin Ha</w:t>
      </w:r>
      <w:r>
        <w:rPr>
          <w:rFonts w:hint="eastAsia"/>
        </w:rPr>
        <w:t>mda ma ta saka wata iriyar k'ara sabida wani irin ciwon mara da ya turnuk'o mata, take a wajen jini ya b'alle mata. A rud'e Asma'u ta yi kanta tana kiran sunanta, amma ina tsananin azaba ya sa ta kasa motsi sai nuni da ta yi mata da jinin da yake zubo mata</w:t>
      </w:r>
      <w:r>
        <w:rPr>
          <w:rFonts w:hint="eastAsia"/>
        </w:rPr>
        <w:t xml:space="preserve"> da sauri ta k'ark'ashinta. Umma Asma'u ta saka salati tana kallon Mahmah Sadiya ta ce "Taimaka min mana Sadiya ina ji fa b'ari ta yi." Sadiya fuska a cunkushe don dole ta kamata haka kawai ta tsinci kanta da rashin farin ciki da auren Hammad da Hamda. Sun</w:t>
      </w:r>
      <w:r>
        <w:rPr>
          <w:rFonts w:hint="eastAsia"/>
        </w:rPr>
        <w:t xml:space="preserve">a fita Hammad yana k'ok'arin jan motar da zai kai Abbu asibiti shi da Gadanga, ya ga sun fito da ita da sauri ya tsaya yana tambayar lafiya?" Umma Asma ta ce "Je ka kawai, zamu taho da ita bleeding take ina jin ta samu miscarriage" Hammad ya runtse idonsa </w:t>
      </w:r>
      <w:r>
        <w:rPr>
          <w:rFonts w:hint="eastAsia"/>
        </w:rPr>
        <w:t>ya ja motar cikin rashin kuzari. Asma'u kuma ta shiga motar tana kallon Sadiya da take shirin juyawa ta shiga gida ta ce "Mahmah ya haka ne? Taimaka ki shigo mu kaita mana." Ta zubawa Asma'u ido kafin ta ce "Ko Abbun ban bi asibiti ba balle ita, ki kira uw</w:t>
      </w:r>
      <w:r>
        <w:rPr>
          <w:rFonts w:hint="eastAsia"/>
        </w:rPr>
        <w:t>arta ta kaita." Daga haka ta shige sashenta. Ta bar Asma'u sake da baki tana kallonta.</w:t>
      </w:r>
    </w:p>
    <w:p w:rsidR="00000000" w:rsidRDefault="00DE55CC">
      <w:pPr>
        <w:rPr>
          <w:rFonts w:hint="eastAsia"/>
        </w:rPr>
      </w:pPr>
    </w:p>
    <w:p w:rsidR="00000000" w:rsidRDefault="00DE55CC">
      <w:pPr>
        <w:rPr>
          <w:rFonts w:hint="eastAsia"/>
        </w:rPr>
      </w:pPr>
      <w:r>
        <w:rPr>
          <w:rFonts w:hint="eastAsia"/>
        </w:rPr>
        <w:t>A sashenta ta samu Nanna tana ta wani irin kuka da take da tabbacin kukan takaicin Hammad ne yake nuk'urk'usar ta. Ta ja tsaki a fili ta ce "Nanna ki saurara min kada k</w:t>
      </w:r>
      <w:r>
        <w:rPr>
          <w:rFonts w:hint="eastAsia"/>
        </w:rPr>
        <w:t>i sake b'ata min rai, idan za ki kwantar da hankalinki ki kwantar, Hammad dai ni na haifeshi nake kuma iko da shi, don haka in dai Nono na ya sha ina tabbatar miki sai ya saki yarinyar nan, ba ta yarda za'a yi na bari ya zauna da y'ar Sakna bayan d'aukan t</w:t>
      </w:r>
      <w:r>
        <w:rPr>
          <w:rFonts w:hint="eastAsia"/>
        </w:rPr>
        <w:t>sawon lokaci da suka yi suna cutata ita da Umar, lokaci ya zo nima da zan rama Wallahi Hammad sai ya saki yarinyar nan, in dai kin ga sun cigaba da aure to tabbata bana duniyar nan..."</w:t>
      </w:r>
    </w:p>
    <w:p w:rsidR="00000000" w:rsidRDefault="00DE55CC">
      <w:pPr>
        <w:rPr>
          <w:rFonts w:hint="eastAsia"/>
        </w:rPr>
      </w:pPr>
    </w:p>
    <w:p w:rsidR="00000000" w:rsidRDefault="00DE55CC">
      <w:pPr>
        <w:rPr>
          <w:rFonts w:hint="eastAsia"/>
        </w:rPr>
      </w:pPr>
      <w:r>
        <w:rPr>
          <w:rFonts w:hint="eastAsia"/>
        </w:rPr>
        <w:t>Nanna ta saki wata ajiyar zuciya kafin ta kumshe idonta, hawayen sauk'</w:t>
      </w:r>
      <w:r>
        <w:rPr>
          <w:rFonts w:hint="eastAsia"/>
        </w:rPr>
        <w:t>in zuciya yana ziraro mata, ta hango gaskiyar Mahmah ta cikin idaniyarta, alamar zancen da take har k'asan ranta. Ta saki murmushi na tarin farin ciki, ta yi alk'awarin Hammad na ta ne ita kad'ai har abada!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Jikar Nashe ce.</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w:t>
      </w:r>
      <w:r>
        <w:rPr>
          <w:rFonts w:hint="eastAsia"/>
        </w:rPr>
        <w:t>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34.</w:t>
      </w:r>
    </w:p>
    <w:p w:rsidR="00000000" w:rsidRDefault="00DE55CC">
      <w:pPr>
        <w:rPr>
          <w:rFonts w:hint="eastAsia"/>
        </w:rPr>
      </w:pPr>
    </w:p>
    <w:p w:rsidR="00000000" w:rsidRDefault="00DE55CC">
      <w:pPr>
        <w:rPr>
          <w:rFonts w:hint="eastAsia"/>
        </w:rPr>
      </w:pPr>
      <w:r>
        <w:rPr>
          <w:rFonts w:hint="eastAsia"/>
        </w:rPr>
        <w:t>Likitoci sun yi rufdugu akan Abbu, don kuwa yana jin jiki sosai k'ok'ari kawai suke su ceci numfashinsa, hankalin zuri'ar d'an Borno ba k'aramin tashi ya yi ba, musamman Hammad da lamarin ya zame masa k</w:t>
      </w:r>
      <w:r>
        <w:rPr>
          <w:rFonts w:hint="eastAsia"/>
        </w:rPr>
        <w:t xml:space="preserve">ashi-kashi. Ga can Hamda a kwance rai a hannun Allah itama don ba </w:t>
      </w:r>
      <w:r>
        <w:rPr>
          <w:rFonts w:hint="eastAsia"/>
        </w:rPr>
        <w:lastRenderedPageBreak/>
        <w:t>k'aramin wuya ta sha ba, kafin cikin ya fita, cikin da Hammad ya ji fitarsa har k'olouluwar zuciyarsa. A yanzu ba ya da buri irin ya ji shi kusa da Hamda yana lallashinta rungume a k'irjinsa</w:t>
      </w:r>
      <w:r>
        <w:rPr>
          <w:rFonts w:hint="eastAsia"/>
        </w:rPr>
        <w:t>. Hawayen da take ba k'aramin b'ata masa rai yake ba. Umma Asma ce a wajenta. Don Ammi ko kallonta ba tayi ba tana can wajen mijinta hankalinta a matuk'ar tashe duk da kallon banzan da Didi take jifanta da shi, jira take kawai Ummaru ya farfad'o ta ji huku</w:t>
      </w:r>
      <w:r>
        <w:rPr>
          <w:rFonts w:hint="eastAsia"/>
        </w:rPr>
        <w:t>ncin da zai yanke akan Sakna. Muddin hukuncin kuwa bai mata ba ita da kanta za ta zartar da nata hukunci. Don haka kallonta kawai take tana caccije leb'e cike da takaicinta. Don bata da kunya har da wani zuwa asibiti, ita kuwa Sadiya shashasha ko me ta zau</w:t>
      </w:r>
      <w:r>
        <w:rPr>
          <w:rFonts w:hint="eastAsia"/>
        </w:rPr>
        <w:t>na yi a gida? Nan ma takaicin Sadiyanne ya kamata sosai har bata san sanda ta kalli Hameed ta ce "Kai kila min gallafiriyal Uwalka ." Ransa a b'ace ya dubeta yana mamakin sunan da ta kira uwarsa da shi, ko kunyar idanunsu bata ji ba. Tsaki ta ja ganin yard</w:t>
      </w:r>
      <w:r>
        <w:rPr>
          <w:rFonts w:hint="eastAsia"/>
        </w:rPr>
        <w:t>a ya tsatstsareta da ido ta ce "K'alya na yi? Ai a haka aka mayalta bola mace ba kan gado kawai ta na abu te kace wani lokacin jahiliyya, ko ni sanda mu kayi rayuwal aule da Utmanu bana wannan shashancin, Allah wadalan naka dai ya lalace." Shiru su kayi ma</w:t>
      </w:r>
      <w:r>
        <w:rPr>
          <w:rFonts w:hint="eastAsia"/>
        </w:rPr>
        <w:t xml:space="preserve">ta cike da takaicinta, duk da suma Mahmahn ta ba su mamaki da har yanzu ba ta zo ba, don haka Hameed ya fita waje da niyyar ya kirata a waya. Ita kuwa Sakna gabanta sai fad'uwa yake, sam bata son had'a ido da kowa a wajen musamman Didi da take mata kallon </w:t>
      </w:r>
      <w:r>
        <w:rPr>
          <w:rFonts w:hint="eastAsia"/>
        </w:rPr>
        <w:t>tsana muraran.</w:t>
      </w:r>
    </w:p>
    <w:p w:rsidR="00000000" w:rsidRDefault="00DE55CC">
      <w:pPr>
        <w:rPr>
          <w:rFonts w:hint="eastAsia"/>
        </w:rPr>
      </w:pPr>
    </w:p>
    <w:p w:rsidR="00000000" w:rsidRDefault="00DE55CC">
      <w:pPr>
        <w:rPr>
          <w:rFonts w:hint="eastAsia"/>
        </w:rPr>
      </w:pPr>
      <w:r>
        <w:rPr>
          <w:rFonts w:hint="eastAsia"/>
        </w:rPr>
        <w:t>A karo na biyu Didi ta kalleta ta ce "Wai ke Takna ban ga amfanin tsayuwalki anan ba, Fitabilillahi, ki tafi wajen y'alki mana tunda dai kin san duk nan kala ce za mu miki ba mu had'i da yalinyal nan ki wuce ki je wajenta Atma'u ta zo wajen</w:t>
      </w:r>
      <w:r>
        <w:rPr>
          <w:rFonts w:hint="eastAsia"/>
        </w:rPr>
        <w:t xml:space="preserve"> d'an uwanta ina dalili? Kuma ki tabbata gobe ki kawo min gantalallun da ki ka ce sun d'aula miki aule da Buzu, don ni har yanzu tantamal lamalin nake." Sakna idon na zubar da hawaye ta yi k'asa da kanta. Gaba d'aya ranta a jagule yake ta kuma ji duniyar t</w:t>
      </w:r>
      <w:r>
        <w:rPr>
          <w:rFonts w:hint="eastAsia"/>
        </w:rPr>
        <w:t>a canja mata, don harta yawun bakinta k'afewa yake, idan kuma ya zo ma mai d'aci ne yake zuwa. "Dama ki san yarda za kiyi da y'arki, don ba amince da aurenta da Hammad ba, ki tattarata ki kaita duk inda ki ka ga dama mara tsoron Allah kawai, kika dinga cut</w:t>
      </w:r>
      <w:r>
        <w:rPr>
          <w:rFonts w:hint="eastAsia"/>
        </w:rPr>
        <w:t xml:space="preserve">ar yarinya ba da hak'kinta ba, yanzu kuwa tunda mun gane ba jininmu ba ce dole ki amshi abar Ki, kuma tilas ki rik'eta wallahi tunda ta ki ce." Lauratu ta fad'a fuskarta cike da takaici. Gadanga ne ya ja tsaki ya ce "Wannan abin da ake fa kamar bai kamata </w:t>
      </w:r>
      <w:r>
        <w:rPr>
          <w:rFonts w:hint="eastAsia"/>
        </w:rPr>
        <w:t>ba a bari mana ma su samu lafiya kafin a samu matsayr zance haba?" Didi ta b'ata fuska tana jifansa da harara "Zancen banza zancen wofi, har akwai wata matsayar zance da ya wuce Ummaru ya yiwa y'ar banza saki uku, ni Gadanga ban gane nufinka na zak'alk'ale</w:t>
      </w:r>
      <w:r>
        <w:rPr>
          <w:rFonts w:hint="eastAsia"/>
        </w:rPr>
        <w:t>wa a halkal Takina ba, haba ina dalili na ga dai ba k'anwal Uwaliya ba ce ko ta Ubaliya." Gadanga shiru ya yi mata bai tanka ba, ganin yarda ta d'au Abin da zafi.  Daidai lokacin likitan ya shigo Inda suke fuskarsa a d'an washe alamar sun samu nasara. Yana</w:t>
      </w:r>
      <w:r>
        <w:rPr>
          <w:rFonts w:hint="eastAsia"/>
        </w:rPr>
        <w:t xml:space="preserve"> kallonsu ya ce "Alhamdulillah, Alhaji ya samu lafiya sai dai ana buk'atar ya huta k'warai da gaske, don haka duk ku wuce gida a bar matarsa da d'ansa guda d'aya Kawai." Hajiya Didi ta gyara zama idanunta akan na Sakna ta ce "tai a tafi gida ko? Don wallah</w:t>
      </w:r>
      <w:r>
        <w:rPr>
          <w:rFonts w:hint="eastAsia"/>
        </w:rPr>
        <w:t>i ba zan balki a wajenta ki k'alasa min shi ba, ita waccan ballagazal tunda ta k'i zuwa shikkenan tai mu yi zamanmu da Hammadu." Hammad ya d'ago ya Zuba mata wani irin kallo kafin ya ciji leb'ensa kawai ya mik'e yana cewa "Ki dai nemi wanda zai ta ya ki za</w:t>
      </w:r>
      <w:r>
        <w:rPr>
          <w:rFonts w:hint="eastAsia"/>
        </w:rPr>
        <w:t>ma ba dai Hammad d'an ballagaza ba." Daga haka ya fice ya bar Didi da masa kallon mamaki, su Gadanga kuwa k'unshe dariyarsu suka yi, shi da d'aukacin mutanen da suke d'akin. Ko bakomai Hammad ya yi maganin ta. Ta jijjiga kai ta ce "Ba takka, yau ka nuna mi</w:t>
      </w:r>
      <w:r>
        <w:rPr>
          <w:rFonts w:hint="eastAsia"/>
        </w:rPr>
        <w:t>n iyakata, wato haushi ka ji an kila uwalka ballagaza alhali ba k'alya na yi ba. Idan Banda sha ka tafi waye za'a kai mijinsa asibii Langa-langa sannan ya shale waje ya yi zaune a gida sabida lashin mafad'i, Allah na tuba ba ta inda wannan matal ta kankane</w:t>
      </w:r>
      <w:r>
        <w:rPr>
          <w:rFonts w:hint="eastAsia"/>
        </w:rPr>
        <w:t xml:space="preserve"> mijin ba kenan?" Ta fad'a </w:t>
      </w:r>
      <w:r>
        <w:rPr>
          <w:rFonts w:hint="eastAsia"/>
        </w:rPr>
        <w:lastRenderedPageBreak/>
        <w:t xml:space="preserve">tana cuno baki tana nuna Sakna. Ba wanda ya tankata a d'akin suka fice don zuwa su ga Abbu. </w:t>
      </w:r>
    </w:p>
    <w:p w:rsidR="00000000" w:rsidRDefault="00DE55CC">
      <w:pPr>
        <w:rPr>
          <w:rFonts w:hint="eastAsia"/>
        </w:rPr>
      </w:pPr>
    </w:p>
    <w:p w:rsidR="00000000" w:rsidRDefault="00DE55CC">
      <w:pPr>
        <w:rPr>
          <w:rFonts w:hint="eastAsia"/>
        </w:rPr>
      </w:pPr>
      <w:r>
        <w:rPr>
          <w:rFonts w:hint="eastAsia"/>
        </w:rPr>
        <w:t>A bakin k'ofar d'akin suka ci karo da Hammad ya fito daga duba shi kenan Zai wuce wajen Hamda da hankalinsa yake kansa tun d'azu. Da sa</w:t>
      </w:r>
      <w:r>
        <w:rPr>
          <w:rFonts w:hint="eastAsia"/>
        </w:rPr>
        <w:t>uri ya shige don kada ma wani ya dakatar da shi.</w:t>
      </w:r>
    </w:p>
    <w:p w:rsidR="00000000" w:rsidRDefault="00DE55CC">
      <w:pPr>
        <w:rPr>
          <w:rFonts w:hint="eastAsia"/>
        </w:rPr>
      </w:pPr>
    </w:p>
    <w:p w:rsidR="00000000" w:rsidRDefault="00DE55CC">
      <w:pPr>
        <w:rPr>
          <w:rFonts w:hint="eastAsia"/>
        </w:rPr>
      </w:pPr>
      <w:r>
        <w:rPr>
          <w:rFonts w:hint="eastAsia"/>
        </w:rPr>
        <w:t>Idanunta a lumshe yake, Duk da kana ganinta zaka san ba barci take ba, ta hanyar ganin hawayen da yake zubowa a gefen idanunta. Tun d'azu Asmau take aikin rarrashinta amma ba tayi shiru ba, tausayinta ya ga</w:t>
      </w:r>
      <w:r>
        <w:rPr>
          <w:rFonts w:hint="eastAsia"/>
        </w:rPr>
        <w:t>ma dabaibaye Umma Asma'un ta rik'e Hannayenta kawai. Tana murza mata su a hankali. Daidai lokacin da Hamdan ya shigo fuskarsa cikin ta Umma Asma'u. Ajiyar zuciya ta saki tana cewa "Gwara da Allah ya kawoka, likita ya tabbatar min jininta ya hau amma har ya</w:t>
      </w:r>
      <w:r>
        <w:rPr>
          <w:rFonts w:hint="eastAsia"/>
        </w:rPr>
        <w:t>u ta kasa yin shiru, ta saka damuwa a ranta wallahi."  Taku biyar ya yi jikinsa a sanyaye ya isa bakin gadon ya tsaya. Umma Asma'u ta mik'e tana cewa "Bari shima Yaya in je in duba jikin nasa, ga dare yayi zan ja Didi mu tafi gida ko don ta samu ta huta ta</w:t>
      </w:r>
      <w:r>
        <w:rPr>
          <w:rFonts w:hint="eastAsia"/>
        </w:rPr>
        <w:t xml:space="preserve"> yi sahur." Ya jijjiga kansa kawai hakan ya yi masa zai zauna da matarsa. Har k'ofa ya rakata sannan ya saka key ya rufe gam. Zama ya yi a gefen gadon sosai ya mik'ar da ita ya jingina da jikinsa. Jinta a jikinsa ya sake damalmala zuciyarta ta shiga kuka b</w:t>
      </w:r>
      <w:r>
        <w:rPr>
          <w:rFonts w:hint="eastAsia"/>
        </w:rPr>
        <w:t>a ji ba gani. Dama jikin wani take nema inda zata yi kukanta sosai sai dai ta tabbata ba ta da wannan gatan, tunda ga UMMA Asma d'in ma ta tafi alamar shi Hammad d'in ne kawai gatanta a Yanzu.</w:t>
      </w:r>
    </w:p>
    <w:p w:rsidR="00000000" w:rsidRDefault="00DE55CC">
      <w:pPr>
        <w:rPr>
          <w:rFonts w:hint="eastAsia"/>
        </w:rPr>
      </w:pPr>
    </w:p>
    <w:p w:rsidR="00000000" w:rsidRDefault="00DE55CC">
      <w:pPr>
        <w:rPr>
          <w:rFonts w:hint="eastAsia"/>
        </w:rPr>
      </w:pPr>
      <w:r>
        <w:rPr>
          <w:rFonts w:hint="eastAsia"/>
        </w:rPr>
        <w:t xml:space="preserve">Shi kansa tasa zuciyar bugun take kukannata yana jinsa tamkar </w:t>
      </w:r>
      <w:r>
        <w:rPr>
          <w:rFonts w:hint="eastAsia"/>
        </w:rPr>
        <w:t>d'igar dalma a tasa zuciyar. Ya lumshe idanunsa kawai yana jin sautin bugun k'irjinta, da yake d'agawa yana sauka a hankali. A kunne ya dinga rad'a mata wasu kalamai da suka samar da nutsuwa a zuciyata, sai dai hakan ba yana nufin yayewar duka damuwarta da</w:t>
      </w:r>
      <w:r>
        <w:rPr>
          <w:rFonts w:hint="eastAsia"/>
        </w:rPr>
        <w:t xml:space="preserve"> bak'in cikinta bane, amma kaso goma cikin d'ari ya tafi daga yanayin zafin da k'irjinta yake yi. Murya a dashe ta ce "Ba ni da gata, ban kuma san inda zan fara nemo mahaifina ba, ko sunansa cikakke ba 'a sani ba, yanzu duk duniya ta shaida ni ba jinin D'a</w:t>
      </w:r>
      <w:r>
        <w:rPr>
          <w:rFonts w:hint="eastAsia"/>
        </w:rPr>
        <w:t>n Borno bace. Mahaifiyar da ta kawo ni duniya bata damu da ni ba, na tabbata kuma dangin ka yanzu ba za su dinga min kallon jininsu ba, tun daga yau an fara sanar da ni matsayina." Hannu yasa kawai yana share mata hawaye, don duk kalmomin bakinsa sun d'auk</w:t>
      </w:r>
      <w:r>
        <w:rPr>
          <w:rFonts w:hint="eastAsia"/>
        </w:rPr>
        <w:t>e tsaf, tabbas abin da ciwo ace ba'a san asalin mahaifinka ba. Kunnenta kawai ya dinga hurawa kafin cikin rawar murya ya ce "Ni zan zame miki gatanki, zan zame miki uwa uba miji duka. Zan shayar da ke duka farin cikin duniya fiye da wanda yake da uwa da ub</w:t>
      </w:r>
      <w:r>
        <w:rPr>
          <w:rFonts w:hint="eastAsia"/>
        </w:rPr>
        <w:t>a a kusa."  Ta k'ank'ameshi murya na rawa ta ce "Me yasa Ammi ba zata karb'eni a matsayin y'a ba, alhali ita ta samar da ni ta hanyar son zuciyarta." Baki yasa ya rufe nata bakin ruf ya dad'e a haka kafin ya d'ago cikin yanayin canzawar ido ya ce "Zata ams</w:t>
      </w:r>
      <w:r>
        <w:rPr>
          <w:rFonts w:hint="eastAsia"/>
        </w:rPr>
        <w:t xml:space="preserve">heki, har ma ta yi alfahari da zamowarki y'arta insha Allah." Jajayen idanunta ta d'ago tana kallonsa kafin cikin hawaye ta ce "Kaima ai ba nawa bane, tunda ina ji ka gayawa jama'a ta hanyar aure kawai zaka iya tona asirin Ammina, ka ga hakan yana nuni da </w:t>
      </w:r>
      <w:r>
        <w:rPr>
          <w:rFonts w:hint="eastAsia"/>
        </w:rPr>
        <w:t>cewa ba so na kake ba, ka aure ni ne don waccan hujjar kawai. Na tabbata tunda ka gama amfani da ni, ta hanyar tonuwar sirrin Ammina yanzu zaka sakeni, bak'in ciki na d'aya ka riga ka kusanceni, ka d'auke min martabata ta y'a mace, ga shi aurenmu ba matabb</w:t>
      </w:r>
      <w:r>
        <w:rPr>
          <w:rFonts w:hint="eastAsia"/>
        </w:rPr>
        <w:t>aci ba ne.." Da sauri ya katse mata sauran furucinta ta hanyar zuba mata nagartattun idanunwansa da suka rine suka zama ja lokaci guda, mafi munin furuci a kunnuwansa ya ji ta ce wai za su rabu, lamarin sai kace almara, a da tabbas soyayyarta ba ta game ma</w:t>
      </w:r>
      <w:r>
        <w:rPr>
          <w:rFonts w:hint="eastAsia"/>
        </w:rPr>
        <w:t>sa zuciya ba, amma tun bayan da ya d'ora idanunsa a kanta zuwansa Nigeria, ya tabbatar itace macen da yake muradi, itace macen da yake k'awata ta a zuciyarsa sai ga shi ta bayyanar masa a zahiri. A lokacin da ya kusanceta kuwa ya tabbatar ita ce mahad'in d</w:t>
      </w:r>
      <w:r>
        <w:rPr>
          <w:rFonts w:hint="eastAsia"/>
        </w:rPr>
        <w:t xml:space="preserve">a </w:t>
      </w:r>
      <w:r>
        <w:rPr>
          <w:rFonts w:hint="eastAsia"/>
        </w:rPr>
        <w:lastRenderedPageBreak/>
        <w:t>gangar jikinsa ya dad'e yana nema, ta ko ina ta yi masa. Ita ce a koda yaushe yake jin sha'awarta tana game duka sassan jikinsa. So yake mata mara gauraye ko kad'an zallar so ne mai k'unshe da wata irin k'auna, mai yiwuwar fasaltuwa. Ya jata jikinsa ya r</w:t>
      </w:r>
      <w:r>
        <w:rPr>
          <w:rFonts w:hint="eastAsia"/>
        </w:rPr>
        <w:t xml:space="preserve">ik'e gam, tamkar dai rabuwar ta su ce ta zo da gaske. Knocking d'in da ake bai saka ya saketa ba, saboda zallar samun nutsuwa da yake da d'umin da yake cikin fatarta mai d'auke da zafin zazzab'i kad'an. </w:t>
      </w:r>
    </w:p>
    <w:p w:rsidR="00000000" w:rsidRDefault="00DE55CC">
      <w:pPr>
        <w:rPr>
          <w:rFonts w:hint="eastAsia"/>
        </w:rPr>
      </w:pPr>
      <w:r>
        <w:rPr>
          <w:rFonts w:hint="eastAsia"/>
        </w:rPr>
        <w:t>Da kyar ya janye jikinsa yana manna mata kiss a kuma</w:t>
      </w:r>
      <w:r>
        <w:rPr>
          <w:rFonts w:hint="eastAsia"/>
        </w:rPr>
        <w:t xml:space="preserve">tu sannan ya mik'e don bud'e k'ofar. Yana bud'ewa idanunsa suka fad'a cikin na Mahmah, da Nanna. Cikin tsananin takaici Sadiyan take wurginsa da wani irin kallo, kafin ta cije leb'en k'asan bakinta d'aya, ta mayar da kallonta a kan gadon da Hamda take, ta </w:t>
      </w:r>
      <w:r>
        <w:rPr>
          <w:rFonts w:hint="eastAsia"/>
        </w:rPr>
        <w:t xml:space="preserve">gefensa ta bi ta wuce ba tare da ta amsa Sannu da zuwan da yake mata ba, burinta ta je ta isar da sak'on da ta nad'o a ranta, da gaske ba zata amince Hammad ya cigaba da zama da Hamda a matsayin matarsa, ko da hakan na nufin rasa ta ta igiyar auren. Nanna </w:t>
      </w:r>
      <w:r>
        <w:rPr>
          <w:rFonts w:hint="eastAsia"/>
        </w:rPr>
        <w:t>kuwa na tsaye tana jifansa da murmushin mugunta, itama a shirye take da cusguna masa ta kowane fanni matuk'ar zai cigaba da zama da Hamda, yarinyar da take jin tsananin kishinta tun tana matsayin y'ar mijinta balle yanzu da ta zama kishiyarta, idan kuwa ya</w:t>
      </w:r>
      <w:r>
        <w:rPr>
          <w:rFonts w:hint="eastAsia"/>
        </w:rPr>
        <w:t xml:space="preserve"> k'i tabbas zata fallasa sirrin da ya zama na sa shi da ita.. to wannan hanyar kawai take tunanin samun galaba a kansa, ya amince ya datse igiyoyin auren da suke tsakaninsu da Hamda!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To fa! Wani sirrin kuma Nanna zata banka</w:t>
      </w:r>
      <w:r>
        <w:rPr>
          <w:rFonts w:hint="eastAsia"/>
        </w:rPr>
        <w:t>’</w:t>
      </w:r>
      <w:r>
        <w:rPr>
          <w:rFonts w:hint="eastAsia"/>
        </w:rPr>
        <w:t>do kai wannan lamari</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w:t>
      </w:r>
      <w:r>
        <w:rPr>
          <w:rFonts w:hint="eastAsia"/>
        </w:rPr>
        <w:t>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35.</w:t>
      </w:r>
    </w:p>
    <w:p w:rsidR="00000000" w:rsidRDefault="00DE55CC">
      <w:pPr>
        <w:rPr>
          <w:rFonts w:hint="eastAsia"/>
        </w:rPr>
      </w:pPr>
    </w:p>
    <w:p w:rsidR="00000000" w:rsidRDefault="00DE55CC">
      <w:pPr>
        <w:rPr>
          <w:rFonts w:hint="eastAsia"/>
        </w:rPr>
      </w:pPr>
      <w:r>
        <w:rPr>
          <w:rFonts w:hint="eastAsia"/>
        </w:rPr>
        <w:t>Fuskarsa a d'aure ya cigaba da jifan Nanna da kallo, ya tabbata ita take sake saka Mahmah a wannan hanayar da ya tabbatar ba ta d'abi'antu da ita ba. Takaici</w:t>
      </w:r>
      <w:r>
        <w:rPr>
          <w:rFonts w:hint="eastAsia"/>
        </w:rPr>
        <w:t xml:space="preserve"> ya sake kumeshi ganin yarda Mahmahn ta kafe Hamda da kallo. Ya k'arasa gefen gadon idanunsa na kan Mahmahn da buk'atar ta tausayawa Hamdan. Bata kalleshi ba, balle ya saka ran zata amshi buk'atarsa. "Ki tabbata da zarar an sallameki, kin dangana da d'akin</w:t>
      </w:r>
      <w:r>
        <w:rPr>
          <w:rFonts w:hint="eastAsia"/>
        </w:rPr>
        <w:t xml:space="preserve"> uwarki, shine kawai kwanciyar hankalinki, Bana buk'atar sake ganinki da shi. Ki na jina?" Mahmah ta fad'a cikin kausasawa muryarta da gask is babu wannan tausayin da jin k'ai da take wa Hamda a lokutan baya. </w:t>
      </w:r>
    </w:p>
    <w:p w:rsidR="00000000" w:rsidRDefault="00DE55CC">
      <w:pPr>
        <w:rPr>
          <w:rFonts w:hint="eastAsia"/>
        </w:rPr>
      </w:pPr>
    </w:p>
    <w:p w:rsidR="00000000" w:rsidRDefault="00DE55CC">
      <w:pPr>
        <w:rPr>
          <w:rFonts w:hint="eastAsia"/>
        </w:rPr>
      </w:pPr>
      <w:r>
        <w:rPr>
          <w:rFonts w:hint="eastAsia"/>
        </w:rPr>
        <w:t>Hawaye ne kawai ya shiga zubo mata, hankakint</w:t>
      </w:r>
      <w:r>
        <w:rPr>
          <w:rFonts w:hint="eastAsia"/>
        </w:rPr>
        <w:t>a a tashe ji take kamar ta zunduma ihu, zata iya jure komai amma banda rabuwarta da Hammad. Me yasa a koda yaushe take gamuwa da tarin matsaloline daga wannan sai wannan?  A zuciyarta ta shiga Kiran sunayen Allah dafatan ya kawo mata d'auki a dukkan lamari</w:t>
      </w:r>
      <w:r>
        <w:rPr>
          <w:rFonts w:hint="eastAsia"/>
        </w:rPr>
        <w:t>nta.</w:t>
      </w:r>
    </w:p>
    <w:p w:rsidR="00000000" w:rsidRDefault="00DE55CC">
      <w:pPr>
        <w:rPr>
          <w:rFonts w:hint="eastAsia"/>
        </w:rPr>
      </w:pPr>
    </w:p>
    <w:p w:rsidR="00000000" w:rsidRDefault="00DE55CC">
      <w:pPr>
        <w:rPr>
          <w:rFonts w:hint="eastAsia"/>
        </w:rPr>
      </w:pPr>
      <w:r>
        <w:rPr>
          <w:rFonts w:hint="eastAsia"/>
        </w:rPr>
        <w:t xml:space="preserve">Hammad shima ji ya yi, kamar ya saka kukan, ya dinga jin zuciyarsa na buga wani sauti da ya tabbatar na zallar tashin hankali ne, tabbas uwa uwace, da wani ne ya yi masa wannan abin da ya ji amsa daidai da abinda ya aikata. Jikinsa a sanyaye ya kama </w:t>
      </w:r>
      <w:r>
        <w:rPr>
          <w:rFonts w:hint="eastAsia"/>
        </w:rPr>
        <w:t>hannun mahaifiyarsa, murya a tausashae yake son lallai sai ya fahimtar da ita. "Please Mahmah, ki yi hak'uri ki bari ta samu lafiya, me yasa ki ke k'in Hamda alhali da ubanta ba shegiya ba ce." "Kai ka san ubanta, ni ban san shi ba bata da banbanci da sheg</w:t>
      </w:r>
      <w:r>
        <w:rPr>
          <w:rFonts w:hint="eastAsia"/>
        </w:rPr>
        <w:t>iya a wajena. Cutar da uwarta tayi min a rayuwa shi yasa ba zan amince na gwamutsa zuri'ata da tata ba, ina tabbatar maka zaman aure da kai da Hamda ka k'addara ya haramta a tsakaninku. K'in bin umarni na kuwa yana nufin zartar da duk hukuncin da naga dama</w:t>
      </w:r>
      <w:r>
        <w:rPr>
          <w:rFonts w:hint="eastAsia"/>
        </w:rPr>
        <w:t>." Daga haka ta fice da sauri kamar ta tashi sama. Ta nufi d'akin da Abbu yake. Asma'u ce dama ta kirata tana mata fad'an bata kyauta ba, da bata zo ta duba Abbun ba, kuma Didi tana ta fad'a. Hakan yasa ta taho ba shiri duk da dare ya tsala, kuma ita ta ta</w:t>
      </w:r>
      <w:r>
        <w:rPr>
          <w:rFonts w:hint="eastAsia"/>
        </w:rPr>
        <w:t>mbayi Hameed yarda Hammad yake ya nuna mata d'akin shine suka taho da Nanna.</w:t>
      </w:r>
    </w:p>
    <w:p w:rsidR="00000000" w:rsidRDefault="00DE55CC">
      <w:pPr>
        <w:rPr>
          <w:rFonts w:hint="eastAsia"/>
        </w:rPr>
      </w:pPr>
    </w:p>
    <w:p w:rsidR="00000000" w:rsidRDefault="00DE55CC">
      <w:pPr>
        <w:rPr>
          <w:rFonts w:hint="eastAsia"/>
        </w:rPr>
      </w:pPr>
      <w:r>
        <w:rPr>
          <w:rFonts w:hint="eastAsia"/>
        </w:rPr>
        <w:t>Tana ganin sun fita ta rik'e kanta da take jin jiri kawai ta saka kuka, wannan karan Hammad kasa lallashinta ya yi don ya tabbatar kukan shine abinda zata yi ta ji sanyi, kuma ko</w:t>
      </w:r>
      <w:r>
        <w:rPr>
          <w:rFonts w:hint="eastAsia"/>
        </w:rPr>
        <w:t xml:space="preserve"> bakomai lamarin ya kai a zubar masa da hawaye. Ya zauna a gefen gadon kawai tare da mannata da jikinsa, duk da k'ok'arin k'wacewa da ta yi ya kasa bata damar hakan, shi kansa a lokacin dauriya kawai yake amma yana jin kamar ya tayata zubar da hawaye, dole</w:t>
      </w:r>
      <w:r>
        <w:rPr>
          <w:rFonts w:hint="eastAsia"/>
        </w:rPr>
        <w:t xml:space="preserve"> ne ma ya yi maganin Nanna ta hanyar da bata zata ba don ya tabbata ita take sake ingiza masa uwa.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Abbu da kyar ya bud'e idanunsa da ya ji sun masa nauyi, fatansa da burinsa duka lamarin ya zama mafarki. Amma ganinsu kewaye da shi ya tabbatar masa ba ma</w:t>
      </w:r>
      <w:r>
        <w:rPr>
          <w:rFonts w:hint="eastAsia"/>
        </w:rPr>
        <w:t>farki bane zahiri ne duk abinda yake faruwar. Kewaye mutanen d'akin ya yi da idanunsa yana amsa musu sannun da suke masa. Idanunsa ya sauka cikin na Sakna da duk take a firgice. A karo na farko a rayuwa ya ji tsanarta da tarin haushinta ya saukar masa a zu</w:t>
      </w:r>
      <w:r>
        <w:rPr>
          <w:rFonts w:hint="eastAsia"/>
        </w:rPr>
        <w:t>ciya, duk da shima da laifinsa me yasa bai fito ya sanar da duniya sun rabu ba, ya biye tata suka aikata son zuciya. Runtse idanunsa ya sake yi ba tare da ya sake mata kallo na biyu ba, yana son Sakna sosai kuma har a lokacin bai Ji son nata ya ragu a zuci</w:t>
      </w:r>
      <w:r>
        <w:rPr>
          <w:rFonts w:hint="eastAsia"/>
        </w:rPr>
        <w:t xml:space="preserve">yarsa ba sai da ya had'u ya cakud'e da k'iyayyarta da kuma jin haushinta duk lokaci guda. </w:t>
      </w:r>
    </w:p>
    <w:p w:rsidR="00000000" w:rsidRDefault="00DE55CC">
      <w:pPr>
        <w:rPr>
          <w:rFonts w:hint="eastAsia"/>
        </w:rPr>
      </w:pPr>
    </w:p>
    <w:p w:rsidR="00000000" w:rsidRDefault="00DE55CC">
      <w:pPr>
        <w:rPr>
          <w:rFonts w:hint="eastAsia"/>
        </w:rPr>
      </w:pPr>
      <w:r>
        <w:rPr>
          <w:rFonts w:hint="eastAsia"/>
        </w:rPr>
        <w:t>Hamdala duk d'akin aka shiga yi, tare dafatan k'arin lafiya a gareshi. Dama tun safe suka sake dawowa duba shi, ganin har lokacin bai farka ba hankalinsu yake a tas</w:t>
      </w:r>
      <w:r>
        <w:rPr>
          <w:rFonts w:hint="eastAsia"/>
        </w:rPr>
        <w:t>he.</w:t>
      </w:r>
    </w:p>
    <w:p w:rsidR="00000000" w:rsidRDefault="00DE55CC">
      <w:pPr>
        <w:rPr>
          <w:rFonts w:hint="eastAsia"/>
        </w:rPr>
      </w:pPr>
      <w:r>
        <w:rPr>
          <w:rFonts w:hint="eastAsia"/>
        </w:rPr>
        <w:t>Da d'aid'aya suka dinga ficewa jin Gadanga ya ce "Yakamata mu bawa matansa waje su gyara shi, tunda hannayensa sun d'an yi nauyi kuma ina da tabbacin zai buk'aci shiga toilet." Didi ta ja tsaki kafin ta ce "Kai dai Gadanga da tsiya ka ke wallahi, matan</w:t>
      </w:r>
      <w:r>
        <w:rPr>
          <w:rFonts w:hint="eastAsia"/>
        </w:rPr>
        <w:t>sa su gyara shi ko matarsa? Ai Yanzu ba shi da wata mata da ta ta wuce Tadiya." Tsit Abbu ya yi akan gadon yana sauraran furucin Didi. Shi akan kansa yana buk'atar sakin Sakna amma bakinsa ya yi nauyi wajen furta furucin. Yana jiyo shashshek'ar kukan Sakna</w:t>
      </w:r>
      <w:r>
        <w:rPr>
          <w:rFonts w:hint="eastAsia"/>
        </w:rPr>
        <w:t>n hankalinta tashe, Didi tana iza k'eyarta zuwa waje "Wallahi sai kin fita, haba a yi mace mayya tun dare bake korarki kin k'i tafiya ko y'arki ba ki je kin gani ba, to ko tale aka halicceku da Umalu sai na rabaku wallahi." Tana turata k'ofar ta ja da k'ar</w:t>
      </w:r>
      <w:r>
        <w:rPr>
          <w:rFonts w:hint="eastAsia"/>
        </w:rPr>
        <w:t>fi ta datseta.</w:t>
      </w:r>
    </w:p>
    <w:p w:rsidR="00000000" w:rsidRDefault="00DE55CC">
      <w:pPr>
        <w:rPr>
          <w:rFonts w:hint="eastAsia"/>
        </w:rPr>
      </w:pPr>
      <w:r>
        <w:rPr>
          <w:rFonts w:hint="eastAsia"/>
        </w:rPr>
        <w:t xml:space="preserve">Gadanga ransa a b'ace yake kallon Didi kafin ya ce "Amma fa hakan bai dace ba Didi, tunda dai shi Yayan ba ki ji ya ce miki ya saketa ba, yanzu wa kike so ya raka shi toilet ya gyara jikinsa?" </w:t>
      </w:r>
      <w:r>
        <w:rPr>
          <w:rFonts w:hint="eastAsia"/>
        </w:rPr>
        <w:lastRenderedPageBreak/>
        <w:t xml:space="preserve">"Tadiya ce zata lakashi ai Umalun ba lasa k'afa </w:t>
      </w:r>
      <w:r>
        <w:rPr>
          <w:rFonts w:hint="eastAsia"/>
        </w:rPr>
        <w:t>ya yi ba, ka ga Gadanga ka fita idona na lufe." Gadanga ya rik'e kansa idanunsa cikin na Yayansa da ya hango yarda zuciyarsa take bugu da sauri da sauri. Da kansa ya taimakawa Sadiya suka saka shi a toilet sannan ya fice ya bar Sadiyan, tana tsaye ta  b'at</w:t>
      </w:r>
      <w:r>
        <w:rPr>
          <w:rFonts w:hint="eastAsia"/>
        </w:rPr>
        <w:t>a rai ta kuma kasa yiwa Abbun komai sai kallon jin haushi take wurga masa. Abbun ya d'ago muryarsa a k'asa sosai ya ce "Idan ba zaki iya ba, Ai gwara ki kirawo wanda zai yi, kin barni sanyi yana dukana." Sai sannan ta lura da rawar sanyin da yake. Hakan ya</w:t>
      </w:r>
      <w:r>
        <w:rPr>
          <w:rFonts w:hint="eastAsia"/>
        </w:rPr>
        <w:t>sa ta d'au towel d'in ta fara shirin tsaftace masa jiki ba nuna tausayawa bakomai balle kwantar masa da hankali, wanda a condition d'in da yake bai kamata ace ta nuna masa b'acin ran ba, ta yarda Sakna ta yi mata fintink'au kenan.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 xml:space="preserve">Idanunsa </w:t>
      </w:r>
      <w:r>
        <w:rPr>
          <w:rFonts w:hint="eastAsia"/>
        </w:rPr>
        <w:t>a lumshe hannayensa zube bisa k'uncinsa ya yi nisa cikin tunanin da yake, yayinda Hamda take barcinta peacefully bayan ya taimaka mata ta yi wanka. Da gaske lamarin Mahmah yana tab'a zuciyarsa ya rasa ta yarda zai b'ullowa lamarin.</w:t>
      </w:r>
    </w:p>
    <w:p w:rsidR="00000000" w:rsidRDefault="00DE55CC">
      <w:pPr>
        <w:rPr>
          <w:rFonts w:hint="eastAsia"/>
        </w:rPr>
      </w:pPr>
    </w:p>
    <w:p w:rsidR="00000000" w:rsidRDefault="00DE55CC">
      <w:pPr>
        <w:rPr>
          <w:rFonts w:hint="eastAsia"/>
        </w:rPr>
      </w:pPr>
      <w:r>
        <w:rPr>
          <w:rFonts w:hint="eastAsia"/>
        </w:rPr>
        <w:t>Turo k'ofar da Umma Asm</w:t>
      </w:r>
      <w:r>
        <w:rPr>
          <w:rFonts w:hint="eastAsia"/>
        </w:rPr>
        <w:t>a ta yi, shi ya farkar da shi daga zuzzurfan tunanin da ya tafi. Sai dai tana ganinsa ta san tunani yake. Da murmushi a fuskarta ta ce "Sannu Hammad, mun bar ka da jinya,</w:t>
      </w:r>
    </w:p>
    <w:p w:rsidR="00000000" w:rsidRDefault="00DE55CC">
      <w:pPr>
        <w:rPr>
          <w:rFonts w:hint="eastAsia"/>
        </w:rPr>
      </w:pPr>
      <w:r>
        <w:rPr>
          <w:rFonts w:hint="eastAsia"/>
        </w:rPr>
        <w:t>Sai yanzu hankulanmu suka kwanta Yaya ya farka da lafiyarsa sai dai hannunsa da k'irj</w:t>
      </w:r>
      <w:r>
        <w:rPr>
          <w:rFonts w:hint="eastAsia"/>
        </w:rPr>
        <w:t>insa da suka yi masa nauyi." Hammad ya ja ajiyar zuciya yana gyara zamansa, cike da k'warin gwiwa da jarumtar da ya arowa kansa ya gaisheta. Ta yi tsam da ranta tana sake karantar yanayinsa kafin ta ce "Me ya faru ne? Na ganka a wannan yanayin?" Nutsuwa ya</w:t>
      </w:r>
      <w:r>
        <w:rPr>
          <w:rFonts w:hint="eastAsia"/>
        </w:rPr>
        <w:t xml:space="preserve"> yi sosai kafin ya sanar da ita abinda Mahmah ta ce, kafin ya gama tuni duk wani annurin fuskarta ya b'ace b'at, mamakin sauyin Sadiyar take yi, matar da aka santa da kyawawan halaye ta yaya lokaci guda ta rikid'e ta koma haka? Ta ja ajiyar numfashi kafin </w:t>
      </w:r>
      <w:r>
        <w:rPr>
          <w:rFonts w:hint="eastAsia"/>
        </w:rPr>
        <w:t>ta dafa shi "Ka kwantar da hankalinka Hammad, babu abinda zai faru insha Allah, amma a yanzu dai Kada a tursasa mata ta zo tana maka furuci mara kyau, ka bar Hamdan a wajen Didi kafin komai ya lafa, don na san uwarta ba zata rik'e ta ba, tunda har yanzu ma</w:t>
      </w:r>
      <w:r>
        <w:rPr>
          <w:rFonts w:hint="eastAsia"/>
        </w:rPr>
        <w:t xml:space="preserve"> bata zo dubata ba, ka barta a wajen Didi na san ta yarda Zan b'ullowa Didin insha Allah ba za'a samu matsala ba." Ya amince da shawararta ba don zuciyarsa ta so ba, sai don sanin cewa a yanzu hakan shine mafita a gareshi da Hamdan ma gaba d'aya, takaicins</w:t>
      </w:r>
      <w:r>
        <w:rPr>
          <w:rFonts w:hint="eastAsia"/>
        </w:rPr>
        <w:t>a d'aya yarda Zai yi kewar Hamdan kafin komai ya lafa. Daga haka ya mik'e ya je duba Abbu ya bar Umma Asma tare da Hamdan da take sauraransu kamar mai barci Sai dai tun shigowar Umman ta su ta farka daga barcin kuma komai suka fad'a a cikin kunnenta. Ina m</w:t>
      </w:r>
      <w:r>
        <w:rPr>
          <w:rFonts w:hint="eastAsia"/>
        </w:rPr>
        <w:t>a Allah Zai bayyana mata ubanta da duk talaucinsa ta bi shi garinsu ta huta da yarda ake ta walagigi da rayuwarta.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Cikin masifa da gadara ta zube idanunta cikin nata, ranta a matuk'ar b'ace take sake jifansa da duk kalaman da suka zo sama</w:t>
      </w:r>
      <w:r>
        <w:rPr>
          <w:rFonts w:hint="eastAsia"/>
        </w:rPr>
        <w:t>n harshenta. Da gaske haushinsa take ji sosai tun bayan da ya bayyana Hamda a matsayin matarsa. Kasancewarta mai Tsananin kishi ya sa take sake bayyana haukanta tuburan, yana zaune yana kallonta cike da takaicin rashin mutuncin da take zuba masa "Wallahi d</w:t>
      </w:r>
      <w:r>
        <w:rPr>
          <w:rFonts w:hint="eastAsia"/>
        </w:rPr>
        <w:t xml:space="preserve">ole ka saketa, idan kuma ka k'i sai na bayyanawa duniya Kamla ba y'ata bace a can waje ka je ka yi cikinta ka kawo min ita a ranar da aka haifeta tare da kafa min sharad'in da ka San dole ba Zan k'etare shi ba, ka ce lallai sai na rik'eta na kuma sanar da </w:t>
      </w:r>
      <w:r>
        <w:rPr>
          <w:rFonts w:hint="eastAsia"/>
        </w:rPr>
        <w:t>duniya ni na haifeta idan ba haka ba a bakacin aure na, don haka a yau nake son sanar da ni wacece Kamla?" Idanunsa a firgice ya d'ago yana watsa mata wani banzan kallo...</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r>
        <w:rPr>
          <w:rFonts w:hint="eastAsia"/>
        </w:rPr>
        <w:t>*</w:t>
      </w:r>
    </w:p>
    <w:p w:rsidR="00000000" w:rsidRDefault="00DE55CC">
      <w:pPr>
        <w:rPr>
          <w:rFonts w:hint="eastAsia"/>
        </w:rPr>
      </w:pPr>
      <w:r>
        <w:rPr>
          <w:rFonts w:hint="eastAsia"/>
        </w:rPr>
        <w:t xml:space="preserve">         </w:t>
      </w: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36.</w:t>
      </w:r>
    </w:p>
    <w:p w:rsidR="00000000" w:rsidRDefault="00DE55CC">
      <w:pPr>
        <w:rPr>
          <w:rFonts w:hint="eastAsia"/>
        </w:rPr>
      </w:pPr>
    </w:p>
    <w:p w:rsidR="00000000" w:rsidRDefault="00DE55CC">
      <w:pPr>
        <w:rPr>
          <w:rFonts w:hint="eastAsia"/>
        </w:rPr>
      </w:pPr>
      <w:r>
        <w:rPr>
          <w:rFonts w:hint="eastAsia"/>
        </w:rPr>
        <w:t>Babu alamar razana ko firgici a fuskarsa, ya sake dubanta ido cikin ido ya ce "Nanna kenan, ba na shakkar ki gayawa duniya ni na yi cikin Kamla na haifeta,</w:t>
      </w:r>
    </w:p>
    <w:p w:rsidR="00000000" w:rsidRDefault="00DE55CC">
      <w:pPr>
        <w:rPr>
          <w:rFonts w:hint="eastAsia"/>
        </w:rPr>
      </w:pPr>
      <w:r>
        <w:rPr>
          <w:rFonts w:hint="eastAsia"/>
        </w:rPr>
        <w:t>Kamar yarda ban ji kunya ba da aka danganta ni da Hamda, sai dai Z</w:t>
      </w:r>
      <w:r>
        <w:rPr>
          <w:rFonts w:hint="eastAsia"/>
        </w:rPr>
        <w:t>an sake tabbatar miki waccan maganar da na kafa miki sharad'i a kanta tana nan ban janyeba, don haka idan kin shirya karb'ar takardar sallama rubutawa ba zai zame min aiki ba." Daga haka ya saka kai ya fice ya bar Nanna da wani irin tsoro da tashin hankali</w:t>
      </w:r>
      <w:r>
        <w:rPr>
          <w:rFonts w:hint="eastAsia"/>
        </w:rPr>
        <w:t xml:space="preserve">, ita kanta ta San ba ta da muhimmanci a wajensa, idan ban da haka me yasa a koda yaushe ba ya jin shakkar furta mata zai iya rabuwa da ita. Ta saki murmushin takaicin yarda ya mayar da ita wawuya ya fice ya barta. A tunaninta zai ji tsoro idan ta yi masa </w:t>
      </w:r>
      <w:r>
        <w:rPr>
          <w:rFonts w:hint="eastAsia"/>
        </w:rPr>
        <w:t>barazana da fallasa waccan sirrin madadin haka sai ta hango dakiyarsa da juriya akan lamarin. Ta tabbata ko fad'an ta yi ba zai damu ba.</w:t>
      </w:r>
    </w:p>
    <w:p w:rsidR="00000000" w:rsidRDefault="00DE55CC">
      <w:pPr>
        <w:rPr>
          <w:rFonts w:hint="eastAsia"/>
        </w:rPr>
      </w:pPr>
      <w:r>
        <w:rPr>
          <w:rFonts w:hint="eastAsia"/>
        </w:rPr>
        <w:t xml:space="preserve">Ta zauna a gefen gadon d'akin Mahmahn tana cigaba da tattara kayanta gidansu take son zuwa taga Dida tunda ta zo ba su </w:t>
      </w:r>
      <w:r>
        <w:rPr>
          <w:rFonts w:hint="eastAsia"/>
        </w:rPr>
        <w:t>had'u ba.</w:t>
      </w:r>
    </w:p>
    <w:p w:rsidR="00000000" w:rsidRDefault="00DE55CC">
      <w:pPr>
        <w:rPr>
          <w:rFonts w:hint="eastAsia"/>
        </w:rPr>
      </w:pPr>
      <w:r>
        <w:rPr>
          <w:rFonts w:hint="eastAsia"/>
        </w:rPr>
        <w:t>Mahmah ce ta tura k'ofa ta shigo d'akin idanunta akan Nanna da ta lura da zallar tashin hankalin da ya mamaye fuskarta, ta d'auke kai ba tare da ta tambayeta ba, don itama hankalinmata ba a kwance yake ba. "Ina zaki? Na ga kina tattara kaya?" Mur</w:t>
      </w:r>
      <w:r>
        <w:rPr>
          <w:rFonts w:hint="eastAsia"/>
        </w:rPr>
        <w:t xml:space="preserve">ya na rawa tana ji tamkar ta rusa ihu ko ta huta da nauyin da k'irjinta ya yi, cikin rawar murya ta ce "Gida zani Mahmah." Tsawon lokaci ta d'auka tana nazarinta tabbas ta hango damuwa kwance a k'asan ranta kuma kamar tana k'okarin </w:t>
      </w:r>
      <w:r>
        <w:rPr>
          <w:rFonts w:hint="eastAsia"/>
        </w:rPr>
        <w:lastRenderedPageBreak/>
        <w:t>b'oye mata wani abin. Ta</w:t>
      </w:r>
      <w:r>
        <w:rPr>
          <w:rFonts w:hint="eastAsia"/>
        </w:rPr>
        <w:t xml:space="preserve"> dafata "Nanna bana son ki saka damuwa a ranki, insha Allah auren Hamda da Hammad kamar na saka an warwareshi da son zuciyarsa ko babu, don nima ba zan so ki yi boranci a gidan aurenki ba, hakan ba zata faru ba insha Allah, kuma zuwa gida a wannan k'adamin</w:t>
      </w:r>
      <w:r>
        <w:rPr>
          <w:rFonts w:hint="eastAsia"/>
        </w:rPr>
        <w:t xml:space="preserve"> ba kama ki ba, kin san dai kina zuwa Dida zata isheki da tabayoyi k'arshenta idan ta ji shirinmu ta ruguza mana tsari da wa'azinta da nasihar da ta saba, don haka ki bari mu aiwatar da komai kawai ta ji labari idan komai ya kankama." Nanna ta ja ajiyar zu</w:t>
      </w:r>
      <w:r>
        <w:rPr>
          <w:rFonts w:hint="eastAsia"/>
        </w:rPr>
        <w:t>ciya tana jin kamar ta gayawa Mahmah waccan sirrin tana tsoron furucin Hammad a kanta, don haka ta ja baki ta tsuke tana jan ajiyar zuciya, shawarar Mahmah itace abar d'auka gwara ta kasa ta tsare har sai ta ga abinda ya turewa buzu nad'i. Zaman aure da Ha</w:t>
      </w:r>
      <w:r>
        <w:rPr>
          <w:rFonts w:hint="eastAsia"/>
        </w:rPr>
        <w:t>mmad yanzu ta fara, kuma ba zata amince ta yi boranci a gidansa ba. Don haka ta dire jakar had'e da mik'ewa ta ce "Bari inje can sashen namu tunda kin saka an gyara." "Yauwa maza je ki, kada ma ya samu damar da zai sake zuwa wajen waccan yarinyar, ki tabba</w:t>
      </w:r>
      <w:r>
        <w:rPr>
          <w:rFonts w:hint="eastAsia"/>
        </w:rPr>
        <w:t>ta kin janye hankalinsa." Ta fice tana jin k'warin gwiwa a ranta.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r>
        <w:rPr>
          <w:rFonts w:hint="eastAsia"/>
        </w:rPr>
        <w:t>Hamda jiki ya yi sauki har likita ya bata sallama. A kuma rana d'aya aka sallemesu da Abbu bayan an d'ora shi akan magani an kuma zayyana wa iyalinsa dokokin da za su kiyaye mas</w:t>
      </w:r>
      <w:r>
        <w:rPr>
          <w:rFonts w:hint="eastAsia"/>
        </w:rPr>
        <w:t>a. Ammi dai tuni ta janye jikinta daga asibitin ganin ba wanda yake marabtar ta har gwara ma Gadanga, amma idanun Didi ma tsoro suke bata, ranar k'arshe da ta zo ta tabbatar mata idan ta sake zuwa a take a wajen zata saka Gadanga ya saketa wannan ne dalili</w:t>
      </w:r>
      <w:r>
        <w:rPr>
          <w:rFonts w:hint="eastAsia"/>
        </w:rPr>
        <w:t xml:space="preserve">n da yasa su Najwa suka hanata komawa zuwa asibitin. Su dai suna zuwa kuma har Hamda sun je sun duba zuciyoyinsu cike da tausayin yarda ta zamo bare a cikinsu ga shi bata samu tausayin uwa ba. Munira ranar a wajenta ta wuni. </w:t>
      </w:r>
    </w:p>
    <w:p w:rsidR="00000000" w:rsidRDefault="00DE55CC">
      <w:pPr>
        <w:rPr>
          <w:rFonts w:hint="eastAsia"/>
        </w:rPr>
      </w:pPr>
    </w:p>
    <w:p w:rsidR="00000000" w:rsidRDefault="00DE55CC">
      <w:pPr>
        <w:rPr>
          <w:rFonts w:hint="eastAsia"/>
        </w:rPr>
      </w:pPr>
      <w:r>
        <w:rPr>
          <w:rFonts w:hint="eastAsia"/>
        </w:rPr>
        <w:t xml:space="preserve">Suna komawa gida Najwa da ta </w:t>
      </w:r>
      <w:r>
        <w:rPr>
          <w:rFonts w:hint="eastAsia"/>
        </w:rPr>
        <w:t>zo daga Abuja ta saka Ammin a gaba da nasiha akan lamarin Hamdan, "Don Allah Ammi ki tausaya mata, ki daina nuna mata k'iyayyar da kike mata, zafin zai mata yawa ki tuna fa ba laifinta bane Ammi, duk ke kika jawo mata wannan matsalar sannan kuma ki kasa ja</w:t>
      </w:r>
      <w:r>
        <w:rPr>
          <w:rFonts w:hint="eastAsia"/>
        </w:rPr>
        <w:t xml:space="preserve">nta a jiki ki nuna mata kulawa." Ammi ta d'auke hawayen idanunta, a karo na farko ta kalli idanunwan babbar y'arta ta saki ajiyar zuciya ta ce "Ni kaina Najwa a yanzu ina takaicin yarda na bazangatar da lamarin Hamda na yi kuma d na sani matuk'a da gaske, </w:t>
      </w:r>
      <w:r>
        <w:rPr>
          <w:rFonts w:hint="eastAsia"/>
        </w:rPr>
        <w:t>amma zallar kunyar Hamda ce ta sa na kasa kusantar ta a yanzu. Kunyarta na ke ji Najwa ban san ya zan mata bayani ta fuskanceni ba, na dad'e ina cutar da ita, cutar da ko d'an rik'o ba zaka yiwa ita ba, tunda nake Hamda bata tab'a jin d'umin jikina ba, ban</w:t>
      </w:r>
      <w:r>
        <w:rPr>
          <w:rFonts w:hint="eastAsia"/>
        </w:rPr>
        <w:t xml:space="preserve"> tab'a mata wanka da kaina ba, balle tsarkin fitsari ko kashi, zan iya k'irga sau nawa na bata mama na ta sha, ban tab'a kallonta na mata magana mai sanyi ba, kullum sai hantara da cin mutunci, da musgunawa, idan bata da lafiya ban san ya take ta warke ba </w:t>
      </w:r>
      <w:r>
        <w:rPr>
          <w:rFonts w:hint="eastAsia"/>
        </w:rPr>
        <w:t xml:space="preserve">tunda bana kaita asibiti, duk da haka a kullum cikin kyautata min take ko bata da lafiya bata fasa yi min aiki, ni da kaina na san ban kyauta ba Najwa ta ya zan gyara tsakani na da ita?" Kuka ne sosai ya kece mata, Najwa kanta kukan take irin wannan ranar </w:t>
      </w:r>
      <w:r>
        <w:rPr>
          <w:rFonts w:hint="eastAsia"/>
        </w:rPr>
        <w:t xml:space="preserve">ta dinga gujewa Ammi tun a lokutan baya da take gallazawa Hamdan ga shi ta zo a cikinsu ba wanda Ammin ta bari ya kyautawa Hamdan don a lokacin ma ta sha fad'a musu bata k'i Hamdan ta rasa ranta ba sanadiyyar bak'anta mata da ke. Kuka sosai su ka yi kafin </w:t>
      </w:r>
      <w:r>
        <w:rPr>
          <w:rFonts w:hint="eastAsia"/>
        </w:rPr>
        <w:t>Najwan ta share hawayenta ta dafa Ammin kafin ta ce "Ki nuna mata soyayya, ki jata a jiki ki bata kulawa ta yarda za ki goge wancan bak'in fetin da kika sakawa zuciyarta duk da goguwar tasa zai zama aiki ne ja." Ammi ta share hawayen, numfashinta da kyar y</w:t>
      </w:r>
      <w:r>
        <w:rPr>
          <w:rFonts w:hint="eastAsia"/>
        </w:rPr>
        <w:t xml:space="preserve">ake fita saboda yarda take kukan sosai abubuwa goma da ashirin sun </w:t>
      </w:r>
      <w:r>
        <w:rPr>
          <w:rFonts w:hint="eastAsia"/>
        </w:rPr>
        <w:lastRenderedPageBreak/>
        <w:t xml:space="preserve">cakud'e mata, ga rashin ragayyar da ta hango a idanun Abbun ga fargabar sakin da Didi ta ce sai an mata, idan da abinda ta fiso a rayuwarta to rayuwar aure da Abbu ne, jikinta a sanyaye ta </w:t>
      </w:r>
      <w:r>
        <w:rPr>
          <w:rFonts w:hint="eastAsia"/>
        </w:rPr>
        <w:t>mik'e tana jan istigfari a zuciyarta.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Didi na kishingid'e a falonta ita da Lauratu tana matsa mata k'afafunta. Umma Asma da Hamda suka yi sallama cikin falon, a firgice Didi ta mik'e tana kallon Umma Asma da Hamdan fuskarta a had'e ta ce "As</w:t>
      </w:r>
      <w:r>
        <w:rPr>
          <w:rFonts w:hint="eastAsia"/>
        </w:rPr>
        <w:t>ma'u lafiya ko?" Murmushi ta yi jikinta a sanyaye ta shige gaba had'e da cewa Hamda "Shigo mana, Ki ka ja kika tsaya, ko nan d'in bak'onki ne?" Da kyar ta ja k'afafunta ta isa gefen kujerar da Didin take ta d'an rank'wafa da niyyar gaisheta.</w:t>
      </w:r>
    </w:p>
    <w:p w:rsidR="00000000" w:rsidRDefault="00DE55CC">
      <w:pPr>
        <w:rPr>
          <w:rFonts w:hint="eastAsia"/>
        </w:rPr>
      </w:pPr>
      <w:r>
        <w:rPr>
          <w:rFonts w:hint="eastAsia"/>
        </w:rPr>
        <w:t xml:space="preserve">Didi ta watsa </w:t>
      </w:r>
      <w:r>
        <w:rPr>
          <w:rFonts w:hint="eastAsia"/>
        </w:rPr>
        <w:t xml:space="preserve">mata wani kallo ciki-ciki ta amsa gaisuwar ta ta had'e da cewa "Maza ki wuce wajen uwalki, Ai yanzu ba ki da mahalli anan, to fisabilillahi fa, me ye had'i na da ke? Da d'in ma da ki ka ga na jaki a jiki na zata jinin Umalu ce, amma yanzu tunda na gane ba </w:t>
      </w:r>
      <w:r>
        <w:rPr>
          <w:rFonts w:hint="eastAsia"/>
        </w:rPr>
        <w:t>bu abinda ya had'aki da Umalu ma balle kuma ni, son ki a likkafa ki ja sillan k'afafunki ki yi wajen uwalki kafin shi Umalun ya San yalda zai yi da ita, tunda ina nan na zuba ido tai Takina ta bal gidan nan wallahi." Jikin Hamda a sanyaye ta mik'e da niyya</w:t>
      </w:r>
      <w:r>
        <w:rPr>
          <w:rFonts w:hint="eastAsia"/>
        </w:rPr>
        <w:t>r barin wajen, Umma Asma ta saka baki ta kira sunanta "Hamda, maza wuce cikin d'akinki." Ganin babu Wasa a fuskar Asmaun Yasa Hamda ta shige ainahin d'akinta na b'angaren Didin. Didi ta saki baki tana kallon d'iyar tata cike da mamaki ta ce "Ba Shakka, Shi</w:t>
      </w:r>
      <w:r>
        <w:rPr>
          <w:rFonts w:hint="eastAsia"/>
        </w:rPr>
        <w:t xml:space="preserve">n Asma'u yaushe kika maye gulbin uwata ba ni da labali? To wallahi ki je ki fice kin da waccan k'anwal shegiyal kafin na had'aku na ci muku mutunci, zancen banza zancen wofi me ya had'ani da ita?" Asma'u fuska a d'aure ta ce "Abinda ya had'aku shine Auren </w:t>
      </w:r>
      <w:r>
        <w:rPr>
          <w:rFonts w:hint="eastAsia"/>
        </w:rPr>
        <w:t>Hammad da ta yi, don haka tilas ba ta da Inda ya fi nan, don Allah Didi ki tausayawa yarinyar nan ki rik'eta, ni fa na san Didin mu mai hak'uri ce, yara nawa kika rik'e a gwarzoma balle wannan da dama ta taso a wajenki kin san dai ballagazar uwarta ba rik'</w:t>
      </w:r>
      <w:r>
        <w:rPr>
          <w:rFonts w:hint="eastAsia"/>
        </w:rPr>
        <w:t>eta za ta yi ba, ga Sadiya da shashanci ta ce Hammad sai ya saketa to ina ki ke so ta je? Ki tuna fa d'a na kowa ne, kuma hakan da za ki yi sai ya zama silar shigarki aljanna." Didi ta saki ranta musamman ganin yarda Asma'u ta ke sake kambama lamarin tausa</w:t>
      </w:r>
      <w:r>
        <w:rPr>
          <w:rFonts w:hint="eastAsia"/>
        </w:rPr>
        <w:t>yi da jin k'anta sai ga shi tana sakin murmushi ta ce "Allah na tuba dama ni me ta yi min? Da Allah ya rufa mana asili ma uwal ta hanyal halal ta samal da ita, zan lik'eta amma ki tabbata kin ja kunnen d'an ki wallahi ba shi ba hanyal nan d'akin kada in ga</w:t>
      </w:r>
      <w:r>
        <w:rPr>
          <w:rFonts w:hint="eastAsia"/>
        </w:rPr>
        <w:t xml:space="preserve"> k'afafunsa dama anan, lokaci na ne nima yanzu wallahi sai na mulza kambuna, ai ni ya yi min daidai da ya rama min abinda ubansa ya yi min ya je ya yi aule ba tale da Sanin kowa ba, ki gaya masa ba shi ba sashen nan te ya take neman aule daga falko idan na</w:t>
      </w:r>
      <w:r>
        <w:rPr>
          <w:rFonts w:hint="eastAsia"/>
        </w:rPr>
        <w:t xml:space="preserve"> ga dama na ta Tadiya dole ta amince ya d'au matalsa idan na ga ba a kyautata min kuma wallahi na bawa wani aulenta."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 ce</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Afuwa insha Allah yanzu yara sun koma school daga gobe za ku dinga ganin dogon posting nagode. I</w:t>
      </w:r>
      <w:r>
        <w:rPr>
          <w:rFonts w:hint="eastAsia"/>
        </w:rPr>
        <w:t>n sha Allah</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37.</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Zaku samu complete a Arewabooks idan kuka shiga wannan link d</w:t>
      </w:r>
      <w:r>
        <w:rPr>
          <w:rFonts w:hint="eastAsia"/>
        </w:rPr>
        <w:t>’</w:t>
      </w:r>
      <w:r>
        <w:rPr>
          <w:rFonts w:hint="eastAsia"/>
        </w:rPr>
        <w:t>in ga masu cewa na tura musu daga farko.</w:t>
      </w:r>
    </w:p>
    <w:p w:rsidR="00000000" w:rsidRDefault="00DE55CC">
      <w:pPr>
        <w:rPr>
          <w:rFonts w:hint="eastAsia"/>
        </w:rPr>
      </w:pPr>
    </w:p>
    <w:p w:rsidR="00000000" w:rsidRDefault="00DE55CC">
      <w:pPr>
        <w:rPr>
          <w:rFonts w:hint="eastAsia"/>
        </w:rPr>
      </w:pPr>
      <w:r>
        <w:rPr>
          <w:rFonts w:hint="eastAsia"/>
        </w:rPr>
        <w:t>Ya ABIN YAKE complete @Arewa books</w:t>
      </w:r>
    </w:p>
    <w:p w:rsidR="00000000" w:rsidRDefault="00DE55CC">
      <w:pPr>
        <w:rPr>
          <w:rFonts w:hint="eastAsia"/>
        </w:rPr>
      </w:pPr>
      <w:r>
        <w:rPr>
          <w:rFonts w:hint="eastAsia"/>
        </w:rPr>
        <w:t>Danna wannan link din, kada a manta da follow</w:t>
      </w:r>
    </w:p>
    <w:p w:rsidR="00000000" w:rsidRDefault="00DE55CC">
      <w:pPr>
        <w:rPr>
          <w:rFonts w:hint="eastAsia"/>
        </w:rPr>
      </w:pPr>
    </w:p>
    <w:p w:rsidR="00000000" w:rsidRDefault="00DE55CC">
      <w:pPr>
        <w:rPr>
          <w:rFonts w:hint="eastAsia"/>
        </w:rPr>
      </w:pPr>
      <w:r>
        <w:rPr>
          <w:rFonts w:hint="eastAsia"/>
        </w:rPr>
        <w:t>Arewabooks.  @nazeefah</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https://arewabooks.com/book?id=635c58dc8a75f51b283a378e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37.</w:t>
      </w:r>
    </w:p>
    <w:p w:rsidR="00000000" w:rsidRDefault="00DE55CC">
      <w:pPr>
        <w:rPr>
          <w:rFonts w:hint="eastAsia"/>
        </w:rPr>
      </w:pPr>
      <w:r>
        <w:rPr>
          <w:rFonts w:hint="eastAsia"/>
        </w:rPr>
        <w:t>Dariya sosai Didi ta bawa Asma'u, ita dai ta yi farin ci</w:t>
      </w:r>
      <w:r>
        <w:rPr>
          <w:rFonts w:hint="eastAsia"/>
        </w:rPr>
        <w:t>ki da Didin ta amince da Zaman Hamdan a wajenta, ba ruwanta da abinda za ta yiwa Hammad wannan tsakaninsu ne su gyarota a can. Lauratu kuwa haushi abin ya bata, sam bata so Yayarta tata ta jajib'o musu Hamdan ba, ta so a barta a hannun uwarta ta ga yarda z</w:t>
      </w:r>
      <w:r>
        <w:rPr>
          <w:rFonts w:hint="eastAsia"/>
        </w:rPr>
        <w:t>ata yi da ita sai dai bata furta ba ta ja baki ta tsuke ganin sam Asma'un ba wasa a fuskarta.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Sadiya ce zaune a gefensa yana kwance a d'akinsa fuskarsa na bayyanar da damuwa b'aro-b'aro, so yake Yace Sadiyan ta matsa masa k'afa tunda ya tab</w:t>
      </w:r>
      <w:r>
        <w:rPr>
          <w:rFonts w:hint="eastAsia"/>
        </w:rPr>
        <w:t>batar da Sakna tana nan da ba sai ya rok'a ba ma da kanta zata ja shi jikinta ta dinga matsa masa k'afar tana kuma lallab'ashi har sai ya yi barci, amma ji yarda Sadiya ta saka shi a gaba kawai da kallo fuska ko alamar murmushi babu balle ya hango tausayaw</w:t>
      </w:r>
      <w:r>
        <w:rPr>
          <w:rFonts w:hint="eastAsia"/>
        </w:rPr>
        <w:t>a a cikinta, don haka yake ganin da kyar idan zai karb'i shawarar da zuciyarsa take ba shi na rabuwa da Sakna, duk da dai ya san ta yi laifin da dole ya bata saki ko d'aya ne. Ba ya azimi amma Sadiya bata damu da tambayarsa me yake son ci ba, da Sakna ce k</w:t>
      </w:r>
      <w:r>
        <w:rPr>
          <w:rFonts w:hint="eastAsia"/>
        </w:rPr>
        <w:t>uwa sai ta jere masa abinci kala-kala wanda ta San Zai ji dad'in cin su a matsayinsa na mara lafiya.</w:t>
      </w:r>
    </w:p>
    <w:p w:rsidR="00000000" w:rsidRDefault="00DE55CC">
      <w:pPr>
        <w:rPr>
          <w:rFonts w:hint="eastAsia"/>
        </w:rPr>
      </w:pPr>
      <w:r>
        <w:rPr>
          <w:rFonts w:hint="eastAsia"/>
        </w:rPr>
        <w:t>Ya saki nauyayyiyar ajiyar zuciya idanunsa cikin na Sadiya ya ce "Taimaka a samo min abinci kuma jikina na d'an ciwo ina buk'atar a matsa min." Ba tayi mus</w:t>
      </w:r>
      <w:r>
        <w:rPr>
          <w:rFonts w:hint="eastAsia"/>
        </w:rPr>
        <w:t>u ba ta mik'e dama ita haka take dole sai ya ce ta yi masa abu take yi ba ta san ta yarda zata kula da shi ba, shi kuwa mutum da duk da shekaransu har a yanzu yana son soyayya yana son kuma tarairaya daga wajen matarsa. Ya lunshe ido yana sakin tsaki kad'a</w:t>
      </w:r>
      <w:r>
        <w:rPr>
          <w:rFonts w:hint="eastAsia"/>
        </w:rPr>
        <w:t xml:space="preserve">n zuciyarsa na tunano masa Sakna da halin da take ciki, ya tabbbata duk a inda take tana cikin damuwa. </w:t>
      </w: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r>
        <w:rPr>
          <w:rFonts w:hint="eastAsia"/>
        </w:rPr>
        <w:t>A d'akinta ta tsantsara had'ad'diyar kwalliya, sai baza k'amshin had'addun turarukan humra take da wanda ta turara jikinta da shi. Buk'atar shiri</w:t>
      </w:r>
      <w:r>
        <w:rPr>
          <w:rFonts w:hint="eastAsia"/>
        </w:rPr>
        <w:t xml:space="preserve"> take da Umar ta kowane hali, ta kashe d'auri sosai irin d'aurin da ta san Umar ya fi so sannan ta jefa k'amsassan chewingum a bakinta, ita da kanta ta san lafiyayyen d'inkin ya zauna a jikinta. Tana gamawa ta d'auki tray d'in peppe soup d'in da ta yi masa</w:t>
      </w:r>
      <w:r>
        <w:rPr>
          <w:rFonts w:hint="eastAsia"/>
        </w:rPr>
        <w:t xml:space="preserve"> na kifi ragon ruwa da ya sha kayan k'amshi. Sai kunun mard'am da ta yi masa.</w:t>
      </w:r>
    </w:p>
    <w:p w:rsidR="00000000" w:rsidRDefault="00DE55CC">
      <w:pPr>
        <w:rPr>
          <w:rFonts w:hint="eastAsia"/>
        </w:rPr>
      </w:pPr>
    </w:p>
    <w:p w:rsidR="00000000" w:rsidRDefault="00DE55CC">
      <w:pPr>
        <w:rPr>
          <w:rFonts w:hint="eastAsia"/>
        </w:rPr>
      </w:pPr>
      <w:r>
        <w:rPr>
          <w:rFonts w:hint="eastAsia"/>
        </w:rPr>
        <w:t xml:space="preserve">Daidai lokacin shan ruwa ne ta san ba wanda zata gani a sashen nasa, don haka hankalinta kwance ta murd'a k'ofar tangamemen falon nasa. Shiru falon alamar yana cikin d'aki. </w:t>
      </w:r>
    </w:p>
    <w:p w:rsidR="00000000" w:rsidRDefault="00DE55CC">
      <w:pPr>
        <w:rPr>
          <w:rFonts w:hint="eastAsia"/>
        </w:rPr>
      </w:pPr>
    </w:p>
    <w:p w:rsidR="00000000" w:rsidRDefault="00DE55CC">
      <w:pPr>
        <w:rPr>
          <w:rFonts w:hint="eastAsia"/>
        </w:rPr>
      </w:pPr>
      <w:r>
        <w:rPr>
          <w:rFonts w:hint="eastAsia"/>
        </w:rPr>
        <w:t>Da</w:t>
      </w:r>
      <w:r>
        <w:rPr>
          <w:rFonts w:hint="eastAsia"/>
        </w:rPr>
        <w:t xml:space="preserve"> siririyar muryarta ta yi sallama kafin ta shiga cikin d'akin, kamar yarda ta yi hasashe kuwa shi kad'ai ne zaune a tsakiyar gado ya yi jigum da alama ya zurfafa a cikin tunanin da yake. K'amshin turarenta shi ya ankarar da shi wanzuwarta a cikin d'akin, d</w:t>
      </w:r>
      <w:r>
        <w:rPr>
          <w:rFonts w:hint="eastAsia"/>
        </w:rPr>
        <w:t>a sauri ya d'ago ya sauke idanunsa a kanta. Wani sanyi ne ya ziyarci zuciyarsa sai dai bai bayyyana hakan a saman fuskarsa ba, madadin haka ma had'e fuskar ya yi ya d'auke kansa daga kallonta. Ta saki d'an guntun murmushi had'e da isa gefen side bed drawer</w:t>
      </w:r>
      <w:r>
        <w:rPr>
          <w:rFonts w:hint="eastAsia"/>
        </w:rPr>
        <w:t xml:space="preserve"> ta d'ora abincin, tana zama daf da shi. Bai yi auneba ya ji hannayensa cikin nata taushi da santsin hannunta yana ratsa shi, murza hannun take a hankali cikin kwarewa tana sake luguiguta shi, duk da k'ok'arin k'wacewa da yake ta hanashi damar hakan. Sai g</w:t>
      </w:r>
      <w:r>
        <w:rPr>
          <w:rFonts w:hint="eastAsia"/>
        </w:rPr>
        <w:t>aninta ya yi zube a k'asa ta d'ora kanta bisa cinyarsa cikin wata iriyar salon murya ta fara bashi hak'uri "Ka yi hak'uri sweetheart na san ni mai tarin laifi ce a gareka don girman Allah kada ka yarda a raba mu, tunda dai ba zina na yi ba ko mai ma na aik</w:t>
      </w:r>
      <w:r>
        <w:rPr>
          <w:rFonts w:hint="eastAsia"/>
        </w:rPr>
        <w:t>ata da aurena na aikata shi please don Allah ka yafe min wallahi zuciyata ta kasa sukuni sharrin shaid'an ne." Ta sake sakin wani irin kuka da yake jinsa har tsakiyar zuciyarsa, ji ya yi kaso hamsin cikin d'ari na b'acin ran da ta sabbaba masa yana zagwany</w:t>
      </w:r>
      <w:r>
        <w:rPr>
          <w:rFonts w:hint="eastAsia"/>
        </w:rPr>
        <w:t xml:space="preserve">e so yake ya kamota ya sanyata a k'irjinsa amma wata zuciyar tana </w:t>
      </w:r>
      <w:r>
        <w:rPr>
          <w:rFonts w:hint="eastAsia"/>
        </w:rPr>
        <w:lastRenderedPageBreak/>
        <w:t>hana shi, ita da kanta ta yiwa kanta masauki a jikinsa tana ba shi wani irin zazzafan kiss a k'uncinsa murya a dashe cikin kunnensa take sake rad'a masa please ka yafe min ka san kai ne rayu</w:t>
      </w:r>
      <w:r>
        <w:rPr>
          <w:rFonts w:hint="eastAsia"/>
        </w:rPr>
        <w:t>wata wallahi ba zan iya rabuwa da kai ba, son haihuwar d'a namiji ita ta jawo min gurb'acewar tunani. Luf ya yi a jikinta cikin wani irin yanayi na kissa da bata tab'a yin amfani da shi ba ta saukar masa da b'acin ransa. Daidai lokacin da Sadiya ta turo k'</w:t>
      </w:r>
      <w:r>
        <w:rPr>
          <w:rFonts w:hint="eastAsia"/>
        </w:rPr>
        <w:t xml:space="preserve">ofar ta shigo idanunta ya yi kyakykyawan gani, da sauri ta saki tray d'in da yake hannnuta hakan ya jawo Sakna ta janye bakinta daga cikin na Abbu idanunta cikin na Sadiya da take tsaye ranta a matuk'ar b'ace. Sakna ta yi murmushi tana cewa "Ki yi hak'uri </w:t>
      </w:r>
      <w:r>
        <w:rPr>
          <w:rFonts w:hint="eastAsia"/>
        </w:rPr>
        <w:t>don Allah." Daga haka ta saka kai ta fice.</w:t>
      </w:r>
    </w:p>
    <w:p w:rsidR="00000000" w:rsidRDefault="00DE55CC">
      <w:pPr>
        <w:rPr>
          <w:rFonts w:hint="eastAsia"/>
        </w:rPr>
      </w:pPr>
      <w:r>
        <w:rPr>
          <w:rFonts w:hint="eastAsia"/>
        </w:rPr>
        <w:t>Sadiya cikin tsananin b'acin rai ta juya zata tafi sai ji ta yi Abbu ya kirata "Zo nan SADIYA." Ya fad'a cikin wata iriyar murya da ta tabbatar tsananin matakin sha'awa da yake kaine ya sanya muryar ta shi jirkice</w:t>
      </w:r>
      <w:r>
        <w:rPr>
          <w:rFonts w:hint="eastAsia"/>
        </w:rPr>
        <w:t>wa ta sauya launi. Tsananin kishi ya sa ta ji kamar ta zunduma uban ihu, da kyar ta had'iye abin da ya tokare mata a k'irji ta ce "Ba sai na zo ba, da na san ma ka samu lafiya har kana iya kusantar mace da ban dawo ba." Ya lumshe idanunsa yana jin takaicin</w:t>
      </w:r>
      <w:r>
        <w:rPr>
          <w:rFonts w:hint="eastAsia"/>
        </w:rPr>
        <w:t xml:space="preserve"> Sadiya a ransa sam bata iya kula da miji ba. "Ta yarda y'ar uwarki ta fiki kenan, me yasa ba zaki yi koyi da ita ba? Laifi ta yi min ta zo bani hak'uri ta hanyar da ta san duk girman laifinta Zan hak'ura na yafe mata. Tana kula da ni fiye da ke ta san soy</w:t>
      </w:r>
      <w:r>
        <w:rPr>
          <w:rFonts w:hint="eastAsia"/>
        </w:rPr>
        <w:t>ayya kuma kullum a cikin nunan kulawa take fisabiliallahi ta yaya kike zaton Zan iya rabuwa da ita? Alhali ko da yaushe akwai salon kulawa da take sabuntawa ta ba ni, ko zuciyar k'arfe ce da ni ba dole ta narkar da ita ba, Zan gaya miki gaskiya ki canja ha</w:t>
      </w:r>
      <w:r>
        <w:rPr>
          <w:rFonts w:hint="eastAsia"/>
        </w:rPr>
        <w:t xml:space="preserve">layyarki, ki na min biyayya sau da k'afa ta nan kam kin fi Sakna amma zan gaya miki gaskiya Sakna ta fiki sanin sirrin shimfid'a ta san ta yarda zata kautar min da duk wata sha'awar y'a mace, don haka zuciyata take kasa rabuwa da ita.... Yanzu tunda ki ka </w:t>
      </w:r>
      <w:r>
        <w:rPr>
          <w:rFonts w:hint="eastAsia"/>
        </w:rPr>
        <w:t>saka k'afa kika fice ba ki sake dawowa ba sai yanzu kuma tun safe kayan nan suke jikin ki haka ki kaga ita Saknan tana yi? Da an yi magana ace asiri.."</w:t>
      </w:r>
    </w:p>
    <w:p w:rsidR="00000000" w:rsidRDefault="00DE55CC">
      <w:pPr>
        <w:rPr>
          <w:rFonts w:hint="eastAsia"/>
        </w:rPr>
      </w:pPr>
      <w:r>
        <w:rPr>
          <w:rFonts w:hint="eastAsia"/>
        </w:rPr>
        <w:t xml:space="preserve">Cikin takaici take kallonsa wasu hawaye suna zubo mata, ya dad'e yana fad'a mata kuskurenta amma na yau </w:t>
      </w:r>
      <w:r>
        <w:rPr>
          <w:rFonts w:hint="eastAsia"/>
        </w:rPr>
        <w:t>yafi tsaya mata, ita kunya ce take mata dabaibayi ta hanata aikata wasu abubuwan, magungunan gyaran jiki kuwa gani take asarar kud'i ne siyansu, ita sam ba zata iya wannan zubin dashin da ba biya ba, akan me ma girma ya riga ya kamasu. Bata san shi Abbu ba</w:t>
      </w:r>
      <w:r>
        <w:rPr>
          <w:rFonts w:hint="eastAsia"/>
        </w:rPr>
        <w:t xml:space="preserve"> ruwansa da girma ba, kullum jinsa yake kar in dai akan wannan harkar ce. (Don haka wallahi mata a dage da gyara, a kuma dage da sanin sirrin kwanciya, domin sune maganin mallakar miji sadidan ki dinga juya abinki son ranki sai ki ji ana ai wance asiri ta </w:t>
      </w:r>
      <w:r>
        <w:rPr>
          <w:rFonts w:hint="eastAsia"/>
        </w:rPr>
        <w:t xml:space="preserve">yiwa mijinta ga shi nan ta mallakeshi. Mhmn ba su san abin ba anan take ba, shi namiji yana son a kula masa da b'angaren shinfid'a ga dai Sadiya nan ta mayar da kanta borar k'arfi da yaji a wajen miji, Allah yasa mu dace.) </w:t>
      </w:r>
    </w:p>
    <w:p w:rsidR="00000000" w:rsidRDefault="00DE55CC">
      <w:pPr>
        <w:rPr>
          <w:rFonts w:hint="eastAsia"/>
        </w:rPr>
      </w:pPr>
      <w:r>
        <w:rPr>
          <w:rFonts w:hint="eastAsia"/>
        </w:rPr>
        <w:t>Muryarta na rawa ta ce "Yanzu du</w:t>
      </w:r>
      <w:r>
        <w:rPr>
          <w:rFonts w:hint="eastAsia"/>
        </w:rPr>
        <w:t>k girman laifin da ta yi maka ka yafe mata kenan?" Ya girgiza kai cike da takaicinta ga maganar da ake mata ita kuma ga zancen da take masa "Ban ce miki na yafe mata ba, amma kaso mafi yawa daga haushinta da nake ji ya zagwanye. Hukunci kuma ina nan ina tu</w:t>
      </w:r>
      <w:r>
        <w:rPr>
          <w:rFonts w:hint="eastAsia"/>
        </w:rPr>
        <w:t>nanin hukuncin da ta dace da shi. Zo ki zuba min abinci yunwa nake ji." Ta bi abincin da Saknan ta kawo da tsaki kafin ta janyo nata abincin ta fara k'okarin zuba masa, duk da yana son cin abincin Saknan haka ya hak'ura ya dinga cin na Sadiya wanda sam bai</w:t>
      </w:r>
      <w:r>
        <w:rPr>
          <w:rFonts w:hint="eastAsia"/>
        </w:rPr>
        <w:t xml:space="preserve"> zama daga cikin irin cimar da yake so ba. Har yanzu ta kasa gane kalar abincin da ya fi so, tsawon shekarun da suka d'auka tare sab'anin Sakna da haddace tsaf a kanta, ta san cimar da yafi ci da safe, ta san ta rana hakanan ta dare. Kad'an ya ci abincin y</w:t>
      </w:r>
      <w:r>
        <w:rPr>
          <w:rFonts w:hint="eastAsia"/>
        </w:rPr>
        <w:t>a ce ya isheshi. Jira yake ya ga ko zata yi hankalin had'a masa ruwan wanka, sai ya ga ta yi zamanta kamar ma a k'agare take ta tafi, ya kau da b'acin ransa had'e da cewa "Diyayye saura ruwan wanka." Ta d'an kalleshi kawai had'e da cewa "Yau kuma wani sabo</w:t>
      </w:r>
      <w:r>
        <w:rPr>
          <w:rFonts w:hint="eastAsia"/>
        </w:rPr>
        <w:t xml:space="preserve">n salon suna ne ya tashi menene kuma wani Diyayye kamar wata yarinya?" Dariya ya yi </w:t>
      </w:r>
      <w:r>
        <w:rPr>
          <w:rFonts w:hint="eastAsia"/>
        </w:rPr>
        <w:lastRenderedPageBreak/>
        <w:t>kawai ya lura har abada Sadiya ba zata canja hali ba, madadin ta d'an rungumoshi ta ce masa "Umaruru, nima na rama, kamar yarda Sakna take masa idan ya kirata da Saknene. A</w:t>
      </w:r>
      <w:r>
        <w:rPr>
          <w:rFonts w:hint="eastAsia"/>
        </w:rPr>
        <w:t xml:space="preserve"> zuciyarsa ya ce MATA SUNA SUKA TARA.. ruwan kawai ta had'a masa ta fito had'e da ce masa na kai." Ta kamashi ta raka toilet d'in, tana k'okarin ficewa ya janyota "Ba zaki taya ni ba? Na ga kema ko wankan b kiyi ba tun na safe ne ko?" B'ata fuska ta yi had</w:t>
      </w:r>
      <w:r>
        <w:rPr>
          <w:rFonts w:hint="eastAsia"/>
        </w:rPr>
        <w:t>'e da cewa "Wankan zan je in yi." Ya k'ura mata ido "To mu yi tare mana." Ta yi saurin kallonsa kafin ta ce "Allah ya sawwake sai kace wata yarinya." "Sakna yarinyace kenan da muke yi tare?" Haka ya so yace mata sai dai ya gintse ta hanyar tab'e bakinsa ya</w:t>
      </w:r>
      <w:r>
        <w:rPr>
          <w:rFonts w:hint="eastAsia"/>
        </w:rPr>
        <w:t xml:space="preserve"> kuma sakar mata hannu, a zuciyarsa ya raya ba ta yarda za'a yi ya rabu da Sakna alhali ita Sadiya bata waye ba, da an tashi zance kuma ace baya adalci a tsakaninsu ta ina kuwa zai yi adalci? Ya tabbata da Sakna ce tsaf zata wankeshi kamar yarda ake wanke </w:t>
      </w:r>
      <w:r>
        <w:rPr>
          <w:rFonts w:hint="eastAsia"/>
        </w:rPr>
        <w:t xml:space="preserve">yara har ma ta shafe shi da mai ba wani kunya, to dama ai ba kunya tsakanin mace da mijinta. Haka ya dinga wankan zuciyarsa fal da tunanin Sakna da Sadiya da suka zama masu mabanbantan halaye. Sakna irin matar nan ce da Hausawa kai tsaye suke kira karuwar </w:t>
      </w:r>
      <w:r>
        <w:rPr>
          <w:rFonts w:hint="eastAsia"/>
        </w:rPr>
        <w:t>gida yayin da Sadiya ta zama irin matan nan masu duhun kai da basu san komai ba a harkar auratayya.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w:t>
      </w:r>
    </w:p>
    <w:p w:rsidR="00000000" w:rsidRDefault="00DE55CC">
      <w:pPr>
        <w:rPr>
          <w:rFonts w:hint="eastAsia"/>
        </w:rPr>
      </w:pPr>
    </w:p>
    <w:p w:rsidR="00000000" w:rsidRDefault="00DE55CC">
      <w:pPr>
        <w:rPr>
          <w:rFonts w:hint="eastAsia"/>
        </w:rPr>
      </w:pPr>
      <w:r>
        <w:rPr>
          <w:rFonts w:hint="eastAsia"/>
        </w:rPr>
        <w:t>Sanin cewa tana b'angaren Didi yasa kansa tsaye ya nufi sashen, jikinsa sanye da doguwar rigar jallabiya coffee colour da ta saje da fatar</w:t>
      </w:r>
      <w:r>
        <w:rPr>
          <w:rFonts w:hint="eastAsia"/>
        </w:rPr>
        <w:t xml:space="preserve"> jikinsa. Fuskarsa tas da alama bai dad'e da fitowa daga wanka ba, hannunsa rik'e da carbi na dannawa yana matsawa a hankali. Sai zabga k'amshin turaren Miyaki d'an asalin yake.</w:t>
      </w:r>
    </w:p>
    <w:p w:rsidR="00000000" w:rsidRDefault="00DE55CC">
      <w:pPr>
        <w:rPr>
          <w:rFonts w:hint="eastAsia"/>
        </w:rPr>
      </w:pPr>
    </w:p>
    <w:p w:rsidR="00000000" w:rsidRDefault="00DE55CC">
      <w:pPr>
        <w:rPr>
          <w:rFonts w:hint="eastAsia"/>
        </w:rPr>
      </w:pPr>
      <w:r>
        <w:rPr>
          <w:rFonts w:hint="eastAsia"/>
        </w:rPr>
        <w:t>Daga Didi sai Asma'u a falon suna baje tana shafawa Didin man zafi a k'afa. S</w:t>
      </w:r>
      <w:r>
        <w:rPr>
          <w:rFonts w:hint="eastAsia"/>
        </w:rPr>
        <w:t>uka tsinkayi muryarsa ya shigo. Baki sake Didi take kallonsa ya zauna a gefenta had'e da gaisar da Umma Asman, sannan ya juya yana kallon Didin da  ta yi kicin-kicin da fuska, "Tsohuwa mai lan k'alfe an sha luwa lafiya?" Harara ta watso masa jin yarda yake</w:t>
      </w:r>
      <w:r>
        <w:rPr>
          <w:rFonts w:hint="eastAsia"/>
        </w:rPr>
        <w:t xml:space="preserve"> kwaikwayan maganarta. Cike da shak'iyanci. Ta yi k'wafa a ranta ta ce "Zaka ci ubanka ne zan lama, ba dai matalka tana nan ba." A fili kuwa cewa ta yi "Umalu dai ya haifo mana jalaba, ko da yake duk wani iya shegen da ya yi kwatankwacinsa ka ke yi, ga shi</w:t>
      </w:r>
      <w:r>
        <w:rPr>
          <w:rFonts w:hint="eastAsia"/>
        </w:rPr>
        <w:t xml:space="preserve"> nan kai ma baka damu da b'acin lansa ba, kamal yalda bai damu da nawa ba, ka je ka yi aule bai tani ba, tannan ka b'oye ma ta abu mai mahimmanci. Ai idan bai yi wata ba te ka taka mata hawan jini." Daga haka ta mik'e d'akin Hamda ta je ta kulle ta zare mu</w:t>
      </w:r>
      <w:r>
        <w:rPr>
          <w:rFonts w:hint="eastAsia"/>
        </w:rPr>
        <w:t xml:space="preserve">kullin ta tura cikin bujenta "Ban ga dalilin biyo ta nan ba, tunda uwalka ta ce bata ton aulen to wallahi ba zan bali ka tumulmusheta ba, ni ce nan gatanta wallahi, kaje ka shilyota da uwalka idan ta amince da aulen falillahi hamdihi a had'o lefe a zo ayi </w:t>
      </w:r>
      <w:r>
        <w:rPr>
          <w:rFonts w:hint="eastAsia"/>
        </w:rPr>
        <w:t xml:space="preserve">biki kowa ya shaida tannan a kai mata ita gidanka ka je ka tumulmusheta a can jalababbe kawai." Sunkuyar da kai ya yi yana murmushi kunyar Umma Amsa ya hana shi k'watar key d'in ta k'arfin tsiya don da gaske a matse yake da son jin d'umin Hamdan a jikinsa </w:t>
      </w:r>
      <w:r>
        <w:rPr>
          <w:rFonts w:hint="eastAsia"/>
        </w:rPr>
        <w:t>ko da ba za su aikata komai ba. Ya mik'e ya fice kawai yana tuna wunin yau sir bai ganta ba bai san a wani hali take ba, ga shi ba waya a hannunta ya zama dole ya siyo mata waya ko muryarta ya dinga ji.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Direct b'angarensa ya nufa dole ya je ya nemi sulhu</w:t>
      </w:r>
      <w:r>
        <w:rPr>
          <w:rFonts w:hint="eastAsia"/>
        </w:rPr>
        <w:t xml:space="preserve"> da Nanna tunda Didi ta rufe masa waccan </w:t>
      </w:r>
      <w:r>
        <w:rPr>
          <w:rFonts w:hint="eastAsia"/>
        </w:rPr>
        <w:lastRenderedPageBreak/>
        <w:t xml:space="preserve">k'ofar. Tana zaune a d'akinta ya shiga ta d'ago tana mamakin ganinsa a d'akin kafin ta tab'e baki ta ce "Lafiya?" Ya k'arasa wajenta ya zauna daf da ita yana shiga jikinta sosai. Da sauri ta mik'e dama wannan damar </w:t>
      </w:r>
      <w:r>
        <w:rPr>
          <w:rFonts w:hint="eastAsia"/>
        </w:rPr>
        <w:t xml:space="preserve">take jira, ya d'ago yana kallonta "Me ye haka Nanna?" "Kai zan tambaya meye haka? Ina matar taka da zaka zo jikina ai gwara kaje can ta baka abinda ni bana baka da yasa ka aureta." Fuska a had'e ya ce "Na san da itan ai na zo nan." Ta yi wata iriyar shewa </w:t>
      </w:r>
      <w:r>
        <w:rPr>
          <w:rFonts w:hint="eastAsia"/>
        </w:rPr>
        <w:t>kafin ta ce "Amma kuwa Hammad ka sha haushi don ina tabbatar maka wannan jikin nawa k'walelenka matuk'ar zaka dinga had'a jiki da waccan sannan ka zo ka had'a da ni, idan zaka yi gaggawar sakinta ka saketa kafin zuciya ta ta tunzira na sanar da Mahmah sirr</w:t>
      </w:r>
      <w:r>
        <w:rPr>
          <w:rFonts w:hint="eastAsia"/>
        </w:rPr>
        <w:t>in da kake b'oye mata game da Kamla..." zancen da ya shiga kunnen Sadiya kenan kasancewar ta shigo neman Hammad tana ta k'wala kira ba su ji ba, tana sa kai zata fita ta jiyo kamar fad'a suke ai kuwa ta tsinci wannan maganar, gabanta yana fad'uwa ta zaro i</w:t>
      </w:r>
      <w:r>
        <w:rPr>
          <w:rFonts w:hint="eastAsia"/>
        </w:rPr>
        <w:t>do ta ce "Kamla kuma innalillahi wa inna ilaihirrajiuna mai kunnuwana suke shirin ji?"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r>
        <w:rPr>
          <w:rFonts w:hint="eastAsia"/>
        </w:rPr>
        <w:t xml:space="preserve">       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38.</w:t>
      </w:r>
    </w:p>
    <w:p w:rsidR="00000000" w:rsidRDefault="00DE55CC">
      <w:pPr>
        <w:rPr>
          <w:rFonts w:hint="eastAsia"/>
        </w:rPr>
      </w:pPr>
    </w:p>
    <w:p w:rsidR="00000000" w:rsidRDefault="00DE55CC">
      <w:pPr>
        <w:rPr>
          <w:rFonts w:hint="eastAsia"/>
        </w:rPr>
      </w:pPr>
      <w:r>
        <w:rPr>
          <w:rFonts w:hint="eastAsia"/>
        </w:rPr>
        <w:t>Zufa ce gaba d'aya ta jik'eta, tun kafin ta ji ainahin za</w:t>
      </w:r>
      <w:r>
        <w:rPr>
          <w:rFonts w:hint="eastAsia"/>
        </w:rPr>
        <w:t>ncen, duk da in dai kunnuwanta sun ji daidai bata buk'atar k'arin bayani ko kad'an. A razane bata San sanda ita kanta ta murd'a mabud'in d'akin ba ta bur ma kanta ciki ba tare da neman izini ba.</w:t>
      </w:r>
    </w:p>
    <w:p w:rsidR="00000000" w:rsidRDefault="00DE55CC">
      <w:pPr>
        <w:rPr>
          <w:rFonts w:hint="eastAsia"/>
        </w:rPr>
      </w:pPr>
    </w:p>
    <w:p w:rsidR="00000000" w:rsidRDefault="00DE55CC">
      <w:pPr>
        <w:rPr>
          <w:rFonts w:hint="eastAsia"/>
        </w:rPr>
      </w:pPr>
      <w:r>
        <w:rPr>
          <w:rFonts w:hint="eastAsia"/>
        </w:rPr>
        <w:t>Yanayin kallon da take jifansu da shi ya tabbatar musu ta ji</w:t>
      </w:r>
      <w:r>
        <w:rPr>
          <w:rFonts w:hint="eastAsia"/>
        </w:rPr>
        <w:t xml:space="preserve"> abinda suka ce, tashin hankali ya bayyana b'aro-b'aro akan fuskokinsa, shi tunanin da yake daban itama Nanna nata tunanin daban, duk da ko ji Mahmahn ta yi ba zai zama laifinta ba tunda ba kai tsaya ta je ta sameta da maganar ba, balle alk'awarinsa na sak</w:t>
      </w:r>
      <w:r>
        <w:rPr>
          <w:rFonts w:hint="eastAsia"/>
        </w:rPr>
        <w:t>inta da zarar wani ya ji zancen ya tabbata.</w:t>
      </w:r>
    </w:p>
    <w:p w:rsidR="00000000" w:rsidRDefault="00DE55CC">
      <w:pPr>
        <w:rPr>
          <w:rFonts w:hint="eastAsia"/>
        </w:rPr>
      </w:pPr>
    </w:p>
    <w:p w:rsidR="00000000" w:rsidRDefault="00DE55CC">
      <w:pPr>
        <w:rPr>
          <w:rFonts w:hint="eastAsia"/>
        </w:rPr>
      </w:pPr>
      <w:r>
        <w:rPr>
          <w:rFonts w:hint="eastAsia"/>
        </w:rPr>
        <w:t>Yarda suke kallonta a tsorace haka itama take kallonsu, kafin cikin dakiyar murya ta ce "Wace magana na ji kuna yi? Ina son jin gaskiyar zance don samun akasin hakan daga bakunan ku yana nufin bayyana muku asali</w:t>
      </w:r>
      <w:r>
        <w:rPr>
          <w:rFonts w:hint="eastAsia"/>
        </w:rPr>
        <w:t>n wacece ni, don tsaf Zan cire duk wani abu a raina na ci mutuncinku, Kamla y'ar waye? Da ta zama ba y'arku ba?" Bugun da zuciyarsa yake yi ya k'ara tsananta, don bai so lamarin ya zo masa a gicciye haka, ya yi alk'awarin b'oye Sirrin har lokacin da gaskiy</w:t>
      </w:r>
      <w:r>
        <w:rPr>
          <w:rFonts w:hint="eastAsia"/>
        </w:rPr>
        <w:t xml:space="preserve">a zata yi halinta. K'asa ya yi da kansa yana cigaba da sauraran bugun da k'irjinsa yake yi, idanun Mahmah a yau sun masa kwarjinin da ya kasa kallonta kai tsaye ya furta mata abinda yake zuciyarsa wa zai ce mata itace Uwar Kamla idan shi ya zama ubanta? </w:t>
      </w:r>
    </w:p>
    <w:p w:rsidR="00000000" w:rsidRDefault="00DE55CC">
      <w:pPr>
        <w:rPr>
          <w:rFonts w:hint="eastAsia"/>
        </w:rPr>
      </w:pPr>
      <w:r>
        <w:rPr>
          <w:rFonts w:hint="eastAsia"/>
        </w:rPr>
        <w:t>K</w:t>
      </w:r>
      <w:r>
        <w:rPr>
          <w:rFonts w:hint="eastAsia"/>
        </w:rPr>
        <w:t xml:space="preserve">asa furta ko kalmar 'A' ya yi ga tarin mamakinsa yau duk tsaurin idanunsa ya kasa fitar da </w:t>
      </w:r>
      <w:r>
        <w:rPr>
          <w:rFonts w:hint="eastAsia"/>
        </w:rPr>
        <w:lastRenderedPageBreak/>
        <w:t xml:space="preserve">maganar da ta zamo sirri mai girma a gareshi. </w:t>
      </w:r>
    </w:p>
    <w:p w:rsidR="00000000" w:rsidRDefault="00DE55CC">
      <w:pPr>
        <w:rPr>
          <w:rFonts w:hint="eastAsia"/>
        </w:rPr>
      </w:pPr>
      <w:r>
        <w:rPr>
          <w:rFonts w:hint="eastAsia"/>
        </w:rPr>
        <w:t>Har a lokacin idanun Mahmahn yawo suke yi a jikinsa cike da mamakin yarda ya k'i ya kalli ko inda take, balle ya kalli</w:t>
      </w:r>
      <w:r>
        <w:rPr>
          <w:rFonts w:hint="eastAsia"/>
        </w:rPr>
        <w:t xml:space="preserve"> cikin k'wayar idanunta wanda idanun takewa duk y'ay'anta tarko idan ta na son jin gaskiyarsu, ta tabbatar shi yasa kai tsaye ya k'i kallonta. Kai tsaye ta mayar da kallonta kan Nanna da ta takure guri guda, duk da ita kanta tana masa barazanar tonuwar sir</w:t>
      </w:r>
      <w:r>
        <w:rPr>
          <w:rFonts w:hint="eastAsia"/>
        </w:rPr>
        <w:t>rin amma iya kan fatar bakinta kawai yake ba wai har zuciyarta ba, ba burinta fallasuwar sirrin ba don tana son Kamla tana kuma jin ta kamar su Khairi da ta tsuguna ta haifa bata sani ba ko don kasancewar Kamlan ta sha nononta ne, shi yasa take mata wata i</w:t>
      </w:r>
      <w:r>
        <w:rPr>
          <w:rFonts w:hint="eastAsia"/>
        </w:rPr>
        <w:t>riyar zazzafar k'auna. Ta sake k'asa da kanta tana nadamar tashin tashinar maganar da ta yi har tasa Mahmah ta jiyo zancen a ranta ta furta 'Tsautsayi' da kuma ba mamakin Allah ne ya so bayyana sirrin da suke b'oyewa da ko su Khairi ba su sani ba. Jin maga</w:t>
      </w:r>
      <w:r>
        <w:rPr>
          <w:rFonts w:hint="eastAsia"/>
        </w:rPr>
        <w:t xml:space="preserve">nar Mahmah ta yi kamar dirar aradu "Tunda shi ya k'i gaya min, ke idan ba ki raina ni ba, gaya min wacece Kamla?" Karan farko da Nanna taji matsanancin tsoron Mahmahn ya dirar mata, sam bata san hakan Mahmahn take da kwarjini ba sai yau da ta tsatstsareta </w:t>
      </w:r>
      <w:r>
        <w:rPr>
          <w:rFonts w:hint="eastAsia"/>
        </w:rPr>
        <w:t>da idanunta fuskarta a had'e babu alamar wasa a lamarin Mahmahn. Tsawar da Mahmahn ta daka mata ya sata firgita, jikinta na rawa ta dinga kallon Mahmahn "Zaki fad'a ko ba zaki fad'a ba sai na tara muku jama'a?" Hannunta ta dinga yamutsawa cikin d'aya hannu</w:t>
      </w:r>
      <w:r>
        <w:rPr>
          <w:rFonts w:hint="eastAsia"/>
        </w:rPr>
        <w:t>n, zufa na kwarara mata daga jiki, murya na rawa cikin wata irin Ininar da bata san da ta fara ta ba ta ce "Zan fad'a Mahmah." Mahmah ta gyara tsayuwa kafin tace "Ina jinki." Kujere Nanna ta ja mata ta nuna mata da son ta zauna, duk da ba ta jin tana son z</w:t>
      </w:r>
      <w:r>
        <w:rPr>
          <w:rFonts w:hint="eastAsia"/>
        </w:rPr>
        <w:t>aman ba hakan ta zauna still idanunta cikin na Nannan. "Mahmah zan fad'i iya abinda na sani, wallahi gaskiyata zan fad'a miki. Bana manta wata ranar alhamis da daddare har mun kwanta na ji wayar Abban Khairi tana kira, na d'aga ina mik'a masa ganin numberr</w:t>
      </w:r>
      <w:r>
        <w:rPr>
          <w:rFonts w:hint="eastAsia"/>
        </w:rPr>
        <w:t xml:space="preserve"> garin da muke ce wato Birmingham da barci a idanunsa kawai na ji yana cewa "Alhamdulillah, masha Allah ta haihu? Shikkenan gani nan." Da sauri ya mik'e ni kuwa tsammani na d'aya daga cikin matan abokansa ce ta haihu yasa na ce masa wacece ta haihu? Girgiz</w:t>
      </w:r>
      <w:r>
        <w:rPr>
          <w:rFonts w:hint="eastAsia"/>
        </w:rPr>
        <w:t>a min kai ya yi kafin yace "Ina zuwa, idan na dawo zaki ga ko wacece duk da baki santa ba." Daga haka ya yi saurin ficewa a gaggauce kamar ya fad'i. Mamaki ya kamani da tunanin wacece a garin wacce ba santa ba, sai kuma na tab'e baki na mayar da kaina barc</w:t>
      </w:r>
      <w:r>
        <w:rPr>
          <w:rFonts w:hint="eastAsia"/>
        </w:rPr>
        <w:t>i ya sake kwasheni.</w:t>
      </w:r>
    </w:p>
    <w:p w:rsidR="00000000" w:rsidRDefault="00DE55CC">
      <w:pPr>
        <w:rPr>
          <w:rFonts w:hint="eastAsia"/>
        </w:rPr>
      </w:pPr>
    </w:p>
    <w:p w:rsidR="00000000" w:rsidRDefault="00DE55CC">
      <w:pPr>
        <w:rPr>
          <w:rFonts w:hint="eastAsia"/>
        </w:rPr>
      </w:pPr>
      <w:r>
        <w:rPr>
          <w:rFonts w:hint="eastAsia"/>
        </w:rPr>
        <w:t>Cikin barcin na ji yana bubbuga kafad'ata "Nanna Nanna tashi mu yi magana." Cikin idanuwan barci da suka min nauyi na bud'e idanun ina kallonsa mamaki ya kamani ganinsa da jaririya a hannu. Na murza idanuna sosai ina jifansa da ayar ta</w:t>
      </w:r>
      <w:r>
        <w:rPr>
          <w:rFonts w:hint="eastAsia"/>
        </w:rPr>
        <w:t xml:space="preserve">mbaya, murmushi ya sakar min had'e da saka min y'ar a cinya "Ki yi hak'uri kyauta Allah ya bamu don Allah kada ki tambayeni alfarma d'aya za ki min ki sanar da duniya ke ki ka haifeta." Tsananin firgita ya sa saura k'iris yarinyar ta sub'uce daga jikina a </w:t>
      </w:r>
      <w:r>
        <w:rPr>
          <w:rFonts w:hint="eastAsia"/>
        </w:rPr>
        <w:t>tsorace nake kallonsa, kafin da kyar na had'a kalmomin "Ban gane ba?" Ya girgiza kai sai na ga ya d'an saki ajiyar zuciya ya ce "Shi yasa tun farko na had'aki da Allah akan kada ki tambayeni ki k'addara kyauta ce Allah ya ba mu." Dangwara masa y'ar na yi a</w:t>
      </w:r>
      <w:r>
        <w:rPr>
          <w:rFonts w:hint="eastAsia"/>
        </w:rPr>
        <w:t xml:space="preserve"> cinya fuskata da mabayyanin b'acin rai na ce "Wallahi sai ka gaya min y'ar waye? Kuma ta wace hanya aka haifeta? Kafin ka saka ni rik'eta dole." Ya girgiza kansa yana murza goshinsa kamar yarda ya saba idan ransa ya b'aci murya a shak'e ya ce "Y'ata ce Na</w:t>
      </w:r>
      <w:r>
        <w:rPr>
          <w:rFonts w:hint="eastAsia"/>
        </w:rPr>
        <w:t>nna, kuma ta hanyar halak aka haifeta Wallahil azeem." Takaici na ya girmama jin ya alak'antata da y'arsa na ware idona ina kallonsa kafin na ce "In dai har y'arka ce to sai dai idan ba ta hanyar halak ka samar da ita ba, don ban san sanda aka d'aura auren</w:t>
      </w:r>
      <w:r>
        <w:rPr>
          <w:rFonts w:hint="eastAsia"/>
        </w:rPr>
        <w:t xml:space="preserve"> ba." "Ba ku ma za ki sani ba, tunda ba huruminki bane" Na ji ya fad'a cikin wata irin kaurin murya da ya saka na kalleshi kafin na d'ora wani abin cewa na ji yace "Wallahi, idan ba ki rik'e y'ar nan ba, ina tabbatar miki a satin nan zan auri wacce zata ri</w:t>
      </w:r>
      <w:r>
        <w:rPr>
          <w:rFonts w:hint="eastAsia"/>
        </w:rPr>
        <w:t xml:space="preserve">k'e min ita, kuma idan ki ka </w:t>
      </w:r>
      <w:r>
        <w:rPr>
          <w:rFonts w:hint="eastAsia"/>
        </w:rPr>
        <w:lastRenderedPageBreak/>
        <w:t>bayyana sirrin nan ga wani ina tabbatar miki a bakacin aurenki matuk'ar ke kika furta ba ni na fad'a da kaina ba." Hanjin ciki na ya hautsina ganin cewa ya riga ya yi min dabaibayi da duk abinda nake tsoro sakin aure da kishiya</w:t>
      </w:r>
      <w:r>
        <w:rPr>
          <w:rFonts w:hint="eastAsia"/>
        </w:rPr>
        <w:t>. Hawaye ya b'alle min na shiga tambayarsa "Amma Abban Khairi me yasa zaka min haka? Hakan ya yi min tsauri." "Hakan kad'ai zan miki na samu kan ki, gobe zan sanar da dangi cewa kin haihu, kuma uwarta ta saka mata suna Kamla." Kuka nake kawai takaicinsa da</w:t>
      </w:r>
      <w:r>
        <w:rPr>
          <w:rFonts w:hint="eastAsia"/>
        </w:rPr>
        <w:t xml:space="preserve"> bak'in ciki na nuk'urk'usar raina. Na zame na kwanta ba tare da na karb'i yarinyar ba. A daren ya gaya muku wai na haihu, kwana ya yi yana kula da yarinyar don na k'i yarda na karb'eta. Kashegari da na tashi da safe ya sake turkeni a d'aki ya tabbatar min</w:t>
      </w:r>
      <w:r>
        <w:rPr>
          <w:rFonts w:hint="eastAsia"/>
        </w:rPr>
        <w:t xml:space="preserve"> idan ban amsheta ba yana tabbatar min a yau ba sai gobe ba zai je jami'ar Birmingham ya samu bahaushiya ya aura, bisa tilas na amince muka je asibita aka bani magunguna na samu ruwan Nono yazo haka kawai sai na tsinci kaina da son yarinyar kamar yarda nak</w:t>
      </w:r>
      <w:r>
        <w:rPr>
          <w:rFonts w:hint="eastAsia"/>
        </w:rPr>
        <w:t>e son Khairi, na kuma ja baki na k'ulle ba wanda na bayyanawa don ina tsoron saki da kishiya, wallahi Mahmah wannan shine abinda na sani, kuma har yau bai gaya min gaskiyar magana akan Kamla ba ni kuma ban sake tamabayarsa ba, ko su Khairi ba su san ba cik</w:t>
      </w:r>
      <w:r>
        <w:rPr>
          <w:rFonts w:hint="eastAsia"/>
        </w:rPr>
        <w:t>in su d'aya da Kamlan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gigice Sadiya ta watsa mishi mari, cikin b'acin rai take tabbatar masa ba zata bar d'akin ba sai ya sanar da ita Wacece Kamlan?" Rik'e yake da k'uncinsa ya kasa fitowa ya mata magana sai ajiyar zuciya yake, don shi dai zai iy</w:t>
      </w:r>
      <w:r>
        <w:rPr>
          <w:rFonts w:hint="eastAsia"/>
        </w:rPr>
        <w:t xml:space="preserve">a cewa tun tashinsa bai tab'a ganin Mahmahn ta mareshi ba sai yau, kuma yana hango tsananin b'acin rai a idanunta, amma ya gaza furta mata wacece Kamlan? Alk'awari ya d'auka, abinda shi kansa ya san a yau ya kamata ya sauke alk'awarin amma ina? Ya riga ya </w:t>
      </w:r>
      <w:r>
        <w:rPr>
          <w:rFonts w:hint="eastAsia"/>
        </w:rPr>
        <w:t>d'au alk'awarin ba zai furta da bakinsa ba har sai lokacin bayyanuwar hakan ya yi.</w:t>
      </w:r>
    </w:p>
    <w:p w:rsidR="00000000" w:rsidRDefault="00DE55CC">
      <w:pPr>
        <w:rPr>
          <w:rFonts w:hint="eastAsia"/>
        </w:rPr>
      </w:pPr>
    </w:p>
    <w:p w:rsidR="00000000" w:rsidRDefault="00DE55CC">
      <w:pPr>
        <w:rPr>
          <w:rFonts w:hint="eastAsia"/>
        </w:rPr>
      </w:pPr>
      <w:r>
        <w:rPr>
          <w:rFonts w:hint="eastAsia"/>
        </w:rPr>
        <w:t>Durk'ushewa ya yi a gaban Mahmahn cikin tashin hankali ya rik'o hannayenta ya saka fuskarsa a tafin hannayen "Allah ya huci zuciyarki Mahmah bakina ba zai iya gaya miki ba.</w:t>
      </w:r>
      <w:r>
        <w:rPr>
          <w:rFonts w:hint="eastAsia"/>
        </w:rPr>
        <w:t>"  Cikin b'acin rai ta janye shi daga jikinta murya a raunane ta ce "Idan baka gaya min ba, ai zaka gayawa Didi da ubanka don a yau ba sai gobe ba zan sanar da su." Ya dinga rok'onta tare da neman ta bashi kwana biyu zai sanar da ita wacece Kamlan, da kyar</w:t>
      </w:r>
      <w:r>
        <w:rPr>
          <w:rFonts w:hint="eastAsia"/>
        </w:rPr>
        <w:t xml:space="preserve"> ta amince da hakan, shima don bata son ta tara masa jama'a ne ta fi son ta ji ta yarda ya samu Kamlan kafin ta san ta yarda zata b'ullowa lamarin. Cikin sanyin jiki ta fice daga d'akin tare da tabbatar masa kwana biyun jal da ya buk'ata ta bashi yazo mata</w:t>
      </w:r>
      <w:r>
        <w:rPr>
          <w:rFonts w:hint="eastAsia"/>
        </w:rPr>
        <w:t xml:space="preserve"> da cikakken bayani.</w:t>
      </w:r>
    </w:p>
    <w:p w:rsidR="00000000" w:rsidRDefault="00DE55CC">
      <w:pPr>
        <w:rPr>
          <w:rFonts w:hint="eastAsia"/>
        </w:rPr>
      </w:pPr>
    </w:p>
    <w:p w:rsidR="00000000" w:rsidRDefault="00DE55CC">
      <w:pPr>
        <w:rPr>
          <w:rFonts w:hint="eastAsia"/>
        </w:rPr>
      </w:pPr>
      <w:r>
        <w:rPr>
          <w:rFonts w:hint="eastAsia"/>
        </w:rPr>
        <w:t>Tana fita ya saki ajiyar zuciya ransa a b'ace ya dubi Nanna ya ce "Hankalinki ya kwanta..." bakinta na rawa ta dubeshi "Me kake nufi Abban Khairi ka san dai ba ni na gaya mata ba." Ya zuba mata narkakkun idanunsa kafin cikin b'acin ra</w:t>
      </w:r>
      <w:r>
        <w:rPr>
          <w:rFonts w:hint="eastAsia"/>
        </w:rPr>
        <w:t xml:space="preserve">i ya ce "Ni na gaya mata kenan? Ba zan ce miki komai ba a yanzu amma ina tabbatar miki sai na d'au zazzafan hukunci a kanki." Daga haka ya yi k'wafa ya fice, Hamda kawai yake son gani a lokacin amma Didi ta yi masa katangar k'arfe da ita, ita kuma da yake </w:t>
      </w:r>
      <w:r>
        <w:rPr>
          <w:rFonts w:hint="eastAsia"/>
        </w:rPr>
        <w:t>mashiririyace ko ta neme shi, ya cije leb'ensa ya na son tattaro duk wata nutsuwa ya sawa kansa amma abu ya faskara, ya dinga zabga tsaki kafin ya isa Sashen Didin yana fatan ya tarar ta yi barci ko zai samu ganin Hamdan.</w:t>
      </w:r>
    </w:p>
    <w:p w:rsidR="00000000" w:rsidRDefault="00DE55CC">
      <w:pPr>
        <w:rPr>
          <w:rFonts w:hint="eastAsia"/>
        </w:rPr>
      </w:pPr>
    </w:p>
    <w:p w:rsidR="00000000" w:rsidRDefault="00DE55CC">
      <w:pPr>
        <w:rPr>
          <w:rFonts w:hint="eastAsia"/>
        </w:rPr>
      </w:pPr>
      <w:r>
        <w:rPr>
          <w:rFonts w:hint="eastAsia"/>
        </w:rPr>
        <w:t>Umma Asma ce kawai a falon hannun</w:t>
      </w:r>
      <w:r>
        <w:rPr>
          <w:rFonts w:hint="eastAsia"/>
        </w:rPr>
        <w:t xml:space="preserve">ta rik'e da waya da alama waya take da mijinta, ta ji ya turo k'ofar ya shigo, da hannu ta dinga nuna masa lafiya? Ya girgiza mata kai shima da hannun ya nuna mata wajen Hamda ya zo. Ta ware idonta kafin ta yi saurin katse wayar tana rik'e hab'a "Rufa min </w:t>
      </w:r>
      <w:r>
        <w:rPr>
          <w:rFonts w:hint="eastAsia"/>
        </w:rPr>
        <w:lastRenderedPageBreak/>
        <w:t>asiri Hammad, kada kasa Didi ta fige ni, baka ji me tace maka bane d'azu?" Idanunsa ya marairaice da son ta tausaya masa "please Umma mana, ko nan ta fito ni ba abinda zan mata zance na zo tunda ance sai na sake neman auren daga tushe." Ya fad'a yana murmu</w:t>
      </w:r>
      <w:r>
        <w:rPr>
          <w:rFonts w:hint="eastAsia"/>
        </w:rPr>
        <w:t>shi. Asma'u ta girgiza kai "Zancen ne da Sha d'ayan dare? Duk zancen arziki ai da yamma ko magriba ake yin sa." Ni dai don Allah ki taimaka min wallahi akwai abinda zan tambayeta." Ta bishi da kallo tana hango fitina kwance a idanunsa ita ba ruwanta ba zat</w:t>
      </w:r>
      <w:r>
        <w:rPr>
          <w:rFonts w:hint="eastAsia"/>
        </w:rPr>
        <w:t xml:space="preserve">a d'au hak'kkinsa ba kan wani zancen Didi mara tushe, ta mik'e had'e da cewa "Bari na turo maka ita, amma ka tabbata daga zancen ba a zarce k'aida ba?" Murmushin gefen kumatu ya bita da shi a zuciyarsa ya ce "Wasa kenan ni da Halak d'i na."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zaune ta s</w:t>
      </w:r>
      <w:r>
        <w:rPr>
          <w:rFonts w:hint="eastAsia"/>
        </w:rPr>
        <w:t xml:space="preserve">amu Hamdan hannayenta zube a kuncinta, sai ta ga ta mata haske ta sake kyau duk da ramar da ta yi. Ta zare mata hannun tana sakar mata murmushi "Ba kyau dogon tunani, ki je mijinki yana kiranki, kada dai ki sake ya wuce gona da iri Didi gata zata miki don </w:t>
      </w:r>
      <w:r>
        <w:rPr>
          <w:rFonts w:hint="eastAsia"/>
        </w:rPr>
        <w:t xml:space="preserve">ban tab'a jin irin aurenku ba ko a labari. Ki bari a kaiki gidansa cikin mutunci a kuma gyara miki jikinki ta yarda zaki martaba fiye da yanzu a idanunsa, kin ji na gaya miki, idan ki ka bari ya moreki ina tabbatar miki ba zai miki lefe mai nauyi ba, haka </w:t>
      </w:r>
      <w:r>
        <w:rPr>
          <w:rFonts w:hint="eastAsia"/>
        </w:rPr>
        <w:t xml:space="preserve">kawai ya sameki a araha." Sunkuyar da kanta ta yi tana jin zuciyarta tana amincewa da duk abinda Umma Asman ta ce mata. Ta tabbatar soyayyar da suke mata ita da Didi sam ba algus a ciki, dole ta siyawa kanta mutunci. </w:t>
      </w:r>
    </w:p>
    <w:p w:rsidR="00000000" w:rsidRDefault="00DE55CC">
      <w:pPr>
        <w:rPr>
          <w:rFonts w:hint="eastAsia"/>
        </w:rPr>
      </w:pPr>
    </w:p>
    <w:p w:rsidR="00000000" w:rsidRDefault="00DE55CC">
      <w:pPr>
        <w:rPr>
          <w:rFonts w:hint="eastAsia"/>
        </w:rPr>
      </w:pPr>
      <w:r>
        <w:rPr>
          <w:rFonts w:hint="eastAsia"/>
        </w:rPr>
        <w:t>Hijabi ta saka zunbulele a jikinta. S</w:t>
      </w:r>
      <w:r>
        <w:rPr>
          <w:rFonts w:hint="eastAsia"/>
        </w:rPr>
        <w:t>annan ta fita.</w:t>
      </w:r>
    </w:p>
    <w:p w:rsidR="00000000" w:rsidRDefault="00DE55CC">
      <w:pPr>
        <w:rPr>
          <w:rFonts w:hint="eastAsia"/>
        </w:rPr>
      </w:pPr>
      <w:r>
        <w:rPr>
          <w:rFonts w:hint="eastAsia"/>
        </w:rPr>
        <w:t>Tun daga nesa yake jifanta da kallo yana jin takaicin dogon Hijabin da ta zumbula, yaushe rabon idanunsa su ga halittun jikinta? Amma yau da ya samu dama ta wani saka dogon hijabi ta k'dudundunesu. K'aramin tsaki ya ja, yana mata kallon k'as</w:t>
      </w:r>
      <w:r>
        <w:rPr>
          <w:rFonts w:hint="eastAsia"/>
        </w:rPr>
        <w:t>an ido, cikin wata irin murya da bata san shi da ita ba ta ji "You better takeoff your Hijab, before coming here." Turus ta yi tana mamakinsa "Ina ruwansa da Hijabinta da zai ce sai ta cire sannan zata zo, ba ta cire d'in ba ta cigaba da isa inda yake. Tsa</w:t>
      </w:r>
      <w:r>
        <w:rPr>
          <w:rFonts w:hint="eastAsia"/>
        </w:rPr>
        <w:t>m ya mik'e tsaye yana manna ta da jikinsa, sanin cewa ba wanda zai gansu "Ba ki ji me nace miki bane? Amma kika min kunnen uwar shegu." Ya fad'a yana k'ok'arin cire Hijabin ita Kuma ta k'i ba shi damar hakan, har sai da ya saka hannu ya doke hannunta sanna</w:t>
      </w:r>
      <w:r>
        <w:rPr>
          <w:rFonts w:hint="eastAsia"/>
        </w:rPr>
        <w:t>n ya samu damar zare Hijabin. Saura k'iris ya yi suman tsaye kasancewr rigar barci kad'ai a jikinta, yana k'ok'arin manna ta da jikinsa ta yi saurin durk'ushewa tana duk'unk'une jikinta murya na rawa ta ce "Please mana Yaya Hammad don Allah ka bari." Ganin</w:t>
      </w:r>
      <w:r>
        <w:rPr>
          <w:rFonts w:hint="eastAsia"/>
        </w:rPr>
        <w:t xml:space="preserve"> bashi da niyyar bari ya sa ta d'an saki kuka da ya saka shi k'ara mannata da jikinsa yana lalubar bakinta. Daidai lokacin da ya ji muryar Didi tana fad'in "Wani Kwalton ne anan cikin dare? Muhammadu rasulillahi." Zuciyar Hamda ta buga.. amma shi ko gezau </w:t>
      </w:r>
      <w:r>
        <w:rPr>
          <w:rFonts w:hint="eastAsia"/>
        </w:rPr>
        <w:t>bai yi ba....Hamda na k'ok'arin tureshi ya manna bakinsa a cikin nata, suman zaune ta kusa yi, tana nuna masa Didi da take kusan tosu hannun ta d'auke da sandan mopper...</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YA ABIN YAKE? 3</w:t>
      </w:r>
      <w:r>
        <w:rPr>
          <w:rFonts w:hint="eastAsia"/>
        </w:rPr>
        <w:t>9.</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K'ok'arin tureshi take yi, amma bai bata damar hakan ba, duk da ya ga Didin na kusanto su sake manna bakinsa ya yi cikin nata, fatansa Didin ta gansu ina ruwansa tunda ya san ba haramun ya aikata ba, ya manna ta da jikinsa sosai ta yard</w:t>
      </w:r>
      <w:r>
        <w:rPr>
          <w:rFonts w:hint="eastAsia"/>
        </w:rPr>
        <w:t>a ba zata samu damar tserewa "Nutsu Malama, kada ki sake tureni da fushin Didi da na mala'iku wanne ki ka fi tsoro?" Hawaye kawai ta ji suna zubo mata ganin Didin dab da su, cikin gigita ta runtse idanunta tana jiran jin saukar sandar mopperr a jikinta. Sa</w:t>
      </w:r>
      <w:r>
        <w:rPr>
          <w:rFonts w:hint="eastAsia"/>
        </w:rPr>
        <w:t>i ta ji Didin ta saka salati "Innalillahi, wace jalaba ce wannan cikin dalennan kazo kana lalubeta kai dai an yi tanbad'adde k'warai da gaske." Bai kulata ba, ya mik'e da Hamdan a jikinsa ya sake rik'ota sosai idanunsa cikin na Didin ya ce "Haramun na aika</w:t>
      </w:r>
      <w:r>
        <w:rPr>
          <w:rFonts w:hint="eastAsia"/>
        </w:rPr>
        <w:t>ta?" "K'anin haramun ka aikata tunda ni ban amince da wannan tambad'adden auren naka ba." Ciki-ciki ya yi da idonsa kafin ya ce "Kada ki sake tambad'a min aurena, aurena na halak ne da shaidu da komai.."  Didi ta wurgi Hamda da take k'ok'arin k'wace hannun</w:t>
      </w:r>
      <w:r>
        <w:rPr>
          <w:rFonts w:hint="eastAsia"/>
        </w:rPr>
        <w:t>ta daga nasa da harara "Munafuka da kika ganni ba, ke wato har kin iya biyo dare ki samu namiji saboda kina jin dad'in tumurmusaki da yake yi, tun kina budurwa ai na san kema jalababbiya ce yadda kike kwana kina matse filo a jiki, ba zaki wuce ba tai na ma</w:t>
      </w:r>
      <w:r>
        <w:rPr>
          <w:rFonts w:hint="eastAsia"/>
        </w:rPr>
        <w:t>ka miki tandan nan." Da sauri Hamda ta fincike Hannunta ta shige d'aki wata kunya da bata san daga inda ta taho ba ta had'u ta rufar mata. Didi ta bi shi da kallon banza kafin ta ce "Wallahi Hammad na sake ganin k'afafunka a nan tai na taka Umalu ya yi man</w:t>
      </w:r>
      <w:r>
        <w:rPr>
          <w:rFonts w:hint="eastAsia"/>
        </w:rPr>
        <w:t>a tsakani da kai." Shiru ya yi mata don gaba d'aya Hamda ta tafi da duk wata nutsuwarsa jin sa yake da kyar yake mayar da numfashinsa ga Didi na neman sake caza masa kai, ya mik'e cike da k'warin gwiwa yake kallonta "Saboda lefe kika rik'e min mata? Idan n</w:t>
      </w:r>
      <w:r>
        <w:rPr>
          <w:rFonts w:hint="eastAsia"/>
        </w:rPr>
        <w:t>a yi lefen a gobe za ki bani Matata?" Kallon banzan ta sake watsa masa kafin ta ce "Ai idan kaga na baka ita, an had'a an yi bikinta da na y'an Uwanta da za'a yi ana tallacewa tannan za'a kaita d'akinka, don ban yarda ka sameta a gantale ba." Kallon baki i</w:t>
      </w:r>
      <w:r>
        <w:rPr>
          <w:rFonts w:hint="eastAsia"/>
        </w:rPr>
        <w:t>sa ba yake mata kafin ya yi k'wafa ya sa kai zai fice ya jiyota tana fad'in "Ni Za'a kawowa itkanci wallahi ka take zuwa ma tai na fad'awa Tadiya ta titseyeka ka taketa ai dama ba son Auren takeba, na ma</w:t>
      </w:r>
    </w:p>
    <w:p w:rsidR="00000000" w:rsidRDefault="00DE55CC">
      <w:pPr>
        <w:rPr>
          <w:rFonts w:hint="eastAsia"/>
        </w:rPr>
      </w:pPr>
      <w:r>
        <w:rPr>
          <w:rFonts w:hint="eastAsia"/>
        </w:rPr>
        <w:t>Yi mamaki da hal yanzu bata take tada balli ba." Jik</w:t>
      </w:r>
      <w:r>
        <w:rPr>
          <w:rFonts w:hint="eastAsia"/>
        </w:rPr>
        <w:t>insa a mace ya wuce sashensa gaba d'aya jallabiyarsa ta nad'e k'amshin jikin Hamda tsaf,</w:t>
      </w:r>
    </w:p>
    <w:p w:rsidR="00000000" w:rsidRDefault="00DE55CC">
      <w:pPr>
        <w:rPr>
          <w:rFonts w:hint="eastAsia"/>
        </w:rPr>
      </w:pPr>
      <w:r>
        <w:rPr>
          <w:rFonts w:hint="eastAsia"/>
        </w:rPr>
        <w:t>K'amshin da yake sake tada masa zafaffiyar sha'awarta. Wanka ya shiga kafin ya fito ya kwanta gefen Nanna da ta juya masa baya, zuciyarta cike taf da jin haushinsa don</w:t>
      </w:r>
      <w:r>
        <w:rPr>
          <w:rFonts w:hint="eastAsia"/>
        </w:rPr>
        <w:t xml:space="preserve"> ta tabbatar daga gurin Hamda yake tunda ya shigo ta ji k'amshin turaren mata a jikinsa, tsaki ta ja a hankali ba tayi zaton zai ji ta ba, ga mamakinta sai ji tayi ya birkitota yana jifanta da kallo da manyan idanunsa "Allah yasa dai tsakinki ba dani kike </w:t>
      </w:r>
      <w:r>
        <w:rPr>
          <w:rFonts w:hint="eastAsia"/>
        </w:rPr>
        <w:t>ba?" Tsoro ne fal ya cikata shi yasa ta k'i biyewa zuciyatta da take ingizata tace Da shi d'in take sai me? Amma madadin haka sai ta girgiza kai cike da tsoronsa "Magana za ki min, Bana son raini." Murya a shak'e ta ce "Ba da kai nake ba, kaina ne ya ke mi</w:t>
      </w:r>
      <w:r>
        <w:rPr>
          <w:rFonts w:hint="eastAsia"/>
        </w:rPr>
        <w:t>n ciwo." Ya sassauta rik'on da ya yi mata ta hanyar shafa kan sai ya ji da d'an zafi da alamar da gaske ciwon kan take, sauka ya yi ya samo ruwa da paracetamol ya b'alla yana cusa mata bakinta ta samu ta had'iye da kyar, suka kwanta yana d'an murza mata ka</w:t>
      </w:r>
      <w:r>
        <w:rPr>
          <w:rFonts w:hint="eastAsia"/>
        </w:rPr>
        <w:t>nta yana k'okarin yakice tunanin Hamda da ya tsaya masa a k'irji.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Hamdan kuwa fad'a ta sha gurin Umma Asman sosai akan yarda ta yi kunnen uwar shegu da jan kunnen da ta yi mata. "Ba zaki bari a siya miki mutuncinki na y'a mace Ba? Ba zaki bari ya dinga d</w:t>
      </w:r>
      <w:r>
        <w:rPr>
          <w:rFonts w:hint="eastAsia"/>
        </w:rPr>
        <w:t>'okinki Ba, zuwa kika yi kika sake sakar masa jiki, kin kyauta to." Kunya ce ta kamata sosai har ta ji takaicin yarda ta fita ta sameshi ta tabbata rigar da take jikinta ce ta janyo ya kasa hak'uri sai da ya jata jikinsa, tunda idan har zai ganta a haka ta</w:t>
      </w:r>
      <w:r>
        <w:rPr>
          <w:rFonts w:hint="eastAsia"/>
        </w:rPr>
        <w:t xml:space="preserve"> tabbata Ba zai iya d'auke kansa ba, dama ya lafiyar giwa, dole kuwa ta ja jikinta da shi, musamman da bata san makomar auren nasu ba, daga yanayin yarda Mahmah take amsa gaisuwarta ta tabbata ba tayi na'am da aurensu da Hammad d'in ba, za kuma ta iya dats</w:t>
      </w:r>
      <w:r>
        <w:rPr>
          <w:rFonts w:hint="eastAsia"/>
        </w:rPr>
        <w:t>e shi a duk lokacin da ya yi mata. Ba zan sake kusantarka ba har sai Mahmah ta amince da aurenmu shine tunanin da take a zuciyarta.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w:t>
      </w:r>
    </w:p>
    <w:p w:rsidR="00000000" w:rsidRDefault="00DE55CC">
      <w:pPr>
        <w:rPr>
          <w:rFonts w:hint="eastAsia"/>
        </w:rPr>
      </w:pPr>
    </w:p>
    <w:p w:rsidR="00000000" w:rsidRDefault="00DE55CC">
      <w:pPr>
        <w:rPr>
          <w:rFonts w:hint="eastAsia"/>
        </w:rPr>
      </w:pPr>
      <w:r>
        <w:rPr>
          <w:rFonts w:hint="eastAsia"/>
        </w:rPr>
        <w:t>Duk fushi take da Ammin amma tana jiyo muryarta falon Didi sai da ta ji zuciyarta na son ta ganta, tan</w:t>
      </w:r>
      <w:r>
        <w:rPr>
          <w:rFonts w:hint="eastAsia"/>
        </w:rPr>
        <w:t>a son Ammi fiye da kowa a rayuwarta, zuciyarta na son fita ta ganta ko da zata yi mata hararar da ta saba, amma tana tunanin lokutan da Ammin ta d'auka tana wahalashsheta akan laifin da Ba nata ba, ashe duka kuskuren ma idan za'a tankad'eshi a taskaceshi n</w:t>
      </w:r>
      <w:r>
        <w:rPr>
          <w:rFonts w:hint="eastAsia"/>
        </w:rPr>
        <w:t>a Ammin ne kacokam ba nata ba, ita tabi son zuciyarta Allah kuma ya nuna mata ikonsa ba dai d'a namiji take so ba, to shi kuma Allah bai so ta haifa ba. Kasa jurewa ta yi sai da ta mik'e ta fita jin kukan Ammin a gaban Didi kamar ranta zai fita tana jiyo s</w:t>
      </w:r>
      <w:r>
        <w:rPr>
          <w:rFonts w:hint="eastAsia"/>
        </w:rPr>
        <w:t>autinta tana fad'in "Don girman zatin Allah Didi ki yafe min, Umar ya ce ba zai cigaba da zama da ni ba har sai idan ke kika amince masa, wallahi zan gyara kuskurena zan zauna da kowa Lafiya, zan yi biyayya a gareki Didi ki tuna ko Allah muna masa laifi ya</w:t>
      </w:r>
      <w:r>
        <w:rPr>
          <w:rFonts w:hint="eastAsia"/>
        </w:rPr>
        <w:t xml:space="preserve"> yafe balle d'an Adam, Didi watan azimi muke ki dubi girman Allah alfarmar watannan ki yafe min." Yawan magiyar ya sa Didi taji tausayinta da sauri ta d'aga mata hannu "Ya ita Takina, dama ni ban tab'a k'ullatarki ba,  kuma sai a godewa Allah da ba ta hany</w:t>
      </w:r>
      <w:r>
        <w:rPr>
          <w:rFonts w:hint="eastAsia"/>
        </w:rPr>
        <w:t>ar banza kika samar da cikin nata ba, Zan yafe miki amma tai kin ja y'alki a jiki kin nuna mata soyayyar da duk bata samu ba, kin wanke mata wancan bak'in painting da kika goga mata a zuciya, daga yau kuma nake ton na fala ganin canji shima Umalun zan gaya</w:t>
      </w:r>
      <w:r>
        <w:rPr>
          <w:rFonts w:hint="eastAsia"/>
        </w:rPr>
        <w:t xml:space="preserve"> mata. Abu na gaba ki zauna da kowa lafiya, mu nan da kike gani ba wanda yake k'ullatarki kowa son ki yake, ke ki ke ganin kamal ina fifita Tadiya a kanki ko d'aya ba haka bane, Idan kin gyala halinki za mu zauna da ke k'alau. Allah ya take tiltyal da ke a</w:t>
      </w:r>
      <w:r>
        <w:rPr>
          <w:rFonts w:hint="eastAsia"/>
        </w:rPr>
        <w:t>lfalmal muhammaduna manzan Allah." Murna da tsananin farin ciki ne yasa ta fara kwararar da hawaye tana furta "Nagode Didi Asma'u ki taya ni godiya." Murmushi Umma Asma'u take ta kuma k'walawa Hamda da take tsaye a bayan k'ofa kira. Farin ciki yasa Hamda t</w:t>
      </w:r>
      <w:r>
        <w:rPr>
          <w:rFonts w:hint="eastAsia"/>
        </w:rPr>
        <w:t>ahowa a guje ta zube a gabansu tana sakin hawayen murna, bakinta ya kasa rufuwa wani kallo kawai takewa Ammin tana kallon hannayen da Ammin ta bud'e mata alamar ta taho, Ba tayi wani jinkiri ba ta fad'a cikin k'irjin da ta dad'e tana son jinta kwance a cik</w:t>
      </w:r>
      <w:r>
        <w:rPr>
          <w:rFonts w:hint="eastAsia"/>
        </w:rPr>
        <w:t>insa tana kuka har mafarkin hakan take, cikin wata iriyar soyayya mai zafi Ammin ta rungumeta tsam a k'irjinta hawayen farin ciki yana zubar musu, tana jin kuma yarda zuciyoyinsu suke bugawa kusan lokaci d'aya. K'aunar nan ta tsakanin uwa da d'a ta taso ta</w:t>
      </w:r>
      <w:r>
        <w:rPr>
          <w:rFonts w:hint="eastAsia"/>
        </w:rPr>
        <w:t xml:space="preserve"> lullub'e zuk'atansu. Daidai Lokacin da Abbu da Hammad suka shigo kamar had'in baki farin cikinsu ya yawaita ganin Hamda rungume a jikin uwarta karo na farko a rayuwa Hammad bai san sanda ya danna wayarsa ba ya shiga yi musu vedio fuskokinsu cike da walwal</w:t>
      </w:r>
      <w:r>
        <w:rPr>
          <w:rFonts w:hint="eastAsia"/>
        </w:rPr>
        <w:t>a. Didi fad'i take "Hukumullahi la ajabun, Yanzu kin yarda haihuwa a wajen Allah take ko? Shi yake da ikon bayar da namiji ko mace yanzu haka ita da baki to haihuwarba, ita zata zame miki Tanyin idaniya"</w:t>
      </w:r>
    </w:p>
    <w:p w:rsidR="00000000" w:rsidRDefault="00DE55CC">
      <w:pPr>
        <w:rPr>
          <w:rFonts w:hint="eastAsia"/>
        </w:rPr>
      </w:pPr>
    </w:p>
    <w:p w:rsidR="00000000" w:rsidRDefault="00DE55CC">
      <w:pPr>
        <w:rPr>
          <w:rFonts w:hint="eastAsia"/>
        </w:rPr>
      </w:pPr>
      <w:r>
        <w:rPr>
          <w:rFonts w:hint="eastAsia"/>
        </w:rPr>
        <w:t>Abbu girgiza kai yake kawai jin dad'insa d'aya Didi</w:t>
      </w:r>
      <w:r>
        <w:rPr>
          <w:rFonts w:hint="eastAsia"/>
        </w:rPr>
        <w:t xml:space="preserve"> ta yafewa Saknansa, shi dama tun a daren jiya ya yafe mata, bayan ya tabbatar da sakin da yake tunanin yi mata shine babbar wautar da zai yi a rayuwa.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w:t>
      </w:r>
    </w:p>
    <w:p w:rsidR="00000000" w:rsidRDefault="00DE55CC">
      <w:pPr>
        <w:rPr>
          <w:rFonts w:hint="eastAsia"/>
        </w:rPr>
      </w:pPr>
    </w:p>
    <w:p w:rsidR="00000000" w:rsidRDefault="00DE55CC">
      <w:pPr>
        <w:rPr>
          <w:rFonts w:hint="eastAsia"/>
        </w:rPr>
      </w:pPr>
      <w:r>
        <w:rPr>
          <w:rFonts w:hint="eastAsia"/>
        </w:rPr>
        <w:t xml:space="preserve">Kwana biyun da Mahmah ta bashi bai manta da su ba, ya kuma tabbatar da ita ma tana </w:t>
      </w:r>
      <w:r>
        <w:rPr>
          <w:rFonts w:hint="eastAsia"/>
        </w:rPr>
        <w:t>sane da shi, a yau kuma shi da kansa ya yarjewa zuciyarsa bayyana musu wacece Kamla da kuma ubanta kai harma da dangantakar da take tsakaninta da Hamda duka yau za su ji. Don haka tun safe da ya tabbatar yau ashirin ga azimi ya san anan za'a yi dandazon bu</w:t>
      </w:r>
      <w:r>
        <w:rPr>
          <w:rFonts w:hint="eastAsia"/>
        </w:rPr>
        <w:t>d'e baki anan kuma yake son sanar da Mahmah abinda bata sani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Gurin kuwa ya cika taf kusan duk ahalin D'an Borno suna wajen idan ka d'auke y'ay'an Hammad da Hamood da yake k'asar waje karatu kusan kowa ya halarta, an ci an sha kamar yarda aka saba duk</w:t>
      </w:r>
      <w:r>
        <w:rPr>
          <w:rFonts w:hint="eastAsia"/>
        </w:rPr>
        <w:t xml:space="preserve"> shekara an kuma gabatar da addu'oi. Sai da wajen ya samu bak'uncin shiru sannan Hammad ya d'ago </w:t>
      </w:r>
    </w:p>
    <w:p w:rsidR="00000000" w:rsidRDefault="00DE55CC">
      <w:pPr>
        <w:rPr>
          <w:rFonts w:hint="eastAsia"/>
        </w:rPr>
      </w:pPr>
      <w:r>
        <w:rPr>
          <w:rFonts w:hint="eastAsia"/>
        </w:rPr>
        <w:t xml:space="preserve"> cike da kamala ya ce ina da magana........"] Nazeefah Nashe: Gaba d'aya wajen zuba masa ido suka yi suna sauraran su ji abinda zai ce, k'irjin Mahmah da Nann</w:t>
      </w:r>
      <w:r>
        <w:rPr>
          <w:rFonts w:hint="eastAsia"/>
        </w:rPr>
        <w:t xml:space="preserve">a kuwa dukan uku-uku yake, kasancewar su suka san asalin abinda yake so ya furta, zuciyar Mahmah tsoro take ji sam bata son ta ji ya ce Kamlan y'arsa ce kamar yarda take hasashe. </w:t>
      </w:r>
    </w:p>
    <w:p w:rsidR="00000000" w:rsidRDefault="00DE55CC">
      <w:pPr>
        <w:rPr>
          <w:rFonts w:hint="eastAsia"/>
        </w:rPr>
      </w:pPr>
      <w:r>
        <w:rPr>
          <w:rFonts w:hint="eastAsia"/>
        </w:rPr>
        <w:t>Da mabayyanin murmushi mai nuna wata irin haiba da kamala ya ce "Ku gafarcen</w:t>
      </w:r>
      <w:r>
        <w:rPr>
          <w:rFonts w:hint="eastAsia"/>
        </w:rPr>
        <w:t>i da abinda zan fad'a, wanda bani da dalilin da tsawon lokaci zan cigaba da b'oye wannan sirrin saboda halin rayuwa, sai dai kafin nan ina son kowa ya yi min afuwa kan duka abinda zaku ji, ni kaina ba d son raina hakan ta faru ba, sai dai k'ok'arin ganin n</w:t>
      </w:r>
      <w:r>
        <w:rPr>
          <w:rFonts w:hint="eastAsia"/>
        </w:rPr>
        <w:t>a cika alk'awarin da na sauke bisa wasu tarin hujjoji da shi wanda muka k'ulla alk'awarin ya kafa min, 'KAMLA BA Y'ATA BA CE.." d'aukacin mutanen da suke falon sai da suka ji wani irin fad'uwar gabar da kai tsaya za'a iya kira mai kama da saukar aradu da t</w:t>
      </w:r>
      <w:r>
        <w:rPr>
          <w:rFonts w:hint="eastAsia"/>
        </w:rPr>
        <w:t>sawa idan ana ruwan sama, tsabar kad'uwa da jin kalamansa, wace Kamla kuma? Shine abinda kowa yake tunani a zuciyarsa, Kamla da suke tunanin itace y'arsa ta biyu ita yau yake son ya canja mata mahalli ta tashi daga matsayin y'arsa. Didi har wani dishi-dish</w:t>
      </w:r>
      <w:r>
        <w:rPr>
          <w:rFonts w:hint="eastAsia"/>
        </w:rPr>
        <w:t>i take gani, ji da ganinta d'if ya d'auke na wuncin gadi, da gaske lamarin yazo mata a firgice a razane gaba d'aya ta diririce har bata san sanda ta mik'e tsam ta dawo gabansa ba, gani ya yi kawai tana girgiza kafad'arsa fuskarta d'auke da rud'ani ta ce "W</w:t>
      </w:r>
      <w:r>
        <w:rPr>
          <w:rFonts w:hint="eastAsia"/>
        </w:rPr>
        <w:t>ace irin masifa ce wannan take bin jinin D'an Borno daga wannan sai wannan ka gaya min ita Kamlan y'ar waye?" Kansa a k'asa kafin ya d'ago ya kallin duka d'aukacin mutanen falon, Abbu ji yake kamar numfashinsa ya sark'e saboda tsabar firgici da razani, k'i</w:t>
      </w:r>
      <w:r>
        <w:rPr>
          <w:rFonts w:hint="eastAsia"/>
        </w:rPr>
        <w:t xml:space="preserve">rjinsa sai kai da kawowa yake, tausayin Abbun ya sake shigarsa a karo na biyu, ya san tunanin da yake baya son a gwada abinda ya faru a kansa da Hamda, ya mayar da kallonsa kan GADANGA da shima yake kallonsa cike da firgicin goshinsa sai zufa ce take keto </w:t>
      </w:r>
      <w:r>
        <w:rPr>
          <w:rFonts w:hint="eastAsia"/>
        </w:rPr>
        <w:t>masa, murmushi ya d'an saki akan fuskarsa ganin yarda Didi ta daddage ta zuba masa mari a gigice muryarta na rawa ta ce "Ka fad'a min ita kuma KAMLA wacece? Kafin jini na ya hau, ko ciwon zuciya ya kamani, tabbas da na san wad'annan matsalolin za su faru d</w:t>
      </w:r>
      <w:r>
        <w:rPr>
          <w:rFonts w:hint="eastAsia"/>
        </w:rPr>
        <w:t xml:space="preserve">a tun mutuwar Usmanu na </w:t>
      </w:r>
      <w:r>
        <w:rPr>
          <w:rFonts w:hint="eastAsia"/>
        </w:rPr>
        <w:lastRenderedPageBreak/>
        <w:t>rok'i Allah nima yasa na bi shi." Ita kanta ba zata ce ga ta yarda aka yi maganarta ta dawo daidai ta daina wancan gwarancin da take. Murmushi ya saki yana duban Ammi da itama take masa kallon mamaki da razana a fuskarta. Ya girgiza</w:t>
      </w:r>
      <w:r>
        <w:rPr>
          <w:rFonts w:hint="eastAsia"/>
        </w:rPr>
        <w:t xml:space="preserve"> kansa a karo na biyuDa gaske ba y'ata bace, UBANSU D'AYA DA HAMDA." Wannan karan da sauri duka falon suka zuba salati Hamdan da sauri numfashinta yake sark'ewa tana wa Hammad wani irin kallo. Didi kuwa k'asa tayi da kanta gabanta yana wani irin fad'uwa ta</w:t>
      </w:r>
      <w:r>
        <w:rPr>
          <w:rFonts w:hint="eastAsia"/>
        </w:rPr>
        <w:t xml:space="preserve"> mik'e tana kallonsa kafin tace kana nufin itama BUZU ne Ubanta?" Ya d'auke ganinsa daga kan Didi yana zagaye mutanen falon da ido, kafin ya zube idanunsa akan GADANGA da shima yake kallonsa a kid'imen, zuwa lokacin kad'an ne daga cikin mutanen falon ba su</w:t>
      </w:r>
      <w:r>
        <w:rPr>
          <w:rFonts w:hint="eastAsia"/>
        </w:rPr>
        <w:t xml:space="preserve">yi suman wuncin gadi ba. A zafafe Asma'u ta kalleshi ta kalli Gadanga cikin wata irin tsawa da ba su san Asma'u na da ita ba ta ce "GADANGA, HAMMAD ku fad'a min abinda yake faruwa ku daina b'oye mana don na lura da rainin hankali a tare da ku." Gadanga Ya </w:t>
      </w:r>
      <w:r>
        <w:rPr>
          <w:rFonts w:hint="eastAsia"/>
        </w:rPr>
        <w:t>ware idanunsa sosai akan Asma'u ganin yarda take masa magana kamar bata cikin hayyacinta. Hammad kuwa d'ago idanunsa ya yi still yana sake kallon jama'ar da suke falon, da murmushi a fuskarsa da kai tsaye za'a iya kiransa na rainin hankali.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 xml:space="preserve">Lokacin da duka abubuwan suke faruwa, lokaci ne da tabbas zan iya cewa k'iris ya rage zuciyata ta buga, tsananin yarda tunani yayi min yawa da matsanancin b'acin rai sam ba ni da walwala a lokacin hakan yasa na zama kamar wani zautacce. </w:t>
      </w:r>
    </w:p>
    <w:p w:rsidR="00000000" w:rsidRDefault="00DE55CC">
      <w:pPr>
        <w:rPr>
          <w:rFonts w:hint="eastAsia"/>
        </w:rPr>
      </w:pPr>
    </w:p>
    <w:p w:rsidR="00000000" w:rsidRDefault="00DE55CC">
      <w:pPr>
        <w:rPr>
          <w:rFonts w:hint="eastAsia"/>
        </w:rPr>
      </w:pPr>
      <w:r>
        <w:rPr>
          <w:rFonts w:hint="eastAsia"/>
        </w:rPr>
        <w:t>Ganin har a lokacin ba su bayyana kansu ba yasa nima na kasa furtawa, da kaina wani lokacin cikin dare na isa har d'akinsa yana zaune cikin tunani duk da bai bayyana damuwa k'arara a fuskarasa ba, na tabbata shi kansa yana cikin damuwa da tarin da na sani.</w:t>
      </w:r>
      <w:r>
        <w:rPr>
          <w:rFonts w:hint="eastAsia"/>
        </w:rPr>
        <w:t xml:space="preserve"> Na isa a hankali na zauna bisa tursasawar zuciyata duk da gangar jikina bata son na rab'e shi saboda ganinsa mai tarin laifi a wajena, cikin wata iriyar murya kansa a k'asa ya ce "Kuskurene Hammad kuskurene kuma da sharrin shaid'an wallahi ina cikin dana </w:t>
      </w:r>
      <w:r>
        <w:rPr>
          <w:rFonts w:hint="eastAsia"/>
        </w:rPr>
        <w:t>sani, don Allah kada ka furta kalmar nan ga kowa." Tsananin takaici ya sa na shanye maganar da na shiga yi masa ina kallonsa da raunannun idanuna na ce "Kuskure ne tarawa da matar aure matar da ba taka ba, Zina fa kenan."  Ya girgiza kai "Wallahi ba zina m</w:t>
      </w:r>
      <w:r>
        <w:rPr>
          <w:rFonts w:hint="eastAsia"/>
        </w:rPr>
        <w:t>u kayi ba Hammad Da aurena a kanta amma ba wanda ya sani, sai dai akwai shaidu da suka tabbatar da hakan." Cikin takaici kamar na mak'ureshi nace "Aure kan aure kenan ka yi, tabbacin k'arancin ilimin addini a tare da kai." Ya sake girgiza kai "Ya saketa du</w:t>
      </w:r>
      <w:r>
        <w:rPr>
          <w:rFonts w:hint="eastAsia"/>
        </w:rPr>
        <w:t xml:space="preserve">k da sakinnata da ya yi shima cikin sirri ne." Ina girgiza kai had'e da furta "Sirri Sirri Sirri! Komai Sirri ni har na gaji da jin wannan zancen na Sirri, me yasa ba zaku bayyanawa duniya Sirrin da kuke k'udundunewa ba, ba kwa tsoron ranar da mutane zasu </w:t>
      </w:r>
      <w:r>
        <w:rPr>
          <w:rFonts w:hint="eastAsia"/>
        </w:rPr>
        <w:t>jefa ayar tambaya a kanku, nifa ina ganin kamar hakan SON ZUCIYA ne." K'asa ya yi da kansa sosai kafin ya saki ajiyar zuciya ya ce "Akwai wani Sirrin ma da nake son fad'a maka, ina fatan zaka min alk'awarin ba zaka bayyana shi ga kowa ba, sai dai idan ni n</w:t>
      </w:r>
      <w:r>
        <w:rPr>
          <w:rFonts w:hint="eastAsia"/>
        </w:rPr>
        <w:t>a amince maka." Na girgiza kai "Ban karb'a ba, na gaji da ajiyar sirrikanku da suke barazanar babbaka min zuciya, ku rik'e sirrikanku a cikinku." Ya kamo hannuna ba don na shirya ba, sai dai ina saka k'wayar idanuna cikin nasa na ji zan amince ya fad'a min</w:t>
      </w:r>
      <w:r>
        <w:rPr>
          <w:rFonts w:hint="eastAsia"/>
        </w:rPr>
        <w:t xml:space="preserve"> sirrin nasa, sabida wani irin kwarjini da ya yi min. "Dole zan gaya maka sirrina, kuma na tabbata idan ka jishi tilas zaka amince ka rik'e min shi gam, har sai na yarjewa kaina fallasashi gaban zuri'ar D'AN BORNO.."</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Tirk</w:t>
      </w:r>
      <w:r>
        <w:rPr>
          <w:rFonts w:hint="eastAsia"/>
        </w:rPr>
        <w:t>’</w:t>
      </w:r>
      <w:r>
        <w:rPr>
          <w:rFonts w:hint="eastAsia"/>
        </w:rPr>
        <w:t>ashi BUZU!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r>
        <w:rPr>
          <w:rFonts w:hint="eastAsia"/>
        </w:rPr>
        <w:t xml:space="preserve">         YA ABIN YAKE?</w:t>
      </w:r>
    </w:p>
    <w:p w:rsidR="00000000" w:rsidRDefault="00DE55CC">
      <w:pPr>
        <w:rPr>
          <w:rFonts w:hint="eastAsia"/>
        </w:rPr>
      </w:pPr>
    </w:p>
    <w:p w:rsidR="00000000" w:rsidRDefault="00DE55CC">
      <w:pPr>
        <w:rPr>
          <w:rFonts w:hint="eastAsia"/>
        </w:rPr>
      </w:pPr>
      <w:r>
        <w:rPr>
          <w:rFonts w:hint="eastAsia"/>
        </w:rPr>
        <w:t>40.</w:t>
      </w:r>
    </w:p>
    <w:p w:rsidR="00000000" w:rsidRDefault="00DE55CC">
      <w:pPr>
        <w:rPr>
          <w:rFonts w:hint="eastAsia"/>
        </w:rPr>
      </w:pPr>
      <w:r>
        <w:rPr>
          <w:rFonts w:hint="eastAsia"/>
        </w:rPr>
        <w:t xml:space="preserve">        </w:t>
      </w: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Kafin ya gama gaya min, tuni duk wasu k'ofofin numfashina sun d'auke, na dinga kallonsa wani iri, ina jin yarda gumi ke tsiyaya a jikina, fatana a lokacin </w:t>
      </w:r>
      <w:r>
        <w:rPr>
          <w:rFonts w:hint="eastAsia"/>
        </w:rPr>
        <w:t>a ce mafarki nake ba ido bud'eba, wani irin abu nake ji, da gaske zahiri za'a samu kwatankwacin wannan abin da ya fad'a min a rayuwa, zuciyata ta tsananta bugu ina jifansa da wani irin kallo, da na san hakan zan ji daga gareshi da ban</w:t>
      </w:r>
    </w:p>
    <w:p w:rsidR="00000000" w:rsidRDefault="00DE55CC">
      <w:pPr>
        <w:rPr>
          <w:rFonts w:hint="eastAsia"/>
        </w:rPr>
      </w:pPr>
      <w:r>
        <w:rPr>
          <w:rFonts w:hint="eastAsia"/>
        </w:rPr>
        <w:t>Amince masa na saurar</w:t>
      </w:r>
      <w:r>
        <w:rPr>
          <w:rFonts w:hint="eastAsia"/>
        </w:rPr>
        <w:t>i abinda ya fad'a min ba, yanzu ya sake d'ora min wani irin nauyi da ba mamaki ya saka zuciyata ta buga..."</w:t>
      </w:r>
    </w:p>
    <w:p w:rsidR="00000000" w:rsidRDefault="00DE55CC">
      <w:pPr>
        <w:rPr>
          <w:rFonts w:hint="eastAsia"/>
        </w:rPr>
      </w:pPr>
    </w:p>
    <w:p w:rsidR="00000000" w:rsidRDefault="00DE55CC">
      <w:pPr>
        <w:rPr>
          <w:rFonts w:hint="eastAsia"/>
        </w:rPr>
      </w:pPr>
      <w:r>
        <w:rPr>
          <w:rFonts w:hint="eastAsia"/>
        </w:rPr>
        <w:t>Hammad ya saki ajiyar zuciya yana jifansu da kallo, yanayin da suke ciki ya tabbatar masa k'iris ta su zuciyar take jira ta buga. Sai ya gyara zama</w:t>
      </w:r>
      <w:r>
        <w:rPr>
          <w:rFonts w:hint="eastAsia"/>
        </w:rPr>
        <w:t xml:space="preserve"> yana d'ora wa daga inda ya tsaya.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Tunda na tafi k'asar waje na mayar da hankalina kan business d'in da nake, burina na manta da waccan badak'alar rayuwar da maganar da ta bi ta dabaibaye min zuciya. </w:t>
      </w:r>
    </w:p>
    <w:p w:rsidR="00000000" w:rsidRDefault="00DE55CC">
      <w:pPr>
        <w:rPr>
          <w:rFonts w:hint="eastAsia"/>
        </w:rPr>
      </w:pPr>
      <w:r>
        <w:rPr>
          <w:rFonts w:hint="eastAsia"/>
        </w:rPr>
        <w:t>Na samu nutsuwar zuciya sosai a lokacin, bana tare da</w:t>
      </w:r>
      <w:r>
        <w:rPr>
          <w:rFonts w:hint="eastAsia"/>
        </w:rPr>
        <w:t xml:space="preserve"> tension ko kad'an, sai wani lokaci ina office a zaune na samu kiran gaggawa daga wani asibi ana nemana.</w:t>
      </w:r>
    </w:p>
    <w:p w:rsidR="00000000" w:rsidRDefault="00DE55CC">
      <w:pPr>
        <w:rPr>
          <w:rFonts w:hint="eastAsia"/>
        </w:rPr>
      </w:pPr>
    </w:p>
    <w:p w:rsidR="00000000" w:rsidRDefault="00DE55CC">
      <w:pPr>
        <w:rPr>
          <w:rFonts w:hint="eastAsia"/>
        </w:rPr>
      </w:pPr>
      <w:r>
        <w:rPr>
          <w:rFonts w:hint="eastAsia"/>
        </w:rPr>
        <w:t xml:space="preserve">Ina zuwa asibitin na ganshi cikin tashin hankali ya kasa zaune ya kasa tsaye. Ya cafki hannuna yana duba na da idanunsa da suke min kwarjini "Haihuwa </w:t>
      </w:r>
      <w:r>
        <w:rPr>
          <w:rFonts w:hint="eastAsia"/>
        </w:rPr>
        <w:t>zata yi Hammad!" Gaba na na ji ya buga, a hankali muryata a dashe nace masa "An kuma?" Ya jijjiga min kai don son tabbatar min da hasashensa An kuma Hammad, amma wannan karan ma ya zama Sirri tsakanina da kai kuma ka yi min alk'awarin rik'e y'ar ba tare da</w:t>
      </w:r>
      <w:r>
        <w:rPr>
          <w:rFonts w:hint="eastAsia"/>
        </w:rPr>
        <w:t xml:space="preserve"> sanar da kowa ba kai ka haifeta ba, har zuwa lokacin da Sirrin zai bayyana a idon duniya..." cikin takaicin lamarin na cije leb'ena Ina dartse shi da k'arfi har wani gishiri na ji a bakina alamar na fasa shi jini ya fito, na dafe goshina kawai sai na samu</w:t>
      </w:r>
      <w:r>
        <w:rPr>
          <w:rFonts w:hint="eastAsia"/>
        </w:rPr>
        <w:t xml:space="preserve"> kaina da jijjiga masa kai, alamar na karb'i alk'awarinsa koma mai zai faru ya faru.</w:t>
      </w:r>
    </w:p>
    <w:p w:rsidR="00000000" w:rsidRDefault="00DE55CC">
      <w:pPr>
        <w:rPr>
          <w:rFonts w:hint="eastAsia"/>
        </w:rPr>
      </w:pPr>
    </w:p>
    <w:p w:rsidR="00000000" w:rsidRDefault="00DE55CC">
      <w:pPr>
        <w:rPr>
          <w:rFonts w:hint="eastAsia"/>
        </w:rPr>
      </w:pPr>
      <w:r>
        <w:rPr>
          <w:rFonts w:hint="eastAsia"/>
        </w:rPr>
        <w:t>A cikin daren ya min waya ta sauka, a cikin daren kuma na d'auko y'ar na dank'awa Nanna tare da yi mata kyakykyawan kashedi. Mun kai ruwa rana kafin ta amince da buk'atat</w:t>
      </w:r>
      <w:r>
        <w:rPr>
          <w:rFonts w:hint="eastAsia"/>
        </w:rPr>
        <w:t xml:space="preserve">a bisa tursasawar </w:t>
      </w:r>
      <w:r>
        <w:rPr>
          <w:rFonts w:hint="eastAsia"/>
        </w:rPr>
        <w:lastRenderedPageBreak/>
        <w:t>zuciyarta ta cigaba da kula da KAMLA. Wannan shine abinda ya faru.</w:t>
      </w:r>
    </w:p>
    <w:p w:rsidR="00000000" w:rsidRDefault="00DE55CC">
      <w:pPr>
        <w:rPr>
          <w:rFonts w:hint="eastAsia"/>
        </w:rPr>
      </w:pPr>
    </w:p>
    <w:p w:rsidR="00000000" w:rsidRDefault="00DE55CC">
      <w:pPr>
        <w:rPr>
          <w:rFonts w:hint="eastAsia"/>
        </w:rPr>
      </w:pPr>
      <w:r>
        <w:rPr>
          <w:rFonts w:hint="eastAsia"/>
        </w:rPr>
        <w:t>Takaicine yasa Abbu mik'ewa ya kai masa mari, "Me kake so ka fad'a mana, wani sirri ne da ba zaka fito ka fad'e shi ba kake kewaye-kewaye, don ubanka waye mutumin da kake</w:t>
      </w:r>
      <w:r>
        <w:rPr>
          <w:rFonts w:hint="eastAsia"/>
        </w:rPr>
        <w:t xml:space="preserve"> zancensa tunda duk a cukurkud'e ka yi maganar BUZU ko GADANGA?" Idanunsa ya jefa cikin na GADANGA kafin ya runtse idanunsa ya bud'e ya d'aga hannunsa ya nuna shi. A bakinsa zaku ji komai, don alk'awari na d'aukar masa ba zan fad'a ba kuma na cika masa... </w:t>
      </w:r>
      <w:r>
        <w:rPr>
          <w:rFonts w:hint="eastAsia"/>
        </w:rPr>
        <w:t>mutanen wajen suka bi inda yake nunawa da kallo kafin cikin matuk'ar mamaki kowa ya ce "GADANGA!"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Ina yin ku mutanena.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 taku ce, iya wuya ana tare one love kawai.</w:t>
      </w:r>
    </w:p>
    <w:p w:rsidR="00000000" w:rsidRDefault="00DE55CC">
      <w:pPr>
        <w:rPr>
          <w:rFonts w:hint="eastAsia"/>
        </w:rPr>
      </w:pPr>
      <w:r>
        <w:rPr>
          <w:rFonts w:hint="eastAsia"/>
        </w:rPr>
        <w:t>[1/12, 7:45 AM] Nazeefah Nashe: Shi kansa Gadangan a razane yake kallon jama'</w:t>
      </w:r>
      <w:r>
        <w:rPr>
          <w:rFonts w:hint="eastAsia"/>
        </w:rPr>
        <w:t xml:space="preserve">ar da suka zuba masa ido, da gaske furucin Hammad d'in yazo masa a bazata jin kuma sun ambaci sunansa yasa gabansa fad'uwa, idanunsa cikin na Hammad yake masa kallon tuhuma. </w:t>
      </w:r>
    </w:p>
    <w:p w:rsidR="00000000" w:rsidRDefault="00DE55CC">
      <w:pPr>
        <w:rPr>
          <w:rFonts w:hint="eastAsia"/>
        </w:rPr>
      </w:pPr>
    </w:p>
    <w:p w:rsidR="00000000" w:rsidRDefault="00DE55CC">
      <w:pPr>
        <w:rPr>
          <w:rFonts w:hint="eastAsia"/>
        </w:rPr>
      </w:pPr>
      <w:r>
        <w:rPr>
          <w:rFonts w:hint="eastAsia"/>
        </w:rPr>
        <w:t>Wani irin had'adden k'amshi ne ya ziyarci k'ofofin hancinsu k'amshin da kai tsay</w:t>
      </w:r>
      <w:r>
        <w:rPr>
          <w:rFonts w:hint="eastAsia"/>
        </w:rPr>
        <w:t xml:space="preserve">a za'a iya kiransa na tsadadden turaren da ya lashe mak'udan kud'i wajen siyansa. Gaba d'aya ya maye duk wani k'amshi da yake falon, kafin k'ofar falon ta bud'u. Kammalallen mutumin mai fuskar dattawan k'warai ta bayyana. Fuskarsa ba b'oyayyiya bace a kaf </w:t>
      </w:r>
      <w:r>
        <w:rPr>
          <w:rFonts w:hint="eastAsia"/>
        </w:rPr>
        <w:t>fad'in Nigeria an sanshi kasancewarsa na gaba-gaba a sahun masu arziki da suke k'asar. Ko yaro k'arami ka haskawa hotonsa direct zai fad'a maka sunansa kai tsaye K.K MUD'ALLABI, Dogo ne sosai mai cikar zati da Haiba gami da kamala. Excort d'insa ne a bayan</w:t>
      </w:r>
      <w:r>
        <w:rPr>
          <w:rFonts w:hint="eastAsia"/>
        </w:rPr>
        <w:t>sa suke biye da shi suna sanye da bak'aken kaya wuluk kafin ya murza yatsun hannayensa alamar da take nuna musu baya buk'atarsu a wajen su fita. Suka sara masa had'e da juyawa da sassarfa. Hammad da sauri yazo ya tareshi cikin matuk'ar girmamawa shi kuma y</w:t>
      </w:r>
      <w:r>
        <w:rPr>
          <w:rFonts w:hint="eastAsia"/>
        </w:rPr>
        <w:t xml:space="preserve">a ja Hammad d'in jikinsa ya bashi kyakykyawar runguma, jin Hammad d'in yake kamar jininsa kamar shi ya tsuguna ya haifeshi. </w:t>
      </w:r>
    </w:p>
    <w:p w:rsidR="00000000" w:rsidRDefault="00DE55CC">
      <w:pPr>
        <w:rPr>
          <w:rFonts w:hint="eastAsia"/>
        </w:rPr>
      </w:pPr>
    </w:p>
    <w:p w:rsidR="00000000" w:rsidRDefault="00DE55CC">
      <w:pPr>
        <w:rPr>
          <w:rFonts w:hint="eastAsia"/>
        </w:rPr>
      </w:pPr>
      <w:r>
        <w:rPr>
          <w:rFonts w:hint="eastAsia"/>
        </w:rPr>
        <w:t>Idanun d'aukacin mutanen da ke falon zube suke a kansa suna mamakin mai ya kawo KK Mud'allab gidansu. Mutumin da yake wahalar gani</w:t>
      </w:r>
      <w:r>
        <w:rPr>
          <w:rFonts w:hint="eastAsia"/>
        </w:rPr>
        <w:t xml:space="preserve"> a K'asar sai kana da babban matsayi sannan kake ganinshi, shima d'in on appointment, ba su gama wancan mamakin ba wani ya kashesu, ta yarda ya rungume Hammad tsaf a jikinsa tamkar zai mayar da shi cikinsa. Hammad ya ja hannunsa ya isar da shi har tsakiyar</w:t>
      </w:r>
      <w:r>
        <w:rPr>
          <w:rFonts w:hint="eastAsia"/>
        </w:rPr>
        <w:t xml:space="preserve"> falon aka sama masa waje ya zauna, fuskarsa d'auke da matsanancin murmushi mai bayyana tsananin farincikinsa. Zai iya cewa bai tab'a riskar kansa a farinciki kamar na ranar ba. Nan aka shiga gaisheshi idanunsa yake zagaye falon da su kafin ya sauke idanun</w:t>
      </w:r>
      <w:r>
        <w:rPr>
          <w:rFonts w:hint="eastAsia"/>
        </w:rPr>
        <w:t>sa kan Hamda, ko ba'a fad'a masa ba ya san ita ce, ya san Hamda ce ba ya neman k'arin bayani, ji yake tamkar ya jata jikinsa ya sanyata a k'irjinsa ya rungumeta. Shiru suka yi, d'aukacin mutane falon suna jiran k'arin bayani daga bakin Hammad, da shima tas</w:t>
      </w:r>
      <w:r>
        <w:rPr>
          <w:rFonts w:hint="eastAsia"/>
        </w:rPr>
        <w:t xml:space="preserve">a fuskar ta kasa b'oye murna da farin cikin da yake yi, ko bakomai yau zai huta da ajiyar wannan gundumemen sirrin da yake, da kullum tunaninsa ranar da zai fallasu, ya dad'e yana jigatar da shi duk dare da abin yake kwana yake ta shi. </w:t>
      </w:r>
    </w:p>
    <w:p w:rsidR="00000000" w:rsidRDefault="00DE55CC">
      <w:pPr>
        <w:rPr>
          <w:rFonts w:hint="eastAsia"/>
        </w:rPr>
      </w:pPr>
    </w:p>
    <w:p w:rsidR="00000000" w:rsidRDefault="00DE55CC">
      <w:pPr>
        <w:rPr>
          <w:rFonts w:hint="eastAsia"/>
        </w:rPr>
      </w:pPr>
      <w:r>
        <w:rPr>
          <w:rFonts w:hint="eastAsia"/>
        </w:rPr>
        <w:t>Ya sani jiransa su</w:t>
      </w:r>
      <w:r>
        <w:rPr>
          <w:rFonts w:hint="eastAsia"/>
        </w:rPr>
        <w:t>ke ya yi magana, amma kwarjini KK Mud'allab ya kasa barin kowannensu ya d'aga baki ya furta.shi kansa karo da dama kwarjinin mutumin ne yake masa togaciya daga dukkan komai ko da kuwa ya yi yunk'urin hakan. Ya saki d'an murmushi ganin suma sun fad'a kwatan</w:t>
      </w:r>
      <w:r>
        <w:rPr>
          <w:rFonts w:hint="eastAsia"/>
        </w:rPr>
        <w:t>kwacin wancan yanayin nasa a karo na farko da suka had'u da KK Mud'allab d'in. "Na san zuka'tanku suna cike da son sanin me ya kawo gawurtaccen d'an kasuwa gidan nan, abinda baku tab'a zata ko kad'an a rayuwa ba." Ya ja fasali kafin ya ce "Abinda zan iya c</w:t>
      </w:r>
      <w:r>
        <w:rPr>
          <w:rFonts w:hint="eastAsia"/>
        </w:rPr>
        <w:t>e muku kawai KK MUD'ALLAB shine mahaifin HAMDA DA KAMLA." A razane mutanen wajen suke kallonsa, Hamda kuwa tsananin rud'ani bata san sanda a sukwane ta iso gaban KK d'in ba, tana ware idanunsa a kanta, ko da Hammad bai furta ba, tsananin kamannin da suka d</w:t>
      </w:r>
      <w:r>
        <w:rPr>
          <w:rFonts w:hint="eastAsia"/>
        </w:rPr>
        <w:t>'auko nasa mai taken kwabo da kwabo ya isa ya bayyana wa duk wani mai tantama cewa shine mahaifinsu. Mutanen falon kansu abinda suka lura da shi kenan, mamaki da ta'ajjibin lamarin ya cikasu, burinsu kawai su ji yarda aka haihu a ragaya. KK d'in bud'ewa Ha</w:t>
      </w:r>
      <w:r>
        <w:rPr>
          <w:rFonts w:hint="eastAsia"/>
        </w:rPr>
        <w:t xml:space="preserve">mda hannu ya yi alamar ta taho ya rungumeta. Ba mutanen kad'ai ba hatta Ammi lamarin ya firgita ta, ta ina suka had'u da KK d'in har suka yi tarayyar da suka samar da cikin Hamdan, tabbas bata san shi ba za kuma ta iya rantsuwa a rayuwa banda tana ganinsa </w:t>
      </w:r>
      <w:r>
        <w:rPr>
          <w:rFonts w:hint="eastAsia"/>
        </w:rPr>
        <w:t>a hotuna a waya ko yayinda yake hira da y'an jarida bata tab'a ganinsa ba a zahiri. Ta ja fasali tana jin kokwanton lamarin a zuciyarta ko dai fashin yarinya zai mata. Sosai ya rungume Hamda a jikinsa yana jin wata irin nutsuwa da k'aunarta suna gauraye du</w:t>
      </w:r>
      <w:r>
        <w:rPr>
          <w:rFonts w:hint="eastAsia"/>
        </w:rPr>
        <w:t>kka jikinsa, wannan ranar yake jira ranar da zai ji gidan jininsa a jikinsa, ranar da shima zai bugi k'irji ya kira kansa UBA. Ita kanta Hamda nutsuwar da ta samu da ta jita kwance a jikinsa ya tabbatar mata da cewa shine mahaifinta. Ta gefen kunnenta ta d</w:t>
      </w:r>
      <w:r>
        <w:rPr>
          <w:rFonts w:hint="eastAsia"/>
        </w:rPr>
        <w:t>inga jin zubar ruwan hawayensa da suke d'igar mata akan fatar kunnen da zafinsu, lamarin da yasa Hammad sunkuyar da nasa kan yana zubar da nasa hawayen na tsantsar farin ciki da murnar sauke damin nauyin alk'awarin da ya d'auka a rayuwarsa. Didi ta gaji da</w:t>
      </w:r>
      <w:r>
        <w:rPr>
          <w:rFonts w:hint="eastAsia"/>
        </w:rPr>
        <w:t xml:space="preserve"> zuba musu ido, sai ware ido take tana kallonsu cike da son k'arin bayani. Hammad ya sake girgiza kai yana jaddada musu "Idan kukayi la'akari da zallar kamanninsu ya isa ya tabbatar muku da gaske shine uban Hamda da Kamla, ba ni ba ba BuZu ba, ba kuma Gada</w:t>
      </w:r>
      <w:r>
        <w:rPr>
          <w:rFonts w:hint="eastAsia"/>
        </w:rPr>
        <w:t xml:space="preserve">nga da duk hasashenku suka fi tafiya kansa ba, KK dai shine UBA idan nace Uba ina nufin uban da ya samar da k'wayar cikin HAMDA DA KAMLA." Kaf nutsuwa ta d'aukewa ahalin D'AN BORNO musamman Ammi da lamarin yake shirin bugar mata da zuciya, wace irin kalar </w:t>
      </w:r>
      <w:r>
        <w:rPr>
          <w:rFonts w:hint="eastAsia"/>
        </w:rPr>
        <w:t>shirme Hammad yake fad'a ne? A ina taga KK d'in balle har wata mu'amala ta had'a shi da ita.</w:t>
      </w:r>
    </w:p>
    <w:p w:rsidR="00000000" w:rsidRDefault="00DE55CC">
      <w:pPr>
        <w:rPr>
          <w:rFonts w:hint="eastAsia"/>
        </w:rPr>
      </w:pPr>
      <w:r>
        <w:rPr>
          <w:rFonts w:hint="eastAsia"/>
        </w:rPr>
        <w:t>KK d'in ne ya gyara zamansa cikin tarin kamalarsa ya ce "Tabbas, abinda yaron kirki ya fad'a gaskiya ne, HAMDA da KAMLA y'ay'ana ne, kuma jini na da na samar da su</w:t>
      </w:r>
      <w:r>
        <w:rPr>
          <w:rFonts w:hint="eastAsia"/>
        </w:rPr>
        <w:t xml:space="preserve"> ta hanyar da ake samar da cikin kowani yaro, ko asibiti aka je aka gwada za'a ga k'wayoyin halittarmu d'aya ne da su, Ni ne Ubansu ni na samar da k'wayakwayan haihuwarsu a mahaifar iyayensu mata, ba uwarsu d'aya ba amma ni ne ubansu." Wannan karan dukan d</w:t>
      </w:r>
      <w:r>
        <w:rPr>
          <w:rFonts w:hint="eastAsia"/>
        </w:rPr>
        <w:t>a zuciyar Ammin take ta tsananta, idan har hakane KK yana nufin Hamda ba y'arta bace kenan? To ita ina tata y'ar ya aka yi duk hakan ta faru? Ta runtse idanunta tana jin lamarin kamar almara kafin ta ji KK ya fara magana cikin wata irin kammalalliyar murya</w:t>
      </w:r>
      <w:r>
        <w:rPr>
          <w:rFonts w:hint="eastAsia"/>
        </w:rPr>
        <w:t xml:space="preserve"> mai nutsar da zuciyar mai sauraro.</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lastRenderedPageBreak/>
        <w:t>Sunana Kamaluddeen Kabeer Mud'allab, wanda d'aukacin mutane suka fi kira da KK Mud'allab, na tabbata kun sanni a ido sai dai ba ku tab'a gani na a zahiri ba, Mu sha bakwai ne cif a wajen mahaifinmu</w:t>
      </w:r>
      <w:r>
        <w:rPr>
          <w:rFonts w:hint="eastAsia"/>
        </w:rPr>
        <w:t xml:space="preserve"> da muka fito daga mabanbanta iyaye mata, ni kad'ai jal mahaifiyata da muke kira Ummu ta haifa, daga kaina kuma bata sake haihuwa ba, ina da y'an uba sha shidda kenan, na taso a ware musamman ina da shekaru bakwai mahaifiyata ta rasu ta barni, kuma bata da</w:t>
      </w:r>
      <w:r>
        <w:rPr>
          <w:rFonts w:hint="eastAsia"/>
        </w:rPr>
        <w:t xml:space="preserve"> kowa a garin nan, danginta kaf mutanen ethiopia ne wato k'asar Habasha, da ta mutu sun so tafiya da ni sai dai mahaifina ya nuna rashin amincewarsa saboda soyayyar da yake min mai girma ce, wannan soyayyar kuma ita ta jawo min tsana mai girma a cikin y'an</w:t>
      </w:r>
      <w:r>
        <w:rPr>
          <w:rFonts w:hint="eastAsia"/>
        </w:rPr>
        <w:t xml:space="preserve"> uwana basu da buri irinsu kassarani daga su har iyayensu kuwa. Na taso cikin wata iriyar rayuwa mai wahalar magantuwa, ni kad'ai na san a yarda na taso kafin na girma na je k'asar Habasha inda su kuma suka gatantani fiye da zatonku, suka d'ora ni akan kas</w:t>
      </w:r>
      <w:r>
        <w:rPr>
          <w:rFonts w:hint="eastAsia"/>
        </w:rPr>
        <w:t>uwanci bayan sun shak'a min mak'udan kud'ad'e inda daga nan ne asalin arzikina tun daga lokacin na zama mai kud'i sai kuma a lokacin y'an uwana sabida rashin tsoron Allah suka fara k'ok'arin ja na a jiki da son nuna min soyayya. Ban bi ta tasu ba na amince</w:t>
      </w:r>
      <w:r>
        <w:rPr>
          <w:rFonts w:hint="eastAsia"/>
        </w:rPr>
        <w:t xml:space="preserve"> da su na dinga kyautata musu.</w:t>
      </w:r>
    </w:p>
    <w:p w:rsidR="00000000" w:rsidRDefault="00DE55CC">
      <w:pPr>
        <w:rPr>
          <w:rFonts w:hint="eastAsia"/>
        </w:rPr>
      </w:pPr>
    </w:p>
    <w:p w:rsidR="00000000" w:rsidRDefault="00DE55CC">
      <w:pPr>
        <w:rPr>
          <w:rFonts w:hint="eastAsia"/>
        </w:rPr>
      </w:pPr>
      <w:r>
        <w:rPr>
          <w:rFonts w:hint="eastAsia"/>
        </w:rPr>
        <w:t>Lokacin da na yi aure sai ya zama duk matar da zan aura sai sun d'orata a turbar son ta zalinceni ko ma su bata guba da zummar ta bani na sha na mutu, duk don son su gaji dukiyata kamar yarda hasashena ya bani. Hakan yasa tu</w:t>
      </w:r>
      <w:r>
        <w:rPr>
          <w:rFonts w:hint="eastAsia"/>
        </w:rPr>
        <w:t xml:space="preserve">n bayan sakin matata ta hud'u sai ban sake aure ba sai na je garinmu na auro y'ar uwata da iyayenmu suka zo duniya k'ark'ashin mahaifa d'aya, na san ba ta yarda za a yi wani bare ya had'a baki da ita ta cuceni. </w:t>
      </w:r>
    </w:p>
    <w:p w:rsidR="00000000" w:rsidRDefault="00DE55CC">
      <w:pPr>
        <w:rPr>
          <w:rFonts w:hint="eastAsia"/>
        </w:rPr>
      </w:pPr>
    </w:p>
    <w:p w:rsidR="00000000" w:rsidRDefault="00DE55CC">
      <w:pPr>
        <w:rPr>
          <w:rFonts w:hint="eastAsia"/>
        </w:rPr>
      </w:pPr>
      <w:r>
        <w:rPr>
          <w:rFonts w:hint="eastAsia"/>
        </w:rPr>
        <w:t>Da suka ga haka, sai suka canja salo ta han</w:t>
      </w:r>
      <w:r>
        <w:rPr>
          <w:rFonts w:hint="eastAsia"/>
        </w:rPr>
        <w:t>yar duk sanda matata ta samu ciki sai sun san ta yarda suka yi suka zubar da shi idan kuwa ba su nasara ba har ta haife sai sun san yarda suka yi suka salwantar min da yaro ko yarinya. Haihuwa biyar banda juna biyu da suka zubar min, hakan ya fara d'aga ha</w:t>
      </w:r>
      <w:r>
        <w:rPr>
          <w:rFonts w:hint="eastAsia"/>
        </w:rPr>
        <w:t>nkalina na fara tunanin mafita. Duk yarda na bi sai naga hanyar ba mai b'ullewa bace, har lokacin da na yanke shawara ta k'arshe....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Tirk'ashi masoyan jikar Nashe wai YA ABIN YAKE </w:t>
      </w:r>
    </w:p>
    <w:p w:rsidR="00000000" w:rsidRDefault="00DE55CC">
      <w:pPr>
        <w:rPr>
          <w:rFonts w:hint="eastAsia"/>
        </w:rPr>
      </w:pPr>
      <w:r>
        <w:rPr>
          <w:rFonts w:hint="eastAsia"/>
        </w:rPr>
        <w:t>NE?</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w:t>
      </w:r>
      <w:r>
        <w:rPr>
          <w:rFonts w:hint="eastAsia"/>
        </w:rPr>
        <w:t xml:space="preserve"> JIKAR NASHE</w:t>
      </w:r>
      <w:r>
        <w:rPr>
          <w:rFonts w:hint="eastAsia"/>
        </w:rPr>
        <w:t>📲</w:t>
      </w:r>
    </w:p>
    <w:p w:rsidR="00000000" w:rsidRDefault="00DE55CC">
      <w:pPr>
        <w:rPr>
          <w:rFonts w:hint="eastAsia"/>
        </w:rPr>
      </w:pPr>
      <w:r>
        <w:rPr>
          <w:rFonts w:hint="eastAsia"/>
        </w:rPr>
        <w:t xml:space="preserve">           </w:t>
      </w:r>
    </w:p>
    <w:p w:rsidR="00000000" w:rsidRDefault="00DE55CC">
      <w:pPr>
        <w:rPr>
          <w:rFonts w:hint="eastAsia"/>
        </w:rPr>
      </w:pPr>
      <w:r>
        <w:rPr>
          <w:rFonts w:hint="eastAsia"/>
        </w:rPr>
        <w:t>YA ABIN YAKE?</w:t>
      </w:r>
    </w:p>
    <w:p w:rsidR="00000000" w:rsidRDefault="00DE55CC">
      <w:pPr>
        <w:rPr>
          <w:rFonts w:hint="eastAsia"/>
        </w:rPr>
      </w:pPr>
    </w:p>
    <w:p w:rsidR="00000000" w:rsidRDefault="00DE55CC">
      <w:pPr>
        <w:rPr>
          <w:rFonts w:hint="eastAsia"/>
        </w:rPr>
      </w:pPr>
      <w:r>
        <w:rPr>
          <w:rFonts w:hint="eastAsia"/>
        </w:rPr>
        <w:t>41.</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r>
        <w:rPr>
          <w:rFonts w:hint="eastAsia"/>
        </w:rPr>
        <w:t xml:space="preserve">1/12, 7:45 AM] Nazeefah Nashe: Shawarar da na yanke ina tantamar idan abin zai yiwu sai dai na tabbata idan ba hakan ba, ba ta yarda za'a yi na samu gudan jini na a rayuwa, tunda su burinsu </w:t>
      </w:r>
      <w:r>
        <w:rPr>
          <w:rFonts w:hint="eastAsia"/>
        </w:rPr>
        <w:lastRenderedPageBreak/>
        <w:t>gado</w:t>
      </w:r>
      <w:r>
        <w:rPr>
          <w:rFonts w:hint="eastAsia"/>
        </w:rPr>
        <w:t xml:space="preserve"> ne, na mutu su gaji dukiyata shi yasa na b'ullo musu ta yarda ba zasu tab'a tsammani ba, zan kuma shayar da su ruwan mamaki idan abinda nake so ya afku. </w:t>
      </w:r>
    </w:p>
    <w:p w:rsidR="00000000" w:rsidRDefault="00DE55CC">
      <w:pPr>
        <w:rPr>
          <w:rFonts w:hint="eastAsia"/>
        </w:rPr>
      </w:pPr>
    </w:p>
    <w:p w:rsidR="00000000" w:rsidRDefault="00DE55CC">
      <w:pPr>
        <w:rPr>
          <w:rFonts w:hint="eastAsia"/>
        </w:rPr>
      </w:pPr>
      <w:r>
        <w:rPr>
          <w:rFonts w:hint="eastAsia"/>
        </w:rPr>
        <w:t>Rana guda na ware na fita k'asar waje inda na sa aka k'era min fuska, ta yarda duk k'wak'warka ba za</w:t>
      </w:r>
      <w:r>
        <w:rPr>
          <w:rFonts w:hint="eastAsia"/>
        </w:rPr>
        <w:t>ka tab'a zata ni ne ba, a b'oye na fara neman aure sai dai duk gidan da naje aka ganni ba alamun kud'i a tare da ni ba a maraba da ni balle ma a bani damar da zan nemi aure a gidan.</w:t>
      </w:r>
    </w:p>
    <w:p w:rsidR="00000000" w:rsidRDefault="00DE55CC">
      <w:pPr>
        <w:rPr>
          <w:rFonts w:hint="eastAsia"/>
        </w:rPr>
      </w:pPr>
    </w:p>
    <w:p w:rsidR="00000000" w:rsidRDefault="00DE55CC">
      <w:pPr>
        <w:rPr>
          <w:rFonts w:hint="eastAsia"/>
        </w:rPr>
      </w:pPr>
      <w:r>
        <w:rPr>
          <w:rFonts w:hint="eastAsia"/>
        </w:rPr>
        <w:t>Fuskar Buzu Mai gadi itace fuskar da nayi amfani da ita nazo nan gidan ne</w:t>
      </w:r>
      <w:r>
        <w:rPr>
          <w:rFonts w:hint="eastAsia"/>
        </w:rPr>
        <w:t>man aiki, na ci sa'a kuma aka bani, inda na nemo wani ya yi representing d'ina ta hanyar saka masa waccan fuskar da nasa aka k'era min, na kuma koyar da shi yarda zai dinga karya harshe ya dinga maganar buzaye. Saboda a lokacin wata y'ar talakawa na gano a</w:t>
      </w:r>
      <w:r>
        <w:rPr>
          <w:rFonts w:hint="eastAsia"/>
        </w:rPr>
        <w:t>nan k'asan layinku bana so kuma a san ni ne shine na yi wannan fasahar na saka shi ya saka mata ido ya tabbatar da nagartar halayenta, sai dai ba'a je ko ina ba ya gano min bata da tarbiyya ko kad'an hijabi take sanyawa take ci da addini, a kuma ranar ne s</w:t>
      </w:r>
      <w:r>
        <w:rPr>
          <w:rFonts w:hint="eastAsia"/>
        </w:rPr>
        <w:t>hi wannan mutumin da ya maye gurbina anan gidan yazo min cikin matuk'ar tashin hankali yake sanar da ni abinda matar gidan nan ta buk'ace shi yayi, hankalina ya tashi jin ta yarda ta b'ullo masa sai dai na samu sukuni da ya tabbatar min bata da aure, hakan</w:t>
      </w:r>
      <w:r>
        <w:rPr>
          <w:rFonts w:hint="eastAsia"/>
        </w:rPr>
        <w:t xml:space="preserve"> yasa wani tunani ya bak'unci zuciyata, na ji mai zai hana na gwada sa'ata akan Sakna, tsawon lokaci ina neman fita har naji na aminta da cewa Allah ne ya kawo min Sakna don cikar muradina tunda dai ta tabbatar tana da aure. A take a wajen na amshi fuskar </w:t>
      </w:r>
      <w:r>
        <w:rPr>
          <w:rFonts w:hint="eastAsia"/>
        </w:rPr>
        <w:t>nan daga wajen Habeeb wanda Aminina ne na k'ud da k'ud, na mayar da fuskar a tawa fuskar ina kallonsa da murmushi fal a tare da ni na ce "Habeeb wannan aikin nawa ne, kaga idan har Allah ya taimakeni za'a rainan min d'a ba tare da an san ni ne ubansa ba, s</w:t>
      </w:r>
      <w:r>
        <w:rPr>
          <w:rFonts w:hint="eastAsia"/>
        </w:rPr>
        <w:t xml:space="preserve">ai sanda na so fallasuwar sirrin sai naje mata da zancen ta bani d'a na idan kuma ta k'i sai na saka dole ayi DNA test inda na tabbata za'a gano k'wayoyin halittunsa daidai suke da nawa, kaga anan balli zai tashi." Habeeb ya saki murmushi shima yace "Bas, </w:t>
      </w:r>
      <w:r>
        <w:rPr>
          <w:rFonts w:hint="eastAsia"/>
        </w:rPr>
        <w:t>shikkenan." Daga nan nace masa yaje ya ce mata ya amince ta fad'i masallachin da za'a d'aura auren.</w:t>
      </w:r>
    </w:p>
    <w:p w:rsidR="00000000" w:rsidRDefault="00DE55CC">
      <w:pPr>
        <w:rPr>
          <w:rFonts w:hint="eastAsia"/>
        </w:rPr>
      </w:pPr>
    </w:p>
    <w:p w:rsidR="00000000" w:rsidRDefault="00DE55CC">
      <w:pPr>
        <w:rPr>
          <w:rFonts w:hint="eastAsia"/>
        </w:rPr>
      </w:pPr>
      <w:r>
        <w:rPr>
          <w:rFonts w:hint="eastAsia"/>
        </w:rPr>
        <w:t>A ranar da daddare aka d'aura mana aure da ita, ita a zatanta ni d'in BUZU ne, amma na tabbata a wajen d'aurin auren ta ji ana cewa an d'aura da Muhammad D</w:t>
      </w:r>
      <w:r>
        <w:rPr>
          <w:rFonts w:hint="eastAsia"/>
        </w:rPr>
        <w:t xml:space="preserve">ini. Duk da na san a lokacin ba damuwa ta yi ta san sunan nawa ba, buk'atar ta a d'aura auren ta samu abinda take buk'ata. </w:t>
      </w:r>
    </w:p>
    <w:p w:rsidR="00000000" w:rsidRDefault="00DE55CC">
      <w:pPr>
        <w:rPr>
          <w:rFonts w:hint="eastAsia"/>
        </w:rPr>
      </w:pPr>
      <w:r>
        <w:rPr>
          <w:rFonts w:hint="eastAsia"/>
        </w:rPr>
        <w:t>Kashegarin ranar komai ya wakana tsakani na da ita, a kuma lokacin Hammad ya ganmu duk da fuskata bata bayyanu k'uru-k'uru ba, takai</w:t>
      </w:r>
      <w:r>
        <w:rPr>
          <w:rFonts w:hint="eastAsia"/>
        </w:rPr>
        <w:t>ci ya kamani sosai na yi dana sani don gani nayi kamar da laifin kwarton gaske aka kamani, na so tun a lokacin na bayyanawa Hammad gaskiya zance sai dai na rasa ta yarda zan yi in gaya masa. Har sai ranar kwana biyu da na sake shigar basaja naje gidan, abo</w:t>
      </w:r>
      <w:r>
        <w:rPr>
          <w:rFonts w:hint="eastAsia"/>
        </w:rPr>
        <w:t>kina shi kuma yaje duba matarsa da bata da lafiya a asibiti. A lokacin ne Hammad ya sameni a kuma ranar na bayyana masa kaina ta hanyar zame mask d'in da yake fuskata, mamaki sosai ya bayyana a kan fuskarsa har kusan suman wuncin gadi ya yi, sai da na rik'</w:t>
      </w:r>
      <w:r>
        <w:rPr>
          <w:rFonts w:hint="eastAsia"/>
        </w:rPr>
        <w:t>o hannunsa na tabbatar masa da gaske ni ne, na kuma ba shi labarina, hankalinsa ya tashi ba tare da ya shirya ba ya shiga amsar alk'awarin rik'e min Sirrina. Da ni aka shiga aka fita wajen sama masa makaranta da duk abinda zai buk'ata a Birmingham, a cikin</w:t>
      </w:r>
      <w:r>
        <w:rPr>
          <w:rFonts w:hint="eastAsia"/>
        </w:rPr>
        <w:t xml:space="preserve"> gidana yake zaune a can d'in ni kuma na samar masa aiki a can d'in. Na san duk wani motsin Hamda itama ban dai bayyana kaina ba ne ina jiran lokaci yayi, sai yanzu Allah ya kawo. Ita kuwa Kamla sanda matata ta samu cikinta ni da kaina na wuce da ita garin</w:t>
      </w:r>
      <w:r>
        <w:rPr>
          <w:rFonts w:hint="eastAsia"/>
        </w:rPr>
        <w:t xml:space="preserve"> Birmingham tana haihuwa na kira Hammad ni mik'a masa ita tare da rok'on alfarmar ya rik'e min Sirrina, ya amsa kuwa ban kuma sake waiwaitar ba itama sai yanzu. Da kaina na d'aura auren Hammad da Hamda a garin Birmingham. Yanzu ma shi ya kirani yake gaya </w:t>
      </w:r>
      <w:r>
        <w:rPr>
          <w:rFonts w:hint="eastAsia"/>
        </w:rPr>
        <w:lastRenderedPageBreak/>
        <w:t>m</w:t>
      </w:r>
      <w:r>
        <w:rPr>
          <w:rFonts w:hint="eastAsia"/>
        </w:rPr>
        <w:t>in tashin hankali da ya fara wanzuwa a gidan nan shi yasa na zo na bayyana kaina, dafatan duk za ku min afuwa duk da tarin laifina..."</w:t>
      </w:r>
    </w:p>
    <w:p w:rsidR="00000000" w:rsidRDefault="00DE55CC">
      <w:pPr>
        <w:rPr>
          <w:rFonts w:hint="eastAsia"/>
        </w:rPr>
      </w:pPr>
    </w:p>
    <w:p w:rsidR="00000000" w:rsidRDefault="00DE55CC">
      <w:pPr>
        <w:rPr>
          <w:rFonts w:hint="eastAsia"/>
        </w:rPr>
      </w:pPr>
      <w:r>
        <w:rPr>
          <w:rFonts w:hint="eastAsia"/>
        </w:rPr>
        <w:t>Hukumullahu la ajabun.." shine abinda Didi take ta fad'e tun bayan jin maganganun KK d'in da suka zame musu tamkar labar</w:t>
      </w:r>
      <w:r>
        <w:rPr>
          <w:rFonts w:hint="eastAsia"/>
        </w:rPr>
        <w:t xml:space="preserve">in irin tatsunuyoyin nan, ko hikayoyi, idanu duk d'aukacin mutanen wajen suka zuba masa, zuk'atansu cike da ta'ajibin lamarin. Hamda kam farin ciki ne ya cika zuciyarta, jin Mahaifinta shine KK, ta kuma tabbatar da hakan musamman da taji ya ce a kashegari </w:t>
      </w:r>
      <w:r>
        <w:rPr>
          <w:rFonts w:hint="eastAsia"/>
        </w:rPr>
        <w:t xml:space="preserve">zai gabatar da duk wasu shaidu da za su tabbatar da auren su da Sakna. Gaba d'aya ta ji ta sake k'ank'ame jikinsa tana mayar da ajiyar zuciya da sauri, shi d'in ma cikin tarin k'aunar d'iyar tasa ya sake rik'eta sosai yana jin tamkar ya mayar da ita ciki, </w:t>
      </w:r>
      <w:r>
        <w:rPr>
          <w:rFonts w:hint="eastAsia"/>
        </w:rPr>
        <w:t>k'aunar da ta rasa ta shi tana k'arama ita ce yanzu ya d'auki d'amban shayar da ita da dukiyarsa da jikinsa da duk wani abu da ya mallaka. Ammi kuwa idanu ta zuba masa cike take itama da matsanancin mamaki ko a mafarki bata sawa zuciyarta ganin KK Mud'alla</w:t>
      </w:r>
      <w:r>
        <w:rPr>
          <w:rFonts w:hint="eastAsia"/>
        </w:rPr>
        <w:t>b ba sai gashi ashe a zahiri ma har shimfid'a suka had'a ba tare da ta sani ba, suka had'a</w:t>
      </w:r>
    </w:p>
    <w:p w:rsidR="00000000" w:rsidRDefault="00DE55CC">
      <w:pPr>
        <w:rPr>
          <w:rFonts w:hint="eastAsia"/>
        </w:rPr>
      </w:pPr>
      <w:r>
        <w:rPr>
          <w:rFonts w:hint="eastAsia"/>
        </w:rPr>
        <w:t>Jini ta hanyar haihuwar Hamda,</w:t>
      </w:r>
    </w:p>
    <w:p w:rsidR="00000000" w:rsidRDefault="00DE55CC">
      <w:pPr>
        <w:rPr>
          <w:rFonts w:hint="eastAsia"/>
        </w:rPr>
      </w:pPr>
      <w:r>
        <w:rPr>
          <w:rFonts w:hint="eastAsia"/>
        </w:rPr>
        <w:t>Abinda bata tab'a kawowa ba ko a hasashe, wannan had'ad'dan mutumin mai k'irar larabawa, mai tarin dukiya fiye da zaton mutum don za'a</w:t>
      </w:r>
      <w:r>
        <w:rPr>
          <w:rFonts w:hint="eastAsia"/>
        </w:rPr>
        <w:t xml:space="preserve"> iya saka shi a cikin mutane masu kud'in Nigeria a sahu na biyar idan bai kai na hud'u ba, tabbas ta yarda lamarin Ubangiji mai girma ne, da yake zartar da hukunci a duk lokacin da ya so. hamdan da ta wulak'anta ta tozarta a cikin yaranta, zatonta duk jini</w:t>
      </w:r>
      <w:r>
        <w:rPr>
          <w:rFonts w:hint="eastAsia"/>
        </w:rPr>
        <w:t xml:space="preserve">n mai gadi ne ashe k'arshenta ita zata samar mata da gata a rayuwa ita zata zame mata sanyin idaniya. Wasu zafafan k'walla suka zubo mata takaici da dana sanin abinda ta shuka a rayuwa ya bi ya dabaibaye zuciyarta, matsananciyar kunyar abinda ta aikata ya </w:t>
      </w:r>
      <w:r>
        <w:rPr>
          <w:rFonts w:hint="eastAsia"/>
        </w:rPr>
        <w:t>cika mata k'irjinta, har bata iya d'aga kai ta had'a ido da mutanen da suke falon.</w:t>
      </w:r>
    </w:p>
    <w:p w:rsidR="00000000" w:rsidRDefault="00DE55CC">
      <w:pPr>
        <w:rPr>
          <w:rFonts w:hint="eastAsia"/>
        </w:rPr>
      </w:pPr>
    </w:p>
    <w:p w:rsidR="00000000" w:rsidRDefault="00DE55CC">
      <w:pPr>
        <w:rPr>
          <w:rFonts w:hint="eastAsia"/>
        </w:rPr>
      </w:pPr>
      <w:r>
        <w:rPr>
          <w:rFonts w:hint="eastAsia"/>
        </w:rPr>
        <w:t>Abbu shi kansa mamakin lamarin yake, da gaske lamarin ya girgiza shi, ganin abin yake tamkar almara shine ya raini jinin KK Mud'allab abinda ya matuk'ar girgiza tunaninsa d</w:t>
      </w:r>
      <w:r>
        <w:rPr>
          <w:rFonts w:hint="eastAsia"/>
        </w:rPr>
        <w:t>uk da a kullum dama zuciyarsa tana tunanin ta yarda Hamdan take matsananciyar kama da KK Mud'allab d'in, bai tabbatar ba sai yanzu da ya gansu a tare.</w:t>
      </w:r>
    </w:p>
    <w:p w:rsidR="00000000" w:rsidRDefault="00DE55CC">
      <w:pPr>
        <w:rPr>
          <w:rFonts w:hint="eastAsia"/>
        </w:rPr>
      </w:pPr>
    </w:p>
    <w:p w:rsidR="00000000" w:rsidRDefault="00DE55CC">
      <w:pPr>
        <w:rPr>
          <w:rFonts w:hint="eastAsia"/>
        </w:rPr>
      </w:pPr>
      <w:r>
        <w:rPr>
          <w:rFonts w:hint="eastAsia"/>
        </w:rPr>
        <w:t>Didi ta sake sakin ajiyar zuciya tana hamdala a zuciyarta da Allah yasa bata bi son ran Sakna ba, sun ha</w:t>
      </w:r>
      <w:r>
        <w:rPr>
          <w:rFonts w:hint="eastAsia"/>
        </w:rPr>
        <w:t xml:space="preserve">d'u sun gallazawa Hamda da yanzu da wani ido za su dubi hamshak'in ubanta, ta tabbata da sun tabbata hasararru duniya da lahira tunda suna ji suna gani KK Mud'allab ba zai mora musu komai daga b'angaren dukiyarsa ba, yanzu kuwa ta tabbata shar da ita zata </w:t>
      </w:r>
      <w:r>
        <w:rPr>
          <w:rFonts w:hint="eastAsia"/>
        </w:rPr>
        <w:t>murza dollar ba ma Naira ba, Saudiya kuwa idan duk juma'a take so zata je tunda ta kwana da sanin cewa KK Mud'allab d'in jiragen sama ne da shi ba ma jirgi ba. Ta sake gyara zamanta tana cewa "To Alhamdulillah Masha Allah da Allah yasa na ga lokacin nan in</w:t>
      </w:r>
      <w:r>
        <w:rPr>
          <w:rFonts w:hint="eastAsia"/>
        </w:rPr>
        <w:t>a raye, ashe dai mun had'a jini da bawan Allahn nan.." Gaba d'aya falon suka bud'e baki da idanuwa suka zuba su kan Didi jin furucinta wai sun had'a jini da shi ko ta ina? Abbu kansa duban Didin yake ta yarda take shirin fallasa sirrin zuciyarta, Didi ta g</w:t>
      </w:r>
      <w:r>
        <w:rPr>
          <w:rFonts w:hint="eastAsia"/>
        </w:rPr>
        <w:t>alla musu harara wallahi ta ga samu ba zata ga rashi ba, ta dinga raya hakan a zuciyarta ai ni gaba ta kaini, wannan sallahr ma a gidan d'ana zan yi ta. "Naga kuna min kallon mamaki, k'arya na yi bamu had'a jini da shi ba, tunda dai Uban Hamda ne ai kuwa n</w:t>
      </w:r>
      <w:r>
        <w:rPr>
          <w:rFonts w:hint="eastAsia"/>
        </w:rPr>
        <w:t xml:space="preserve">i daga yau d'a na d'aukeshi, ke dai Sakna Allahu ya saka miki da mafificiyar aljanna, da har kwanyarki ta yi aikin da ya dace kika samu ciki da Kamal na tabbata kina da k'ashin arziki, matsalar d'aya baki yiwa d'iyarsa rik'on kirki ba, abinda nake ta gaya </w:t>
      </w:r>
      <w:r>
        <w:rPr>
          <w:rFonts w:hint="eastAsia"/>
        </w:rPr>
        <w:t xml:space="preserve">miki baki san ta yarda za ki </w:t>
      </w:r>
      <w:r>
        <w:rPr>
          <w:rFonts w:hint="eastAsia"/>
        </w:rPr>
        <w:lastRenderedPageBreak/>
        <w:t>moreta ba, Yo Allah na tuba ban da ni ai Hamda ba zata rayu ba, Ni na ci kashinta na ci fitsarinta, idan kuma k'arya nake gata nan da ran Allah Kamalu ka tambayeta, a gidan nan sam bana yarda a d'aga mata yatsa, Allah nagode ma</w:t>
      </w:r>
      <w:r>
        <w:rPr>
          <w:rFonts w:hint="eastAsia"/>
        </w:rPr>
        <w:t>ka da ban yiwa kaina ba yanzu yaushe za muje can wajen tsinannun y'an uban naka su ga kana da yara har guda biyu?" Wannan Gwaggo Asma'u har sai da ta tab'o Didi Jin tana shirin sakin layi, ta ture hannun Asma'u tana cewa "Bar hanani y'ar nan, duka a furuci</w:t>
      </w:r>
      <w:r>
        <w:rPr>
          <w:rFonts w:hint="eastAsia"/>
        </w:rPr>
        <w:t xml:space="preserve"> na babu k'arya, k'afata k'afar Hamda ta je taga dangin ubanta." KK murmushi yayi sam bai damu da abinda Didin ta yi ba shi kansa a yanzu yana buk'atar ya samu wacce zai nuna matsayin uwa a k'asar Nigeria, duk wanda suke ba shi kulawar ya tabbatar ba don A</w:t>
      </w:r>
      <w:r>
        <w:rPr>
          <w:rFonts w:hint="eastAsia"/>
        </w:rPr>
        <w:t xml:space="preserve">llah suke sonsa ba, Didi kuwa zai iya cewa ba ya shakka a kanta. Ya matsa har kusa da Didin yana kama hannayenta har yana matsasu yana jin tamkar tasa uwarce, sai yaji wasu hawaye suna k'ok'arin zubo masa, da sauri ya matsesu ba wannan a rayuwarsa tuni ya </w:t>
      </w:r>
      <w:r>
        <w:rPr>
          <w:rFonts w:hint="eastAsia"/>
        </w:rPr>
        <w:t>shafe babin kuka ya d'auki jumurin juriya da hak'uri, da karyayyiyar murya mai amsa amo ya ce "Not now Didi na, ba yanzu ba sai na gama duk wani shirye-shirye sannan Zan kai musu card d'in bikin Hamda su ga sunana da nata a had'e b'aro-b'aro na San a lokac</w:t>
      </w:r>
      <w:r>
        <w:rPr>
          <w:rFonts w:hint="eastAsia"/>
        </w:rPr>
        <w:t>in za su buk'aci k'arin bayani ji kuma sai na bayyana musu Hamda da Kamla matsayin yarana." Didi at shafa kansa tana murmushi ta ce "Ranar dai za muga yarda tambad'add'u za su yi hu um." Ta fad'a tana jijina kai. KK ya yi murmushi tare da mayar da kansa ka</w:t>
      </w:r>
      <w:r>
        <w:rPr>
          <w:rFonts w:hint="eastAsia"/>
        </w:rPr>
        <w:t>n Alhaji Umar wato Abbu ya isa har wajensa ya durk'usa ya dafa shi shima d'in kama hannusa ya yi yana murzasu kunyarsa yake ji sosai ta yarda yayi tarayya da matarsa ba bisa son ransa ba, ganinsa yake kamar yayansa k'asa ya yi da kansa kafin ya ce "Ka yi h</w:t>
      </w:r>
      <w:r>
        <w:rPr>
          <w:rFonts w:hint="eastAsia"/>
        </w:rPr>
        <w:t>ak'uri Umar na san lamarin da ciwo don Allah ka yafe min ba bisa son raina bane, duk da na san ba haramun bane amma a yau na tsinci kaina da jin matsananciyar kunyarka, dafatan zaka fahimceni ka kuma fahimci matarka don wallahi ta cancanci a kirata mata ta</w:t>
      </w:r>
      <w:r>
        <w:rPr>
          <w:rFonts w:hint="eastAsia"/>
        </w:rPr>
        <w:t xml:space="preserve"> gari, tunda da wata ce can zata nemi wani ya yi lalata da ita ta kuma kawo maka d'an tace naka ne ba yarda za kayi dole ka karb'a." Abbu girgiza kai ya yi duk wani tuk'uki da yake ji da b'acin rai ya zagwanye ya bi iska, shi kansa ya hak'kake lamarin uban</w:t>
      </w:r>
      <w:r>
        <w:rPr>
          <w:rFonts w:hint="eastAsia"/>
        </w:rPr>
        <w:t>giji abu ne mai girma, muryarsa fresh ya ce "Bakomai haka Allah ya k'addara ubangiji ya yafe mana gaba d'aya." Suka rungume juna cikin aminci. Daga haka hira ta sake b'arkewa Hamda duk inda KK yayi idanunta a kansa wata irin k'aunarsa take ji fiye da komai</w:t>
      </w:r>
      <w:r>
        <w:rPr>
          <w:rFonts w:hint="eastAsia"/>
        </w:rPr>
        <w:t xml:space="preserve"> a rayuwarta tana kuma jin tausayinsa tsawon lokaci da ya d'auka yana fuskantar cusgunawar y'an uba. Sai kusan k'arfe 1:00 na dare sannan ya mik'e bayan ya mik'awa Hisham wasu takardu yana fad'in "Congrats Hisham ginin companynka na gine-gine ya kammala a </w:t>
      </w:r>
      <w:r>
        <w:rPr>
          <w:rFonts w:hint="eastAsia"/>
        </w:rPr>
        <w:t>Abuja, nan da bayan sallah zaka iya fara aiki, ka kuma je ka tattaro komatsanka daga Birmingham ga gida nan guda biyu d'aya a Abuja d'aya a kano, alfarma d'aya zaka min Ka bari a sake bikin Hamda kafin ta tare a gidan da ka zab'a mata."  Murna da farin cik</w:t>
      </w:r>
      <w:r>
        <w:rPr>
          <w:rFonts w:hint="eastAsia"/>
        </w:rPr>
        <w:t>i ta bayyana a fuskar duk wani masoyin Hammad musamman Sadiya da kunyar duniya ta riga ta kamata, musamman yarda ta dinga yiwa Hamda ashe dai arzikin uban Hamda d'an nata yake ci. Za su fara zuba masa godiya ya Yi saurin dakatar da su "Hammad d'ana ne, ina</w:t>
      </w:r>
      <w:r>
        <w:rPr>
          <w:rFonts w:hint="eastAsia"/>
        </w:rPr>
        <w:t xml:space="preserve"> jinsa tamkar yarda nake jin Hamda da Kamla a zuciyata, babu godiya a tsakaninmu Zan ci dukiyata yayi kuma iko da ita kamar yarda Hamda da Kamla zasu yi" Didi ta gyara zama tana zabga musu harara "Bar su dai Kamalu masu shegen shishshigin tsiya ina ce tare</w:t>
      </w:r>
      <w:r>
        <w:rPr>
          <w:rFonts w:hint="eastAsia"/>
        </w:rPr>
        <w:t xml:space="preserve"> kuka gansu? Za ku wani bud'e baki ku fara masa godiya, amma kuwa Kamalu don dai kada kace na yi maka katsalandan da makka muka tafi muka je muka dinga yiwa rabbil izzati buwayi gagara misali godiya." Ya saki murmushi yana dafa Didi "Insha Allah Didi Makka</w:t>
      </w:r>
      <w:r>
        <w:rPr>
          <w:rFonts w:hint="eastAsia"/>
        </w:rPr>
        <w:t xml:space="preserve"> har sai kin ce a barki ki huta, ba Makka kad'ai ba ma duk garin da kike so, yanzu an riga an rufe shiga da irin jiragenmu dalilin goman k'arshe ta zo, amma ana sallacewa za ku tafi da ke da ahalin D'an Borno gaba d'aya." Didi na murmushi ta ce "Alhamdulil</w:t>
      </w:r>
      <w:r>
        <w:rPr>
          <w:rFonts w:hint="eastAsia"/>
        </w:rPr>
        <w:t>lah Masha Allah, sai</w:t>
      </w:r>
    </w:p>
    <w:p w:rsidR="00000000" w:rsidRDefault="00DE55CC">
      <w:pPr>
        <w:rPr>
          <w:rFonts w:hint="eastAsia"/>
        </w:rPr>
      </w:pPr>
      <w:r>
        <w:rPr>
          <w:rFonts w:hint="eastAsia"/>
        </w:rPr>
        <w:lastRenderedPageBreak/>
        <w:t>Magana ta gaba, ban yarda na sake ganin k'afar Hammad a sashena ba har sai an kawo lefe idan kuwa ba haka ba ya dinga zuwa da yamma sabida ba abinda yake koyawa yarinyar nan ba sai tsiya irin dai tsiyar nan da ake a tashar fararen fata</w:t>
      </w:r>
      <w:r>
        <w:rPr>
          <w:rFonts w:hint="eastAsia"/>
        </w:rPr>
        <w:t>r nan ganin idona na kamashi yana tand'eta da lasheta alhali uwarsa ma ta ce sakinta zai yi. Wai ni ina Sadiyar ne ma na ji bakinki ya mutu ko a mik'o miki biro da takardar ya rattaba mata sakin?"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Didi kenan!</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      YA ABIN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42.</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Wani kallo Hammad ya dinga jifan Didi da shi jin tana shirin aikata b'aranb'arama, kafin ya d'auke kansa Didi ta ja tsaki ta ce "Yo aikin banza da wofi Gadanga kake harara ba ni ba,</w:t>
      </w:r>
    </w:p>
    <w:p w:rsidR="00000000" w:rsidRDefault="00DE55CC">
      <w:pPr>
        <w:rPr>
          <w:rFonts w:hint="eastAsia"/>
        </w:rPr>
      </w:pPr>
      <w:r>
        <w:rPr>
          <w:rFonts w:hint="eastAsia"/>
        </w:rPr>
        <w:t xml:space="preserve">Don </w:t>
      </w:r>
      <w:r>
        <w:rPr>
          <w:rFonts w:hint="eastAsia"/>
        </w:rPr>
        <w:t xml:space="preserve">uwarka ce sai na kasa fad'ar gaskiya, ina ce masifa ta dinga yi sai ka saketa, to yanzu ba sai ka saketan ba mu gani.." Sadiya k'asa ta yi da kanta tana wasa da yatsun hannayenta, Ji take da tana da dama da ta janyo wancan furucin ta mayar da shi cikinta, </w:t>
      </w:r>
      <w:r>
        <w:rPr>
          <w:rFonts w:hint="eastAsia"/>
        </w:rPr>
        <w:t>amma sam Didi bata kyauta mata ba, da har ta fad'i hakan a gaban KK, ba ta yarda za'a yi ace ta k'i Hamda a yanzu alhali zata haifa mata jikoki daga tsatson KK, tun farko da ta san Hamdan jinin KK CE da ba ta soma ma cewa sai ya saketa ba, Kai ko a zuciyar</w:t>
      </w:r>
      <w:r>
        <w:rPr>
          <w:rFonts w:hint="eastAsia"/>
        </w:rPr>
        <w:t xml:space="preserve">ta ta tabbata da ba za ta yi wannan tunanin ba. KK ya saki murmushi kawai yana girgizawa Didi kai a hankali kuma ya ce "Duk abinda ya wuce ya wuce Didi a daina tayar da shi." Didi ta jinjina kai kafin ta ce "Amma kuwa tabbas ka jawa Hammad kunne dama kada </w:t>
      </w:r>
      <w:r>
        <w:rPr>
          <w:rFonts w:hint="eastAsia"/>
        </w:rPr>
        <w:t>na ji kada na gani don ban shirya makanta ba, ya bari Idan tare a can ya je su ci tsiyar da za su ci, idan ya so ma ya gutsire bakin nata k'arewa tand'ewa." Gaba d'aya gurin ba wanda bai ji kunyar furucin Didi ba, kada Hamda ta ji labari ji take da da hali</w:t>
      </w:r>
      <w:r>
        <w:rPr>
          <w:rFonts w:hint="eastAsia"/>
        </w:rPr>
        <w:t xml:space="preserve"> da ta narke ta bi k'asa akan wannan kunyar da Didi take bata. Shi kansa Hammad d'in sai da ya gallawa Didi harara ta k'asan ido. Har waje ya raka KK kafin ya dawo wajen su Abbun, idanunsa na laluban inda zai gano Hamda sai dai sam bata wajen da alama ta s</w:t>
      </w:r>
      <w:r>
        <w:rPr>
          <w:rFonts w:hint="eastAsia"/>
        </w:rPr>
        <w:t>hige d'akinta, ya ciji leb'ensa na k'asa yana takaicin yarda Didin take so ta saka masa shamaki tsakaninsa da matarsa.</w:t>
      </w:r>
    </w:p>
    <w:p w:rsidR="00000000" w:rsidRDefault="00DE55CC">
      <w:pPr>
        <w:rPr>
          <w:rFonts w:hint="eastAsia"/>
        </w:rPr>
      </w:pPr>
    </w:p>
    <w:p w:rsidR="00000000" w:rsidRDefault="00DE55CC">
      <w:pPr>
        <w:rPr>
          <w:rFonts w:hint="eastAsia"/>
        </w:rPr>
      </w:pPr>
      <w:r>
        <w:rPr>
          <w:rFonts w:hint="eastAsia"/>
        </w:rPr>
        <w:t>Cikin kamala ya durk'ushe a tsakiyar falon, idanunsa a k'asa muryarsa ta raunana sosai kafin ya ce "Don Allah Abbu ka yafe min, na Dan a</w:t>
      </w:r>
      <w:r>
        <w:rPr>
          <w:rFonts w:hint="eastAsia"/>
        </w:rPr>
        <w:t xml:space="preserve">n aikata maka ba daidai ba, ta hanyar b'oye maka </w:t>
      </w:r>
      <w:r>
        <w:rPr>
          <w:rFonts w:hint="eastAsia"/>
        </w:rPr>
        <w:lastRenderedPageBreak/>
        <w:t>wad'annan sirrikan wallahi ba yarda Zan yi ne.." Tsawon lokaci Abbu yana masa wani irin duba kafin ya saki murmushi ya dafa kafad'arsa yana girgiza masa kai "Da fari kam na ji haushinka Hammad, amma yanzu na</w:t>
      </w:r>
      <w:r>
        <w:rPr>
          <w:rFonts w:hint="eastAsia"/>
        </w:rPr>
        <w:t xml:space="preserve"> gane dalilinka na aikata haka Allah yayi maka albarka." Ameen ya amsa a hankali idanunsa cikin na Mahmah da itama ta kafa masa na ta idon tana mamakin zurfin cikinsa ta yarda ya iya b'oye wannan sirrin mai girma cikin zuciyarsa shekara da shekaru. "Mahmah</w:t>
      </w:r>
      <w:r>
        <w:rPr>
          <w:rFonts w:hint="eastAsia"/>
        </w:rPr>
        <w:t xml:space="preserve"> kema ki yi hak'uri please!" Ya fad'a yana dunk'ule hannayensa waje d'aya alamar rarrashi, kafin Mahmahn ta ce wani abu Didi ta ce "Zancen banza, zancen wofi to ita kuma hak'urin me zaka bata? Me ka yi mata? Ai itace ma taso cutarka ta raba maka aure da y'</w:t>
      </w:r>
      <w:r>
        <w:rPr>
          <w:rFonts w:hint="eastAsia"/>
        </w:rPr>
        <w:t>arnan kaga samu ka ga rashi haka kawai." Ya d'ago a fusace har zai mata rashin kunya sai kuma ya ga fuskar yaranta a wajen don haka ya gintse abinda ya so fad'a mata, ya kama hannun Mahmahn kawai yana matsawa idanunsa cikin na Nanna da ta rasa yarda zata s</w:t>
      </w:r>
      <w:r>
        <w:rPr>
          <w:rFonts w:hint="eastAsia"/>
        </w:rPr>
        <w:t>aka kanta saboda tsananin takaici, idanunta ya yi jazur dalilin tashin hankalin da take ciki da matsanancin ciwon Kai, take a wajen wani irin tausayinta ya kamashi ya ji k'aunarta na d'an tab'a shi kad'an da gaske bai tab'a jin tana burgeshi ba, yana zaune</w:t>
      </w:r>
      <w:r>
        <w:rPr>
          <w:rFonts w:hint="eastAsia"/>
        </w:rPr>
        <w:t xml:space="preserve"> da ita ne kawai saboda itace zab'in mahaifiyarsa amma yau ya d'an Ji wani Abu mai kama da k'auna da yake so ya yi tasiri a zuciyarsa. Nanna bata da laifi ko kad'an tana kuma kyautata masa fiye da zaton mutum a rayuwarsa tana gudun b'acin ranta, yana kuma </w:t>
      </w:r>
      <w:r>
        <w:rPr>
          <w:rFonts w:hint="eastAsia"/>
        </w:rPr>
        <w:t>ganin kima da mutuncinta musamman da ta rik'e masa Kamla tsakani da Allah duk da bata da tabbacin ba y'arsa bace, sau d'aya ya tab'a ganin laifinta Akan Hamda da ta kafawa d'anban tsana tun ma bata san wacece ita a wajensa ba. Shi kansa ya san mai laifi ne</w:t>
      </w:r>
      <w:r>
        <w:rPr>
          <w:rFonts w:hint="eastAsia"/>
        </w:rPr>
        <w:t xml:space="preserve"> a wajenta ya kuma wajaba k'warai da gaske ya amsa laifinsa ta hanyar kyautata mata da gudun b'acin ranta ko zai samu zaman lafiya a gidansa. Murmushi ya sakar mata yana d'aga gira d'aya, inda bata kula ba, hakan da ya yi bai yi tasiri a zuciyarta ba, ko k</w:t>
      </w:r>
      <w:r>
        <w:rPr>
          <w:rFonts w:hint="eastAsia"/>
        </w:rPr>
        <w:t>ad'an bata ji sauk'i daga rugugin bak'in cikin da yake addabar zuciyarta ba, da gaske tana takaici tana kishi tana kuma bak'in cikin zamowar Hamda d'iyar KK, a da tana tunanin bata da asali har tana shirin goranta mata idan ta tare a gidan mijinta sai ga s</w:t>
      </w:r>
      <w:r>
        <w:rPr>
          <w:rFonts w:hint="eastAsia"/>
        </w:rPr>
        <w:t xml:space="preserve">hi ashe ta fita asalin ma, hawaye ya silmiyo mata tana jin tsana da Kishin Hamda matsananci, a lokaci d'aya kuma tana jin k'aunar mijinta ba ta ga kuma wanda zata barwa mijinta ba wallahi, zata zauna da shi za kuma su goga kishin a ga wa ke da nasara? Ita </w:t>
      </w:r>
      <w:r>
        <w:rPr>
          <w:rFonts w:hint="eastAsia"/>
        </w:rPr>
        <w:t>ko Hamdan?</w:t>
      </w:r>
    </w:p>
    <w:p w:rsidR="00000000" w:rsidRDefault="00DE55CC">
      <w:pPr>
        <w:rPr>
          <w:rFonts w:hint="eastAsia"/>
        </w:rPr>
      </w:pPr>
      <w:r>
        <w:rPr>
          <w:rFonts w:hint="eastAsia"/>
        </w:rPr>
        <w:t>Ganin tana jifansa da wani irin firgitaccen kallo ya sa shi d'auke kallonsa daga kanta, shi da kansa ya san yanzu aka fara? Kishiya itace yak'in mata ya tabbata ba aure ba.</w:t>
      </w:r>
    </w:p>
    <w:p w:rsidR="00000000" w:rsidRDefault="00DE55CC">
      <w:pPr>
        <w:rPr>
          <w:rFonts w:hint="eastAsia"/>
        </w:rPr>
      </w:pPr>
    </w:p>
    <w:p w:rsidR="00000000" w:rsidRDefault="00DE55CC">
      <w:pPr>
        <w:rPr>
          <w:rFonts w:hint="eastAsia"/>
        </w:rPr>
      </w:pPr>
      <w:r>
        <w:rPr>
          <w:rFonts w:hint="eastAsia"/>
        </w:rPr>
        <w:t>Haka duk jama'ar wajen suka watse ganin dare ya lula. Shima Hammad haka</w:t>
      </w:r>
      <w:r>
        <w:rPr>
          <w:rFonts w:hint="eastAsia"/>
        </w:rPr>
        <w:t xml:space="preserve"> ya fita jikinsa a salub'e duk da yana son ganin Hamda ya san Didi ba zata ba shi wannan damar ba, ko ba haka ba bai shirya janyowa kansa idanuwa ba, zuciyar kowa fes ya tafi gida yau dai k'udundunenen Sirri ya fashe kowa ya ji asali da tushen komai.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Ha</w:t>
      </w:r>
      <w:r>
        <w:rPr>
          <w:rFonts w:hint="eastAsia"/>
        </w:rPr>
        <w:t>mda tsaye ta yi a gefen mudubi hannuta d'auke da towel tana goge sumar kanta, ta saba duk dare sai ta yi wankan take jin dad'i. K'amshin turarukan wanka kawai take zabgawa a jikinta. Umma Asma ta shigo da cup a hannunta ta mik'a mata "Maza kafa ki shanye s</w:t>
      </w:r>
      <w:r>
        <w:rPr>
          <w:rFonts w:hint="eastAsia"/>
        </w:rPr>
        <w:t>hi tas, don wannan mijin naki ban hango wasa a lamarinsa ba duk da dai yana da wata Matar. Matsananciyar kunya ce ta sa hannunta ya fara rawa duk da tun farkon aurenta bata tab'a sha ba ta san menene ta kuma san amfaninsa, tabbas ita kanta ta san lamarin H</w:t>
      </w:r>
      <w:r>
        <w:rPr>
          <w:rFonts w:hint="eastAsia"/>
        </w:rPr>
        <w:t xml:space="preserve">ammad ba wasa dole ta tashi tsaye wajen gyara kanta. Umma Asma ta sake jan kunnenta sosai akan kada ta sake ta sake rab'arsa har sai an gama shiryata sosai. Ta amince da hakan kafin ta kulle d'akin ta juyo tana daka uban tsalle, murna fal cikinta da </w:t>
      </w:r>
      <w:r>
        <w:rPr>
          <w:rFonts w:hint="eastAsia"/>
        </w:rPr>
        <w:lastRenderedPageBreak/>
        <w:t>ta tab</w:t>
      </w:r>
      <w:r>
        <w:rPr>
          <w:rFonts w:hint="eastAsia"/>
        </w:rPr>
        <w:t>batar ko wanene mahaifinta. Ta lumshe idanunta tana hango yarda Hammad yake sakar mata murmushi kafin ta ja filo ta rungume a jikinta. Asuba ta gari Hamda.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w:t>
      </w:r>
    </w:p>
    <w:p w:rsidR="00000000" w:rsidRDefault="00DE55CC">
      <w:pPr>
        <w:rPr>
          <w:rFonts w:hint="eastAsia"/>
        </w:rPr>
      </w:pPr>
    </w:p>
    <w:p w:rsidR="00000000" w:rsidRDefault="00DE55CC">
      <w:pPr>
        <w:rPr>
          <w:rFonts w:hint="eastAsia"/>
        </w:rPr>
      </w:pPr>
      <w:r>
        <w:rPr>
          <w:rFonts w:hint="eastAsia"/>
        </w:rPr>
        <w:t>Tunda ta shiga d'akinta take zagaye tsakar d'akin cikin tashin hankali zuciyarta c</w:t>
      </w:r>
      <w:r>
        <w:rPr>
          <w:rFonts w:hint="eastAsia"/>
        </w:rPr>
        <w:t xml:space="preserve">e kawai take duka, neman mafita kawai take mafitar da zata hana Hammad auren koma wacece ba ma Hamda ba da take ganin ta zarceta a komai, kyau dirin jiki kyawun fata abu d'aya zata bugi k'irji ta ce tafi Hamdan shine kyawun gashi don ita ko relaxing kanta </w:t>
      </w:r>
      <w:r>
        <w:rPr>
          <w:rFonts w:hint="eastAsia"/>
        </w:rPr>
        <w:t>ba tayi saboda tsabar santsi da yauk'insa, kuma sarai ta sani Gashi yana d'aya daga abinda yake burge Hammad a sasan jikin y'a mace. Ta runtse idanunta da zuciyarta ta hasasho mata yarda Hammad d'in yake maitar k'irjin y'a mace anan kam Hamda ta mata zarra</w:t>
      </w:r>
      <w:r>
        <w:rPr>
          <w:rFonts w:hint="eastAsia"/>
        </w:rPr>
        <w:t xml:space="preserve"> don a cike take taf daga saman ta har k'asanta, tashin hankalinta ya k'ara hauhawa har ta ji kamar ta kurma ihu da ta tuno yarda Mahmah ba kunya ba tsoron Allah ta yi mubaya'a ga auren duk da cika bakin da ta dinga yi a kwanakin baya, itace hope d'inta it</w:t>
      </w:r>
      <w:r>
        <w:rPr>
          <w:rFonts w:hint="eastAsia"/>
        </w:rPr>
        <w:t>a kuma take saka ran za ta tirje ta k'i amanna ga auren sai ga shi a lokaci guda fuskarta ta nuna tana farin ciki da hakan, hawaye na ziraro mata cikin buga katifa ta ce "No No No Mahmah dole ke za ki yi min maganin abin nan, ko kina so ko ba kya so." Ta z</w:t>
      </w:r>
      <w:r>
        <w:rPr>
          <w:rFonts w:hint="eastAsia"/>
        </w:rPr>
        <w:t>aro wayarta ta shiga kiran Anty Salma da ta zamo k'anwar su Mahmahnce ta kuma san ita kad'ai zata iya lankwasata ta saka Mahmahn ta yi abinda I take so ta shirya ko ba ta shirya ba, duk da ta ga dare ya tsala bai hanata doka mata kiran ba, tunda ta san dar</w:t>
      </w:r>
      <w:r>
        <w:rPr>
          <w:rFonts w:hint="eastAsia"/>
        </w:rPr>
        <w:t>e ne na azimi goman k'arshe kuma ta tabbata kowa idonsa biyu.</w:t>
      </w:r>
    </w:p>
    <w:p w:rsidR="00000000" w:rsidRDefault="00DE55CC">
      <w:pPr>
        <w:rPr>
          <w:rFonts w:hint="eastAsia"/>
        </w:rPr>
      </w:pPr>
      <w:r>
        <w:rPr>
          <w:rFonts w:hint="eastAsia"/>
        </w:rPr>
        <w:t>Zatonta kuwa ya yi daidai don bugu biyu Anty Salman ta d'auka cikin tsoro ta ce "Nanna lafiya?" Kuka ne ya k'wacewa Nannan, kukan da take neman inda zata saukeshi sai yanzu ta samu. Anty Salma t</w:t>
      </w:r>
      <w:r>
        <w:rPr>
          <w:rFonts w:hint="eastAsia"/>
        </w:rPr>
        <w:t>a saka salati ta ce "Lafiya Nanna?" Nan Nannan ta shiga bata labari da k'arya da gaskiya. Anty Salman ta dakatar da ita ta hanyar cewa "kan uban can, ita kuma Yayar ta amince? Hamda fa kika ce ya aura jjnin Sakna? Saknan da ta mayar da ita bora a gidan mij</w:t>
      </w:r>
      <w:r>
        <w:rPr>
          <w:rFonts w:hint="eastAsia"/>
        </w:rPr>
        <w:t>i to wallahi ba zai yiyuba da safe Zan zo gidan, ki ma share hawayenki ba y'ar KK MuD'allab ba ko d'iyar shugaban k'asan Amuruka ce sai ya saketa, da ni ake zancen ban da abin Yaya ba yanzu bane zata nunawa Sakna kuskurenta.."</w:t>
      </w:r>
    </w:p>
    <w:p w:rsidR="00000000" w:rsidRDefault="00DE55CC">
      <w:pPr>
        <w:rPr>
          <w:rFonts w:hint="eastAsia"/>
        </w:rPr>
      </w:pPr>
      <w:r>
        <w:rPr>
          <w:rFonts w:hint="eastAsia"/>
        </w:rPr>
        <w:t>Farin ciki da murna ya cika z</w:t>
      </w:r>
      <w:r>
        <w:rPr>
          <w:rFonts w:hint="eastAsia"/>
        </w:rPr>
        <w:t>uciyar Nanna, ta tabbata Anty Salma zata aikata duk abinda ta saka kanta, don haka barcin za tayi har da munshari....</w:t>
      </w:r>
    </w:p>
    <w:p w:rsidR="00000000" w:rsidRDefault="00DE55CC">
      <w:pPr>
        <w:rPr>
          <w:rFonts w:hint="eastAsia"/>
        </w:rPr>
      </w:pPr>
    </w:p>
    <w:p w:rsidR="00000000" w:rsidRDefault="00DE55CC">
      <w:pPr>
        <w:rPr>
          <w:rFonts w:hint="eastAsia"/>
        </w:rPr>
      </w:pPr>
      <w:r>
        <w:rPr>
          <w:rFonts w:hint="eastAsia"/>
        </w:rPr>
        <w:t>1/12, 7:45 AM] Nazeefah Nashe: Turo k'ofar da Hammad d'in ya yi ne, yasa Nanna bud'e idanunta da barci ya fara fusga a kansa, ta bishi da</w:t>
      </w:r>
      <w:r>
        <w:rPr>
          <w:rFonts w:hint="eastAsia"/>
        </w:rPr>
        <w:t xml:space="preserve"> kallon sama da k'asa tana jin yarda haushinsa yake sake dabaibaye zuciyarta. Shi d'in ma jikinsa a sanyaye ya k'arasa wajenta, ba shi da bakin da zai fara furta mata kalmar hak'uri shi kansa ya sani, kunya ce ta kamashi irin kunyar da take kama duk wani N</w:t>
      </w:r>
      <w:r>
        <w:rPr>
          <w:rFonts w:hint="eastAsia"/>
        </w:rPr>
        <w:t>amiji mai kamala idan ya yiwa matarsa kishiya. Cikin sanyin jiki ya zauna a gefen gadon yana k'ok'arin ganin ya kawar da tasirin da kunyar ta yi a zuciyarta "Barci ki ke?" Ya furta a hankali ba tare da shi kansa ya san zata ji maganar ko ba zata ji ba, sab</w:t>
      </w:r>
      <w:r>
        <w:rPr>
          <w:rFonts w:hint="eastAsia"/>
        </w:rPr>
        <w:t>'anin hasashensa sai ya ji ta ce "Ba barci nake ba, menene? Ka zo ka sake saka min wani b'acin rai ne?" Ya girgiza kansa yana fad'in "Ko d'aya na zo na kawar miki da b'acin ran ne." Ta saki wata dariya mai bayyana ainahin takaicin da ya cika zuciyarta kafi</w:t>
      </w:r>
      <w:r>
        <w:rPr>
          <w:rFonts w:hint="eastAsia"/>
        </w:rPr>
        <w:t xml:space="preserve">n ta ce "Ai ka gama ba ni farin ciki a rayuwa, na tabbbata da bak'in cikinka zan mutu Hammad, Kishiya fa? Ban tab'a zaton zamanmu akwai cin amana irin </w:t>
      </w:r>
      <w:r>
        <w:rPr>
          <w:rFonts w:hint="eastAsia"/>
        </w:rPr>
        <w:lastRenderedPageBreak/>
        <w:t>haka ba, me na rageka da shi da har na cancanci d'and'anar bakinciki irin wannan? Ka yi aure ban sani ba,</w:t>
      </w:r>
      <w:r>
        <w:rPr>
          <w:rFonts w:hint="eastAsia"/>
        </w:rPr>
        <w:t xml:space="preserve"> ka d'auko min d'iyar wani k'ato na rik'e ban sani ba, ashe k'anwar kishiyata na rik'e, duka saboda kana son mutumin can ya narka ka da Naira ba ka gode Arzikin da Allah ya baka ba, har sai ka jingina jikin mutumin da ba'a san inda yake samo arzikinsa ba, </w:t>
      </w:r>
      <w:r>
        <w:rPr>
          <w:rFonts w:hint="eastAsia"/>
        </w:rPr>
        <w:t>ba zan fasa gaya maka ba, ba zan zauna da ita ba saki na ke so idan ya so ta cigaba da shayar da kai abinda ba na baka." Ta fad'a wasu hawaye masu k'una na karakaina akan k'uncinta. Sosai kukanta yake d'aga masa hankali ya kamo hannunta cikin alamar rarras</w:t>
      </w:r>
      <w:r>
        <w:rPr>
          <w:rFonts w:hint="eastAsia"/>
        </w:rPr>
        <w:t>hi yana matsa shi a hankali, harshensa gaba d'aya ya yi nauyi ya kasa d'aga shi wajen furta mata kalmar hak'urin, gwara kawai ya aikata mata a aikace abinda bai tab'a yi mata ba ranar ya yi mata wani irin zazzafan romance yake sakar mata mai tafi da duk im</w:t>
      </w:r>
      <w:r>
        <w:rPr>
          <w:rFonts w:hint="eastAsia"/>
        </w:rPr>
        <w:t xml:space="preserve">anin y'a mace ta mutu akan ko ma waye mai yi mata irinsa. Bakinta luf ya yi tun bayan da ta fara amsar sak'onsa da gaske lamarin ya gigita ta, ta fara tunanin ashe Hammad d'in gwani na wajen nuna soyayya amma bai tab'a nuna mata ba sai yau, lallai kuwa ba </w:t>
      </w:r>
      <w:r>
        <w:rPr>
          <w:rFonts w:hint="eastAsia"/>
        </w:rPr>
        <w:t>zata yi saken da wata mace zata k'wace mata shi ba, musamman yau da ya shayar da ita wata zuma da bata tab'a kwankwad'aba.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w:t>
      </w:r>
    </w:p>
    <w:p w:rsidR="00000000" w:rsidRDefault="00DE55CC">
      <w:pPr>
        <w:rPr>
          <w:rFonts w:hint="eastAsia"/>
        </w:rPr>
      </w:pPr>
    </w:p>
    <w:p w:rsidR="00000000" w:rsidRDefault="00DE55CC">
      <w:pPr>
        <w:rPr>
          <w:rFonts w:hint="eastAsia"/>
        </w:rPr>
      </w:pPr>
      <w:r>
        <w:rPr>
          <w:rFonts w:hint="eastAsia"/>
        </w:rPr>
        <w:t>Ammi kuwa tunda ta shiga d'aki gaba d'aya notunan kanta suka kunce ta rasa ta yarda aka yi wancan lamarin ya</w:t>
      </w:r>
      <w:r>
        <w:rPr>
          <w:rFonts w:hint="eastAsia"/>
        </w:rPr>
        <w:t xml:space="preserve"> juye haka, KK fa? KK Mud'allab da take yawan ganin ana hira da shi a tashoshin yad'a labarai shine Uban Hamda, mutumin da yake da arzikin da shi kansa bai san yawansa ba, mutumin da yake da farin jini a wajen al'umma fiye da shugaban k'asa saboda yarda ya</w:t>
      </w:r>
      <w:r>
        <w:rPr>
          <w:rFonts w:hint="eastAsia"/>
        </w:rPr>
        <w:t>ke kyauta tawa talakawa shine Uban Hamda, Hamda dai d'iyarta, yarinyar da ta wulak'anta ta banzagatar da lamarinta, ashe da ita zata zo ta yi tink'aho kwana kusa, don ta tabbatar Hamda ta azirce ta gama, su wad'annan d'in da ta saka rai da su ta tabbata wa</w:t>
      </w:r>
      <w:r>
        <w:rPr>
          <w:rFonts w:hint="eastAsia"/>
        </w:rPr>
        <w:t>d'anda za su aura ba su isa su had'a kafad'a da KK ba sai dai su zame masa yaransa, me yasa idanunta suka makance ta kasa gano kamannin KK da Hamda, ta runtse idanunta tana jin dana sani yana kanainaye zuciyarta, ji take tamkar ta dawo da rayuwar baya ta g</w:t>
      </w:r>
      <w:r>
        <w:rPr>
          <w:rFonts w:hint="eastAsia"/>
        </w:rPr>
        <w:t>yara kuskuren da ta aikata, ta hanyar nunawa Hamda k'auna da soyayya fiye da duk yaran da ta haifa, ba mamaki da KK yafi ganin kimarta da mutuncinta har ma ya yaga mata wani kaso daga cikin dukiyarsa kamar yarda ya yiwa Hammad. "Yanzu ma lokaci bai k'ure m</w:t>
      </w:r>
      <w:r>
        <w:rPr>
          <w:rFonts w:hint="eastAsia"/>
        </w:rPr>
        <w:t>iki ba Ammi, kina da damar da zaki gyara kuskurenki duk da na tabbata duniya zata zageki, tace don kin san wanene ubanta yanzu ne, amma ai ba tun yanzu kika sakawa zuciyarki salama ba kika karb'i Hamda a matsayin y'arki tun kafin bayyanar KK d'in." Ta tsin</w:t>
      </w:r>
      <w:r>
        <w:rPr>
          <w:rFonts w:hint="eastAsia"/>
        </w:rPr>
        <w:t>ci muryar Munirat ta na bata shawara sai a lokacin ta san duk abinda take fad'a ashe a fili take fad'arsa tsabar rud'anin da ta shiga ne yasa bata gane ba. Idanunta zube a cikin na Munirat kafin ta saki ajiyar zuciya, tana tuna tsawon lokacin da Muniran ta</w:t>
      </w:r>
      <w:r>
        <w:rPr>
          <w:rFonts w:hint="eastAsia"/>
        </w:rPr>
        <w:t xml:space="preserve"> d'auka tana mata nasiha akan ta so y'ar uwarta amma ta yi burus da shawararta ta k'i ji gani take bayyanawa Hamdan k'auna zai saka ta samu ingattaciyar lafiyar da za tayi tsawon rai har asirinta ya tonu. Sai a lokacin ta fad'a jikin Munira tana sakin kuka</w:t>
      </w:r>
      <w:r>
        <w:rPr>
          <w:rFonts w:hint="eastAsia"/>
        </w:rPr>
        <w:t xml:space="preserve"> kukan da ta dad'e tana neman inda za ta saka kanta ta yi kuka ko ta samu k'uncin da nadamar ta jawo mata ya sauk'ak'a a zuciyarta, Muniran ta rungumeta itama nata hawayen suna sauka tausayin Ammin take ji tausayin da yake nad'e duk wani k'arfin zuciya, Uw</w:t>
      </w:r>
      <w:r>
        <w:rPr>
          <w:rFonts w:hint="eastAsia"/>
        </w:rPr>
        <w:t xml:space="preserve">arta mai kyawun zuciya ce ta tabbatar kuma ba don gado take son ta haifi namiji ba, don dai ta sharewa Umminta bak'in cikin rashin haihuwar d'a namiji da har aka dinga mata gori a rayuwa. </w:t>
      </w:r>
      <w:r>
        <w:rPr>
          <w:rFonts w:hint="eastAsia"/>
        </w:rPr>
        <w:lastRenderedPageBreak/>
        <w:t>Sun dad'e a haka kafin Ammin ta d'ago tana matsa hannun Muniran kafi</w:t>
      </w:r>
      <w:r>
        <w:rPr>
          <w:rFonts w:hint="eastAsia"/>
        </w:rPr>
        <w:t>n ta ce "Ta wace hanya kike ga Zan ja Hamda a jikina? Da sam ba zata kawo zargin Dan naga ubanta da kud'i bane." Munira ta girgiza kai "Wannan zargin ba zai kau daga zuciyarta ba har abada, haka nan daga zuciyar mutanen gidan nan, abu d'aya da zaki tuna ki</w:t>
      </w:r>
      <w:r>
        <w:rPr>
          <w:rFonts w:hint="eastAsia"/>
        </w:rPr>
        <w:t xml:space="preserve"> kwantar da hankalinki shine idan kika tuna don Allah ki keyi ba don jama'a ba, to sai ki samu sauk'in zuciyarki, abu na gaba ki d'auke kai daga dukiyar KK kada ki sake ki nuna zalamarki a kansu." Amma ta girgiza kai tana jin zuciyarta ta samu nutsuwa daga</w:t>
      </w:r>
      <w:r>
        <w:rPr>
          <w:rFonts w:hint="eastAsia"/>
        </w:rPr>
        <w:t xml:space="preserve"> shawarwarin da Munirat d'in ta bata, duk da ta bi ta Munirat d'in da abin bai kai tsawon haka ba, to sharrin shaid'an duk shi ya jawo mata komai. Munirat ta sake share mata hawayenta had'e da cewa yanzu ki je ki sake bawa Abbu hak'uri na tabbata zai hak'u</w:t>
      </w:r>
      <w:r>
        <w:rPr>
          <w:rFonts w:hint="eastAsia"/>
        </w:rPr>
        <w:t>ra duk da ya sakko dama." Ammi ta d'aga kanta alamun amsar shawarar y'ar ta ta.</w:t>
      </w:r>
    </w:p>
    <w:p w:rsidR="00000000" w:rsidRDefault="00DE55CC">
      <w:pPr>
        <w:rPr>
          <w:rFonts w:hint="eastAsia"/>
        </w:rPr>
      </w:pPr>
    </w:p>
    <w:p w:rsidR="00000000" w:rsidRDefault="00DE55CC">
      <w:pPr>
        <w:rPr>
          <w:rFonts w:hint="eastAsia"/>
        </w:rPr>
      </w:pPr>
      <w:r>
        <w:rPr>
          <w:rFonts w:hint="eastAsia"/>
        </w:rPr>
        <w:t>Tsaf ta yi wanka, kamar yarda ta saba bata tunkarar tirakrshi sai da daddad'an k'amshin da ita kanta ta san yana wargaza tunanin Abbu, a wannan turbar take son saka duk yarant</w:t>
      </w:r>
      <w:r>
        <w:rPr>
          <w:rFonts w:hint="eastAsia"/>
        </w:rPr>
        <w:t>a har Hamda kuwa daga gobe zata fara koyar da ita karatun mallakar miji, ta yarda ba zai iya rayuwa idan ba bu ita ba, harta da gashin kanta sai da ta turara shi sannan ta zumbula dogon hijabinta ta fice zuwa b'angaren Abbun.</w:t>
      </w:r>
    </w:p>
    <w:p w:rsidR="00000000" w:rsidRDefault="00DE55CC">
      <w:pPr>
        <w:rPr>
          <w:rFonts w:hint="eastAsia"/>
        </w:rPr>
      </w:pPr>
    </w:p>
    <w:p w:rsidR="00000000" w:rsidRDefault="00DE55CC">
      <w:pPr>
        <w:rPr>
          <w:rFonts w:hint="eastAsia"/>
        </w:rPr>
      </w:pPr>
      <w:r>
        <w:rPr>
          <w:rFonts w:hint="eastAsia"/>
        </w:rPr>
        <w:t>Lokacin yana zaune jikinsa ya</w:t>
      </w:r>
      <w:r>
        <w:rPr>
          <w:rFonts w:hint="eastAsia"/>
        </w:rPr>
        <w:t>ke jin ya masa nauyi, sosai yake son a mammatsa masa, ya san kuma Sadiya ba zuwa zata yi ba musamman sanin cewa ba girginta ba ne. Sakna ta tura k'ofa ta shiga da sallama. Abbu ya saki ajiyar zuciya yana amsa mata sai dai babu yanayin walwala a tare da shi</w:t>
      </w:r>
      <w:r>
        <w:rPr>
          <w:rFonts w:hint="eastAsia"/>
        </w:rPr>
        <w:t xml:space="preserve">. Bata damu ba ta k'arasa ta zauna a gefensa fuskarta d'auke da murmushi burinta ta gusar masa da wannan fuskar da ta gusar masa da duk wani kyansa. Ta saka kanta a kafad'arsa yana jin yarda numfashinta yake hawa da sauka a kunnensa "Ka yi Hak'uri Faruk'u </w:t>
      </w:r>
      <w:r>
        <w:rPr>
          <w:rFonts w:hint="eastAsia"/>
        </w:rPr>
        <w:t>na please ka yafe min mu koma kamar yarda muke a da, wallahi ba na jin dad'in yanayin nan sam." Ta fad'a tana matsa masa cinyarsa a hankali ta bi duk wata hanya da zata bi na ganin ta shayar da shi duk wani farinciki a wannan daren kafin ya sauko bisa tila</w:t>
      </w:r>
      <w:r>
        <w:rPr>
          <w:rFonts w:hint="eastAsia"/>
        </w:rPr>
        <w:t xml:space="preserve">shin zuciyarsa ya fara mayar mata da martani gangar jikinsa na nuna mata yarda ya yi bala'in missing d'inta ta hanyar rawa da jikinsa yakeyi, tsammaninsa zai iya rayuwa ba Sakna sai dai yau jikinsa da ruhinsa sun k'aryata tunaninsa kansu tsaye, don idan a </w:t>
      </w:r>
      <w:r>
        <w:rPr>
          <w:rFonts w:hint="eastAsia"/>
        </w:rPr>
        <w:t xml:space="preserve">zahiri ya nuna mata ya bazangatar da lamarinta sai dai yau bad'ininsa ya nuna mata itace dai mahad'insa itace Saknansa da duk wani numfashinsa da d'igon k'aunarta yake dira. Shikkenan zancen ya mutu murus ya koma tamkar ma ba ayi ba, madadin jin haushinta </w:t>
      </w:r>
      <w:r>
        <w:rPr>
          <w:rFonts w:hint="eastAsia"/>
        </w:rPr>
        <w:t>wata sabuwar k'aunarta ce ta sake maye gurbin tsanar a zuciyarsa ko bakomai yau ta bashi wata irin zuma mai wuyar fasalta zak'inta a harshe, yana jin tamkar ya sake mayar da ita ciki. Ba boka ba Malam Sakna ta sake dawo da martabarta a zuciyarsa, ta hanyar</w:t>
      </w:r>
      <w:r>
        <w:rPr>
          <w:rFonts w:hint="eastAsia"/>
        </w:rPr>
        <w:t xml:space="preserve"> da mata da yawa kunya ba ta barinsu aikatawa JIKAR NASHE zata sake fad'a babu kunya a rayuwar aure da haka matan waje suke janye muku hankalin maza, ko a auro wacce take da masters a wannan fannin ta samu kan miji sai ki ji ana ta mallakeshi, ta asirceshi</w:t>
      </w:r>
      <w:r>
        <w:rPr>
          <w:rFonts w:hint="eastAsia"/>
        </w:rPr>
        <w:t xml:space="preserve"> alhali ita kad'ai ta san yarda take sarrafashi a gado ta yarda zai zame mata rak'umi da akala wannan ake kira 'Karuwar Gida'</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w:t>
      </w:r>
    </w:p>
    <w:p w:rsidR="00000000" w:rsidRDefault="00DE55CC">
      <w:pPr>
        <w:rPr>
          <w:rFonts w:hint="eastAsia"/>
        </w:rPr>
      </w:pPr>
    </w:p>
    <w:p w:rsidR="00000000" w:rsidRDefault="00DE55CC">
      <w:pPr>
        <w:rPr>
          <w:rFonts w:hint="eastAsia"/>
        </w:rPr>
      </w:pPr>
      <w:r>
        <w:rPr>
          <w:rFonts w:hint="eastAsia"/>
        </w:rPr>
        <w:lastRenderedPageBreak/>
        <w:t>Babu komai a ranta ta tashi da safe, kafin Salma k'anwarta tazo ta wargaza mata duk wani tunani mai ky</w:t>
      </w:r>
      <w:r>
        <w:rPr>
          <w:rFonts w:hint="eastAsia"/>
        </w:rPr>
        <w:t>au na zuciyarta, ta kuma amince da gurguwar shawarar da Salman ta bata, ba tare da tsinkaye da tunanin mai lamarin zai jawo ba. "Yanzu ke Anty Sadiya sai ki amince Hammad ya had'a zuri'a da jinin macen da k'iri'kiri ta mayar da ke bora a wajen mijinki, way</w:t>
      </w:r>
      <w:r>
        <w:rPr>
          <w:rFonts w:hint="eastAsia"/>
        </w:rPr>
        <w:t>e bai san irin cutarwar da waccan matar take miki ba, ai wallahi idan nice yanzu za'a fara wasan ba KK ba ko shugaban k'asa ne ubanta ba zan bari d'ana ya maye mata gurbin miji ba, ai ko don na cusawa uwarta bak'in ciki ta d'and'ana itama ta ji sai na tuje</w:t>
      </w:r>
      <w:r>
        <w:rPr>
          <w:rFonts w:hint="eastAsia"/>
        </w:rPr>
        <w:t xml:space="preserve"> wannan auren Hammad da ikonki ne, kema a yanzu za ki ja zaran na ki mulkin, ki nuna power da ikonki haba Anty mana kada ki bada ni mana." Sadiyar ta yi tsai da ranta tana jin shawarar da y'ar uwarta ta bata abar d'auka ce, ya kamata itama ta wargaza farin</w:t>
      </w:r>
      <w:r>
        <w:rPr>
          <w:rFonts w:hint="eastAsia"/>
        </w:rPr>
        <w:t>cikin D'an Borno musamman Sakna ta cusawa ta ta y'ar bak'in ciki, abinda ta so yi da kenan wata zuciyar ta dinga kwad'aita mata kud'i da arzikin KK sai dai yau Salma ta farkar da ita daga mafarkin da take, ya kamata itama ta murd'a kambunta ta ja zarenta t</w:t>
      </w:r>
      <w:r>
        <w:rPr>
          <w:rFonts w:hint="eastAsia"/>
        </w:rPr>
        <w:t xml:space="preserve">abbas! Ta saki ajiyar zuciya "K'warai Salma, kin tunasar da ni abinda zuciyata da hasashena suka manta, saboda kwad'ayin dukiya, amma ta ina kika ga zan fara?" Salma ta saki murmushin jin dad'i ta ce "Ta yau zaki fara ana shan ruwa ki tarasu a falon Didin </w:t>
      </w:r>
      <w:r>
        <w:rPr>
          <w:rFonts w:hint="eastAsia"/>
        </w:rPr>
        <w:t xml:space="preserve">ki sanar da su buk'atar Ki Hammad ya saki Hamda, ke ba ki amince da auren ba, kuma duk juyin da za'a yi ki kafe a kan hakan, ai kin gane, yanzu za kiga kema kin zama sarauniya an zo ana lalla'ba Ki, ki jajirce kice wallahi za ki tsine masa idan bai saketa </w:t>
      </w:r>
      <w:r>
        <w:rPr>
          <w:rFonts w:hint="eastAsia"/>
        </w:rPr>
        <w:t>ba." Sadiya ta saki murmushi ta kuma amince da shawarar da jaririyar k'anwarta ta d'orata a kai saboda rashin wayo, jaririya mana tunda Salma sa'ar d'anta na uku ne wato Hameed, ta saki dariya tana tuno yarda Sakna da Didi za su durk'ushe a gabanta suna ne</w:t>
      </w:r>
      <w:r>
        <w:rPr>
          <w:rFonts w:hint="eastAsia"/>
        </w:rPr>
        <w:t>man ta amince da auren, ita kuma ta d'ora k'afa d'aya kan d'aya tana izzar mulki da rantsuwar Hammad d'in sai ya saki Hamdan...</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43.</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Wani irin kallo Di</w:t>
      </w:r>
      <w:r>
        <w:rPr>
          <w:rFonts w:hint="eastAsia"/>
        </w:rPr>
        <w:t>di take mata kamar ta ga abin kyankyami, ta mayar da kallonta kan Hamdan da take k'ok'arin mik'ewa ta ja wani dogon tsaki kafin ta ce "Ammo ce ta aiko ki ba Ammi ba, ni za'a kawowa kinibibin banza, wato ta ga uban yarinya mai kud'i ne shine za'a zo a kanai</w:t>
      </w:r>
      <w:r>
        <w:rPr>
          <w:rFonts w:hint="eastAsia"/>
        </w:rPr>
        <w:t xml:space="preserve">nayeta, to wallahi ki gayawa Sakina ta fita idona, uban me ma ta baki ki kawo mata, wato yanzu zata nuna min ita ta haifi y'ar bayan da ta banzagatar da lamarinta, zube kayan mu ga wace uwar ce a ciki?" Munira gaba d'aya ranta ya b'aci jin abinda Didin ta </w:t>
      </w:r>
      <w:r>
        <w:rPr>
          <w:rFonts w:hint="eastAsia"/>
        </w:rPr>
        <w:t>fad'a duk da ta san gaskiya ta fad'a amma ai Ammin ta yi nadama me yasa ba za'a bar abinda ya wuce ya wuce ba, ita kuwa Hamda zuciyarta fara k'al ko bakomai Didin yau ta biya ta, da Ammin me ta sani nata ita kam ko ina zata bugi k'irji tace Didi ce babarta</w:t>
      </w:r>
      <w:r>
        <w:rPr>
          <w:rFonts w:hint="eastAsia"/>
        </w:rPr>
        <w:t xml:space="preserve">, sai Abbu shima ba zata mance kulawarsa gareta ba. "Ki ke kallo na ko duka </w:t>
      </w:r>
      <w:r>
        <w:rPr>
          <w:rFonts w:hint="eastAsia"/>
        </w:rPr>
        <w:lastRenderedPageBreak/>
        <w:t xml:space="preserve">na za ki yi? Zube kayan nan naga me aka k'unshe za'a je a bata, tun yanzu wato za'a fara koya mata bak'in halin asiri, to wallahi ba zan yarda ba eehe." Asma'u ce ta kashe maganar </w:t>
      </w:r>
      <w:r>
        <w:rPr>
          <w:rFonts w:hint="eastAsia"/>
        </w:rPr>
        <w:t>ta hanyar cewa "Haba Didi, duk me ya kawo haka? Ya za'a yi kice sai sun ware kin ga abinda ke ciki." "Ki kiyayani Asma'u babu ruwanki ta bud'e naga me yake ciki? Na sani ko maganin mallaka ne ta bata a mallake min jika kamar yarda aka mallake ubansa." Ciki</w:t>
      </w:r>
      <w:r>
        <w:rPr>
          <w:rFonts w:hint="eastAsia"/>
        </w:rPr>
        <w:t>n takaici Munira bata san sanda ta zazzage kayan ba ta ce "Ga shi nan, kayan gyaran aurene da ake bawa duk wata mace idan za'a mata aure, wannan ki dinga sha da yoghurt wannan zuma ce wancan kuma turaren tsuguno ne, sai kuma tace a gaya miki ki dinga shafa</w:t>
      </w:r>
      <w:r>
        <w:rPr>
          <w:rFonts w:hint="eastAsia"/>
        </w:rPr>
        <w:t xml:space="preserve"> wancan a fuskarki every morning kafin ki yi wanka na gyaran fuska ne kafin a sallace a fara muku gyaran jiki." Didi ta ja tsuka "Zancen banza zancen wofi, ce mata na yi ba zan siya mata kayan gyaran ba, tun yaushe ma Asma'u ta fara mata kinibabbiya kawai,</w:t>
      </w:r>
      <w:r>
        <w:rPr>
          <w:rFonts w:hint="eastAsia"/>
        </w:rPr>
        <w:t xml:space="preserve"> d'auki ki mayar mata." Asma'u ta yi saurin cewa "A'a Didi, ba za'a mayar ba, ko wanne da irin aikinsa wannan na san na can garinsu ne, ki ce mata an gode." Asma'u ta kwashe kayan ta na mayarwa leda, Munira ta juya ranta a b'ace ta fice daga falon.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Ana </w:t>
      </w:r>
      <w:r>
        <w:rPr>
          <w:rFonts w:hint="eastAsia"/>
        </w:rPr>
        <w:t>shan ruwa ya shiga falon Didin, don yau Nanna bata nan a gidansu zata sha ruwa, fuskarsa a d'an had'e take don haushin Hamda yake ji kamar me? Ace mace ta yi banza da mijinta kuma ta ganshi amma ta d'auke kanta, ko gaisuwa a haka za suyi ta su rayuwar aure</w:t>
      </w:r>
      <w:r>
        <w:rPr>
          <w:rFonts w:hint="eastAsia"/>
        </w:rPr>
        <w:t xml:space="preserve">n kenan bai isa ya sata ba, bai isa ya hanata ba? </w:t>
      </w:r>
    </w:p>
    <w:p w:rsidR="00000000" w:rsidRDefault="00DE55CC">
      <w:pPr>
        <w:rPr>
          <w:rFonts w:hint="eastAsia"/>
        </w:rPr>
      </w:pPr>
    </w:p>
    <w:p w:rsidR="00000000" w:rsidRDefault="00DE55CC">
      <w:pPr>
        <w:rPr>
          <w:rFonts w:hint="eastAsia"/>
        </w:rPr>
      </w:pPr>
      <w:r>
        <w:rPr>
          <w:rFonts w:hint="eastAsia"/>
        </w:rPr>
        <w:t>K'ananan kaya ne a jikinsa na companyn Ck da suka matuk'ar amsar gogaggiyar fatarsa, sosai ta yi kwalliya fuskarta fal annanshuwa musamman aminyarta ta sun iso ita da yayyanta maza guda biyu. Riga ce dogu</w:t>
      </w:r>
      <w:r>
        <w:rPr>
          <w:rFonts w:hint="eastAsia"/>
        </w:rPr>
        <w:t>wa a jikinta da ta fitar da duk wani shape na jikinta, sai hula irin ta turban d'in da ake ya yi ta d'an zameta ta yi baya, kwantaccen gashin da yake gaban goshinta ya bayyana bak'i sid'ik da shi, ta yi kyau sosai duk da ba kwalliya ta yi ba, idanunsa ya s</w:t>
      </w:r>
      <w:r>
        <w:rPr>
          <w:rFonts w:hint="eastAsia"/>
        </w:rPr>
        <w:t>auke cikin nata cike da takaicin yanayin shigar da take jikinta ga kuma Maza a wajen, ransa a b'ace ya dinga hurga mata harara. Didi tana ganinsa ta ce "A'a ka daina fushin ne ka shigo?" Sake tsare girarsa ya Yi sosai Yana amsa gaisuwar da suke masa ya kal</w:t>
      </w:r>
      <w:r>
        <w:rPr>
          <w:rFonts w:hint="eastAsia"/>
        </w:rPr>
        <w:t>li Didi "Ban da matata mai k'aunata bata nan, ban ga mai Zai kawo ni nan ba." Asma'u ta guntse dariyar da take shirin kamata don ta lura sosai Hammad yake Jin haushin hanashi keb'ewa da Hamda da aka yi. Hamda kuwa ranta a b'ace bata san sanda ta d'ago ta w</w:t>
      </w:r>
      <w:r>
        <w:rPr>
          <w:rFonts w:hint="eastAsia"/>
        </w:rPr>
        <w:t>urga masa wani kallo ba ya yi kamar bai ganta Ba Kafin ya kalli Sa'ada ya ce "Yarinyar kirki zubo min abinci maza ki kawo min shiyyata." Ya saka kai ya fice ji yake kamar ya mak'ure Hamda ya hukuntata da y'ar banzar shigar da ta yi. Didi tace "Zancen Banza</w:t>
      </w:r>
      <w:r>
        <w:rPr>
          <w:rFonts w:hint="eastAsia"/>
        </w:rPr>
        <w:t>, abincin ma ka yi masa zuciya mana yaro Sai cin tsiya." Sa'ada na shirya abincin ASMA ta kalli Hamda ta ce "Maza ki rakata ku kai masa k'afarki k'afarta kuma." Hamda ta d'aga kai alamar amsawa ko Umma Asman bata ja kunnenta ba, takaicin maganar da ya jefe</w:t>
      </w:r>
      <w:r>
        <w:rPr>
          <w:rFonts w:hint="eastAsia"/>
        </w:rPr>
        <w:t>ta da ita ba Zai saka ta zauna ba, ya tafi can wajen matar tasa, ina ruwanta....</w:t>
      </w:r>
    </w:p>
    <w:p w:rsidR="00000000" w:rsidRDefault="00DE55CC">
      <w:pPr>
        <w:rPr>
          <w:rFonts w:hint="eastAsia"/>
        </w:rPr>
      </w:pPr>
      <w:r>
        <w:rPr>
          <w:rFonts w:hint="eastAsia"/>
        </w:rPr>
        <w:t>Kusan mintuna biyar suna knocking a bakin k'ofar sashen nasa bai bud'e ba, kamar ya san da ita aka zo ya d'au lokaci kafin ya bud'e, fuskarsa a d'aure yake dubanta, yana mamak</w:t>
      </w:r>
      <w:r>
        <w:rPr>
          <w:rFonts w:hint="eastAsia"/>
        </w:rPr>
        <w:t>in yarda lokaci d'aya ta birkice masa kamar ba Hamdan da ya sani ba, mai son sa da jin maganarsa, ta bi ta hau maganar Didi ta zauna a kai kamar wani fad'ar annabi, idanunsa cikin nata yana k'are mata kallo, kallon da ya takurata ta sunkui da kai, gaba d'a</w:t>
      </w:r>
      <w:r>
        <w:rPr>
          <w:rFonts w:hint="eastAsia"/>
        </w:rPr>
        <w:t xml:space="preserve">ya kallon ya saka mata wata irin nutsuwar da bata shirya yinta ba, ita kuwa Sa'ada dariya ce take son kamata ganin yarda ma suka manta da ita a </w:t>
      </w:r>
      <w:r>
        <w:rPr>
          <w:rFonts w:hint="eastAsia"/>
        </w:rPr>
        <w:lastRenderedPageBreak/>
        <w:t>wajen har sai da ta yi gyaran murya sannan Hammad ya ankare ya saki wata malalaciyar ajiyar zuciya kafin ya mik'</w:t>
      </w:r>
      <w:r>
        <w:rPr>
          <w:rFonts w:hint="eastAsia"/>
        </w:rPr>
        <w:t>a hannu ya amshi basket d'in abincin da yake hannun Sa'ada ya ce "Je ki abinki Sa'ada akwai aikin da</w:t>
      </w:r>
    </w:p>
    <w:p w:rsidR="00000000" w:rsidRDefault="00DE55CC">
      <w:pPr>
        <w:rPr>
          <w:rFonts w:hint="eastAsia"/>
        </w:rPr>
      </w:pPr>
      <w:r>
        <w:rPr>
          <w:rFonts w:hint="eastAsia"/>
        </w:rPr>
        <w:t>Zata min yanzu zata taho." Hamda tayi raurau da idonta kafin ta ce "Wallahi Didi tace min kada na dad'e ka ga fad'a zata min." Ya watsa mata wani irin kall</w:t>
      </w:r>
      <w:r>
        <w:rPr>
          <w:rFonts w:hint="eastAsia"/>
        </w:rPr>
        <w:t>o da yasa Sa'ada wata irin dariya ta so kub'uce mata ta juya da sauri ta wuce don ba su saba y'ar wasa da Yaya Hammad d'in ba, amma kallon da yake jifan Hamdan da shi abin so ne ga kowacce mace mijinta ko saurayinta ya dinga mata shi, kallo mai nuna zallar</w:t>
      </w:r>
      <w:r>
        <w:rPr>
          <w:rFonts w:hint="eastAsia"/>
        </w:rPr>
        <w:t xml:space="preserve"> so da nuna kewa ga wanda akewa shi, hannunta na rawa ta mik'a masa flask d'in kunun "Please Yaya Hammad ka karb'a kafin kasa Didi ta tara min mutane..." "Masifar Didi da tsinuwar mala'iku wanne kika fi gudu? Idan ba zaki shigo ki je kawai." Hawaye ne ya f</w:t>
      </w:r>
      <w:r>
        <w:rPr>
          <w:rFonts w:hint="eastAsia"/>
        </w:rPr>
        <w:t>ara k'ok'arin zubo mata kafin ta saka k'afa cikin falon gabanta na fad'uwa, ta tsaya cak a bayan kujera shi kuwa tab'e bakinsa ya yi ya cigaba da zuba abincinsa lura da yayi da ko cewa ya yi ta zuba masa yarda take a tsorace ba zata zuba ba, shi har mamaki</w:t>
      </w:r>
      <w:r>
        <w:rPr>
          <w:rFonts w:hint="eastAsia"/>
        </w:rPr>
        <w:t>nta ma yake kada fa ta zamo masa bagidajiya ba irin Nanna da take kanainayeshi ba, da sonsa da ba son ransa take fincikar ra'ayinsa sau tari. Ya fara kurb'ar kunun idanunsa suna yawo a kanta ta ji yace "Wani sabon salo kika samu? Sai kace sabon aure ba zak</w:t>
      </w:r>
      <w:r>
        <w:rPr>
          <w:rFonts w:hint="eastAsia"/>
        </w:rPr>
        <w:t>i dawo nan kusa da ni ki zauna ba? Saboda kina tsoron Didi ko?" Ya taune leb'ensa d'aya kafin ya furzar da huci ya ce "Idan kika ce haka zaki min wallahi a gadon Didin zan zo na karb'i hak'kina haka kawai saboda wata bidi'a ta banza da wofi ki yi ta d'auka</w:t>
      </w:r>
      <w:r>
        <w:rPr>
          <w:rFonts w:hint="eastAsia"/>
        </w:rPr>
        <w:t>n zunubi da azimin nan, ke kika jiyo ni ina da wata matar yau ma rashinta ne yasa nake binki duk da ba ni na jawoki ba, ke zaki je ki yi ta kwana rungumar filo ai dama Sabonki ne tun kina budurwa."</w:t>
      </w:r>
    </w:p>
    <w:p w:rsidR="00000000" w:rsidRDefault="00DE55CC">
      <w:pPr>
        <w:rPr>
          <w:rFonts w:hint="eastAsia"/>
        </w:rPr>
      </w:pPr>
      <w:r>
        <w:rPr>
          <w:rFonts w:hint="eastAsia"/>
        </w:rPr>
        <w:t xml:space="preserve">Wani irin kallo take jifansa da shi kamar ta zunduma masa </w:t>
      </w:r>
      <w:r>
        <w:rPr>
          <w:rFonts w:hint="eastAsia"/>
        </w:rPr>
        <w:t>ihu jin abinda yake ce mata, ita zai gayawa wani yana da mata ai ta fisa sani dama ita ta kawo kanta har da zai tsaya ci mata mutunci, haushi da takaicin kalamansa yasa ta juya a zuciye ta fice daga falon duk da tana ji yana k'wala mata kira. Ya saki ajiya</w:t>
      </w:r>
      <w:r>
        <w:rPr>
          <w:rFonts w:hint="eastAsia"/>
        </w:rPr>
        <w:t>r zuciya yana jin takaicin yarda bakinsa ya ja shi ya sake b'allowa kansa ruwa ya santa sarai da d'an banzan kishi, ba waya a hannunta balle ya kirata.</w:t>
      </w:r>
    </w:p>
    <w:p w:rsidR="00000000" w:rsidRDefault="00DE55CC">
      <w:pPr>
        <w:rPr>
          <w:rFonts w:hint="eastAsia"/>
        </w:rPr>
      </w:pPr>
    </w:p>
    <w:p w:rsidR="00000000" w:rsidRDefault="00DE55CC">
      <w:pPr>
        <w:rPr>
          <w:rFonts w:hint="eastAsia"/>
        </w:rPr>
      </w:pPr>
      <w:r>
        <w:rPr>
          <w:rFonts w:hint="eastAsia"/>
        </w:rPr>
        <w:t>Tana zuwa falon ta tarar da bak'i a falon Didin atamfofine da laces da shaddodi take ta bud'ewa, sai wa</w:t>
      </w:r>
      <w:r>
        <w:rPr>
          <w:rFonts w:hint="eastAsia"/>
        </w:rPr>
        <w:t>su akwatina biyu da kit a gefe, kasancewar zuciyarta ba dad'i yasa ta yi k'ok'arin shigewa d'aki bayan ta gayar da bak'in mazan da suke zaune. Didi ta ce "Ke Hamda zo nan ai sak'on naki ne, KK ne ya aiko ko da yake wannan ni ya aikowa ya ce a rabawa dangi,</w:t>
      </w:r>
      <w:r>
        <w:rPr>
          <w:rFonts w:hint="eastAsia"/>
        </w:rPr>
        <w:t xml:space="preserve"> wancan akwatinan dai su ne naki." Hamda ta koma ba don ta so ba ta hau bud'e kayan sabuwar wayar tafi tafiya da imaninta wacce take cikin kit d'in sai dantsatsetsiyar sark'ar gold wacce da gani babu tambaya dollars ta sha kuka wajen siyanta, akwatinan kuw</w:t>
      </w:r>
      <w:r>
        <w:rPr>
          <w:rFonts w:hint="eastAsia"/>
        </w:rPr>
        <w:t>a laces ne dandatsa-dandatsa da atamfofi super sai mayafansu HD Veils da jakunkuna uku da takalmansu, a ranta ta yi farin ciki da kayan amma yarda zuciyarta take tunzira da kalaman Hammad yasa fuskarta bata nuna ba, Sa'ada kuwa sai tsalle take tana d'aga I</w:t>
      </w:r>
      <w:r>
        <w:rPr>
          <w:rFonts w:hint="eastAsia"/>
        </w:rPr>
        <w:t>phone 14 pro max tana cewa wallahi yarinya kin shigo gari. Bata tab'a komai a kayan ba ta mik'e ta shige d'aki, tana shiga ta yi wurgi da d'ankwalin kanta gashinta ya wargaje, sai sannan wani kuka mai k'arfi yazo mata, ji take da tana da hali da ta fasa au</w:t>
      </w:r>
      <w:r>
        <w:rPr>
          <w:rFonts w:hint="eastAsia"/>
        </w:rPr>
        <w:t>ren Hammad d'in don ita tana daga cikin jinsin mata masu zafin kishi. Kuka ta yi sosai bata fito falon ba har sai da Sa'ada ta shigo kiranta Didi ta tara ayarin gidan wai zata yi rabon kayan sallahr da KK ya kawo.</w:t>
      </w:r>
    </w:p>
    <w:p w:rsidR="00000000" w:rsidRDefault="00DE55CC">
      <w:pPr>
        <w:rPr>
          <w:rFonts w:hint="eastAsia"/>
        </w:rPr>
      </w:pPr>
    </w:p>
    <w:p w:rsidR="00000000" w:rsidRDefault="00DE55CC">
      <w:pPr>
        <w:rPr>
          <w:rFonts w:hint="eastAsia"/>
        </w:rPr>
      </w:pPr>
      <w:r>
        <w:rPr>
          <w:rFonts w:hint="eastAsia"/>
        </w:rPr>
        <w:t xml:space="preserve">Fuskarta a kumbure ta fita, duk wanda ya </w:t>
      </w:r>
      <w:r>
        <w:rPr>
          <w:rFonts w:hint="eastAsia"/>
        </w:rPr>
        <w:t xml:space="preserve">kalli idanunta  ya san ba k'aramin kuka ta sha ba, shi </w:t>
      </w:r>
      <w:r>
        <w:rPr>
          <w:rFonts w:hint="eastAsia"/>
        </w:rPr>
        <w:lastRenderedPageBreak/>
        <w:t>kansa Hammad hankalinsa a tashe yake dubanta ji yake da da hali da ya kai mata runguma ya rarrasheta, amma ina ko arzikin kallo bata samu ba, sai ma harara da ta wurga masa ta yi k'asa da kanta. Abbu n</w:t>
      </w:r>
      <w:r>
        <w:rPr>
          <w:rFonts w:hint="eastAsia"/>
        </w:rPr>
        <w:t>e ya lura da yanayinta ya ce "Zo nan Hamda me ya sameki haka? Naga kamar kin yi kuka?" Girgiza kai kawai ta yi tana k'ok'arin mayar da hawayen da suke son sake zubo mata, murya a dashe ta k'arasa kusa da Abbun tana girgiza kai ta ce "Bakomai had'e da galla</w:t>
      </w:r>
      <w:r>
        <w:rPr>
          <w:rFonts w:hint="eastAsia"/>
        </w:rPr>
        <w:t xml:space="preserve">wa Hammad harara." Didi ta ce "Kaima dai Ummaru da shirme ka ke, kukan me zata yi banda na farin cikin samun uba kamar KK ga uban kaya da ya d'and'aso mata ga shegiyar waya." Hamda ta zabga mata wani kallo kafin cikin takaici ta ce "Ni ba kukan da nake ba </w:t>
      </w:r>
      <w:r>
        <w:rPr>
          <w:rFonts w:hint="eastAsia"/>
        </w:rPr>
        <w:t>kenan, ke wannan ya dameki ai dama tun kafin Ya zo Abbu yana mana duk abinda muke so." Sosai Abbu da Ammi suka ji dad'in amsar da Hamda ta bawa Didi, idan ita ta manta gwara Hamdan ta mata matashiya kuma ya san ko nan gaba Hamdan ba zata gujeshi ba. Didi t</w:t>
      </w:r>
      <w:r>
        <w:rPr>
          <w:rFonts w:hint="eastAsia"/>
        </w:rPr>
        <w:t>a ce "Y'ar banza mai ido a tsakar ka, duk tsiyar Ki dai da KK d'in zaki tunk'aho.." ta sake zunb'ura baki "Ni wallahi da Abbu zan yi tunk'aho tunda shi ya yi d'awainiya da ni har na girma." "Ke kika jiyo, ba wannan yasa na tara ku ba, kai Hammad tunda Sadi</w:t>
      </w:r>
      <w:r>
        <w:rPr>
          <w:rFonts w:hint="eastAsia"/>
        </w:rPr>
        <w:t>ya ta k'i zuwa bak'in cikin duniya ya isheta kaje ka kira min ita ko zuciyarta zata buga sai ta ga wannan kab'akin arzikin, don ina lura da ita tunda lamarin nan ya faru shikkenan Sadiya halin uwarta ya fara bayyana tare da ita, yo uwarta banda dai idan ta</w:t>
      </w:r>
      <w:r>
        <w:rPr>
          <w:rFonts w:hint="eastAsia"/>
        </w:rPr>
        <w:t>so mutuniyar kirki ce ai da ba ta zama aminiyata ba, don ko farar k'asa aka shafe min d'aki da ita sai hassadar ta ta nuna, ta dinga nurk'ufanci kenan, sai dai Akwai kyauta, kawaici da alkunya sumumu kasau ce ta gaske.." Hammad ya datsi leb'ensa banda idan</w:t>
      </w:r>
      <w:r>
        <w:rPr>
          <w:rFonts w:hint="eastAsia"/>
        </w:rPr>
        <w:t>uwan su Abbu yau kam da ya ganar da Didi kurenta. Ya saka kai ya fice yana ji tana fad'in "Sai dai hararar duka dai ba zan daku ba, ja'iri mai idanuwa kamar na muzuru."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Yana saka kai d'akin Mahmah ya ji tana waya tana fad'in "Sakna nace miki yanzu fa zan</w:t>
      </w:r>
      <w:r>
        <w:rPr>
          <w:rFonts w:hint="eastAsia"/>
        </w:rPr>
        <w:t xml:space="preserve"> je don na ji ance duk ta tara mutane wai za tayi rabon kayan sallah, to yanzu zan je wallahi nace and Atabau bana son auren....." Hammad ya tura k'ofar idanunsa zube cikin na mahaifiyarsa yana jin takaicin yarda Salma take neman jirkita masa zuciyar Mahma</w:t>
      </w:r>
      <w:r>
        <w:rPr>
          <w:rFonts w:hint="eastAsia"/>
        </w:rPr>
        <w:t xml:space="preserve">hnsa mai adalci, baya son laifin da yake tsakaninta da Ammi ya shafi aurensa da Hamda, su d'in ma k'ok'arin sa kullum su fuskanci juna su zauna lafiya duka-duka duniyar ma nawa ce, ya saki ajiyar zuciya yana zama a kujerar da take gefen gadon a hankali ya </w:t>
      </w:r>
      <w:r>
        <w:rPr>
          <w:rFonts w:hint="eastAsia"/>
        </w:rPr>
        <w:t>ce "A sani na dake Mahmah uwace da za'a yi alfahari da ita, duk gidan nan an shaida cewa ba kya barin kishin da ke tsakaninku da Ammi ya shafi mu y'ay'a, abubuwa nawa kika shanye sai yanzu da rayuwar ta zo gangara za'a samu wasu can daga gefe su zuga min k</w:t>
      </w:r>
      <w:r>
        <w:rPr>
          <w:rFonts w:hint="eastAsia"/>
        </w:rPr>
        <w:t>e Mahmah, don Allah kada zuciyarki ta amince da zugarsu su zo su saka ki ki yi abinda zai zubar mana da</w:t>
      </w:r>
    </w:p>
    <w:p w:rsidR="00000000" w:rsidRDefault="00DE55CC">
      <w:pPr>
        <w:rPr>
          <w:rFonts w:hint="eastAsia"/>
        </w:rPr>
      </w:pPr>
      <w:r>
        <w:rPr>
          <w:rFonts w:hint="eastAsia"/>
        </w:rPr>
        <w:t>K'imarki da mutuncinki da</w:t>
      </w:r>
    </w:p>
    <w:p w:rsidR="00000000" w:rsidRDefault="00DE55CC">
      <w:pPr>
        <w:rPr>
          <w:rFonts w:hint="eastAsia"/>
        </w:rPr>
      </w:pPr>
      <w:r>
        <w:rPr>
          <w:rFonts w:hint="eastAsia"/>
        </w:rPr>
        <w:t xml:space="preserve">Ake gani, kowa fa ya shaida hak'uri da juriyarki a zaman aure wanda muke fata ya dalilin haka Ubangiji ya yi miki sakamako da </w:t>
      </w:r>
      <w:r>
        <w:rPr>
          <w:rFonts w:hint="eastAsia"/>
        </w:rPr>
        <w:t>jannatul Aaliyah. Don Allah Mahmah ki janye wancan furucin da na ji kina yi a waya ko ma da wa kike yi na tabbata Ba shawara mai kyau yake baki ba wacce duk wani mai sonki zai ba ki, ki d'auki Hamda kamar y'a insha Allahu ba za ki yi dana sanin aurenmu ba,</w:t>
      </w:r>
      <w:r>
        <w:rPr>
          <w:rFonts w:hint="eastAsia"/>
        </w:rPr>
        <w:t xml:space="preserve"> sai kin yi alfahari da haka sai kince gwara da aka yi, kuma ni Mahmah wallahi ko wa na aura ba zan bari ta rainaki ba, Zan jajirce wajen kare martabarki da k'imarki, kuma in dai tana sona dole ta miki biyayya." Sosai zuciyarta ta samu nutsuwa har ta ji ta</w:t>
      </w:r>
      <w:r>
        <w:rPr>
          <w:rFonts w:hint="eastAsia"/>
        </w:rPr>
        <w:t xml:space="preserve">na jin kunyar abinda ta so aikatawa duk da Allah ya dubi zuciyarta bata aikata ba, ita kanta ta san ba halinta bane sharrin shaid'an ne da karakainar zuciya suka so dulmiyar da ita, ta godewa Allah da ubangiji ya kawo </w:t>
      </w:r>
      <w:r>
        <w:rPr>
          <w:rFonts w:hint="eastAsia"/>
        </w:rPr>
        <w:lastRenderedPageBreak/>
        <w:t>Hammad ya ankarar da ita abinda zuciya</w:t>
      </w:r>
      <w:r>
        <w:rPr>
          <w:rFonts w:hint="eastAsia"/>
        </w:rPr>
        <w:t>rta da tunaninta suka so su gusar mata, Sai ta samu kanta da jin kunyar Hammad d'in shi kansa ta yarda yana d'an cikinta shi ya zauna yana tunasar da ita abinda ta manta, kaiconta da ta so jawowa kanta da zuri'arta abin kunya, da da wani idon zata dubi Ham</w:t>
      </w:r>
      <w:r>
        <w:rPr>
          <w:rFonts w:hint="eastAsia"/>
        </w:rPr>
        <w:t>da yarinyar da ta rik'eta tamkar Uwa take ganin daraja, k'ima da mutuncinta, sau tari Idan Uwarta ta tunzirota tana kuka idan Didi bata nan, nan wajenta take zuwa ta samu sauk'in zuciya. Ta gyara zamanta tana sakin wata ajiyar zuciya ta murnar rashin aiwat</w:t>
      </w:r>
      <w:r>
        <w:rPr>
          <w:rFonts w:hint="eastAsia"/>
        </w:rPr>
        <w:t xml:space="preserve">ar da k'udirinta ta tabbata da mutuncinta ya zube a idanun duk jama'ar gidan. Hammad ya saki murmushin samun nasara kafin ya mik'e da kansa ya yafa mata mayafin yana fad'in "Alhamdulillah, Da Allah yasa ki ka fahimceni yanzu ma Didi ce ke nemanki, kowa ya </w:t>
      </w:r>
      <w:r>
        <w:rPr>
          <w:rFonts w:hint="eastAsia"/>
        </w:rPr>
        <w:t>halarta banda ke."  Ta mik'e jikinta a sanyaye ta bi bayansa zuciyarta tana jin farin ciki a hankali ta furta "Madalla da kai ubangiji madalla da samun Y'ay'a na gari ko da su kad'ai aka barni ba abinda zance sai Alhamdulillah!"</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falon kowa ya hallara,</w:t>
      </w:r>
      <w:r>
        <w:rPr>
          <w:rFonts w:hint="eastAsia"/>
        </w:rPr>
        <w:t xml:space="preserve"> ta samu zuciyarta da tsinkewa ta fad'i tunanin da tuni a cikin jama'ar nan zata zo ta zuba rashin mutunci. Didi ta zuba mata ido cikin takaici ta ce "Ba shakka Sadiya, wato nema ki ke duk wasu d'abiu na Sakina da ta zubar da su, ke ki tattara ki yayima ki</w:t>
      </w:r>
      <w:r>
        <w:rPr>
          <w:rFonts w:hint="eastAsia"/>
        </w:rPr>
        <w:t xml:space="preserve"> zubawa kan ki, ana yabonki Sallah za ki kasa alwala, idan banda haka mutun nawa na aika kiranki ki ka yi burus da ni sai yanzu da d'anki ya je ya lallab'o ki  sannan za ki zo ko?" Girgiza kai Ta yi kawai had'e da zama cike da kasala ta ce "Ki yi hak'uri D</w:t>
      </w:r>
      <w:r>
        <w:rPr>
          <w:rFonts w:hint="eastAsia"/>
        </w:rPr>
        <w:t xml:space="preserve">idi, ba k'in zuwa na yi ba bana jin dad'i ne." Didi ta girgiza kai "Ko da na ji, nan ina nan ina mamakin yarda ki ke nema ki canja daga ainahin sunanki na Halimatu wato mai hak'uri, ai duk wata Halima da hak'uri aka santa idan ba so ki ke ki zama masifatu </w:t>
      </w:r>
      <w:r>
        <w:rPr>
          <w:rFonts w:hint="eastAsia"/>
        </w:rPr>
        <w:t>ba,yo fisabilillahi waye bai san kalar hak'urin da kika yi a gidan nan ba, k'iri-k'iri Umaru ya dinga banbanta ki da abokiyar zamanki kai wallahi Umaru ina jiye maka tashi ranar alk'iyama da shanyayyen jiki Idan Sadiya bata yafe maka hak'kintaba kai da mat</w:t>
      </w:r>
      <w:r>
        <w:rPr>
          <w:rFonts w:hint="eastAsia"/>
        </w:rPr>
        <w:t>arka." K'asa Abbu ya yi da kansa yana jin kunyar yaransa Su Hammad da suke zube a wajen, wani abu ne na tausayin Sadiya ya taso tun daga yatsansa ya lullib'e idanunsa, kunyarta yake ji sosai da ta yaranta, yau kam Didi ta b'aro masa aiki ta kuma ankarar da</w:t>
      </w:r>
      <w:r>
        <w:rPr>
          <w:rFonts w:hint="eastAsia"/>
        </w:rPr>
        <w:t xml:space="preserve"> shi abinda ya dad'e yana son gyarawa son zuciya da sharrin shaid'an had'e da bin k'awace-k'awacen duniya ya hana shi ankarewa, sai yau da Didi ta taso da maganar takaicin kansa ya kamashi ya kasa had'a ido da kowa a d'akin musamman Sadiyar da ta sauke nat</w:t>
      </w:r>
      <w:r>
        <w:rPr>
          <w:rFonts w:hint="eastAsia"/>
        </w:rPr>
        <w:t>a idanun a kansa tana son taga yarda zai yi, Ba shi da laifi a wani b'arin Sadiyar ce ta janyo koma mai ya faru, wata zuciyar kuma na k'addamar masa da laifinsa da hasko masa tarin kuskuren da ya tattafka a tsawon zamansu da Sadiyar, ya wajaba kam a garesh</w:t>
      </w:r>
      <w:r>
        <w:rPr>
          <w:rFonts w:hint="eastAsia"/>
        </w:rPr>
        <w:t>i ya nemi yafiyar ta kafin abinda Didin ta fad'a ya tabbata a kansa ya tashi da shanyayyen b'arin jikin, yana kallon idanun da Humaid ya zuba masa ya tabbata Ba tun yau yaron yake rik'e da shi a ransa ba, don duk ya fi su Hammad zafin zuciya. Ya gyara zama</w:t>
      </w:r>
      <w:r>
        <w:rPr>
          <w:rFonts w:hint="eastAsia"/>
        </w:rPr>
        <w:t>nsa idanunsa cikin na Sadiyar yana sakar mata da murmushi zuciyarsa na hasko masa tarin kyawawan halayenta da nagartarta duk da ta b'angare d'aya take da cikas hakan ba zai zama hujja a gareshi da zai kasa yi mata adalci ba, d'auke kai ta yi tana fuskantar</w:t>
      </w:r>
      <w:r>
        <w:rPr>
          <w:rFonts w:hint="eastAsia"/>
        </w:rPr>
        <w:t xml:space="preserve"> Didi da ta fara Rabon sufofinta, zuciyarta fes ta tabbata daga yanayin murmushin da ya sakar mata sak'on Didi ya isar masa burinta ya yi aiki da hakan su yi zamansu lafiya cikin aminci da k'aunar juna, abu d'aya ne Ba zata iya wannan kwamacalar soyayyar t</w:t>
      </w:r>
      <w:r>
        <w:rPr>
          <w:rFonts w:hint="eastAsia"/>
        </w:rPr>
        <w:t>a zamani, za dai ta k'okarta wanda ta ga zata iya, tausa, shafa masa mai amma banda duk wani kalar barikanci da Sakna take yi, wannan kam ta barwa yara ita da kanta ta yarda da maganar bahaushe da ya ce 'In An girma a san an girma'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Didi ta dinga zarar </w:t>
      </w:r>
      <w:r>
        <w:rPr>
          <w:rFonts w:hint="eastAsia"/>
        </w:rPr>
        <w:t>Super exclusive da Hkg lace masu matuk'ar tana mik'a musu, bakinta washe sai fara'a take, yarda ta bawa kowa haka ta mik'awa Ammi tana muzurai, Ammi murmushi ta yi bata bi ta kanta ba, ta tabbatar yanzu lokacin Didin ne na yin duk yarda ta ga dama, kuma ba</w:t>
      </w:r>
      <w:r>
        <w:rPr>
          <w:rFonts w:hint="eastAsia"/>
        </w:rPr>
        <w:t>ta da power ko ikon da zata hanata hakan, ita yanzu burinta Hamda ta saki jiki da ita kamar kowane d'anta. Shi kuwa Hammad gaba d'aya baya cikin nutsuwa, ransa duk ya dagule ganin yarda idanun Hamdansa ya nuna tana cikin damuwa, da zarar sun had'a ido kuma</w:t>
      </w:r>
      <w:r>
        <w:rPr>
          <w:rFonts w:hint="eastAsia"/>
        </w:rPr>
        <w:t xml:space="preserve"> take zuba masa harara.</w:t>
      </w:r>
    </w:p>
    <w:p w:rsidR="00000000" w:rsidRDefault="00DE55CC">
      <w:pPr>
        <w:rPr>
          <w:rFonts w:hint="eastAsia"/>
        </w:rPr>
      </w:pPr>
    </w:p>
    <w:p w:rsidR="00000000" w:rsidRDefault="00DE55CC">
      <w:pPr>
        <w:rPr>
          <w:rFonts w:hint="eastAsia"/>
        </w:rPr>
      </w:pPr>
      <w:r>
        <w:rPr>
          <w:rFonts w:hint="eastAsia"/>
        </w:rPr>
        <w:t>Ana gamawa kowa ya mik'e, ganin duk iyaye duk sun fita yasa ya kalli Hamda fuska a d'aure don kada ma Didi taga fuskar da zata kawo masa wargi ya ce "Mu je waje ki karb'i sak'o" Didi ta watso masa ido "Ba zata ba, idan sak'on Allah</w:t>
      </w:r>
      <w:r>
        <w:rPr>
          <w:rFonts w:hint="eastAsia"/>
        </w:rPr>
        <w:t xml:space="preserve"> da annabi ne a kawo mata nan mana, in dai ba sak'on tsotse-tsotse da lashe-lashe ba, nema kake ka bud'ewa yarinya ido kamar yarda ka bud'ewa waccan matar taka ido." Duk zantukan Didi akan kunnen Ammi, gaba d'aya hankalinta tashi ya yi abinda Didi dama tak</w:t>
      </w:r>
      <w:r>
        <w:rPr>
          <w:rFonts w:hint="eastAsia"/>
        </w:rPr>
        <w:t>e koyawa Hamda kenan gudun miji, lallai Didi bata d'orata a kan turba mai kyau ba, har zata koma ta yi magana sai ta tuna kwararaton Didi don haka ta fice jikinta a salub'e tana ayyana ya zama dole ta ga Hamda kafin tasa Mijinta ya fara jin haushinta. Hamm</w:t>
      </w:r>
      <w:r>
        <w:rPr>
          <w:rFonts w:hint="eastAsia"/>
        </w:rPr>
        <w:t>ad kuwa a zafafe yake kallon Didin murya a cunkushe ya ce "Raina ni kike so ta yi? Ina cewa ta zo kina ba zata zo ba?" Didi ta gyara zama tana tab'e baki "Ai na san zuwan ba na Allah da annabi bane, ka yi gaggawar kawo lefe kafin na yarda ta dinga bin ka."</w:t>
      </w:r>
      <w:r>
        <w:rPr>
          <w:rFonts w:hint="eastAsia"/>
        </w:rPr>
        <w:t xml:space="preserve"> Ya gyara zama idanunsa cikin na Hamda da taga tsagwaron b'acin ransa a ranar kalar wanda bata tab'a gani ba, kamar ya mik'e ta bi shi amma idan ta tuno abinda ya ce mata sai itama taga gwara ta bi ta Didin ta kyaleshi wato yau a rashin matarsa yake nemant</w:t>
      </w:r>
      <w:r>
        <w:rPr>
          <w:rFonts w:hint="eastAsia"/>
        </w:rPr>
        <w:t>a kamar yarda ya ce. Idanunsa jajur ya ciji leb'ensa had'e da mik'ewa ya yiwa kansa alk'awarin sai ya koyawa Hamda hankali kafin Didi ta saka raini ya shiga tsakaninsu, ba zai yarda ba duk son da yake mata ba zai bari ta raina shi ba.</w:t>
      </w:r>
    </w:p>
    <w:p w:rsidR="00000000" w:rsidRDefault="00DE55CC">
      <w:pPr>
        <w:rPr>
          <w:rFonts w:hint="eastAsia"/>
        </w:rPr>
      </w:pPr>
      <w:r>
        <w:rPr>
          <w:rFonts w:hint="eastAsia"/>
        </w:rPr>
        <w:t xml:space="preserve">A zuciye ya mik'e ya </w:t>
      </w:r>
      <w:r>
        <w:rPr>
          <w:rFonts w:hint="eastAsia"/>
        </w:rPr>
        <w:t xml:space="preserve">fice daga falon, Umma Asma tana d'aka bata san duk wainar da ake Toyawa ba, sai Sa'ada da takaicin Hamda ya sa ta mik'e ta shige d'aki tana mamakin wautar Hamda, mijinki yana binki yana lalla'ba Ki har ki bari fushinsa ya sauka kan fuskarsa tana jiye mata </w:t>
      </w:r>
      <w:r>
        <w:rPr>
          <w:rFonts w:hint="eastAsia"/>
        </w:rPr>
        <w:t>ranar da Hammad zai sauke kwandon fushinta a kanta, banda shashancin Hamda y'an matan yanzu da idanunsu yake a waye ita kuwa Didi na nema ta zamar da ita y'ar zamaninsu banda wauta yanzu wa ke gudun namiji.</w:t>
      </w:r>
    </w:p>
    <w:p w:rsidR="00000000" w:rsidRDefault="00DE55CC">
      <w:pPr>
        <w:rPr>
          <w:rFonts w:hint="eastAsia"/>
        </w:rPr>
      </w:pPr>
    </w:p>
    <w:p w:rsidR="00000000" w:rsidRDefault="00DE55CC">
      <w:pPr>
        <w:rPr>
          <w:rFonts w:hint="eastAsia"/>
        </w:rPr>
      </w:pPr>
      <w:r>
        <w:rPr>
          <w:rFonts w:hint="eastAsia"/>
        </w:rPr>
        <w:t>Itama Hamdan jiki a salub'e ta mik'e ta bi bayan</w:t>
      </w:r>
      <w:r>
        <w:rPr>
          <w:rFonts w:hint="eastAsia"/>
        </w:rPr>
        <w:t xml:space="preserve"> Sa'adan tana shiga ta zube a gefen gado tana jin wani irin feeling na son kasancewa da mijinta, musamman magungunan da take sha suna aikinsu yarda ya kamata a jikinta, kuma ta d'and'ana zak'in abin ta ji, don haka yanzu yake wahalar da ita, ta lumshe ido </w:t>
      </w:r>
      <w:r>
        <w:rPr>
          <w:rFonts w:hint="eastAsia"/>
        </w:rPr>
        <w:t>tana jin yarda duk tunanin Hammad ya dabaibaye zuciyarta. Sa'ada ta yi tsaki tana zuba mata harara ganin yarda ta cukuikuye filo ta janye filon "Aikin banza ga inda can zaki je ki samu nutsuwa kin zo kin wani k'ank'ame filo." Ta d'an bud'e idanunta da suka</w:t>
      </w:r>
      <w:r>
        <w:rPr>
          <w:rFonts w:hint="eastAsia"/>
        </w:rPr>
        <w:t xml:space="preserve"> mata nauyi tana kallon Sa'ada da gaske tana buk'atar nutsuwar amma tana gudun jarabar Didi, "Kin wani bi kin takure kanki saboda wannan tsohuwar da bata san annabi ya faku ba, da wannan azimin kin d'auki zunubin mijinki don wallahi na gano tsananin b'acin</w:t>
      </w:r>
      <w:r>
        <w:rPr>
          <w:rFonts w:hint="eastAsia"/>
        </w:rPr>
        <w:t xml:space="preserve"> ransa, ki tashi ki je na tabbata Didi yanzu ta yi barci ki samu ku rage wa kanku zafi, wallahi ba zance kin je wajensa ba, kin san Umma a d'akin </w:t>
      </w:r>
      <w:r>
        <w:rPr>
          <w:rFonts w:hint="eastAsia"/>
        </w:rPr>
        <w:lastRenderedPageBreak/>
        <w:t xml:space="preserve">Didi take kwana ba ma zata zo nan ba sai asuba, idan kin fito ki saka Yaya Hammad d'in ya kirani da kaina zan </w:t>
      </w:r>
      <w:r>
        <w:rPr>
          <w:rFonts w:hint="eastAsia"/>
        </w:rPr>
        <w:t>bud'e miki k'ofa." Hamda ta d'an saki ajiyar zuciya "Ba zan iya ba Sa'ada bar shi kawai." "Kada Allah yasa ki iya d'in, Allah yasa shi yana da wata matar ko a darennan zai iya zuwa can gidansu ya d'auko a barsa idan matsuwar tasa ta kai ke ce abin ji da ba</w:t>
      </w:r>
      <w:r>
        <w:rPr>
          <w:rFonts w:hint="eastAsia"/>
        </w:rPr>
        <w:t xml:space="preserve"> abinda za ki iya sai rungumar filo." Wani abu ne ya tokare wa Hamda ta dinga kallon Sa'ada a wani irin yanayi tana jin takaicin maganarta kishi mai girman gaske ya fara k'ok'arin toshe mata numfashi, sai ta ji gaba d'aya Hammad d'in ma haushinsa take ji b</w:t>
      </w:r>
      <w:r>
        <w:rPr>
          <w:rFonts w:hint="eastAsia"/>
        </w:rPr>
        <w:t>a kuma zata je ba ya je ya nemi matar tasa. Sa'ada ta zuba mata ido tana kallon k'wallar da ta kwaranyo mata duk da k'ok'arin mayar da ita da take, a hankali ta ce "Kan uba ba dai tsananin kishin naki har ya kai haka ba?" Ta fad'a jikin Sa'adan tana kuka "</w:t>
      </w:r>
      <w:r>
        <w:rPr>
          <w:rFonts w:hint="eastAsia"/>
        </w:rPr>
        <w:t>Ya wuce haka Sa'ada, har addu'a nake ubangiji ya yaye min kishin nan amma kamar k'ara tunzira lamarin nake a zuciyata, Sa'ada irinmu ba su kamanci auren mai mata ba, gudun kada kishi ya ja mu mu fad'a halaka, Musamman Ina son Y. Hammad son da ban had'a shi</w:t>
      </w:r>
      <w:r>
        <w:rPr>
          <w:rFonts w:hint="eastAsia"/>
        </w:rPr>
        <w:t xml:space="preserve"> da komai ba, ko sunan matarsa wallahi bana son ji, ji nake kamar na fasa aurensa." Sa'ada ta d'an bubbuga bayanta alamar rarrashi, tana hango tarin matsaltsalun da za'a fuskanta a zaman Hamda da Nanna, murya a sauk'ak'e ta ce "Ki sake dagewa da addu'a, sa</w:t>
      </w:r>
      <w:r>
        <w:rPr>
          <w:rFonts w:hint="eastAsia"/>
        </w:rPr>
        <w:t>nnan kuma ki jajirce wajen kula da shi, ta yarda zaki kwance masa duk wata hadda tasa ya zama baya tunani da hangen kowace mace sai ke. Amma kina wannan abin kalar na k'auyanci ai Nanna tsaf zata samu riba a wajenki wallahi ta k'waceshi don duk son da miji</w:t>
      </w:r>
      <w:r>
        <w:rPr>
          <w:rFonts w:hint="eastAsia"/>
        </w:rPr>
        <w:t xml:space="preserve"> yake maka matuk'ar baka amsa buk'atarsa a lokacin da ya zo miki wallahi fita ransa kike." Hamda ta share hawayenta, "Farkon aurenmu ba haka nake masa ba, shi kansa ya sani yanzu ma ba wai maganar su Didi ba ce ta saka ba guje shi, haushi ya bani duk sanda</w:t>
      </w:r>
      <w:r>
        <w:rPr>
          <w:rFonts w:hint="eastAsia"/>
        </w:rPr>
        <w:t xml:space="preserve"> muka had'u sai ya min maganar matarsa ni kuma bana so. Kuma ki gaya masa na fi son zama gidan Abuja kusa da shi, don wallahi ba zan yarda ya bar ni a kano ba, ya d'au matarsa su tafi Abuja ban yarda da wannan tsarin ba." Sa'ada dariya ta yi sosai har tana</w:t>
      </w:r>
      <w:r>
        <w:rPr>
          <w:rFonts w:hint="eastAsia"/>
        </w:rPr>
        <w:t xml:space="preserve"> rik'e ciki ganin yarda Hamdan take masifa ta ce "Ke da mijinki me yasa ba zaki gaya masa ba?" Hamda ta datse leb'enta ta ce "Ba zan sake masa magana bane, har sai na tare ba dai saura 5weeks ba." Sa'ada cikin takaici take kallonta "Au nufinki har 5weeks z</w:t>
      </w:r>
      <w:r>
        <w:rPr>
          <w:rFonts w:hint="eastAsia"/>
        </w:rPr>
        <w:t xml:space="preserve">a ku yi a haka yana jin haushinki? Cab a haka zaki mallakeshi? Ga waya nan yanzu ki d'auka ki kirashi ki bashi hak'uri, idan kuma ya k'i kice ya zo nan ni sai in fita falo na muku gadi." Ta zunb'uro baki tana kallon wayar kamar zata kira sai kuma ta ajiye </w:t>
      </w:r>
      <w:r>
        <w:rPr>
          <w:rFonts w:hint="eastAsia"/>
        </w:rPr>
        <w:t>tana kallon hoton da Sa'ada ta saka mata a screen d'in wayar, Hammad ne yana sakin murmushi jikinsa sanye da jar rigar polo da facing cap a kansa, ta d'auke kanta murya a cunkushe ta ce "Rabu da shi ba." Sa'ada ta wafci wayar ta danna sunan da ta mata savi</w:t>
      </w:r>
      <w:r>
        <w:rPr>
          <w:rFonts w:hint="eastAsia"/>
        </w:rPr>
        <w:t>ng na Hammad wato 'k'albeey na'. Kusan bugu nawa kafin ya d'auka don ya san numberr Hamdan tunda tsohon layinta ta saka a wayar idanunsa a lumshe ya saka wayar a kunnensa ko a lokacin tunaninta ne ya cika masa zuciya, Sa'ada ta saka mata wayar a kunne ta m</w:t>
      </w:r>
      <w:r>
        <w:rPr>
          <w:rFonts w:hint="eastAsia"/>
        </w:rPr>
        <w:t>ik'e ta fice daga d'akin "Ki yi magana ko na kashe, ana so ana kaiwa kasuwa." Cikin takaicin furucinsa ta ce "Ni ba ni na kiraka ba Sa'ada ce." Daga can ya saki wani zazzafan murmushi da taji sautinsa ya sake maye duk wani feeling da take ji, tsigar jikint</w:t>
      </w:r>
      <w:r>
        <w:rPr>
          <w:rFonts w:hint="eastAsia"/>
        </w:rPr>
        <w:t>a sai ta shi take "Ba ke kika kira ba Sa'ada ce to me yasa na ji muryar ki?" Wannan karan sai da ta runtse ido jin da salon da ya mata maganar, cikin wata irin Husky Voice, "A haka za muyi rayuwar auren kina gudu na? Saboda wata al'ada can,  shi yasa yanzu</w:t>
      </w:r>
      <w:r>
        <w:rPr>
          <w:rFonts w:hint="eastAsia"/>
        </w:rPr>
        <w:t xml:space="preserve"> na fasa kaiki Abujar ki zauna a Kano na tafi da mai kula da ni...." D'if ta kashe wayar tana sakin wani hucin b'acin rai Hammad kuwa murmushi ya yi ya tabbata ya sake tunzira zuciyarta ya rasa irin wannan kishi na Hamda ki auri mace da mijinta amma ya ga </w:t>
      </w:r>
      <w:r>
        <w:rPr>
          <w:rFonts w:hint="eastAsia"/>
        </w:rPr>
        <w:t xml:space="preserve">alama ta doke Nanna da kishi. Ya sake kiranta tsawon lokaci kafin ta d'aga "Ki kawo min abinci, wallahi yunwa nake ji babu abinda na ci, ko kin fi so na d'au azimin haka ga yunwa ga mutuwar sha'awarki da take neman kassarani please ki zo kin ji y'ar </w:t>
      </w:r>
      <w:r>
        <w:rPr>
          <w:rFonts w:hint="eastAsia"/>
        </w:rPr>
        <w:lastRenderedPageBreak/>
        <w:t>Aljann</w:t>
      </w:r>
      <w:r>
        <w:rPr>
          <w:rFonts w:hint="eastAsia"/>
        </w:rPr>
        <w:t xml:space="preserve">a ta, ba abinda zan miki." "Ka tabbata?" ya d'aga kai daga can yana murmushi "Am sure ko kallonki ba zan yi ba." "To na taho da Sa'ada?" "Kada ma ki fara idan ba so ki ke itama Sa'adan na fara son ta ba." Da sauri ta ware ido ta ce "Sa'adan?" Ya d'aga kai </w:t>
      </w:r>
      <w:r>
        <w:rPr>
          <w:rFonts w:hint="eastAsia"/>
        </w:rPr>
        <w:t xml:space="preserve">"Yes, Sa'adan itama ba mace bace, idan ina yawan ganinta ai zan iya fara son ta." Kashe wayar ta yi da sauri kafin ta mik'e dama ta yi wankanta tas kayan barci ne ma a jikinta sai ta zunbula hijabi had'e da ambula turare a jikinta had'in Humran da Ammi ta </w:t>
      </w:r>
      <w:r>
        <w:rPr>
          <w:rFonts w:hint="eastAsia"/>
        </w:rPr>
        <w:t>kawo mata ta cilla wani chewingum mai mugun k'amshi a bakinta.</w:t>
      </w:r>
    </w:p>
    <w:p w:rsidR="00000000" w:rsidRDefault="00DE55CC">
      <w:pPr>
        <w:rPr>
          <w:rFonts w:hint="eastAsia"/>
        </w:rPr>
      </w:pPr>
    </w:p>
    <w:p w:rsidR="00000000" w:rsidRDefault="00DE55CC">
      <w:pPr>
        <w:rPr>
          <w:rFonts w:hint="eastAsia"/>
        </w:rPr>
      </w:pPr>
      <w:r>
        <w:rPr>
          <w:rFonts w:hint="eastAsia"/>
        </w:rPr>
        <w:t>Sa'ada na zaune a falo ta ga ta zo ta shige kitchen murmushi kawai ta saki, tana ji ta yi warming d'in abinci da peppe soup, sannan ta fito da kwandon abincin, Sa'ada ta bi bayanta tana murmus</w:t>
      </w:r>
      <w:r>
        <w:rPr>
          <w:rFonts w:hint="eastAsia"/>
        </w:rPr>
        <w:t>hi tana shirin rufe k'ofar a hankali ta rad'a mata "Asuba ta gari Hamda yau za'a sha amarci kut balle kin sha uban gyara kece d'azu har da hanani kazar da Umma ta dafa miki, ai yau zaki gane kin ci kaza, ga zuma kika dinga lasa kina lumshe ido, zaki lumshe</w:t>
      </w:r>
      <w:r>
        <w:rPr>
          <w:rFonts w:hint="eastAsia"/>
        </w:rPr>
        <w:t xml:space="preserve"> ido mai dalili ai yanzu." Gabanta na fad'uwa ta dubi Sa'ada kafin ta ce "Kada ma ki fara rufe k'ofa yanzu zan dawo." Cike da shak'iyanci Sa'ada ta ce "Ni kuwa na san haka." Sai da ta wuce a hankali ta ce "Tunda Hammad d'in tsoranki yake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Cike da con</w:t>
      </w:r>
      <w:r>
        <w:rPr>
          <w:rFonts w:hint="eastAsia"/>
        </w:rPr>
        <w:t>fidence ta tura k'ofar, ba kowa a falon sai k'arar T.v da yake kallon tashar saudiyya, ta ajiye abincin had'e da zama a falon tana tunanin ta inda zata fara nemansa, ga shi ta bar wayarta a gida, falon babu wadatar haske sosai, tsawon mintuna tana zaune ka</w:t>
      </w:r>
      <w:r>
        <w:rPr>
          <w:rFonts w:hint="eastAsia"/>
        </w:rPr>
        <w:t>fin ta ji ya turo k'ofar d'akin ya fito sanye yake cikin Riga fara tas armless sai gajeran wando da ko gwiwa bai rufe masa ba. Ta saba ganinsa a haka amma yau kam da ta gan shi sai da gabanta ya buga. Yana murmushi ya zauna daf da ita kan kujera yana k'ok'</w:t>
      </w:r>
      <w:r>
        <w:rPr>
          <w:rFonts w:hint="eastAsia"/>
        </w:rPr>
        <w:t xml:space="preserve">arin shiga jikinta, murya a d'ashe ta ce "Ka fa d'au alk'awarin ba abinda zaka min?" Humrar ta da yanayin yarda ta yi magana ne yake fisgar hankalinsa har bai san sanda ya jata jikinsa ba, wata irin shafa yake mata yana hura mata kunne "Kema kin san ba ni </w:t>
      </w:r>
      <w:r>
        <w:rPr>
          <w:rFonts w:hint="eastAsia"/>
        </w:rPr>
        <w:t>wannan k'warin gwiwar in ganki a gabana na k'yale, haba Hamda ba kya tausayina? Ni ne fa k'albeeynki kwana nawa jiki na bai had'u da mahad'insa ba, har fa rama na yi." Shiru ta yi masa jikinta ita kanta rawa yake saboda yanayin sak'on da yake aika mata was</w:t>
      </w:r>
      <w:r>
        <w:rPr>
          <w:rFonts w:hint="eastAsia"/>
        </w:rPr>
        <w:t>u irin sak'o ne masu zafi. Murya na rawa ta ce "Ba ka ci abinci ba." Ganin har yanzu bata samu nutsuwa ba ya sa ya mik'e da ita cak a hannu suka shiga bedroom, yana shimfid'eta ya kashe wutar d'akin had'e da kai mata wata irin zafaffiyar runguma da yasa ba</w:t>
      </w:r>
      <w:r>
        <w:rPr>
          <w:rFonts w:hint="eastAsia"/>
        </w:rPr>
        <w:t>kinta yai tsita tana jin sa ya raba ta da Hijabin ta daga nan duk wani labari ya canja ba ta ma da bakin yi musu ko k'in bin umarninsa amsar sak'o take ko ta ina itama tana aika masa da nata zafafan sak'on da ba zan iya kwatanta rubuta su ba, saboda girman</w:t>
      </w:r>
      <w:r>
        <w:rPr>
          <w:rFonts w:hint="eastAsia"/>
        </w:rPr>
        <w:t xml:space="preserve"> lamarin na bar mai karatu dai ya hasko sha'anin a zuciyarsa ya wannan daren zai iya kasancew daren da Hamda ta amshi duk wani gyara daga b'abgaren iyayenta aka ci aka sha duk wani abin gyara da zai gigitar da hankali d'a namiji, na tabbatar tabbas abin ba</w:t>
      </w:r>
      <w:r>
        <w:rPr>
          <w:rFonts w:hint="eastAsia"/>
        </w:rPr>
        <w:t xml:space="preserve"> dama.</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43.</w:t>
      </w:r>
    </w:p>
    <w:p w:rsidR="00000000" w:rsidRDefault="00DE55CC">
      <w:pPr>
        <w:rPr>
          <w:rFonts w:hint="eastAsia"/>
        </w:rPr>
      </w:pPr>
    </w:p>
    <w:p w:rsidR="00000000" w:rsidRDefault="00DE55CC">
      <w:pPr>
        <w:rPr>
          <w:rFonts w:hint="eastAsia"/>
        </w:rPr>
      </w:pPr>
      <w:r>
        <w:rPr>
          <w:rFonts w:hint="eastAsia"/>
        </w:rPr>
        <w:lastRenderedPageBreak/>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Wani irin kallo Didi take mata kamar ta ga abin kyankyami, ta mayar da kallonta kan Hamdan da take k'ok'arin mik'ewa ta ja wani dogon tsaki kafin ta ce "Ammo ce ta a</w:t>
      </w:r>
      <w:r>
        <w:rPr>
          <w:rFonts w:hint="eastAsia"/>
        </w:rPr>
        <w:t>iko ki ba Ammi ba, ni za'a kawowa kinibibin banza, wato ta ga uban yarinya mai kud'i ne shine za'a zo a kanainayeta, to wallahi ki gayawa Sakina ta fita idona, uban me ma ta baki ki kawo mata, wato yanzu zata nuna min ita ta haifi y'ar bayan da ta banzagat</w:t>
      </w:r>
      <w:r>
        <w:rPr>
          <w:rFonts w:hint="eastAsia"/>
        </w:rPr>
        <w:t>ar da lamarinta, zube kayan mu ga wace uwar ce a ciki?" Munira gaba d'aya ranta ya b'aci jin abinda Didin ta fad'a duk da ta san gaskiya ta fad'a amma ai Ammin ta yi nadama me yasa ba za'a bar abinda ya wuce ya wuce ba, ita kuwa Hamda zuciyarta fara k'al k</w:t>
      </w:r>
      <w:r>
        <w:rPr>
          <w:rFonts w:hint="eastAsia"/>
        </w:rPr>
        <w:t>o bakomai Didin yau ta biya ta, da Ammin me ta sani nata ita kam ko ina zata bugi k'irji tace Didi ce babarta, sai Abbu shima ba zata mance kulawarsa gareta ba. "Ki ke kallo na ko duka na za ki yi? Zube kayan nan naga me aka k'unshe za'a je a bata, tun yan</w:t>
      </w:r>
      <w:r>
        <w:rPr>
          <w:rFonts w:hint="eastAsia"/>
        </w:rPr>
        <w:t>zu wato za'a fara koya mata bak'in halin asiri, to wallahi ba zan yarda ba eehe." Asma'u ce ta kashe maganar ta hanyar cewa "Haba Didi, duk me ya kawo haka? Ya za'a yi kice sai sun ware kin ga abinda ke ciki." "Ki kiyayani Asma'u babu ruwanki ta bud'e naga</w:t>
      </w:r>
      <w:r>
        <w:rPr>
          <w:rFonts w:hint="eastAsia"/>
        </w:rPr>
        <w:t xml:space="preserve"> me yake ciki? Na sani ko maganin mallaka ne ta bata a mallake min jika kamar yarda aka mallake ubansa." Cikin takaici Munira bata san sanda ta zazzage kayan ba ta ce "Ga shi nan, kayan gyaran aurene da ake bawa duk wata mace idan za'a mata aure, wannan ki</w:t>
      </w:r>
      <w:r>
        <w:rPr>
          <w:rFonts w:hint="eastAsia"/>
        </w:rPr>
        <w:t xml:space="preserve"> dinga sha da yoghurt wannan zuma ce wancan kuma turaren tsuguno ne, sai kuma tace a gaya miki ki dinga shafa wancan a fuskarki every morning kafin ki yi wanka na gyaran fuska ne kafin a sallace a fara muku gyaran jiki." Didi ta ja tsuka "Zancen banza zanc</w:t>
      </w:r>
      <w:r>
        <w:rPr>
          <w:rFonts w:hint="eastAsia"/>
        </w:rPr>
        <w:t xml:space="preserve">en wofi, ce mata na yi ba zan siya mata kayan gyaran ba, tun yaushe ma Asma'u ta fara mata kinibabbiya kawai, d'auki ki mayar mata." Asma'u ta yi saurin cewa "A'a Didi, ba za'a mayar ba, ko wanne da irin aikinsa wannan na san na can garinsu ne, ki ce mata </w:t>
      </w:r>
      <w:r>
        <w:rPr>
          <w:rFonts w:hint="eastAsia"/>
        </w:rPr>
        <w:t>an gode." Asma'u ta kwashe kayan ta na mayarwa leda, Munira ta juya ranta a b'ace ta fice daga falon.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Ana shan ruwa ya shiga falon Didin, don yau Nanna bata nan a gidansu zata sha ruwa, fuskarsa a d'an had'e take don haushin Hamda yake ji kamar me? Ace </w:t>
      </w:r>
      <w:r>
        <w:rPr>
          <w:rFonts w:hint="eastAsia"/>
        </w:rPr>
        <w:t xml:space="preserve">mace ta yi banza da mijinta kuma ta ganshi amma ta d'auke kanta, ko gaisuwa a haka za suyi ta su rayuwar auren kenan bai isa ya sata ba, bai isa ya hanata ba? </w:t>
      </w:r>
    </w:p>
    <w:p w:rsidR="00000000" w:rsidRDefault="00DE55CC">
      <w:pPr>
        <w:rPr>
          <w:rFonts w:hint="eastAsia"/>
        </w:rPr>
      </w:pPr>
    </w:p>
    <w:p w:rsidR="00000000" w:rsidRDefault="00DE55CC">
      <w:pPr>
        <w:rPr>
          <w:rFonts w:hint="eastAsia"/>
        </w:rPr>
      </w:pPr>
      <w:r>
        <w:rPr>
          <w:rFonts w:hint="eastAsia"/>
        </w:rPr>
        <w:t>K'ananan kaya ne a jikinsa na companyn Ck da suka matuk'ar amsar gogaggiyar fatarsa, sosai ta y</w:t>
      </w:r>
      <w:r>
        <w:rPr>
          <w:rFonts w:hint="eastAsia"/>
        </w:rPr>
        <w:t>i kwalliya fuskarta fal annanshuwa musamman aminyarta ta sun iso ita da yayyanta maza guda biyu. Riga ce doguwa a jikinta da ta fitar da duk wani shape na jikinta, sai hula irin ta turban d'in da ake ya yi ta d'an zameta ta yi baya, kwantaccen gashin da ya</w:t>
      </w:r>
      <w:r>
        <w:rPr>
          <w:rFonts w:hint="eastAsia"/>
        </w:rPr>
        <w:t>ke gaban goshinta ya bayyana bak'i sid'ik da shi, ta yi kyau sosai duk da ba kwalliya ta yi ba, idanunsa ya sauke cikin nata cike da takaicin yanayin shigar da take jikinta ga kuma Maza a wajen, ransa a b'ace ya dinga hurga mata harara. Didi tana ganinsa t</w:t>
      </w:r>
      <w:r>
        <w:rPr>
          <w:rFonts w:hint="eastAsia"/>
        </w:rPr>
        <w:t>a ce "A'a ka daina fushin ne ka shigo?" Sake tsare girarsa ya Yi sosai Yana amsa gaisuwar da suke masa ya kalli Didi "Ban da matata mai k'aunata bata nan, ban ga mai Zai kawo ni nan ba." Asma'u ta guntse dariyar da take shirin kamata don ta lura sosai Hamm</w:t>
      </w:r>
      <w:r>
        <w:rPr>
          <w:rFonts w:hint="eastAsia"/>
        </w:rPr>
        <w:t xml:space="preserve">ad yake Jin haushin hanashi keb'ewa da Hamda da aka yi. Hamda kuwa ranta a b'ace bata san sanda ta </w:t>
      </w:r>
      <w:r>
        <w:rPr>
          <w:rFonts w:hint="eastAsia"/>
        </w:rPr>
        <w:lastRenderedPageBreak/>
        <w:t>d'ago ta wurga masa wani kallo ba ya yi kamar bai ganta Ba Kafin ya kalli Sa'ada ya ce "Yarinyar kirki zubo min abinci maza ki kawo min shiyyata." Ya saka ka</w:t>
      </w:r>
      <w:r>
        <w:rPr>
          <w:rFonts w:hint="eastAsia"/>
        </w:rPr>
        <w:t>i ya fice ji yake kamar ya mak'ure Hamda ya hukuntata da y'ar banzar shigar da ta yi. Didi tace "Zancen Banza, abincin ma ka yi masa zuciya mana yaro Sai cin tsiya." Sa'ada na shirya abincin ASMA ta kalli Hamda ta ce "Maza ki rakata ku kai masa k'afarki k'</w:t>
      </w:r>
      <w:r>
        <w:rPr>
          <w:rFonts w:hint="eastAsia"/>
        </w:rPr>
        <w:t>afarta kuma." Hamda ta d'aga kai alamar amsawa ko Umma Asman bata ja kunnenta ba, takaicin maganar da ya jefeta da ita ba Zai saka ta zauna ba, ya tafi can wajen matar tasa, ina ruwanta....</w:t>
      </w:r>
    </w:p>
    <w:p w:rsidR="00000000" w:rsidRDefault="00DE55CC">
      <w:pPr>
        <w:rPr>
          <w:rFonts w:hint="eastAsia"/>
        </w:rPr>
      </w:pPr>
      <w:r>
        <w:rPr>
          <w:rFonts w:hint="eastAsia"/>
        </w:rPr>
        <w:t>Kusan mintuna biyar suna knocking a bakin k'ofar sashen nasa bai b</w:t>
      </w:r>
      <w:r>
        <w:rPr>
          <w:rFonts w:hint="eastAsia"/>
        </w:rPr>
        <w:t>ud'e ba, kamar ya san da ita aka zo ya d'au lokaci kafin ya bud'e, fuskarsa a d'aure yake dubanta, yana mamakin yarda lokaci d'aya ta birkice masa kamar ba Hamdan da ya sani ba, mai son sa da jin maganarsa, ta bi ta hau maganar Didi ta zauna a kai kamar wa</w:t>
      </w:r>
      <w:r>
        <w:rPr>
          <w:rFonts w:hint="eastAsia"/>
        </w:rPr>
        <w:t>ni fad'ar annabi, idanunsa cikin nata yana k'are mata kallo, kallon da ya takurata ta sunkui da kai, gaba d'aya kallon ya saka mata wata irin nutsuwar da bata shirya yinta ba, ita kuwa Sa'ada dariya ce take son kamata ganin yarda ma suka manta da ita a waj</w:t>
      </w:r>
      <w:r>
        <w:rPr>
          <w:rFonts w:hint="eastAsia"/>
        </w:rPr>
        <w:t>en har sai da ta yi gyaran murya sannan Hammad ya ankare ya saki wata malalaciyar ajiyar zuciya kafin ya mik'a hannu ya amshi basket d'in abincin da yake hannun Sa'ada ya ce "Je ki abinki Sa'ada akwai aikin da</w:t>
      </w:r>
    </w:p>
    <w:p w:rsidR="00000000" w:rsidRDefault="00DE55CC">
      <w:pPr>
        <w:rPr>
          <w:rFonts w:hint="eastAsia"/>
        </w:rPr>
      </w:pPr>
      <w:r>
        <w:rPr>
          <w:rFonts w:hint="eastAsia"/>
        </w:rPr>
        <w:t>Zata min yanzu zata taho." Hamda tayi raurau d</w:t>
      </w:r>
      <w:r>
        <w:rPr>
          <w:rFonts w:hint="eastAsia"/>
        </w:rPr>
        <w:t xml:space="preserve">a idonta kafin ta ce "Wallahi Didi tace min kada na dad'e ka ga fad'a zata min." Ya watsa mata wani irin kallo da yasa Sa'ada wata irin dariya ta so kub'uce mata ta juya da sauri ta wuce don ba su saba y'ar wasa da Yaya Hammad d'in ba, amma kallon da yake </w:t>
      </w:r>
      <w:r>
        <w:rPr>
          <w:rFonts w:hint="eastAsia"/>
        </w:rPr>
        <w:t>jifan Hamdan da shi abin so ne ga kowacce mace mijinta ko saurayinta ya dinga mata shi, kallo mai nuna zallar so da nuna kewa ga wanda akewa shi, hannunta na rawa ta mik'a masa flask d'in kunun "Please Yaya Hammad ka karb'a kafin kasa Didi ta tara min muta</w:t>
      </w:r>
      <w:r>
        <w:rPr>
          <w:rFonts w:hint="eastAsia"/>
        </w:rPr>
        <w:t>ne..." "Masifar Didi da tsinuwar mala'iku wanne kika fi gudu? Idan ba zaki shigo ki je kawai." Hawaye ne ya fara k'ok'arin zubo mata kafin ta saka k'afa cikin falon gabanta na fad'uwa, ta tsaya cak a bayan kujera shi kuwa tab'e bakinsa ya yi ya cigaba da z</w:t>
      </w:r>
      <w:r>
        <w:rPr>
          <w:rFonts w:hint="eastAsia"/>
        </w:rPr>
        <w:t>uba abincinsa lura da yayi da ko cewa ya yi ta zuba masa yarda take a tsorace ba zata zuba ba, shi har mamakinta ma yake kada fa ta zamo masa bagidajiya ba irin Nanna da take kanainayeshi ba, da sonsa da ba son ransa take fincikar ra'ayinsa sau tari. Ya fa</w:t>
      </w:r>
      <w:r>
        <w:rPr>
          <w:rFonts w:hint="eastAsia"/>
        </w:rPr>
        <w:t>ra kurb'ar kunun idanunsa suna yawo a kanta ta ji yace "Wani sabon salo kika samu? Sai kace sabon aure ba zaki dawo nan kusa da ni ki zauna ba? Saboda kina tsoron Didi ko?" Ya taune leb'ensa d'aya kafin ya furzar da huci ya ce "Idan kika ce haka zaki min w</w:t>
      </w:r>
      <w:r>
        <w:rPr>
          <w:rFonts w:hint="eastAsia"/>
        </w:rPr>
        <w:t>allahi a gadon Didin zan zo na karb'i hak'kina haka kawai saboda wata bidi'a ta banza da wofi ki yi ta d'aukan zunubi da azimin nan, ke kika jiyo ni ina da wata matar yau ma rashinta ne yasa nake binki duk da ba ni na jawoki ba, ke zaki je ki yi ta kwana r</w:t>
      </w:r>
      <w:r>
        <w:rPr>
          <w:rFonts w:hint="eastAsia"/>
        </w:rPr>
        <w:t>ungumar filo ai dama Sabonki ne tun kina budurwa."</w:t>
      </w:r>
    </w:p>
    <w:p w:rsidR="00000000" w:rsidRDefault="00DE55CC">
      <w:pPr>
        <w:rPr>
          <w:rFonts w:hint="eastAsia"/>
        </w:rPr>
      </w:pPr>
      <w:r>
        <w:rPr>
          <w:rFonts w:hint="eastAsia"/>
        </w:rPr>
        <w:t>Wani irin kallo take jifansa da shi kamar ta zunduma masa ihu jin abinda yake ce mata, ita zai gayawa wani yana da mata ai ta fisa sani dama ita ta kawo kanta har da zai tsaya ci mata mutunci, haushi da ta</w:t>
      </w:r>
      <w:r>
        <w:rPr>
          <w:rFonts w:hint="eastAsia"/>
        </w:rPr>
        <w:t>kaicin kalamansa yasa ta juya a zuciye ta fice daga falon duk da tana ji yana k'wala mata kira. Ya saki ajiyar zuciya yana jin takaicin yarda bakinsa ya ja shi ya sake b'allowa kansa ruwa ya santa sarai da d'an banzan kishi, ba waya a hannunta balle ya kir</w:t>
      </w:r>
      <w:r>
        <w:rPr>
          <w:rFonts w:hint="eastAsia"/>
        </w:rPr>
        <w:t>ata.</w:t>
      </w:r>
    </w:p>
    <w:p w:rsidR="00000000" w:rsidRDefault="00DE55CC">
      <w:pPr>
        <w:rPr>
          <w:rFonts w:hint="eastAsia"/>
        </w:rPr>
      </w:pPr>
    </w:p>
    <w:p w:rsidR="00000000" w:rsidRDefault="00DE55CC">
      <w:pPr>
        <w:rPr>
          <w:rFonts w:hint="eastAsia"/>
        </w:rPr>
      </w:pPr>
      <w:r>
        <w:rPr>
          <w:rFonts w:hint="eastAsia"/>
        </w:rPr>
        <w:t>Tana zuwa falon ta tarar da bak'i a falon Didin atamfofine da laces da shaddodi take ta bud'ewa, sai wasu akwatina biyu da kit a gefe, kasancewar zuciyarta ba dad'i yasa ta yi k'ok'arin shigewa d'aki bayan ta gayar da bak'in mazan da suke zaune. Didi</w:t>
      </w:r>
      <w:r>
        <w:rPr>
          <w:rFonts w:hint="eastAsia"/>
        </w:rPr>
        <w:t xml:space="preserve"> ta ce "Ke Hamda zo nan ai sak'on naki ne, KK ne ya aiko ko da yake wannan ni ya aikowa ya ce a rabawa dangi, wancan akwatinan dai </w:t>
      </w:r>
      <w:r>
        <w:rPr>
          <w:rFonts w:hint="eastAsia"/>
        </w:rPr>
        <w:lastRenderedPageBreak/>
        <w:t>su ne naki." Hamda ta koma ba don ta so ba ta hau bud'e kayan sabuwar wayar tafi tafiya da imaninta wacce take cikin kit d'in</w:t>
      </w:r>
      <w:r>
        <w:rPr>
          <w:rFonts w:hint="eastAsia"/>
        </w:rPr>
        <w:t xml:space="preserve"> sai dantsatsetsiyar sark'ar gold wacce da gani babu tambaya dollars ta sha kuka wajen siyanta, akwatinan kuwa laces ne dandatsa-dandatsa da atamfofi super sai mayafansu HD Veils da jakunkuna uku da takalmansu, a ranta ta yi farin ciki da kayan amma yarda </w:t>
      </w:r>
      <w:r>
        <w:rPr>
          <w:rFonts w:hint="eastAsia"/>
        </w:rPr>
        <w:t>zuciyarta take tunzira da kalaman Hammad yasa fuskarta bata nuna ba, Sa'ada kuwa sai tsalle take tana d'aga Iphone 14 pro max tana cewa wallahi yarinya kin shigo gari. Bata tab'a komai a kayan ba ta mik'e ta shige d'aki, tana shiga ta yi wurgi da d'ankwali</w:t>
      </w:r>
      <w:r>
        <w:rPr>
          <w:rFonts w:hint="eastAsia"/>
        </w:rPr>
        <w:t>n kanta gashinta ya wargaje, sai sannan wani kuka mai k'arfi yazo mata, ji take da tana da hali da ta fasa auren Hammad d'in don ita tana daga cikin jinsin mata masu zafin kishi. Kuka ta yi sosai bata fito falon ba har sai da Sa'ada ta shigo kiranta Didi t</w:t>
      </w:r>
      <w:r>
        <w:rPr>
          <w:rFonts w:hint="eastAsia"/>
        </w:rPr>
        <w:t>a tara ayarin gidan wai zata yi rabon kayan sallahr da KK ya kawo.</w:t>
      </w:r>
    </w:p>
    <w:p w:rsidR="00000000" w:rsidRDefault="00DE55CC">
      <w:pPr>
        <w:rPr>
          <w:rFonts w:hint="eastAsia"/>
        </w:rPr>
      </w:pPr>
    </w:p>
    <w:p w:rsidR="00000000" w:rsidRDefault="00DE55CC">
      <w:pPr>
        <w:rPr>
          <w:rFonts w:hint="eastAsia"/>
        </w:rPr>
      </w:pPr>
      <w:r>
        <w:rPr>
          <w:rFonts w:hint="eastAsia"/>
        </w:rPr>
        <w:t>Fuskarta a kumbure ta fita, duk wanda ya kalli idanunta  ya san ba k'aramin kuka ta sha ba, shi kansa Hammad hankalinsa a tashe yake dubanta ji yake da da hali da ya kai mata runguma ya ra</w:t>
      </w:r>
      <w:r>
        <w:rPr>
          <w:rFonts w:hint="eastAsia"/>
        </w:rPr>
        <w:t>rrasheta, amma ina ko arzikin kallo bata samu ba, sai ma harara da ta wurga masa ta yi k'asa da kanta. Abbu ne ya lura da yanayinta ya ce "Zo nan Hamda me ya sameki haka? Naga kamar kin yi kuka?" Girgiza kai kawai ta yi tana k'ok'arin mayar da hawayen da s</w:t>
      </w:r>
      <w:r>
        <w:rPr>
          <w:rFonts w:hint="eastAsia"/>
        </w:rPr>
        <w:t>uke son sake zubo mata, murya a dashe ta k'arasa kusa da Abbun tana girgiza kai ta ce "Bakomai had'e da gallawa Hammad harara." Didi ta ce "Kaima dai Ummaru da shirme ka ke, kukan me zata yi banda na farin cikin samun uba kamar KK ga uban kaya da ya d'and'</w:t>
      </w:r>
      <w:r>
        <w:rPr>
          <w:rFonts w:hint="eastAsia"/>
        </w:rPr>
        <w:t>aso mata ga shegiyar waya." Hamda ta zabga mata wani kallo kafin cikin takaici ta ce "Ni ba kukan da nake ba kenan, ke wannan ya dameki ai dama tun kafin Ya zo Abbu yana mana duk abinda muke so." Sosai Abbu da Ammi suka ji dad'in amsar da Hamda ta bawa Did</w:t>
      </w:r>
      <w:r>
        <w:rPr>
          <w:rFonts w:hint="eastAsia"/>
        </w:rPr>
        <w:t>i, idan ita ta manta gwara Hamdan ta mata matashiya kuma ya san ko nan gaba Hamdan ba zata gujeshi ba. Didi ta ce "Y'ar banza mai ido a tsakar ka, duk tsiyar Ki dai da KK d'in zaki tunk'aho.." ta sake zunb'ura baki "Ni wallahi da Abbu zan yi tunk'aho tunda</w:t>
      </w:r>
      <w:r>
        <w:rPr>
          <w:rFonts w:hint="eastAsia"/>
        </w:rPr>
        <w:t xml:space="preserve"> shi ya yi d'awainiya da ni har na girma." "Ke kika jiyo, ba wannan yasa na tara ku ba, kai Hammad tunda Sadiya ta k'i zuwa bak'in cikin duniya ya isheta kaje ka kira min ita ko zuciyarta zata buga sai ta ga wannan kab'akin arzikin, don ina lura da ita tun</w:t>
      </w:r>
      <w:r>
        <w:rPr>
          <w:rFonts w:hint="eastAsia"/>
        </w:rPr>
        <w:t>da lamarin nan ya faru shikkenan Sadiya halin uwarta ya fara bayyana tare da ita, yo uwarta banda dai idan taso mutuniyar kirki ce ai da ba ta zama aminiyata ba, don ko farar k'asa aka shafe min d'aki da ita sai hassadar ta ta nuna, ta dinga nurk'ufanci ke</w:t>
      </w:r>
      <w:r>
        <w:rPr>
          <w:rFonts w:hint="eastAsia"/>
        </w:rPr>
        <w:t>nan, sai dai Akwai kyauta, kawaici da alkunya sumumu kasau ce ta gaske.." Hammad ya datsi leb'ensa banda idanuwan su Abbu yau kam da ya ganar da Didi kurenta. Ya saka kai ya fice yana ji tana fad'in "Sai dai hararar duka dai ba zan daku ba, ja'iri mai idan</w:t>
      </w:r>
      <w:r>
        <w:rPr>
          <w:rFonts w:hint="eastAsia"/>
        </w:rPr>
        <w:t>uwa kamar na muzuru."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Yana saka kai d'akin Mahmah ya ji tana waya tana fad'in "Sakna nace miki yanzu fa zan je don na ji ance duk ta tara mutane wai za tayi rabon kayan sallah, to yanzu zan je wallahi nace and Atabau bana son auren....." Hammad ya tura k</w:t>
      </w:r>
      <w:r>
        <w:rPr>
          <w:rFonts w:hint="eastAsia"/>
        </w:rPr>
        <w:t>'ofar idanunsa zube cikin na mahaifiyarsa yana jin takaicin yarda Salma take neman jirkita masa zuciyar Mahmahnsa mai adalci, baya son laifin da yake tsakaninta da Ammi ya shafi aurensa da Hamda, su d'in ma k'ok'arin sa kullum su fuskanci juna su zauna laf</w:t>
      </w:r>
      <w:r>
        <w:rPr>
          <w:rFonts w:hint="eastAsia"/>
        </w:rPr>
        <w:t>iya duka-duka duniyar ma nawa ce, ya saki ajiyar zuciya yana zama a kujerar da take gefen gadon a hankali ya ce "A sani na dake Mahmah uwace da za'a yi alfahari da ita, duk gidan nan an shaida cewa ba kya barin kishin da ke tsakaninku da Ammi ya shafi mu y</w:t>
      </w:r>
      <w:r>
        <w:rPr>
          <w:rFonts w:hint="eastAsia"/>
        </w:rPr>
        <w:t xml:space="preserve">'ay'a, abubuwa </w:t>
      </w:r>
      <w:r>
        <w:rPr>
          <w:rFonts w:hint="eastAsia"/>
        </w:rPr>
        <w:lastRenderedPageBreak/>
        <w:t>nawa kika shanye sai yanzu da rayuwar ta zo gangara za'a samu wasu can daga gefe su zuga min ke Mahmah, don Allah kada zuciyarki ta amince da zugarsu su zo su saka ki ki yi abinda zai zubar mana da</w:t>
      </w:r>
    </w:p>
    <w:p w:rsidR="00000000" w:rsidRDefault="00DE55CC">
      <w:pPr>
        <w:rPr>
          <w:rFonts w:hint="eastAsia"/>
        </w:rPr>
      </w:pPr>
      <w:r>
        <w:rPr>
          <w:rFonts w:hint="eastAsia"/>
        </w:rPr>
        <w:t>K'imarki da mutuncinki da</w:t>
      </w:r>
    </w:p>
    <w:p w:rsidR="00000000" w:rsidRDefault="00DE55CC">
      <w:pPr>
        <w:rPr>
          <w:rFonts w:hint="eastAsia"/>
        </w:rPr>
      </w:pPr>
      <w:r>
        <w:rPr>
          <w:rFonts w:hint="eastAsia"/>
        </w:rPr>
        <w:t>Ake gani, kowa fa</w:t>
      </w:r>
      <w:r>
        <w:rPr>
          <w:rFonts w:hint="eastAsia"/>
        </w:rPr>
        <w:t xml:space="preserve"> ya shaida hak'uri da juriyarki a zaman aure wanda muke fata ya dalilin haka Ubangiji ya yi miki sakamako da jannatul Aaliyah. Don Allah Mahmah ki janye wancan furucin da na ji kina yi a waya ko ma da wa kike yi na tabbata Ba shawara mai kyau yake baki ba </w:t>
      </w:r>
      <w:r>
        <w:rPr>
          <w:rFonts w:hint="eastAsia"/>
        </w:rPr>
        <w:t>wacce duk wani mai sonki zai ba ki, ki d'auki Hamda kamar y'a insha Allahu ba za ki yi dana sanin aurenmu ba, sai kin yi alfahari da haka sai kince gwara da aka yi, kuma ni Mahmah wallahi ko wa na aura ba zan bari ta rainaki ba, Zan jajirce wajen kare mart</w:t>
      </w:r>
      <w:r>
        <w:rPr>
          <w:rFonts w:hint="eastAsia"/>
        </w:rPr>
        <w:t>abarki da k'imarki, kuma in dai tana sona dole ta miki biyayya." Sosai zuciyarta ta samu nutsuwa har ta ji tana jin kunyar abinda ta so aikatawa duk da Allah ya dubi zuciyarta bata aikata ba, ita kanta ta san ba halinta bane sharrin shaid'an ne da karakain</w:t>
      </w:r>
      <w:r>
        <w:rPr>
          <w:rFonts w:hint="eastAsia"/>
        </w:rPr>
        <w:t xml:space="preserve">ar zuciya suka so dulmiyar da ita, ta godewa Allah da ubangiji ya kawo Hammad ya ankarar da ita abinda zuciyarta da tunaninta suka so su gusar mata, Sai ta samu kanta da jin kunyar Hammad d'in shi kansa ta yarda yana d'an cikinta shi ya zauna yana tunasar </w:t>
      </w:r>
      <w:r>
        <w:rPr>
          <w:rFonts w:hint="eastAsia"/>
        </w:rPr>
        <w:t>da ita abinda ta manta, kaiconta da ta so jawowa kanta da zuri'arta abin kunya, da da wani idon zata dubi Hamda yarinyar da ta rik'eta tamkar Uwa take ganin daraja, k'ima da mutuncinta, sau tari Idan Uwarta ta tunzirota tana kuka idan Didi bata nan, nan wa</w:t>
      </w:r>
      <w:r>
        <w:rPr>
          <w:rFonts w:hint="eastAsia"/>
        </w:rPr>
        <w:t>jenta take zuwa ta samu sauk'in zuciya. Ta gyara zamanta tana sakin wata ajiyar zuciya ta murnar rashin aiwatar da k'udirinta ta tabbata da mutuncinta ya zube a idanun duk jama'ar gidan. Hammad ya saki murmushin samun nasara kafin ya mik'e da kansa ya yafa</w:t>
      </w:r>
      <w:r>
        <w:rPr>
          <w:rFonts w:hint="eastAsia"/>
        </w:rPr>
        <w:t xml:space="preserve"> mata mayafin yana fad'in "Alhamdulillah, Da Allah yasa ki ka fahimceni yanzu ma Didi ce ke nemanki, kowa ya halarta banda ke."  Ta mik'e jikinta a sanyaye ta bi bayansa zuciyarta tana jin farin ciki a hankali ta furta "Madalla da kai ubangiji madalla da s</w:t>
      </w:r>
      <w:r>
        <w:rPr>
          <w:rFonts w:hint="eastAsia"/>
        </w:rPr>
        <w:t>amun Y'ay'a na gari ko da su kad'ai aka barni ba abinda zance sai Alhamdulillah!"</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 falon kowa ya hallara, ta samu zuciyarta da tsinkewa ta fad'i tunanin da tuni a cikin jama'ar nan zata zo ta zuba rashin mutunci. Didi ta zuba mata ido cikin takaici ta </w:t>
      </w:r>
      <w:r>
        <w:rPr>
          <w:rFonts w:hint="eastAsia"/>
        </w:rPr>
        <w:t xml:space="preserve">ce "Ba shakka Sadiya, wato nema ki ke duk wasu d'abiu na Sakina da ta zubar da su, ke ki tattara ki yayima ki zubawa kan ki, ana yabonki Sallah za ki kasa alwala, idan banda haka mutun nawa na aika kiranki ki ka yi burus da ni sai yanzu da d'anki ya je ya </w:t>
      </w:r>
      <w:r>
        <w:rPr>
          <w:rFonts w:hint="eastAsia"/>
        </w:rPr>
        <w:t>lallab'o ki  sannan za ki zo ko?" Girgiza kai Ta yi kawai had'e da zama cike da kasala ta ce "Ki yi hak'uri Didi, ba k'in zuwa na yi ba bana jin dad'i ne." Didi ta girgiza kai "Ko da na ji, nan ina nan ina mamakin yarda ki ke nema ki canja daga ainahin sun</w:t>
      </w:r>
      <w:r>
        <w:rPr>
          <w:rFonts w:hint="eastAsia"/>
        </w:rPr>
        <w:t>anki na Halimatu wato mai hak'uri, ai duk wata Halima da hak'uri aka santa idan ba so ki ke ki zama masifatu ba,yo fisabilillahi waye bai san kalar hak'urin da kika yi a gidan nan ba, k'iri-k'iri Umaru ya dinga banbanta ki da abokiyar zamanki kai wallahi U</w:t>
      </w:r>
      <w:r>
        <w:rPr>
          <w:rFonts w:hint="eastAsia"/>
        </w:rPr>
        <w:t>maru ina jiye maka tashi ranar alk'iyama da shanyayyen jiki Idan Sadiya bata yafe maka hak'kintaba kai da matarka." K'asa Abbu ya yi da kansa yana jin kunyar yaransa Su Hammad da suke zube a wajen, wani abu ne na tausayin Sadiya ya taso tun daga yatsansa y</w:t>
      </w:r>
      <w:r>
        <w:rPr>
          <w:rFonts w:hint="eastAsia"/>
        </w:rPr>
        <w:t xml:space="preserve">a lullib'e idanunsa, kunyarta yake ji sosai da ta yaranta, yau kam Didi ta b'aro masa aiki ta kuma ankarar da shi abinda ya dad'e yana son gyarawa son zuciya da sharrin shaid'an had'e da bin k'awace-k'awacen duniya ya hana shi ankarewa, sai yau da Didi ta </w:t>
      </w:r>
      <w:r>
        <w:rPr>
          <w:rFonts w:hint="eastAsia"/>
        </w:rPr>
        <w:t xml:space="preserve">taso da maganar takaicin kansa ya kamashi ya kasa had'a ido da kowa a d'akin musamman Sadiyar da ta sauke nata idanun a kansa tana son taga yarda zai yi, Ba shi da laifi a wani b'arin Sadiyar ce ta </w:t>
      </w:r>
      <w:r>
        <w:rPr>
          <w:rFonts w:hint="eastAsia"/>
        </w:rPr>
        <w:lastRenderedPageBreak/>
        <w:t>janyo koma mai ya faru, wata zuciyar kuma na k'addamar mas</w:t>
      </w:r>
      <w:r>
        <w:rPr>
          <w:rFonts w:hint="eastAsia"/>
        </w:rPr>
        <w:t xml:space="preserve">a da laifinsa da hasko masa tarin kuskuren da ya tattafka a tsawon zamansu da Sadiyar, ya wajaba kam a gareshi ya nemi yafiyar ta kafin abinda Didin ta fad'a ya tabbata a kansa ya tashi da shanyayyen b'arin jikin, yana kallon idanun da Humaid ya zuba masa </w:t>
      </w:r>
      <w:r>
        <w:rPr>
          <w:rFonts w:hint="eastAsia"/>
        </w:rPr>
        <w:t>ya tabbata Ba tun yau yaron yake rik'e da shi a ransa ba, don duk ya fi su Hammad zafin zuciya. Ya gyara zamansa idanunsa cikin na Sadiyar yana sakar mata da murmushi zuciyarsa na hasko masa tarin kyawawan halayenta da nagartarta duk da ta b'angare d'aya t</w:t>
      </w:r>
      <w:r>
        <w:rPr>
          <w:rFonts w:hint="eastAsia"/>
        </w:rPr>
        <w:t>ake da cikas hakan ba zai zama hujja a gareshi da zai kasa yi mata adalci ba, d'auke kai ta yi tana fuskantar Didi da ta fara Rabon sufofinta, zuciyarta fes ta tabbata daga yanayin murmushin da ya sakar mata sak'on Didi ya isar masa burinta ya yi aiki da h</w:t>
      </w:r>
      <w:r>
        <w:rPr>
          <w:rFonts w:hint="eastAsia"/>
        </w:rPr>
        <w:t xml:space="preserve">akan su yi zamansu lafiya cikin aminci da k'aunar juna, abu d'aya ne Ba zata iya wannan kwamacalar soyayyar ta zamani, za dai ta k'okarta wanda ta ga zata iya, tausa, shafa masa mai amma banda duk wani kalar barikanci da Sakna take yi, wannan kam ta barwa </w:t>
      </w:r>
      <w:r>
        <w:rPr>
          <w:rFonts w:hint="eastAsia"/>
        </w:rPr>
        <w:t>yara ita da kanta ta yarda da maganar bahaushe da ya ce 'In An girma a san an girma'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Didi ta dinga zarar Super exclusive da Hkg lace masu matuk'ar tana mik'a musu, bakinta washe sai fara'a take, yarda ta bawa kowa haka ta mik'awa Ammi tana muzurai, Amm</w:t>
      </w:r>
      <w:r>
        <w:rPr>
          <w:rFonts w:hint="eastAsia"/>
        </w:rPr>
        <w:t>i murmushi ta yi bata bi ta kanta ba, ta tabbatar yanzu lokacin Didin ne na yin duk yarda ta ga dama, kuma bata da power ko ikon da zata hanata hakan, ita yanzu burinta Hamda ta saki jiki da ita kamar kowane d'anta. Shi kuwa Hammad gaba d'aya baya cikin nu</w:t>
      </w:r>
      <w:r>
        <w:rPr>
          <w:rFonts w:hint="eastAsia"/>
        </w:rPr>
        <w:t>tsuwa, ransa duk ya dagule ganin yarda idanun Hamdansa ya nuna tana cikin damuwa, da zarar sun had'a ido kuma take zuba masa harara.</w:t>
      </w:r>
    </w:p>
    <w:p w:rsidR="00000000" w:rsidRDefault="00DE55CC">
      <w:pPr>
        <w:rPr>
          <w:rFonts w:hint="eastAsia"/>
        </w:rPr>
      </w:pPr>
    </w:p>
    <w:p w:rsidR="00000000" w:rsidRDefault="00DE55CC">
      <w:pPr>
        <w:rPr>
          <w:rFonts w:hint="eastAsia"/>
        </w:rPr>
      </w:pPr>
      <w:r>
        <w:rPr>
          <w:rFonts w:hint="eastAsia"/>
        </w:rPr>
        <w:t xml:space="preserve">Ana gamawa kowa ya mik'e, ganin duk iyaye duk sun fita yasa ya kalli Hamda fuska a d'aure don kada ma Didi taga fuskar da </w:t>
      </w:r>
      <w:r>
        <w:rPr>
          <w:rFonts w:hint="eastAsia"/>
        </w:rPr>
        <w:t>zata kawo masa wargi ya ce "Mu je waje ki karb'i sak'o" Didi ta watso masa ido "Ba zata ba, idan sak'on Allah da annabi ne a kawo mata nan mana, in dai ba sak'on tsotse-tsotse da lashe-lashe ba, nema kake ka bud'ewa yarinya ido kamar yarda ka bud'ewa wacca</w:t>
      </w:r>
      <w:r>
        <w:rPr>
          <w:rFonts w:hint="eastAsia"/>
        </w:rPr>
        <w:t xml:space="preserve">n matar taka ido." Duk zantukan Didi akan kunnen Ammi, gaba d'aya hankalinta tashi ya yi abinda Didi dama take koyawa Hamda kenan gudun miji, lallai Didi bata d'orata a kan turba mai kyau ba, har zata koma ta yi magana sai ta tuna kwararaton Didi don haka </w:t>
      </w:r>
      <w:r>
        <w:rPr>
          <w:rFonts w:hint="eastAsia"/>
        </w:rPr>
        <w:t>ta fice jikinta a salub'e tana ayyana ya zama dole ta ga Hamda kafin tasa Mijinta ya fara jin haushinta. Hammad kuwa a zafafe yake kallon Didin murya a cunkushe ya ce "Raina ni kike so ta yi? Ina cewa ta zo kina ba zata zo ba?" Didi ta gyara zama tana tab'</w:t>
      </w:r>
      <w:r>
        <w:rPr>
          <w:rFonts w:hint="eastAsia"/>
        </w:rPr>
        <w:t>e baki "Ai na san zuwan ba na Allah da annabi bane, ka yi gaggawar kawo lefe kafin na yarda ta dinga bin ka." Ya gyara zama idanunsa cikin na Hamda da taga tsagwaron b'acin ransa a ranar kalar wanda bata tab'a gani ba, kamar ya mik'e ta bi shi amma idan ta</w:t>
      </w:r>
      <w:r>
        <w:rPr>
          <w:rFonts w:hint="eastAsia"/>
        </w:rPr>
        <w:t xml:space="preserve"> tuno abinda ya ce mata sai itama taga gwara ta bi ta Didin ta kyaleshi wato yau a rashin matarsa yake nemanta kamar yarda ya ce. Idanunsa jajur ya ciji leb'ensa had'e da mik'ewa ya yiwa kansa alk'awarin sai ya koyawa Hamda hankali kafin Didi ta saka raini</w:t>
      </w:r>
      <w:r>
        <w:rPr>
          <w:rFonts w:hint="eastAsia"/>
        </w:rPr>
        <w:t xml:space="preserve"> ya shiga tsakaninsu, ba zai yarda ba duk son da yake mata ba zai bari ta raina shi ba.</w:t>
      </w:r>
    </w:p>
    <w:p w:rsidR="00000000" w:rsidRDefault="00DE55CC">
      <w:pPr>
        <w:rPr>
          <w:rFonts w:hint="eastAsia"/>
        </w:rPr>
      </w:pPr>
      <w:r>
        <w:rPr>
          <w:rFonts w:hint="eastAsia"/>
        </w:rPr>
        <w:t>A zuciye ya mik'e ya fice daga falon, Umma Asma tana d'aka bata san duk wainar da ake Toyawa ba, sai Sa'ada da takaicin Hamda ya sa ta mik'e ta shige d'aki tana mamakin</w:t>
      </w:r>
      <w:r>
        <w:rPr>
          <w:rFonts w:hint="eastAsia"/>
        </w:rPr>
        <w:t xml:space="preserve"> wautar Hamda, mijinki yana binki yana lalla'ba Ki har ki bari fushinsa ya sauka kan fuskarsa tana jiye mata ranar da Hammad zai sauke kwandon fushinta a kanta, banda shashancin Hamda y'an matan yanzu da </w:t>
      </w:r>
      <w:r>
        <w:rPr>
          <w:rFonts w:hint="eastAsia"/>
        </w:rPr>
        <w:lastRenderedPageBreak/>
        <w:t xml:space="preserve">idanunsu yake a waye ita kuwa Didi na nema ta zamar </w:t>
      </w:r>
      <w:r>
        <w:rPr>
          <w:rFonts w:hint="eastAsia"/>
        </w:rPr>
        <w:t>da ita y'ar zamaninsu banda wauta yanzu wa ke gudun namiji.</w:t>
      </w:r>
    </w:p>
    <w:p w:rsidR="00000000" w:rsidRDefault="00DE55CC">
      <w:pPr>
        <w:rPr>
          <w:rFonts w:hint="eastAsia"/>
        </w:rPr>
      </w:pPr>
    </w:p>
    <w:p w:rsidR="00000000" w:rsidRDefault="00DE55CC">
      <w:pPr>
        <w:rPr>
          <w:rFonts w:hint="eastAsia"/>
        </w:rPr>
      </w:pPr>
      <w:r>
        <w:rPr>
          <w:rFonts w:hint="eastAsia"/>
        </w:rPr>
        <w:t>Itama Hamdan jiki a salub'e ta mik'e ta bi bayan Sa'adan tana shiga ta zube a gefen gado tana jin wani irin feeling na son kasancewa da mijinta, musamman magungunan da take sha suna aikinsu yarda</w:t>
      </w:r>
      <w:r>
        <w:rPr>
          <w:rFonts w:hint="eastAsia"/>
        </w:rPr>
        <w:t xml:space="preserve"> ya kamata a jikinta, kuma ta d'and'ana zak'in abin ta ji, don haka yanzu yake wahalar da ita, ta lumshe ido tana jin yarda duk tunanin Hammad ya dabaibaye zuciyarta. Sa'ada ta yi tsaki tana zuba mata harara ganin yarda ta cukuikuye filo ta janye filon "Ai</w:t>
      </w:r>
      <w:r>
        <w:rPr>
          <w:rFonts w:hint="eastAsia"/>
        </w:rPr>
        <w:t>kin banza ga inda can zaki je ki samu nutsuwa kin zo kin wani k'ank'ame filo." Ta d'an bud'e idanunta da suka mata nauyi tana kallon Sa'ada da gaske tana buk'atar nutsuwar amma tana gudun jarabar Didi, "Kin wani bi kin takure kanki saboda wannan tsohuwar d</w:t>
      </w:r>
      <w:r>
        <w:rPr>
          <w:rFonts w:hint="eastAsia"/>
        </w:rPr>
        <w:t>a bata san annabi ya faku ba, da wannan azimin kin d'auki zunubin mijinki don wallahi na gano tsananin b'acin ransa, ki tashi ki je na tabbata Didi yanzu ta yi barci ki samu ku rage wa kanku zafi, wallahi ba zance kin je wajensa ba, kin san Umma a d'akin D</w:t>
      </w:r>
      <w:r>
        <w:rPr>
          <w:rFonts w:hint="eastAsia"/>
        </w:rPr>
        <w:t>idi take kwana ba ma zata zo nan ba sai asuba, idan kin fito ki saka Yaya Hammad d'in ya kirani da kaina zan bud'e miki k'ofa." Hamda ta d'an saki ajiyar zuciya "Ba zan iya ba Sa'ada bar shi kawai." "Kada Allah yasa ki iya d'in, Allah yasa shi yana da wata</w:t>
      </w:r>
      <w:r>
        <w:rPr>
          <w:rFonts w:hint="eastAsia"/>
        </w:rPr>
        <w:t xml:space="preserve"> matar ko a darennan zai iya zuwa can gidansu ya d'auko a barsa idan matsuwar tasa ta kai ke ce abin ji da ba abinda za ki iya sai rungumar filo." Wani abu ne ya tokare wa Hamda ta dinga kallon Sa'ada a wani irin yanayi tana jin takaicin maganarta kishi ma</w:t>
      </w:r>
      <w:r>
        <w:rPr>
          <w:rFonts w:hint="eastAsia"/>
        </w:rPr>
        <w:t>i girman gaske ya fara k'ok'arin toshe mata numfashi, sai ta ji gaba d'aya Hammad d'in ma haushinsa take ji ba kuma zata je ba ya je ya nemi matar tasa. Sa'ada ta zuba mata ido tana kallon k'wallar da ta kwaranyo mata duk da k'ok'arin mayar da ita da take,</w:t>
      </w:r>
      <w:r>
        <w:rPr>
          <w:rFonts w:hint="eastAsia"/>
        </w:rPr>
        <w:t xml:space="preserve"> a hankali ta ce "Kan uba ba dai tsananin kishin naki har ya kai haka ba?" Ta fad'a jikin Sa'adan tana kuka "Ya wuce haka Sa'ada, har addu'a nake ubangiji ya yaye min kishin nan amma kamar k'ara tunzira lamarin nake a zuciyata, Sa'ada irinmu ba su kamanci </w:t>
      </w:r>
      <w:r>
        <w:rPr>
          <w:rFonts w:hint="eastAsia"/>
        </w:rPr>
        <w:t>auren mai mata ba, gudun kada kishi ya ja mu mu fad'a halaka, Musamman Ina son Y. Hammad son da ban had'a shi da komai ba, ko sunan matarsa wallahi bana son ji, ji nake kamar na fasa aurensa." Sa'ada ta d'an bubbuga bayanta alamar rarrashi, tana hango tari</w:t>
      </w:r>
      <w:r>
        <w:rPr>
          <w:rFonts w:hint="eastAsia"/>
        </w:rPr>
        <w:t>n matsaltsalun da za'a fuskanta a zaman Hamda da Nanna, murya a sauk'ak'e ta ce "Ki sake dagewa da addu'a, sannan kuma ki jajirce wajen kula da shi, ta yarda zaki kwance masa duk wata hadda tasa ya zama baya tunani da hangen kowace mace sai ke. Amma kina w</w:t>
      </w:r>
      <w:r>
        <w:rPr>
          <w:rFonts w:hint="eastAsia"/>
        </w:rPr>
        <w:t>annan abin kalar na k'auyanci ai Nanna tsaf zata samu riba a wajenki wallahi ta k'waceshi don duk son da miji yake maka matuk'ar baka amsa buk'atarsa a lokacin da ya zo miki wallahi fita ransa kike." Hamda ta share hawayenta, "Farkon aurenmu ba haka nake m</w:t>
      </w:r>
      <w:r>
        <w:rPr>
          <w:rFonts w:hint="eastAsia"/>
        </w:rPr>
        <w:t>asa ba, shi kansa ya sani yanzu ma ba wai maganar su Didi ba ce ta saka ba guje shi, haushi ya bani duk sanda muka had'u sai ya min maganar matarsa ni kuma bana so. Kuma ki gaya masa na fi son zama gidan Abuja kusa da shi, don wallahi ba zan yarda ya bar n</w:t>
      </w:r>
      <w:r>
        <w:rPr>
          <w:rFonts w:hint="eastAsia"/>
        </w:rPr>
        <w:t>i a kano ba, ya d'au matarsa su tafi Abuja ban yarda da wannan tsarin ba." Sa'ada dariya ta yi sosai har tana rik'e ciki ganin yarda Hamdan take masifa ta ce "Ke da mijinki me yasa ba zaki gaya masa ba?" Hamda ta datse leb'enta ta ce "Ba zan sake masa maga</w:t>
      </w:r>
      <w:r>
        <w:rPr>
          <w:rFonts w:hint="eastAsia"/>
        </w:rPr>
        <w:t>na bane, har sai na tare ba dai saura 5weeks ba." Sa'ada cikin takaici take kallonta "Au nufinki har 5weeks za ku yi a haka yana jin haushinki? Cab a haka zaki mallakeshi? Ga waya nan yanzu ki d'auka ki kirashi ki bashi hak'uri, idan kuma ya k'i kice ya zo</w:t>
      </w:r>
      <w:r>
        <w:rPr>
          <w:rFonts w:hint="eastAsia"/>
        </w:rPr>
        <w:t xml:space="preserve"> nan ni sai in fita falo na muku gadi." Ta zunb'uro baki tana kallon wayar kamar zata kira sai kuma ta ajiye tana kallon hoton da Sa'ada ta saka mata a screen d'in wayar, Hammad ne yana sakin murmushi jikinsa sanye da jar rigar polo da facing cap a kansa, </w:t>
      </w:r>
      <w:r>
        <w:rPr>
          <w:rFonts w:hint="eastAsia"/>
        </w:rPr>
        <w:t xml:space="preserve">ta d'auke kanta murya a cunkushe ta ce "Rabu da shi ba." Sa'ada ta wafci wayar ta danna sunan da ta mata saving na Hammad wato 'k'albeey na'. Kusan </w:t>
      </w:r>
      <w:r>
        <w:rPr>
          <w:rFonts w:hint="eastAsia"/>
        </w:rPr>
        <w:lastRenderedPageBreak/>
        <w:t>bugu nawa kafin ya d'auka don ya san numberr Hamdan tunda tsohon layinta ta saka a wayar idanunsa a lumshe y</w:t>
      </w:r>
      <w:r>
        <w:rPr>
          <w:rFonts w:hint="eastAsia"/>
        </w:rPr>
        <w:t>a saka wayar a kunnensa ko a lokacin tunaninta ne ya cika masa zuciya, Sa'ada ta saka mata wayar a kunne ta mik'e ta fice daga d'akin "Ki yi magana ko na kashe, ana so ana kaiwa kasuwa." Cikin takaicin furucinsa ta ce "Ni ba ni na kiraka ba Sa'ada ce." Dag</w:t>
      </w:r>
      <w:r>
        <w:rPr>
          <w:rFonts w:hint="eastAsia"/>
        </w:rPr>
        <w:t>a can ya saki wani zazzafan murmushi da taji sautinsa ya sake maye duk wani feeling da take ji, tsigar jikinta sai ta shi take "Ba ke kika kira ba Sa'ada ce to me yasa na ji muryar ki?" Wannan karan sai da ta runtse ido jin da salon da ya mata maganar, cik</w:t>
      </w:r>
      <w:r>
        <w:rPr>
          <w:rFonts w:hint="eastAsia"/>
        </w:rPr>
        <w:t>in wata irin Husky Voice, "A haka za muyi rayuwar auren kina gudu na? Saboda wata al'ada can,  shi yasa yanzu na fasa kaiki Abujar ki zauna a Kano na tafi da mai kula da ni...." D'if ta kashe wayar tana sakin wani hucin b'acin rai Hammad kuwa murmushi ya y</w:t>
      </w:r>
      <w:r>
        <w:rPr>
          <w:rFonts w:hint="eastAsia"/>
        </w:rPr>
        <w:t xml:space="preserve">i ya tabbata ya sake tunzira zuciyarta ya rasa irin wannan kishi na Hamda ki auri mace da mijinta amma ya ga alama ta doke Nanna da kishi. Ya sake kiranta tsawon lokaci kafin ta d'aga "Ki kawo min abinci, wallahi yunwa nake ji babu abinda na ci, ko kin fi </w:t>
      </w:r>
      <w:r>
        <w:rPr>
          <w:rFonts w:hint="eastAsia"/>
        </w:rPr>
        <w:t>so na d'au azimin haka ga yunwa ga mutuwar sha'awarki da take neman kassarani please ki zo kin ji y'ar Aljanna ta, ba abinda zan miki." "Ka tabbata?" ya d'aga kai daga can yana murmushi "Am sure ko kallonki ba zan yi ba." "To na taho da Sa'ada?" "Kada ma k</w:t>
      </w:r>
      <w:r>
        <w:rPr>
          <w:rFonts w:hint="eastAsia"/>
        </w:rPr>
        <w:t>i fara idan ba so ki ke itama Sa'adan na fara son ta ba." Da sauri ta ware ido ta ce "Sa'adan?" Ya d'aga kai "Yes, Sa'adan itama ba mace bace, idan ina yawan ganinta ai zan iya fara son ta." Kashe wayar ta yi da sauri kafin ta mik'e dama ta yi wankanta tas</w:t>
      </w:r>
      <w:r>
        <w:rPr>
          <w:rFonts w:hint="eastAsia"/>
        </w:rPr>
        <w:t xml:space="preserve"> kayan barci ne ma a jikinta sai ta zunbula hijabi had'e da ambula turare a jikinta had'in Humran da Ammi ta kawo mata ta cilla wani chewingum mai mugun k'amshi a bakinta.</w:t>
      </w:r>
    </w:p>
    <w:p w:rsidR="00000000" w:rsidRDefault="00DE55CC">
      <w:pPr>
        <w:rPr>
          <w:rFonts w:hint="eastAsia"/>
        </w:rPr>
      </w:pPr>
    </w:p>
    <w:p w:rsidR="00000000" w:rsidRDefault="00DE55CC">
      <w:pPr>
        <w:rPr>
          <w:rFonts w:hint="eastAsia"/>
        </w:rPr>
      </w:pPr>
      <w:r>
        <w:rPr>
          <w:rFonts w:hint="eastAsia"/>
        </w:rPr>
        <w:t>Sa'ada na zaune a falo ta ga ta zo ta shige kitchen murmushi kawai ta saki, tana ji</w:t>
      </w:r>
      <w:r>
        <w:rPr>
          <w:rFonts w:hint="eastAsia"/>
        </w:rPr>
        <w:t xml:space="preserve"> ta yi warming d'in abinci da peppe soup, sannan ta fito da kwandon abincin, Sa'ada ta bi bayanta tana murmushi tana shirin rufe k'ofar a hankali ta rad'a mata "Asuba ta gari Hamda yau za'a sha amarci kut balle kin sha uban gyara kece d'azu har da hanani k</w:t>
      </w:r>
      <w:r>
        <w:rPr>
          <w:rFonts w:hint="eastAsia"/>
        </w:rPr>
        <w:t>azar da Umma ta dafa miki, ai yau zaki gane kin ci kaza, ga zuma kika dinga lasa kina lumshe ido, zaki lumshe ido mai dalili ai yanzu." Gabanta na fad'uwa ta dubi Sa'ada kafin ta ce "Kada ma ki fara rufe k'ofa yanzu zan dawo." Cike da shak'iyanci Sa'ada ta</w:t>
      </w:r>
      <w:r>
        <w:rPr>
          <w:rFonts w:hint="eastAsia"/>
        </w:rPr>
        <w:t xml:space="preserve"> ce "Ni kuwa na san haka." Sai da ta wuce a hankali ta ce "Tunda Hammad d'in tsoranki yake ba."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Cike da confidence ta tura k'ofar, ba kowa a falon sai k'arar T.v da yake kallon tashar saudiyya, ta ajiye abincin had'e da zama a falon tana tunanin ta inda </w:t>
      </w:r>
      <w:r>
        <w:rPr>
          <w:rFonts w:hint="eastAsia"/>
        </w:rPr>
        <w:t>zata fara nemansa, ga shi ta bar wayarta a gida, falon babu wadatar haske sosai, tsawon mintuna tana zaune kafin ta ji ya turo k'ofar d'akin ya fito sanye yake cikin Riga fara tas armless sai gajeran wando da ko gwiwa bai rufe masa ba. Ta saba ganinsa a ha</w:t>
      </w:r>
      <w:r>
        <w:rPr>
          <w:rFonts w:hint="eastAsia"/>
        </w:rPr>
        <w:t>ka amma yau kam da ta gan shi sai da gabanta ya buga. Yana murmushi ya zauna daf da ita kan kujera yana k'ok'arin shiga jikinta, murya a d'ashe ta ce "Ka fa d'au alk'awarin ba abinda zaka min?" Humrar ta da yanayin yarda ta yi magana ne yake fisgar hankali</w:t>
      </w:r>
      <w:r>
        <w:rPr>
          <w:rFonts w:hint="eastAsia"/>
        </w:rPr>
        <w:t>nsa har bai san sanda ya jata jikinsa ba, wata irin shafa yake mata yana hura mata kunne "Kema kin san ba ni wannan k'warin gwiwar in ganki a gabana na k'yale, haba Hamda ba kya tausayina? Ni ne fa k'albeeynki kwana nawa jiki na bai had'u da mahad'insa ba,</w:t>
      </w:r>
      <w:r>
        <w:rPr>
          <w:rFonts w:hint="eastAsia"/>
        </w:rPr>
        <w:t xml:space="preserve"> har fa rama na yi." Shiru ta yi masa jikinta ita kanta rawa yake saboda yanayin sak'on da yake aika mata wasu irin sak'o ne masu zafi. Murya na rawa ta ce "Ba ka ci abinci ba." Ganin har yanzu bata samu nutsuwa ba ya sa ya mik'e da ita cak a hannu suka sh</w:t>
      </w:r>
      <w:r>
        <w:rPr>
          <w:rFonts w:hint="eastAsia"/>
        </w:rPr>
        <w:t xml:space="preserve">iga bedroom, yana shimfid'eta ya kashe wutar d'akin had'e da kai mata </w:t>
      </w:r>
      <w:r>
        <w:rPr>
          <w:rFonts w:hint="eastAsia"/>
        </w:rPr>
        <w:lastRenderedPageBreak/>
        <w:t xml:space="preserve">wata irin zafaffiyar runguma da yasa bakinta yai tsita tana jin sa ya raba ta da Hijabin ta daga nan duk wani labari ya canja ba ta ma da bakin yi musu ko k'in bin umarninsa amsar sak'o </w:t>
      </w:r>
      <w:r>
        <w:rPr>
          <w:rFonts w:hint="eastAsia"/>
        </w:rPr>
        <w:t>take ko ta ina itama tana aika masa da nata zafafan sak'on da ba zan iya kwatanta rubuta su ba, saboda girman lamarin na bar mai karatu dai ya hasko sha'anin a zuciyarsa ya wannan daren zai iya kasancew daren da Hamda ta amshi duk wani gyara daga b'abgaren</w:t>
      </w:r>
      <w:r>
        <w:rPr>
          <w:rFonts w:hint="eastAsia"/>
        </w:rPr>
        <w:t xml:space="preserve"> iyayenta aka ci aka sha duk wani abin gyara da zai gigitar da hankali d'a namiji, na tabbatar tabbas abin ba dama.</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44</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Komai ya kammala duk da da kyar Hammad d'in ya barta saboda</w:t>
      </w:r>
      <w:r>
        <w:rPr>
          <w:rFonts w:hint="eastAsia"/>
        </w:rPr>
        <w:t xml:space="preserve"> har a lokacin bai k'i ya dawwama har yaumuttanadi a wancan harkar ba. Shafa mata mai yake bayan fitowarsu daga wankan yana kallon yarda ta yi raurau da idonta, gaba d'aya hankalinta a tashe yake sai lokacin ta tuna da Didi, ya kai wa idanun sumbata "Ki da</w:t>
      </w:r>
      <w:r>
        <w:rPr>
          <w:rFonts w:hint="eastAsia"/>
        </w:rPr>
        <w:t>ina min wannan hawayen idan ba so ki ke na koma ruwa ba, fisabilillah me kika sha gaba d'aya kika canja." Ido kawai ta zuba masa kafin a hankali ta ce "Didi?" Duk da d'azu ma suna wata duniyar sai da ta ambato masa Didin ya kaiwa bakin cizo, yanzunma bakin</w:t>
      </w:r>
      <w:r>
        <w:rPr>
          <w:rFonts w:hint="eastAsia"/>
        </w:rPr>
        <w:t xml:space="preserve"> nata ya kaiwa cafki murya a cunkushe ya ce "Dido ba Didi ba, ana sallacewa ma zamu tafi Birmingham ki had'o kayanki, da takardun makarantarki kin ga Allah yasa ba ki ma fara karatun ba." Cike da tsokana ta ce "Na zata zaka barni a can na yi karatun?" Ya k</w:t>
      </w:r>
      <w:r>
        <w:rPr>
          <w:rFonts w:hint="eastAsia"/>
        </w:rPr>
        <w:t>uwa zuba mata wani irin kallo da ya sata rufe k'irjinta ba shiri "So kike na zauce kenan, na kasa samun nutsuwa ko? Ki bar ni ma na ji da tunanin yarda zan yi na iya kamanta adalci tsakaninki da Nanna, bana jin ko a kano zan iya barinki ni ina rayuwa a Abu</w:t>
      </w:r>
      <w:r>
        <w:rPr>
          <w:rFonts w:hint="eastAsia"/>
        </w:rPr>
        <w:t>ja na tabbata sai na kusa zaucewa, ke kanki yanzu ai kin shaida tunda haukace miki ne kawai ban yi d'azu ba, na godewa Allah da ya bani mata mai tarin baiwa kina da d'and'ano Hamda irin mai gigitarwar nan, idan ban yi hankali ba ba zan iya adalci a tsakani</w:t>
      </w:r>
      <w:r>
        <w:rPr>
          <w:rFonts w:hint="eastAsia"/>
        </w:rPr>
        <w:t>nku ba" ya fad'a yana sake janyota jikinsa anan lamarin ya sake lalacewa ba su yi aune ba sai jin kiran sallahr farko suka yi. Hamda ta kalleshi suna fitowa daga falo ta ce "Ka ga zaka jawo min masifa Didi ta fito sahur bata ganni ba, ai na ga ta kaina." Y</w:t>
      </w:r>
      <w:r>
        <w:rPr>
          <w:rFonts w:hint="eastAsia"/>
        </w:rPr>
        <w:t>a tsura mata ido "Ki daina min zancen Didin nan, wallahi zan koma ruwa." Tana murmushi ta ce "Za dai ka makara ba kayi sahur ba, kuma ka ce yunwa ka ke ji." Yana murza bayanta da kallon d'an b'ingilin towel d'in da yake jikinta yace "Na yi babban sahur duk</w:t>
      </w:r>
      <w:r>
        <w:rPr>
          <w:rFonts w:hint="eastAsia"/>
        </w:rPr>
        <w:t xml:space="preserve"> da yanzu na san na sake janyowa kaina idan ban jiki</w:t>
      </w:r>
    </w:p>
    <w:p w:rsidR="00000000" w:rsidRDefault="00DE55CC">
      <w:pPr>
        <w:rPr>
          <w:rFonts w:hint="eastAsia"/>
        </w:rPr>
      </w:pPr>
      <w:r>
        <w:rPr>
          <w:rFonts w:hint="eastAsia"/>
        </w:rPr>
        <w:t xml:space="preserve"> A jikina ba wallahi zan iya samun matsala please ban da gudun miji mu je mu ci abinci kafin Assalatu na d'an sake..." sosai ta ware idonta "Gaskiya ba zan iya ba, wahalar da ni fa kake.."</w:t>
      </w:r>
    </w:p>
    <w:p w:rsidR="00000000" w:rsidRDefault="00DE55CC">
      <w:pPr>
        <w:rPr>
          <w:rFonts w:hint="eastAsia"/>
        </w:rPr>
      </w:pPr>
      <w:r>
        <w:rPr>
          <w:rFonts w:hint="eastAsia"/>
        </w:rPr>
        <w:t>Murmushi ya sa</w:t>
      </w:r>
      <w:r>
        <w:rPr>
          <w:rFonts w:hint="eastAsia"/>
        </w:rPr>
        <w:t>ki yana jan hannunta ganin tana k'ok'arin saka riga ya ce "Kada ma ki saka don wahalar da ni za kiyi wajen cireta wallahi Sweet na kasa k'oshi da ke, wani irin taste nake ji a jikinki." Hannunsa kawai ta ja suka nufi falon daga ita sai k'aramin towel da ko</w:t>
      </w:r>
      <w:r>
        <w:rPr>
          <w:rFonts w:hint="eastAsia"/>
        </w:rPr>
        <w:t xml:space="preserve"> cinya bai je ba, shi d'in gajeran wando ne kawai a jikinsa. Haka dai aka yi cin abincin kafin lamarin ya sake jirkicewa A falon ta manta ma da fad'an Didi ta bi ta mijinta suke ta holewarsu da yake jinsa kamar an masa albishara da aljanna ko a aljanna bay</w:t>
      </w:r>
      <w:r>
        <w:rPr>
          <w:rFonts w:hint="eastAsia"/>
        </w:rPr>
        <w:t xml:space="preserve">a fatan a raba shi da Hamda a had'ashi da hurul aini, haka ya </w:t>
      </w:r>
      <w:r>
        <w:rPr>
          <w:rFonts w:hint="eastAsia"/>
        </w:rPr>
        <w:lastRenderedPageBreak/>
        <w:t>rad'a mata a kunnenta da ba shiri ta sake k'ank'ame jikinsa ta bashi wani irin hot kiss daidai lokacin da ladani ya k'wala kiran Assalatu tilas ya janye jikinsa yana janta toilet.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Kunyar dun</w:t>
      </w:r>
      <w:r>
        <w:rPr>
          <w:rFonts w:hint="eastAsia"/>
        </w:rPr>
        <w:t>iya ce ta isheta ta rasa ta yarda zata yi ta fita daga sashen Hammad d'in, ga shi ranta ya gama b'aci ganin hoton Nanna da Hammad d'in a gefen gadonsu, kuma da alama Nannan akan cinyarsa take ta rungumoshi sosai, cike da takaici Hamda ta janye hoton sai ya</w:t>
      </w:r>
      <w:r>
        <w:rPr>
          <w:rFonts w:hint="eastAsia"/>
        </w:rPr>
        <w:t xml:space="preserve">nzu hankalinta ya tuna mata a d'akin Nanna take a gadon Nanna gadon da suke kwanciya da Hammad, wani irin bak'in kishi ya taso ya tokare zuciyarta. Cike da takaici ta zira hijabinta ta fito daga d'akin dama sun idar da sallah, Hammad da idon barci ya jawo </w:t>
      </w:r>
      <w:r>
        <w:rPr>
          <w:rFonts w:hint="eastAsia"/>
        </w:rPr>
        <w:t>hannunta shigowarsa daga masallachi kenan, ya ga yanayin fuskrta kamar ranta a b'ace "Menene?" Ta janye jikinta "Ni ka cikani gaba d'aya na manta a gadon barcinku kai da matarka ka kusanceni wallahi k'albeey baka kyauta min ba." Mitsitsin bakinta yake kall</w:t>
      </w:r>
      <w:r>
        <w:rPr>
          <w:rFonts w:hint="eastAsia"/>
        </w:rPr>
        <w:t>o cike da mamakin tsananin kishinta ya ga k'irjinta har sama da k'asa yake tana fitar da zazzafan hucin b'acin rai, ta wafce hannunta ta fice a guje. Hammad ya bi bayanta da sauri so yake ya rarrasheta amma har ta fice daga sashen ta yi b'angaren Didi.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w:t>
      </w:r>
      <w:r>
        <w:rPr>
          <w:rFonts w:hint="eastAsia"/>
        </w:rPr>
        <w:t>aidai lokacin Didin ta k'arasa mik'ewa daga sallaya tana kallon Sa'ada ta ce "Ita Hamdan ce tace miki yau ba zata yi sahur ba?" Sa'ada ta d'aga mata kai "Kuma shine ba zata fito ta yi sallah a jam'i kamar yarda muka saba ba? To Bari in je d'akin na ga uwar</w:t>
      </w:r>
      <w:r>
        <w:rPr>
          <w:rFonts w:hint="eastAsia"/>
        </w:rPr>
        <w:t xml:space="preserve"> da take yi." Cikin tashin hankali Sa'ada yake kallonta kafin ta yi magana har Didi ta nufi d'akin da suke...</w:t>
      </w:r>
    </w:p>
    <w:p w:rsidR="00000000" w:rsidRDefault="00DE55CC">
      <w:pPr>
        <w:rPr>
          <w:rFonts w:hint="eastAsia"/>
        </w:rPr>
      </w:pPr>
      <w:r>
        <w:rPr>
          <w:rFonts w:hint="eastAsia"/>
        </w:rPr>
        <w:t>Sa'ada ido a bud'e ta kalli Umma Asma ta ce "Na ga ta kaina Umma.."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(Ku yi hak'uri jiya na d'an samu matsala da network d'in wayata shi yasa kuk</w:t>
      </w:r>
      <w:r>
        <w:rPr>
          <w:rFonts w:hint="eastAsia"/>
        </w:rPr>
        <w:t>a ji ji shiru. Nagode)</w:t>
      </w:r>
    </w:p>
    <w:p w:rsidR="00000000" w:rsidRDefault="00DE55CC">
      <w:pPr>
        <w:rPr>
          <w:rFonts w:hint="eastAsia"/>
        </w:rPr>
      </w:pPr>
      <w:r>
        <w:rPr>
          <w:rFonts w:hint="eastAsia"/>
        </w:rPr>
        <w:t>[1/12, 7:47 AM] Nazeefah Nashe: Umma cikin mamaki take dubanta kafin ta gano alamar rashin gaskiya a cikin idanun Sa'adan, kafin ta bud'a baki ta yi magana wayar Sa'adan ta koka tana d'agawa ta ga Hammad ne da sauri ta d'aga, ji kawa</w:t>
      </w:r>
      <w:r>
        <w:rPr>
          <w:rFonts w:hint="eastAsia"/>
        </w:rPr>
        <w:t xml:space="preserve">i ta yi ya ce "Bud'ewa k'awarki k'ofa" tana wuri-wuri da ido ta mik'e da sauri ta isa bakin k'ofar ta bud'ewa Hamdan, cikin mamaki Umman Asman ta bud'e ido tana kallonsu kafin ta mik'e ta isa bakin k'ofar da Didin take ta bugawa wanda alama ta nuna Sa'ada </w:t>
      </w:r>
      <w:r>
        <w:rPr>
          <w:rFonts w:hint="eastAsia"/>
        </w:rPr>
        <w:t>ta rufe ta da key, Umma Asman ta ce "Ki kyaleta Didi ba mamaki barci ya d'auketa ki je ki d'an runtsa kema, kin ga dai kwana mu ka yi muna tahajjud" Didi ta d'aga kai tana cewa "Bari na je don kuwa barcin nake ji sosai, amma na so na duba na ga ko lafiya?"</w:t>
      </w:r>
      <w:r>
        <w:rPr>
          <w:rFonts w:hint="eastAsia"/>
        </w:rPr>
        <w:t xml:space="preserve"> Umma Asman ta ce "Jeki dai ki kwanta ni anjima kad'an Zan dubata." Didi ta ja jikinta ta shige d'aki don kuwa barci ne sosai a idanunta. Umma Asma ta saki ajiyar zuciyar samun mafita, don ta tabbatar yau da Didi ta san Hamda a wajen Hammad ta kwana duk gi</w:t>
      </w:r>
      <w:r>
        <w:rPr>
          <w:rFonts w:hint="eastAsia"/>
        </w:rPr>
        <w:t>dan sai sun sani, ya kamata dai a gaggauta ba shi matarsa don tana hango kalar kallon da yake jifanta da shi mai nuna zallar yarda yake missing d'inta. Ta dawo falon tana jifan Hamda da Sa'ada da wani kallo ganin yarda suka yi tsumu-tsumu mamakin y'ay'an z</w:t>
      </w:r>
      <w:r>
        <w:rPr>
          <w:rFonts w:hint="eastAsia"/>
        </w:rPr>
        <w:t>amani ya gama cikata, kasa musu magana ta yi ta juya kawai ta shige d'aki to me zata ce musu? Ta ce kada ta je wajen mijinta? Alhali da ta tare da shi har da guzirin ciki kafin ya zube, Ba ruwanta da shiga hurumin ubangiji bata san mai Allah ya b'oyeba. Ku</w:t>
      </w:r>
      <w:r>
        <w:rPr>
          <w:rFonts w:hint="eastAsia"/>
        </w:rPr>
        <w:t xml:space="preserve">nyar Duniya ta game dukkansu Ba ma Hamda kad'ai ba, har Sa'adan sa ta bada goyon baya. </w:t>
      </w:r>
      <w:r>
        <w:rPr>
          <w:rFonts w:hint="eastAsia"/>
        </w:rPr>
        <w:lastRenderedPageBreak/>
        <w:t>Suka shige d'aki suka yi tsumu-tsumu kafin Sa'adan ta tuntsire da dariya ta ce "Ke sharesu kawai, ai Ba haramci muka aikata ba, ba ni labarin na san dai jiya abin ba dam</w:t>
      </w:r>
      <w:r>
        <w:rPr>
          <w:rFonts w:hint="eastAsia"/>
        </w:rPr>
        <w:t>a ko?" Hamda ta jefa mata harara "Ai duk ke kika jawo min ga shi nan duk jikina ciwo yake banda barci da yake walagigi da rayuwata." Sa'ada tana murmushi tace "Ai dole ki ji barci tunda an sha ibada an yi k'iyamallaili, yau da Didi ta ganki wallahi ba ke k</w:t>
      </w:r>
      <w:r>
        <w:rPr>
          <w:rFonts w:hint="eastAsia"/>
        </w:rPr>
        <w:t>ad'ai ba da ni kaina na kad'e har ganyena." Hamda ta ja wayarta da ta ji tana k'ara alamar sak'o ya shigo murmushi ta saki ganin Sak'on Hammad ne.</w:t>
      </w:r>
    </w:p>
    <w:p w:rsidR="00000000" w:rsidRDefault="00DE55CC">
      <w:pPr>
        <w:rPr>
          <w:rFonts w:hint="eastAsia"/>
        </w:rPr>
      </w:pPr>
    </w:p>
    <w:p w:rsidR="00000000" w:rsidRDefault="00DE55CC">
      <w:pPr>
        <w:rPr>
          <w:rFonts w:hint="eastAsia"/>
        </w:rPr>
      </w:pPr>
      <w:r>
        <w:rPr>
          <w:rFonts w:hint="eastAsia"/>
        </w:rPr>
        <w:t>Nagode Sweety, kin shayar da ni wata iriyar zuma da ban tab'a d'and'anar kalarta ba a ratuwata. Ni na san wa</w:t>
      </w:r>
      <w:r>
        <w:rPr>
          <w:rFonts w:hint="eastAsia"/>
        </w:rPr>
        <w:t>cece ke na san kuma tarin ni'imomi da Allah ya wadata ki da su, Ubangiji kada ya bawa wani damar d'and'anar zumarki sai ni kad'ai, please kada ki sake nisa da ni don Allah, a yau na yi burin ace ke na fara aure tabbas da ba ni ba sake k'ara aure don na tab</w:t>
      </w:r>
      <w:r>
        <w:rPr>
          <w:rFonts w:hint="eastAsia"/>
        </w:rPr>
        <w:t xml:space="preserve">bata cikin mata dubu da kyar za'a samu goma masu taste kwatankwacin naki ba ma irin naki ba, daga yau kin zama Honey ta." </w:t>
      </w:r>
    </w:p>
    <w:p w:rsidR="00000000" w:rsidRDefault="00DE55CC">
      <w:pPr>
        <w:rPr>
          <w:rFonts w:hint="eastAsia"/>
        </w:rPr>
      </w:pPr>
    </w:p>
    <w:p w:rsidR="00000000" w:rsidRDefault="00DE55CC">
      <w:pPr>
        <w:rPr>
          <w:rFonts w:hint="eastAsia"/>
        </w:rPr>
      </w:pPr>
      <w:r>
        <w:rPr>
          <w:rFonts w:hint="eastAsia"/>
        </w:rPr>
        <w:t>Murmushi ne ya kasa barin fuskarta tana jin wani irin nishad'i da ya kusa fasa k'irjinta. Ta rungume wayar a k'irjinta tana jin haus</w:t>
      </w:r>
      <w:r>
        <w:rPr>
          <w:rFonts w:hint="eastAsia"/>
        </w:rPr>
        <w:t>hin sa da ta taho da shi yana zagwanyewa yana zama wata iriyar k'auna mai wuyar fasaltawa, Hammad shine zab'inta har ila yau zab'in Allah, madallah da miji nagari Ya Allah. Ta furta a hankali tana kallon Sa'ada da ta karb'i wayar tana karanta sak'on, ita k</w:t>
      </w:r>
      <w:r>
        <w:rPr>
          <w:rFonts w:hint="eastAsia"/>
        </w:rPr>
        <w:t>anta abin ya matuk'ar burgeta har ta fara jin kewa da tunanin nata saurayin tana burin yazo nan kwana kusa su yi aure, tabbas a yau Hamda ta tabbatar da soyayya ruwan zumace. Sa'ada ta bugi cinyarta ganin tana lumshe ido had'e da matse filo a k'irji ta waf</w:t>
      </w:r>
      <w:r>
        <w:rPr>
          <w:rFonts w:hint="eastAsia"/>
        </w:rPr>
        <w:t>ce filon kafin ta ce "Maza ki karya azimin ki." Hamda ta yi saurin jan ista'aza lamarin ne mai tsayawa a zuciya mai shiga rai kuma.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w:t>
      </w:r>
    </w:p>
    <w:p w:rsidR="00000000" w:rsidRDefault="00DE55CC">
      <w:pPr>
        <w:rPr>
          <w:rFonts w:hint="eastAsia"/>
        </w:rPr>
      </w:pPr>
    </w:p>
    <w:p w:rsidR="00000000" w:rsidRDefault="00DE55CC">
      <w:pPr>
        <w:rPr>
          <w:rFonts w:hint="eastAsia"/>
        </w:rPr>
      </w:pPr>
      <w:r>
        <w:rPr>
          <w:rFonts w:hint="eastAsia"/>
        </w:rPr>
        <w:t>Daga ranar bata sake ganinsa ba, saboda kunyar Umma Asma da take ji, ga shi tana son zuwa saloon da kitso ita</w:t>
      </w:r>
      <w:r>
        <w:rPr>
          <w:rFonts w:hint="eastAsia"/>
        </w:rPr>
        <w:t xml:space="preserve"> da Sa'ada da Munirat, tana son ta tambayeshi tana jin tsoron kiransa kada ta jangwalowa kanta don ta san fushi ya yi ya daina nemanta, don ma kullum ta kan tura masa text, tsawon kwana biyar sai yau d'in da suka fito ana gobe Sallah za suje saloon. Ta sas</w:t>
      </w:r>
      <w:r>
        <w:rPr>
          <w:rFonts w:hint="eastAsia"/>
        </w:rPr>
        <w:t>hen Ammi suka bi don su kira Munira, suna shiga Hamda ta rakub'e daga gefe tana gaida Ammin da ta zuba mata ido tana ganin yarda Hamdan ta sake zama cikakkiyar mace ba zato ta ji Ammin ta ce "Auta ina zaku?" Ta d'ago ido tana dubanta tana son ta gasgata ku</w:t>
      </w:r>
      <w:r>
        <w:rPr>
          <w:rFonts w:hint="eastAsia"/>
        </w:rPr>
        <w:t>nnenta, Ammi tana murmushi ta d'aga mata kai "Akwai wata autar bayan ke, kuma kin tambayi Hammad d'in da zaki saka k'afa ki fita?" Hamda ta girgiza kai, Ammi salati ta saka ta ce "Wani irin shashanci ne zai saka ki fita baki tambayi miji ba ba fa na san wa</w:t>
      </w:r>
      <w:r>
        <w:rPr>
          <w:rFonts w:hint="eastAsia"/>
        </w:rPr>
        <w:t>uta kin san adadin zunubin da za ki jibga idan kika fita ba da saninsa ba?" Hamda ta sake girgiza kai, cike da takaici Ammi ta ce "Bud'e baki ki min magana bana son maganar bebaye." "Zan tambayeshi" ta fad'a a tsorace kamar yarda ta saba yiwa Ammin magana,</w:t>
      </w:r>
      <w:r>
        <w:rPr>
          <w:rFonts w:hint="eastAsia"/>
        </w:rPr>
        <w:t xml:space="preserve"> cike da takaicin yarda take mata Ammin ta zuba mata ido tana sakin ajiyar zuciya ta ce "Kirashi ki gaya masa, duk duniya yanzu shine zai baki izinin fita, kuma gobe jibi, gata mai gyaran jiki zata fara muku tunda saura sati hud'u ya kama bikin, na so a ce</w:t>
      </w:r>
      <w:r>
        <w:rPr>
          <w:rFonts w:hint="eastAsia"/>
        </w:rPr>
        <w:t xml:space="preserve"> kunje Jordan to komai ya zo a k'uratccen lokaci sai dai su suzo kawai." Hamda wasa kawai take da wayarta a zuciyarta ta raya ina ruwanta d wasu mutanen jordan, da ai ba su damu da ita ba suma sai yanzu da suka ji ubanta wani ne. Munira na fitowa ta mik'e </w:t>
      </w:r>
      <w:r>
        <w:rPr>
          <w:rFonts w:hint="eastAsia"/>
        </w:rPr>
        <w:t xml:space="preserve">Sa'ada ma ta bi bayanta, Ammin ta bisu da kallo </w:t>
      </w:r>
      <w:r>
        <w:rPr>
          <w:rFonts w:hint="eastAsia"/>
        </w:rPr>
        <w:lastRenderedPageBreak/>
        <w:t>zuciyarta na rawa, sosai yarda Hamdan take mata take jin haushin abin har kasa barci take sau tari tana tunanin yarda zata shawo kan Hamdan su dawo yarda aka san kowace 'Ya da Uwa. Amma abin ya ci tura. Ta d'</w:t>
      </w:r>
      <w:r>
        <w:rPr>
          <w:rFonts w:hint="eastAsia"/>
        </w:rPr>
        <w:t>auke k'wallar da ta zubo mata da yatsunta tana addu'a a ranta "Ya Allah ka cusawa yarinyata soyayyata ta daina gani na kamar wata bak'uwa a wajenta.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ranar KK ya sake zuwa ganinta, wannan karan fuskarta  a d'aure shima ta gaisheshi, don shi d'in ma sau</w:t>
      </w:r>
      <w:r>
        <w:rPr>
          <w:rFonts w:hint="eastAsia"/>
        </w:rPr>
        <w:t xml:space="preserve"> tari tana jin haushinsa dalilin da yasa ya barta ita sam bata yarda da wancan dalilin da ya bayar ba, shekarunta fa sha takwas sai yanzu zai bayyana kansa a matsayin mahaifinta. Ya kalli Didi yana murmushi ya ce "Zancen tafiya Umara ina ganin ana sallacew</w:t>
      </w:r>
      <w:r>
        <w:rPr>
          <w:rFonts w:hint="eastAsia"/>
        </w:rPr>
        <w:t>a sai a samu mutum takwas a family a tafi da su, a had'a da Hamda da ke kinga goma kenan, shi kuma Hammad da Matarsa za su wuce Birmingham su had'o komai na su su dawo, yaushe Babansu ya saka bikin?" Didi tana washe baki tace "Yanzu dai muna zancen saura s</w:t>
      </w:r>
      <w:r>
        <w:rPr>
          <w:rFonts w:hint="eastAsia"/>
        </w:rPr>
        <w:t>ati hud'u insha Allah, Kai madallah ke Hamda sai ki fad'I da wa za'a je?" Hamda ta girgiza kai "Ni Didi ban sani ba, ni za ki tambaya." Didi ta ce "Tabbas ba ke Zan tambaya ba, mantawa na yi kaf familyn D'an Borno ni ce da zartar da hukunci a kuma bi ko An</w:t>
      </w:r>
      <w:r>
        <w:rPr>
          <w:rFonts w:hint="eastAsia"/>
        </w:rPr>
        <w:t>a so ko ba'a so. Za'a tafi da Asma'u da Lauratu sai k'awarki gata nan Sa'adatu a had'a da Sadiya..." KK ne ya katseta da sauri ya ce "A had'a da kowa na cikin gidan nan, har Gadanga da matarsa, sai Baban nasu da yaran duk da suke cikin gidannan." Cikin far</w:t>
      </w:r>
      <w:r>
        <w:rPr>
          <w:rFonts w:hint="eastAsia"/>
        </w:rPr>
        <w:t>in ciki Didi ta dinga zuba masa godiya ta kalli Hamda ta ce "Maza ki kirasu suji wannan abin arzikin." Da sauri KK ya girgiza kai ya ce "Ba sai an Kira su ba don Allah Didi, sai zancen kayan d'aki ina da Show room Hamdan da y'an uwanta da za'a yiwa aure ha</w:t>
      </w:r>
      <w:r>
        <w:rPr>
          <w:rFonts w:hint="eastAsia"/>
        </w:rPr>
        <w:t>r matar Hammad su je su zab'i abinda suke so, duk da dai ita Hamda akwai wad'anda na mata order daga turkey nextmonth za su zo, Didi Kemal za'a zo a miki gyaran d'akin saboda biki." Didi ta ce "Masha Allah, yanzu magana d'aya ta rage yaushe zaka kai Hamdan</w:t>
      </w:r>
      <w:r>
        <w:rPr>
          <w:rFonts w:hint="eastAsia"/>
        </w:rPr>
        <w:t xml:space="preserve"> danginta su ganta, kuma har yau Uwar Kamlan bata zo an sada zumunci ba." Yana murmushi ya ce "zata zo insha Allah, tana Ethiopia ne, na bata numberr Hamdan ta ce min abin yafi k'arfin waya so take kawai ta zo ta ganta, ai y'an k'asar tamu ma suna nan tafe</w:t>
      </w:r>
      <w:r>
        <w:rPr>
          <w:rFonts w:hint="eastAsia"/>
        </w:rPr>
        <w:t xml:space="preserve"> za su zo bikin." Ya mik'e idanunsa cikin na Hamdan ya ce "Hope dai ba matsala ko daughter na?" Ta d'aga kai kafin ya ce "To taso ki rakani in baki goron Sallah, don gobe a athiopia Zan yi idi daga nan ma airport na nufa." Nan Didi ta shifa zabga masa addu</w:t>
      </w:r>
      <w:r>
        <w:rPr>
          <w:rFonts w:hint="eastAsia"/>
        </w:rPr>
        <w:t xml:space="preserve">'ar isa lafiya da dawowa lafiya. Hamda kuma ta bi bayansa ya dawo ya ri'ko hannunta suna tafiya yana tambayarta bai ga Hammad ba.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w:t>
      </w:r>
    </w:p>
    <w:p w:rsidR="00000000" w:rsidRDefault="00DE55CC">
      <w:pPr>
        <w:rPr>
          <w:rFonts w:hint="eastAsia"/>
        </w:rPr>
      </w:pPr>
    </w:p>
    <w:p w:rsidR="00000000" w:rsidRDefault="00DE55CC">
      <w:pPr>
        <w:rPr>
          <w:rFonts w:hint="eastAsia"/>
        </w:rPr>
      </w:pPr>
      <w:r>
        <w:rPr>
          <w:rFonts w:hint="eastAsia"/>
        </w:rPr>
        <w:t>Anty Salman a d'aki ta saka Nanna tana sake hure mata kunnenta "Ina tabbatar miki Sadiya ba zata k'wat</w:t>
      </w:r>
      <w:r>
        <w:rPr>
          <w:rFonts w:hint="eastAsia"/>
        </w:rPr>
        <w:t xml:space="preserve">ar miki y'ancinki ba sai kin tashi tsaye d'azunnan fa baki ji abinda ta gaya min a waya ba, wai ita ta barwa Allah komai, to bud'e kunnenki da kyau na koya miki dabara, a fuska ki nunawa duniya kin karb'eta bakomai ki nuna mata soyayya a zahirance ta haka </w:t>
      </w:r>
      <w:r>
        <w:rPr>
          <w:rFonts w:hint="eastAsia"/>
        </w:rPr>
        <w:t>zamu samu damar cutar da ita, idan ba haka ba ina tabbatar miki yarda Sadiya ta zama bora haka kema zaki zama amma idan kin san abinda hausawa su ke kira kisan mummuk'e haka zamu yi mata. Ta yarda duk abinda zai faru daga baya ba mai ganin laifinki..</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(Kw</w:t>
      </w:r>
      <w:r>
        <w:rPr>
          <w:rFonts w:hint="eastAsia"/>
        </w:rPr>
        <w:t>ana biyu zaku ji ni shiru, ku min afuwa biki ne gagarumi a gabana insha Allah ranar litinin za mu d'ora dafatan ba ku ji haushi ba,dole ce ta sa hakan. Nagode remain few pages insha Allah.)</w:t>
      </w:r>
    </w:p>
    <w:p w:rsidR="00000000" w:rsidRDefault="00DE55CC">
      <w:pPr>
        <w:rPr>
          <w:rFonts w:hint="eastAsia"/>
        </w:rPr>
      </w:pPr>
      <w:r>
        <w:rPr>
          <w:rFonts w:hint="eastAsia"/>
        </w:rPr>
        <w:t>[1/12, 7:47 AM] Nazeefah Nashe: Nannan kasa'ke ta yi tana sauraran</w:t>
      </w:r>
      <w:r>
        <w:rPr>
          <w:rFonts w:hint="eastAsia"/>
        </w:rPr>
        <w:t>ta, daidai lokacin da Dida ta bankad'a labulan d'akin idanunta kafe akan na Salman,</w:t>
      </w:r>
    </w:p>
    <w:p w:rsidR="00000000" w:rsidRDefault="00DE55CC">
      <w:pPr>
        <w:rPr>
          <w:rFonts w:hint="eastAsia"/>
        </w:rPr>
      </w:pPr>
      <w:r>
        <w:rPr>
          <w:rFonts w:hint="eastAsia"/>
        </w:rPr>
        <w:t>Cikin matuk'ar b'acin rai take harararta kafin ta furzar da hucin bakinta na tsabar bak'in ciki ta ce "Madallah da samun Uwa irinki, ke kuma Salma taki tarbiyyar kenan, mad</w:t>
      </w:r>
      <w:r>
        <w:rPr>
          <w:rFonts w:hint="eastAsia"/>
        </w:rPr>
        <w:t>adin ki lallasheta ki bata baki da nasiha da lallami sai ki ka b'uge da d'orata akan keken b'era, kin bani mamaki ina ilimin islamiyyar ta ki da har kika manta cewa ubangiji ne ya bawa namiji damar k'ara aure, idan har kuna ja da haka tabbas da ubangiji ki</w:t>
      </w:r>
      <w:r>
        <w:rPr>
          <w:rFonts w:hint="eastAsia"/>
        </w:rPr>
        <w:t>ke jayayya, babu dad'i da kuma matuk'ar ciwo ka wayi gari kana zaune da mijinka k'alau rana d'aya ya sako wata a tsakiyarku babban lamari ne ga mata amma fa mai sauk'i a wajen wanda ya yarda da ayar da Allah ya ce 'Fankihu ma d'aba lakum minannisa'i Mathna</w:t>
      </w:r>
      <w:r>
        <w:rPr>
          <w:rFonts w:hint="eastAsia"/>
        </w:rPr>
        <w:t xml:space="preserve"> wa sulatha wa rubaa' ashe k'in yarda da hakan kina haramta abinda Allah ya halatta ne, idan ka daure komai mai wucewa ne har ya zamo kamar ba 'ayi ba, haukan ba ya maganin komai sai hasara da nadama, babu abinda wacce za'a aura ta fiki idan har kin cika m</w:t>
      </w:r>
      <w:r>
        <w:rPr>
          <w:rFonts w:hint="eastAsia"/>
        </w:rPr>
        <w:t>ace sai dai ma ki fita ta b'angarori da dama, abu d'aya za kiyi ki hak'kake za ki zauna da ita da zuciya d'aya sai ki ga Allah ubangiji ya lamunce miki kaidinta ya zama duk sharrin da ta nufo ki da shi yana jirgewa a kanta, idan ba'a yi sa'a ba anan bigire</w:t>
      </w:r>
      <w:r>
        <w:rPr>
          <w:rFonts w:hint="eastAsia"/>
        </w:rPr>
        <w:t xml:space="preserve">n sai ki ji ana yamad'id'i da ke ana kin asirce miji wance bata da katab'us a gidanta sun manta ubangiji ne yace idan bawa na ya zama mai kusanta ta a koda yaushe sai na zama jinsa da yake ji da shi, na zamo ganinsa da yake gani da shi na zamo hannunsa da </w:t>
      </w:r>
      <w:r>
        <w:rPr>
          <w:rFonts w:hint="eastAsia"/>
        </w:rPr>
        <w:t>yake damk'a da shi na zamo k'afarsa da yake taku da ita, kin ga kuwa ta ya duk ubangiji yana kula da wannan b'abgarori na ki zai bari wani abu ta sameki na daga sharri. Har ila yau sun manta Ubangiji da kansa yace duk wanda ya dogara ga Allah hak'ika ya is</w:t>
      </w:r>
      <w:r>
        <w:rPr>
          <w:rFonts w:hint="eastAsia"/>
        </w:rPr>
        <w:t>ar masa, shine isashshe akan duk al'amari yake kuma da iko akan k'addaruwar komai, 'Waman yatawakkal alal Lah fa huwa hasubuh Innallaha baligu amrih k'ad Ja'alallahu li kulli shai'in k'adra' don haka don girman zatin Allah Salma ku yarda makaman yak'inku i</w:t>
      </w:r>
      <w:r>
        <w:rPr>
          <w:rFonts w:hint="eastAsia"/>
        </w:rPr>
        <w:t>ta kanta yarinyar idan ta ga kin ja girmanki sai ta fi daraja ki sab'anin ki tayar da hankalinki raini ya shiga tsakaninku, shi kansa mijin daraja da k'imarki zata k'aru a wajensa.(anan na ke jan hankulan y'an uwa na mata da cewa a duk lokacin da muka yi s</w:t>
      </w:r>
      <w:r>
        <w:rPr>
          <w:rFonts w:hint="eastAsia"/>
        </w:rPr>
        <w:t>allah mu dinga rok'on ubangiji ya sauk'ak'a maka kishin da yake zuk'atanmu, ya bamu abokan zama na gari ya bawa mazajenmu ikon aikata adalci a tsakaninmu) Dida bata gushe ba tana cigaba da jan hankalin Nanna da Salma ta hanyar nasiha da misalai iri-iri har</w:t>
      </w:r>
      <w:r>
        <w:rPr>
          <w:rFonts w:hint="eastAsia"/>
        </w:rPr>
        <w:t xml:space="preserve"> sai da zuk'atansu suka yi la'asar nadama mai tsanani ta shiga tsakaninsu, daga lokacin Nanna ta janye duk wani mugun nufi a zuciyarta ta shiga addu'ar samun sauk'in zuciya 'Allahumma la sahla illa ma ja'altuhu sahlan wa anta taj'alal hazna iza shi'ita sah</w:t>
      </w:r>
      <w:r>
        <w:rPr>
          <w:rFonts w:hint="eastAsia"/>
        </w:rPr>
        <w:t xml:space="preserve">lan. Tunaninnika suka shiga zuciyarta tabbas shaid'an yaso wasa da zuciyarta sai dai tana godiya ga ubangiji da ya bata jajirtacciyar Uwa mai k'ok'arin d'orata bisa turbar gaskiya, ta runtse idonta tana jin wasu hawaye masu sanyi suna kwaranyo mata da tun </w:t>
      </w:r>
      <w:r>
        <w:rPr>
          <w:rFonts w:hint="eastAsia"/>
        </w:rPr>
        <w:t>faruwar lamarin sai yanzu zuciyarta ta samu salama daga takaicin da take ciki, banda sharrin zuciya idan ba'a auren ta ya wad'annan tarin matan da suka baza gari za su auru idan ta tuna itama tana da y'ay'a mata tana da k'anne wanda ta yi imanin da wani ma</w:t>
      </w:r>
      <w:r>
        <w:rPr>
          <w:rFonts w:hint="eastAsia"/>
        </w:rPr>
        <w:t>i mata zai zo ya so su ba zata hana ba, ashe kuwa ba ta bi fad'ar manzon Allah (s.a.w) ba da yace ka sowa kanka abinda ka sowa d'an uwanka, sosai ta fad'a jikin Dida hawayen na sake kwaranyowa take furta Astagfirullah ya Allah, ina rok'on afuwarka da gafar</w:t>
      </w:r>
      <w:r>
        <w:rPr>
          <w:rFonts w:hint="eastAsia"/>
        </w:rPr>
        <w:t xml:space="preserve">arka, ubangiji ba ni da ja akan duk wata k'addararka Allah ka bamu zaman lafiya ka kawar duk wata fitina da zata wanzu a tsakaninmu." </w:t>
      </w:r>
      <w:r>
        <w:rPr>
          <w:rFonts w:hint="eastAsia"/>
        </w:rPr>
        <w:lastRenderedPageBreak/>
        <w:t>Salman ma d'an hawaye take tana jin takaicin yarda ta zama uwar banza take zuga y'ar yayarta. Dida ta saki Hamdala a zuciy</w:t>
      </w:r>
      <w:r>
        <w:rPr>
          <w:rFonts w:hint="eastAsia"/>
        </w:rPr>
        <w:t>arta da Allah ya farkar da su daga barcin asarar da ya d'abesu ta shafa kan Nanna ta ce "Ki godewa Allah da ubangiji ya baki miji irin Hammad masu wuyar samu a wannan zamanin ki kuma jajirce wajen biyayya da kyautata masa ki kuma sawa zuciyarki don Allah k</w:t>
      </w:r>
      <w:r>
        <w:rPr>
          <w:rFonts w:hint="eastAsia"/>
        </w:rPr>
        <w:t>ike wannan biyayyar ba don ki fi waccan kishiyar ta ki a wajensa ba, ki sha mamakin yarda ubangiji zai d'aga martabarki da k'imarki a wajensa ba boka ba malam, Allah yasa mu dace. Zan kuma cigaba da miki addu'a akan samun sauk'in kishi." Nanna murya a dash</w:t>
      </w:r>
      <w:r>
        <w:rPr>
          <w:rFonts w:hint="eastAsia"/>
        </w:rPr>
        <w:t>e tace "Nagode Dida madallah da samun uwa ta gari ya Allah." Dida ta lumshe ido kafin ta janye Nannan a jikinta ta ce "Ina son na ga canji daga yau, don haka ki tashi ki tarkata komatsanki ki wuce d'akin mijinki a can duk wata martaba taki take." Nanna tan</w:t>
      </w:r>
      <w:r>
        <w:rPr>
          <w:rFonts w:hint="eastAsia"/>
        </w:rPr>
        <w:t>a murmushi ta d'aga kai, had'e da mik'ewa ta fara tattara shirginta don haka kawai da ta fice daga gidan Hammad d'in tana jin haushinsa.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w:t>
      </w:r>
    </w:p>
    <w:p w:rsidR="00000000" w:rsidRDefault="00DE55CC">
      <w:pPr>
        <w:rPr>
          <w:rFonts w:hint="eastAsia"/>
        </w:rPr>
      </w:pPr>
    </w:p>
    <w:p w:rsidR="00000000" w:rsidRDefault="00DE55CC">
      <w:pPr>
        <w:rPr>
          <w:rFonts w:hint="eastAsia"/>
        </w:rPr>
      </w:pPr>
      <w:r>
        <w:rPr>
          <w:rFonts w:hint="eastAsia"/>
        </w:rPr>
        <w:t xml:space="preserve">Tun daga nesa ya tsura musu ido, duk da hijabi ne a jikinta bai hana bayyanuwar tudun k'irjinta </w:t>
      </w:r>
      <w:r>
        <w:rPr>
          <w:rFonts w:hint="eastAsia"/>
        </w:rPr>
        <w:t>da faffad'an k'ugunta ba mai d'auke da tsukakkiyar mara. Takaici mara misali ya kamashi ganin ita a cikin Hijabin ma sai surarta ta bayyana, kishinta sosai ya tokare masa numfashi yana jin anya kuwa zai iya barin Hamda ta dinga fita ba bisa k'wakkwaran dal</w:t>
      </w:r>
      <w:r>
        <w:rPr>
          <w:rFonts w:hint="eastAsia"/>
        </w:rPr>
        <w:t>ili ba, ya tabbata duk namijin da ya yi katarin ganin surarta sai ya ji wani abin ya tsarga masa zuciyarsa. Ya lumshe ido yana ganin yarda take taku kamar bata so. Ba tayi niyyar tambayarsa zuwa gidan lallen ba, amma Ammi ta tilasta ta sai ta tambayeshi gu</w:t>
      </w:r>
      <w:r>
        <w:rPr>
          <w:rFonts w:hint="eastAsia"/>
        </w:rPr>
        <w:t>dun fad'awa fushin ubangiji. Yana zaune suka k'araso idanunsa na kan tattausar k'afarta mai kama da ta jarirai da ta yi kyau a cikin bak'in flat shoe d'in da yake saye da k'afar harta k'afarta ta kishin wani ya gane masa ita yake.</w:t>
      </w:r>
    </w:p>
    <w:p w:rsidR="00000000" w:rsidRDefault="00DE55CC">
      <w:pPr>
        <w:rPr>
          <w:rFonts w:hint="eastAsia"/>
        </w:rPr>
      </w:pPr>
      <w:r>
        <w:rPr>
          <w:rFonts w:hint="eastAsia"/>
        </w:rPr>
        <w:t>Fushi yake da ita don hak</w:t>
      </w:r>
      <w:r>
        <w:rPr>
          <w:rFonts w:hint="eastAsia"/>
        </w:rPr>
        <w:t>a ya tattare fuskarsa ya k'unshe duk wata walwala da take cikinta, yana wurginta da kallo kafin ya mayar da idanunsa cikin na Sa'ada yana sakar mata murmushi a wasance ya ce "Amaryata sai ina?" Wani irin kallo Hamda ta jefeshi da shi da ya kusan saka shi d</w:t>
      </w:r>
      <w:r>
        <w:rPr>
          <w:rFonts w:hint="eastAsia"/>
        </w:rPr>
        <w:t>ariya, Sa'ada kuwa murmushi ta saki ta ce "Y. Hammad tsokana ko?" Ya girgiza kai "Ba wani tsokana ai ba haramun zan aikata ba, na lura k'awarki ba zata iya d'auke hidimata ba, kin ga gwara na had'a da ke tunda ita lazy ce. Ina zuwa?" Ya fad'a idanunsa ciki</w:t>
      </w:r>
      <w:r>
        <w:rPr>
          <w:rFonts w:hint="eastAsia"/>
        </w:rPr>
        <w:t>n na Hamda da take had'iye wani irin yawu mai matuk'ar d'aci wanda ta tabbata na zallar kishi ne ji take kamar ta kai masa duka. Sa'ada na murmushi ta ce "Gidan lalle za muje to Ammi ta takura sai munzo mun tambayeka." Ya girgiza kai "Ke dai ki je ki yi la</w:t>
      </w:r>
      <w:r>
        <w:rPr>
          <w:rFonts w:hint="eastAsia"/>
        </w:rPr>
        <w:t>llenki, amma ita na yafe in dai ni zata yiwa." Ya fad'a yana k'issima yarda lallen zai zauna rad'am ya yi mata kyau a tausashahiyar k'afarta shikkenan maza sun samu na kallo ina ba zai iya ba, duk sanda ta tare a gidansa ya tabbatar ba wanda zai ganta ta d</w:t>
      </w:r>
      <w:r>
        <w:rPr>
          <w:rFonts w:hint="eastAsia"/>
        </w:rPr>
        <w:t>inga masa lallen ba yanzu ba da kare da doki za su iya ganinta." Idanu ta zube a kansa kamar ta yi kuka kafin ta ce "Ban gane ba zan yi lallen sallah ba?" Ya tsai da idonsa a kanta yana d'aga mata gira cikin wani irin kallo da ya tabbatar da zai gigita zuc</w:t>
      </w:r>
      <w:r>
        <w:rPr>
          <w:rFonts w:hint="eastAsia"/>
        </w:rPr>
        <w:t xml:space="preserve">iyar y'an matan ya ce "Eeh haka nace, ba za kiyi lalle ba, don ban ga amfanin lallen ba, duk wata matar aure tana yin lalle ne don ta ja hankalin mijinta ke idan kin ja hankalin nawa mai za ki ba ni?" Kan kace me Sa'ada ta bi bayan Munira da sauri da taga </w:t>
      </w:r>
      <w:r>
        <w:rPr>
          <w:rFonts w:hint="eastAsia"/>
        </w:rPr>
        <w:t xml:space="preserve">ta yi gate, ita ma ta saka k'afa zata bi su ya mata wani irin ja da yasa ta tsayawa ba shiri idanunsa cikin nata tsawon lokaci yana yawo da su a jikinta kafin ya ce "Na haramta miki fita daga yau, lalle kuma na yafe shi kin ji na gaya miki."  Wata irin </w:t>
      </w:r>
      <w:r>
        <w:rPr>
          <w:rFonts w:hint="eastAsia"/>
        </w:rPr>
        <w:lastRenderedPageBreak/>
        <w:t>jan</w:t>
      </w:r>
      <w:r>
        <w:rPr>
          <w:rFonts w:hint="eastAsia"/>
        </w:rPr>
        <w:t>yewa ta yiwa jikinta da ya saka su gogar k'irjin juna duk da k'ok'arin sa na kaucewa hakan da sauri ya runtse idanunsa yana turata gefe ya ce "Malama kada ki b'ata min azimi." Ta watsa masa kallo kafin ta d'aga k'afa zata tafi ta ji yace "Kunun gyad'a da k</w:t>
      </w:r>
      <w:r>
        <w:rPr>
          <w:rFonts w:hint="eastAsia"/>
        </w:rPr>
        <w:t>'osai nake so na shan ruwa." Wannan karan cak ta tsaya murya a cunkushe cike da tsiwa ta ce "Ka saka Sa'ada ta maka." Yana murmushi ya ce "Kin san kuwa ina cewa zata min, wallahi kada ki saka na auri yarinyar nan da gaske." Tana harararsa ta ce "Allah ya b</w:t>
      </w:r>
      <w:r>
        <w:rPr>
          <w:rFonts w:hint="eastAsia"/>
        </w:rPr>
        <w:t>ada sa'a." Ta shige sashen Didi hawaye na zubo mata ba na hanata lallen da yayi bane na zallar takaicin cewa zai auri Sa'ada ne, sharrin shaid'an sai ta ji zuciyarta na ingiza ta da tabbatar mata ba mamaki ma yana son Sa'adan saboda ya ga ta sallama masa j</w:t>
      </w:r>
      <w:r>
        <w:rPr>
          <w:rFonts w:hint="eastAsia"/>
        </w:rPr>
        <w:t>ikinta ta dantse leb'enta tana jin takaicinsa har tsakiyar k'ok'on zuciyarta, ta tabbata da itace Nanna aka mata kishiya kai tsaye zuciyarta zata buga.</w:t>
      </w:r>
    </w:p>
    <w:p w:rsidR="00000000" w:rsidRDefault="00DE55CC">
      <w:pPr>
        <w:rPr>
          <w:rFonts w:hint="eastAsia"/>
        </w:rPr>
      </w:pPr>
      <w:r>
        <w:rPr>
          <w:rFonts w:hint="eastAsia"/>
        </w:rPr>
        <w:t xml:space="preserve">Umma Asma cike da mamaki take kallonta, "Ke kuma ina Lallen?" Murya a cunkushe ta ce "Ya hana." Umma ta </w:t>
      </w:r>
      <w:r>
        <w:rPr>
          <w:rFonts w:hint="eastAsia"/>
        </w:rPr>
        <w:t>waro ido "Ya hana? Ban gane ya hana ba? Shi da za'a wa kwalliya shine mai hanawa, ai shikkenan ya yiwa kansa." Didi kuwa tab'e baki ta yi tace "Jarabbaben kishinsa shi zai sa ya hanata." Ita dai Hamda d'akinta ta shige dama barci ne a idonta lalle kuwa duk</w:t>
      </w:r>
      <w:r>
        <w:rPr>
          <w:rFonts w:hint="eastAsia"/>
        </w:rPr>
        <w:t xml:space="preserve"> ranar da yaga dama ya barta ta yi.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w:t>
      </w:r>
    </w:p>
    <w:p w:rsidR="00000000" w:rsidRDefault="00DE55CC">
      <w:pPr>
        <w:rPr>
          <w:rFonts w:hint="eastAsia"/>
        </w:rPr>
      </w:pPr>
    </w:p>
    <w:p w:rsidR="00000000" w:rsidRDefault="00DE55CC">
      <w:pPr>
        <w:rPr>
          <w:rFonts w:hint="eastAsia"/>
        </w:rPr>
      </w:pPr>
      <w:r>
        <w:rPr>
          <w:rFonts w:hint="eastAsia"/>
        </w:rPr>
        <w:t>Yana zaune a falonsa Nannan ta kira wayarsa, mamaki ya kamashi ya mayar da kallonsa kan wayar a zuciyarsa ya ce "Mhmn ta daina fushin kenan?" Yana d'agawa ya ji tana gaisheshi da waccan kammalalliyar</w:t>
      </w:r>
      <w:r>
        <w:rPr>
          <w:rFonts w:hint="eastAsia"/>
        </w:rPr>
        <w:t xml:space="preserve"> muryar ta Nannan da da ya sani mai cike da nutsuwa da kwantar da hankalin mai sauraro ya ji ta ce "Habibi kazo ka d'auke ni." Wata irin sanyayyar ajiyar zuciya ya saki, ya tabbatar Nannan yau ta huce daga fushin da take murya a tausahshe da son nuna d'aki</w:t>
      </w:r>
      <w:r>
        <w:rPr>
          <w:rFonts w:hint="eastAsia"/>
        </w:rPr>
        <w:t xml:space="preserve">nsa  ya ce "Okey Madam on my way In sha Allah." Ta saki shashshek'ar murmushi kafin ta ce "Take care, bye-bye." Ya zare wayar a kunnensa yana sake ware idonsa akan screen d'in yana son tabbatar da gaske Nannan ce ko kuma wata daban? </w:t>
      </w:r>
    </w:p>
    <w:p w:rsidR="00000000" w:rsidRDefault="00DE55CC">
      <w:pPr>
        <w:rPr>
          <w:rFonts w:hint="eastAsia"/>
        </w:rPr>
      </w:pPr>
      <w:r>
        <w:rPr>
          <w:rFonts w:hint="eastAsia"/>
        </w:rPr>
        <w:t>Wanka kawai ya yi ya z</w:t>
      </w:r>
      <w:r>
        <w:rPr>
          <w:rFonts w:hint="eastAsia"/>
        </w:rPr>
        <w:t>ura jallabiya ya fice zuwa d'auko tan.</w:t>
      </w:r>
    </w:p>
    <w:p w:rsidR="00000000" w:rsidRDefault="00DE55CC">
      <w:pPr>
        <w:rPr>
          <w:rFonts w:hint="eastAsia"/>
        </w:rPr>
      </w:pPr>
    </w:p>
    <w:p w:rsidR="00000000" w:rsidRDefault="00DE55CC">
      <w:pPr>
        <w:rPr>
          <w:rFonts w:hint="eastAsia"/>
        </w:rPr>
      </w:pPr>
      <w:r>
        <w:rPr>
          <w:rFonts w:hint="eastAsia"/>
        </w:rPr>
        <w:t>Koda ya shiga gidan Didi gaba d'aya ta saka su a gaba da yi musu nasiha, ta kuma ja kunnensa da ya aikata adalci matuk'ar baya son tashi da shanyayyen b'arin jiki ranar alk'iyama Hammad kada ka wulak'anta uwargidanka</w:t>
      </w:r>
      <w:r>
        <w:rPr>
          <w:rFonts w:hint="eastAsia"/>
        </w:rPr>
        <w:t xml:space="preserve"> akan amarya, saboda uwargida itace tushen gidan idan ka darajata ka daraja gidanka idan kuma ka wulak'anta tabbata ka wulak'anta gidanka, idan ka ga ana zaman lafiya a gida mai gidan ne ya so, idan ka ga ana tashin hankali a gida mafi rinjayen laifin Yana</w:t>
      </w:r>
      <w:r>
        <w:rPr>
          <w:rFonts w:hint="eastAsia"/>
        </w:rPr>
        <w:t xml:space="preserve"> wajen mai gidan don haka sai ka jajricewa zuciyarka wajen tabbatar da adalci da son ranka ko ba so a tsakanin matanka, Allah ya had'e maka kansu ya baku zaman lafiya mai d'orewa. Ka ji ka k'i ji ka gani ka k'i ka gani sai ka ga kun zauna lafiya." Daraja k</w:t>
      </w:r>
      <w:r>
        <w:rPr>
          <w:rFonts w:hint="eastAsia"/>
        </w:rPr>
        <w:t>'ima da mutuncin surukartasa ya sake bunk'asa a zuciyarta ya tabbata samun irinta a rayuwa yanzu matuk'ar dace ne. Sosai ya mata godiya suka mik'e shi da Nannan zuk'atansu fes ba kamar sanda Nannan ta taho gida ba zuciyarta na zafi da k'una.( anan na ke so</w:t>
      </w:r>
      <w:r>
        <w:rPr>
          <w:rFonts w:hint="eastAsia"/>
        </w:rPr>
        <w:t xml:space="preserve">n jan hankalin iyaye mata don Allah mu zama masu k'arfafa zuk'atan iyayen mu a zaman rayuwar aure ba masu ruguza musu tarbiyya ba da zubar da mutuncin kansu a idanun surukansu k'ima da darjarsu ta zagwanye madalla da samu iyaye na gari.) </w:t>
      </w:r>
    </w:p>
    <w:p w:rsidR="00000000" w:rsidRDefault="00DE55CC">
      <w:pPr>
        <w:rPr>
          <w:rFonts w:hint="eastAsia"/>
        </w:rPr>
      </w:pPr>
      <w:r>
        <w:rPr>
          <w:rFonts w:hint="eastAsia"/>
        </w:rPr>
        <w:t>Ko a mota kallont</w:t>
      </w:r>
      <w:r>
        <w:rPr>
          <w:rFonts w:hint="eastAsia"/>
        </w:rPr>
        <w:t xml:space="preserve">a kawai yake yana sakin murmushi ganin yarda ta kwantar da hankalinta murya </w:t>
      </w:r>
      <w:r>
        <w:rPr>
          <w:rFonts w:hint="eastAsia"/>
        </w:rPr>
        <w:lastRenderedPageBreak/>
        <w:t>a sauk'ak'e ya ce "Dida uwace ta nunawa sa'a ki godewa Allah da yasa kika fito a tsatsonta." Ta saki murmushi kawai kafin ta ji ya ce "Yanzu da wata uwar ce daga fuskarta Zan ga b'</w:t>
      </w:r>
      <w:r>
        <w:rPr>
          <w:rFonts w:hint="eastAsia"/>
        </w:rPr>
        <w:t>acin ran na yiwa y'arta kishiya wata ma daga nan zata d'ora y'ar a hanyar bin malamai shikkenan sai komai ya kacame k'arshe a kai ga saki Allah ya Yi mana tsari." Ta lumshe ido kawai Kafin ya sake Cewa "yanzu gimbiyar a ina take son Zama Abuja ko kano?" Ta</w:t>
      </w:r>
      <w:r>
        <w:rPr>
          <w:rFonts w:hint="eastAsia"/>
        </w:rPr>
        <w:t>na murmushi ta zube idanunta a cikin nasa Kafin ta ce "Abuja mana, na fi son na ganni ga katara ta ga taka. Tunda a can zaka fi zama." Wani irin taratsatsi ne ya shiga zuciyarsa har ya kusan sakin sitiyarin kafin ya jiyo ya ce "Abuja kuma Madam?</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w:t>
      </w:r>
      <w:r>
        <w:rPr>
          <w:rFonts w:hint="eastAsia"/>
        </w:rPr>
        <w:t>𝖊𝖊𝖋𝖆𝖍</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45.</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 ABIN YAKE complete @Arewa books</w:t>
      </w:r>
    </w:p>
    <w:p w:rsidR="00000000" w:rsidRDefault="00DE55CC">
      <w:pPr>
        <w:rPr>
          <w:rFonts w:hint="eastAsia"/>
        </w:rPr>
      </w:pPr>
      <w:r>
        <w:rPr>
          <w:rFonts w:hint="eastAsia"/>
        </w:rPr>
        <w:t>Danna wannan link din, kada a manta da follow</w:t>
      </w:r>
    </w:p>
    <w:p w:rsidR="00000000" w:rsidRDefault="00DE55CC">
      <w:pPr>
        <w:rPr>
          <w:rFonts w:hint="eastAsia"/>
        </w:rPr>
      </w:pPr>
    </w:p>
    <w:p w:rsidR="00000000" w:rsidRDefault="00DE55CC">
      <w:pPr>
        <w:rPr>
          <w:rFonts w:hint="eastAsia"/>
        </w:rPr>
      </w:pPr>
      <w:r>
        <w:rPr>
          <w:rFonts w:hint="eastAsia"/>
        </w:rPr>
        <w:t>Arewabooks.  @NazeefahSaboNashe.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https://arewabooks.com/book?id=635c58dc</w:t>
      </w:r>
      <w:r>
        <w:rPr>
          <w:rFonts w:hint="eastAsia"/>
        </w:rPr>
        <w:t>8a75f51b283a378e</w:t>
      </w:r>
    </w:p>
    <w:p w:rsidR="00000000" w:rsidRDefault="00DE55CC">
      <w:pPr>
        <w:rPr>
          <w:rFonts w:hint="eastAsia"/>
        </w:rPr>
      </w:pPr>
      <w:r>
        <w:rPr>
          <w:rFonts w:hint="eastAsia"/>
        </w:rPr>
        <w:t>1/12, 7:47 AM] Nazeefah Nashe: Cikin son k'ara tabbatar masa ta d'aga kai tana lumshe ido, daga cikin k'wayar idanun nata ya tabbatar babu maganar wasa a cikin furucin nata, jan ajiyar numfashi ya yi yana tuno irin dangerr da Hamda zata ma</w:t>
      </w:r>
      <w:r>
        <w:rPr>
          <w:rFonts w:hint="eastAsia"/>
        </w:rPr>
        <w:t>sa tunda ta ce tafi son Abuja, a wannan gab'ar ba shi da ta cewa tunda dole ya bawa uwargidansa zab'i haka shari'a ta amince. A kasalance ya dinga jan motar har suka isa gida ya rasa hukunci d'aya da zai zartar.</w:t>
      </w:r>
    </w:p>
    <w:p w:rsidR="00000000" w:rsidRDefault="00DE55CC">
      <w:pPr>
        <w:rPr>
          <w:rFonts w:hint="eastAsia"/>
        </w:rPr>
      </w:pPr>
    </w:p>
    <w:p w:rsidR="00000000" w:rsidRDefault="00DE55CC">
      <w:pPr>
        <w:rPr>
          <w:rFonts w:hint="eastAsia"/>
        </w:rPr>
      </w:pPr>
      <w:r>
        <w:rPr>
          <w:rFonts w:hint="eastAsia"/>
        </w:rPr>
        <w:t>Tana tsaye a harabar gidan ta hango sun fit</w:t>
      </w:r>
      <w:r>
        <w:rPr>
          <w:rFonts w:hint="eastAsia"/>
        </w:rPr>
        <w:t>o daga mota, fuskokinsu d'auke da walwala ranta ne ita kuwa ya sake b'aci musamman yarda ta hango yana cikin matuk'ar farin ciki ita kuwa ya k'unsa mata bak'in ciki ta hanyar hana ta zuwa lalle duk da ga shi nan ta hango lalle rad'am a hannu da k'afar mata</w:t>
      </w:r>
      <w:r>
        <w:rPr>
          <w:rFonts w:hint="eastAsia"/>
        </w:rPr>
        <w:t>rsa ja da bak'i, yanzu haka ma lallen ya kaita a kayi mata ita kuma ya mayar da ita sha ka tafi. Ido biyu suka yi da Nanna, sai ta ga ta sakar mata murmushi duk zuciyarta na tsananin takaici haka ta hak'ura ta sakar wa Hamda murmushin amma Hamda ta zuba ma</w:t>
      </w:r>
      <w:r>
        <w:rPr>
          <w:rFonts w:hint="eastAsia"/>
        </w:rPr>
        <w:t xml:space="preserve">ta ido cike da </w:t>
      </w:r>
      <w:r>
        <w:rPr>
          <w:rFonts w:hint="eastAsia"/>
        </w:rPr>
        <w:lastRenderedPageBreak/>
        <w:t>b'acin rai kafin murya a cunkushe ta ce "Ina wuni Maman Khairi." Bata jira amsarta ba ta shige sashen Didi, idanuwan Hammad zube a kanta yana hango tsagwaron jin haushin da take nasa. Ya saki murmushi kawai yana sosa k'eya musamman da ya han</w:t>
      </w:r>
      <w:r>
        <w:rPr>
          <w:rFonts w:hint="eastAsia"/>
        </w:rPr>
        <w:t>go Nannan ta kama shi dumu-dumu da kallon Hamdan, basarwa kawai ta yi itama don ta d'au alk'awarin ba zata sake bayyana b'acin ranta ba zata yi ta rok'on ubangiji ya yaye mata kishin da yake cunkushe a zuciyarta. "Amaryarmu na ga ta sake kyau, sai wani has</w:t>
      </w:r>
      <w:r>
        <w:rPr>
          <w:rFonts w:hint="eastAsia"/>
        </w:rPr>
        <w:t>ke ta ke." Ta fad'a tana jin k'unar furucin da yake fitowa daga bakinta, sai dai har k'asan ranta tana mamakin yarda Hamdan ta sake kyau cika da gogewa tamkar mai shigar yaron ciki. Hammad bai amsa mata ba illa shigewa da ya yi b'angaren su shima a zuciyar</w:t>
      </w:r>
      <w:r>
        <w:rPr>
          <w:rFonts w:hint="eastAsia"/>
        </w:rPr>
        <w:t>sa yana ganin kyan da Hamdan ta sake.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w:t>
      </w:r>
    </w:p>
    <w:p w:rsidR="00000000" w:rsidRDefault="00DE55CC">
      <w:pPr>
        <w:rPr>
          <w:rFonts w:hint="eastAsia"/>
        </w:rPr>
      </w:pPr>
      <w:r>
        <w:rPr>
          <w:rFonts w:hint="eastAsia"/>
        </w:rPr>
        <w:t>Sai da aka sha ruwa sannan ya shiga b'angaren Didin duk yawancin suna zaune a falo har yaran Umma Asman, ya sannu waje daga gefe yana hararar Hamda k'asa-k'asa ganin yarda take zaune ko mayafi babu hular kant</w:t>
      </w:r>
      <w:r>
        <w:rPr>
          <w:rFonts w:hint="eastAsia"/>
        </w:rPr>
        <w:t>a ma ta zame sai zuba zance take da su Sa'ad d'in Umma Asma. Sam bata ankare da dalilin hararar tasa ba, itama tunzira baki take tana watsa masa nata idanun, Hammad ya ciji leb'ensa na k'asa kafin ya mik'e ya shiga kitchen d'in Didi, Didi ta bi bayansa tan</w:t>
      </w:r>
      <w:r>
        <w:rPr>
          <w:rFonts w:hint="eastAsia"/>
        </w:rPr>
        <w:t>a k'wala masa kira "Ba fa na son rashin arziki Hammad, kada ka kwashe min naman miya na ga dai yanzu rowar tsiya ce da kai, yaushe rabon da ka kawo min naman." Mahmah da Umma Asma suka tuntsire da dariya ganin kallon da Hammad d'in ya watsa mata kafin ya c</w:t>
      </w:r>
      <w:r>
        <w:rPr>
          <w:rFonts w:hint="eastAsia"/>
        </w:rPr>
        <w:t>e "To kura, ni tea zan zubo. Ke Hamda zo ki zubo min black tea." Kunyar Mahmah ce ta sata mik'ewa, Mahmahn na kallonta k'asa-k'asa ta na godiya ga Allah da ya bawa yaronta lafiyayyiyar yarinya tabbasa ta so ta tafka wa Hammad asara. Hammad ya bi bayanta da</w:t>
      </w:r>
      <w:r>
        <w:rPr>
          <w:rFonts w:hint="eastAsia"/>
        </w:rPr>
        <w:t>ma ba wani tea da yake so so yake ya bud'e mata ido ya ja mata warning ta daina masa wasa da halittun jikinta kowane banza yana gani bata san zuciyarsa zata iya bugawa a duk lokacin da ya fuskanci wani namijin yana sha'awarta. Suna shiga kitchen d'in ya ja</w:t>
      </w:r>
      <w:r>
        <w:rPr>
          <w:rFonts w:hint="eastAsia"/>
        </w:rPr>
        <w:t>ta jikinsa ya mata wata irin runguma kamar zai tsaya jikinsa ya mayar da ita, wata irin kewarta ce take katantanwa da rayuwarsa, gaba d'aya yake lalubeta yama manta a inda suke burinsa ya kai ga can ta yi saurin tureshi ganin hankalinsa yana shirin gushewa</w:t>
      </w:r>
      <w:r>
        <w:rPr>
          <w:rFonts w:hint="eastAsia"/>
        </w:rPr>
        <w:t xml:space="preserve"> ita kanta muryarta a cakud'e ta ce "A kitchen fa mu ke." Lumshe idanunsa ya yi yana jan hannunsa ya d'ora saman k'irjinta murya a dashe kamar mai rad'a ya fara magana a kunnenta "Hamda ya kike so na yi? Ke kika jawo komai ma, gudu na kike kamar ba ni da h</w:t>
      </w:r>
      <w:r>
        <w:rPr>
          <w:rFonts w:hint="eastAsia"/>
        </w:rPr>
        <w:t xml:space="preserve">a'k'ki a kanki sannan ina shigowa kika haske ne da wad'annan abubuwan kin zube su kowane banza yana gani, wallahi koma cikin gida kike na sake ganinki ba hijab gaban maza sai kin gane baki da wayo, kina ji na." Ya fad'a yana wata irin lasa a wuyanta, gaba </w:t>
      </w:r>
      <w:r>
        <w:rPr>
          <w:rFonts w:hint="eastAsia"/>
        </w:rPr>
        <w:t>d'aya ji ta yi tana shirin shid'ewa da sauri ta ja jikinta ta zame ta zauna a k'asa ba tare da son ranta ba ta fara fad'in "Please Yaya Hammad, ka fita kada wani ya zo ya ganmu." Bin ta ya sake ya sai gani kawai ta yi ya d'auke ta cak ya d'ora akan working</w:t>
      </w:r>
      <w:r>
        <w:rPr>
          <w:rFonts w:hint="eastAsia"/>
        </w:rPr>
        <w:t xml:space="preserve"> space d'in kitchen d'in yana kai mata sumbata a baki, sosai ya sumbaceta kafin ya saketa yana mayar da wani irin numfashi ya ce "Duk wanda ma ya gani shi ya jiyo wa yace su hana ni mata ta? Gaskiya ana d'aukan hak'kina da ma ban d'and'ana bane da sauk'i t</w:t>
      </w:r>
      <w:r>
        <w:rPr>
          <w:rFonts w:hint="eastAsia"/>
        </w:rPr>
        <w:t>o ni na san mai na jiyo." Hamda da sauri ta Durga daga wajen tana shirin fita ta ji ya ce "Nanna ta zab'i Abuja, don haka ki gayawa su Didi a kano za'a miki jere don na san may be kafin ku wuce Saudiya za su buk'aci zaman gida, sannan jibi insha Allah za m</w:t>
      </w:r>
      <w:r>
        <w:rPr>
          <w:rFonts w:hint="eastAsia"/>
        </w:rPr>
        <w:t xml:space="preserve">u wuce Birmingham da Nanna." Wani irin Burki ta ja kafin ta juyo ta zube idanunta cikin nasa, k'una take ji sosai a ranta "Ita zai raina wa hankali kawai ya fito ya gaya mata </w:t>
      </w:r>
      <w:r>
        <w:rPr>
          <w:rFonts w:hint="eastAsia"/>
        </w:rPr>
        <w:lastRenderedPageBreak/>
        <w:t xml:space="preserve">ya fi buk'atar matarsa a kusa da shi fiye da ita, meye na mata k'umbiya-k'umbiya </w:t>
      </w:r>
      <w:r>
        <w:rPr>
          <w:rFonts w:hint="eastAsia"/>
        </w:rPr>
        <w:t xml:space="preserve">idanunta na zubar da hawaye take k'ok'arin furta masa ko Kamla d'aya amma ta kasa, yana k'ok'arin janta jikinsa ta fincike cikin ajiyar numfashi ta ce "Jikina kawai kake buk'ata, soyayyarka da kulawarka gaba d'aya ka bawa matarka, to wallahi matuk'ar haka </w:t>
      </w:r>
      <w:r>
        <w:rPr>
          <w:rFonts w:hint="eastAsia"/>
        </w:rPr>
        <w:t xml:space="preserve">ne ba zan tare a gidanka ba, kuma na fasa aurenka ko ma me zai faru ya faru." Daga haka ta ja wani abu muk'ut da ya tokare mata wuya ta juya da sauri ta fice daga kitchen d'in, Hammad ya ja ajiyar zuciya don ya hango abinda ta fad'a d'in da gaske take har </w:t>
      </w:r>
      <w:r>
        <w:rPr>
          <w:rFonts w:hint="eastAsia"/>
        </w:rPr>
        <w:t>k'asan zuciyarta, gabansa ne ya fad'i yana hasashen ranar da za'a ce ya rabu da Hamda wani banza can ya aureta ya tabbata a ranar ajalinsa ya zo, amma ya zaiyi da Nanna ai da kunya ya nuna mata ba ya buk'atar zamanta a Abuja ya fi son zaman amaryarsa ya ru</w:t>
      </w:r>
      <w:r>
        <w:rPr>
          <w:rFonts w:hint="eastAsia"/>
        </w:rPr>
        <w:t>ntse ido yana tuno yarda Hamda take magana cikin tsagwaron b'acin rai.</w:t>
      </w:r>
    </w:p>
    <w:p w:rsidR="00000000" w:rsidRDefault="00DE55CC">
      <w:pPr>
        <w:rPr>
          <w:rFonts w:hint="eastAsia"/>
        </w:rPr>
      </w:pPr>
    </w:p>
    <w:p w:rsidR="00000000" w:rsidRDefault="00DE55CC">
      <w:pPr>
        <w:rPr>
          <w:rFonts w:hint="eastAsia"/>
        </w:rPr>
      </w:pPr>
      <w:r>
        <w:rPr>
          <w:rFonts w:hint="eastAsia"/>
        </w:rPr>
        <w:t>Ita kuwa tana fita ba wanda ta bari ya ganta d'akinta kawai ta shige ta mayar da k'ofa ta rufe har da murza key kafin kuka ya k'wace mata, gaba d'aya haushin kanta take ji da har ta ba</w:t>
      </w:r>
      <w:r>
        <w:rPr>
          <w:rFonts w:hint="eastAsia"/>
        </w:rPr>
        <w:t>ri zuciyarta ta rinjayeta ta so mai mata duk da ta san tsagwaron kishinta, kukanta ta sha sosai kafin ta yanke shawarar zuwa gobe ta rok'i Abbu ya saka Hammad ya sahhale mata auren da gaske ta fasa ba zata iya zama da mai mata ba, zuciyarta tana sake tabba</w:t>
      </w:r>
      <w:r>
        <w:rPr>
          <w:rFonts w:hint="eastAsia"/>
        </w:rPr>
        <w:t>tar mata da wata rana tsananin kishinta zai iya kaita ga hallaka ko aikata aikin da na sani koma zuciyarta ta buga gaba d'aya.</w:t>
      </w:r>
    </w:p>
    <w:p w:rsidR="00000000" w:rsidRDefault="00DE55CC">
      <w:pPr>
        <w:rPr>
          <w:rFonts w:hint="eastAsia"/>
        </w:rPr>
      </w:pPr>
      <w:r>
        <w:rPr>
          <w:rFonts w:hint="eastAsia"/>
        </w:rPr>
        <w:t>Hammad ya dinga k'ok'arin kiranta a waya tana rejecting k'arshe ma sai ta yi blocking d'insa ta barsa da waya a hannu yana zuba i</w:t>
      </w:r>
      <w:r>
        <w:rPr>
          <w:rFonts w:hint="eastAsia"/>
        </w:rPr>
        <w:t xml:space="preserve">danunsa cikin hotonta da yake kan phon book d'inta, lallai ya san ta yi fushi don bata tab'a masa rejecting kira ba ko fushi take da shi sai dai ta d'aga wayar ta saka a kunne ta yi shiru maganar duniya da zai yi ba zata furta ko da kalmar 'A' ba. Ya saki </w:t>
      </w:r>
      <w:r>
        <w:rPr>
          <w:rFonts w:hint="eastAsia"/>
        </w:rPr>
        <w:t>ajiyar zuciya yana tunanin yarda zai iya zuwa ya tunkari Nanna ya ce mata ita ta hak'ura ta zauna a kano da kunya, ita kuma Hamda Son da yake mata shi zai hana ya iya yi mata jan ido ya ce ta zauna dole a kano, ya saki ajiyar zuciya kawai yana sake kiranta</w:t>
      </w:r>
      <w:r>
        <w:rPr>
          <w:rFonts w:hint="eastAsia"/>
        </w:rPr>
        <w:t xml:space="preserve"> amma still ta k'i shiga.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w:t>
      </w:r>
    </w:p>
    <w:p w:rsidR="00000000" w:rsidRDefault="00DE55CC">
      <w:pPr>
        <w:rPr>
          <w:rFonts w:hint="eastAsia"/>
        </w:rPr>
      </w:pPr>
    </w:p>
    <w:p w:rsidR="00000000" w:rsidRDefault="00DE55CC">
      <w:pPr>
        <w:rPr>
          <w:rFonts w:hint="eastAsia"/>
        </w:rPr>
      </w:pPr>
      <w:r>
        <w:rPr>
          <w:rFonts w:hint="eastAsia"/>
        </w:rPr>
        <w:t>Kashegarin ranar ya kama sallah ce, kowa da farinciki ya tashi idan ka d'auke Hamda da Hammad da suka ta shi zuciyarsu a cusgune musamman Hamda da bata san sanda barci ya d'auketa ba saboda tsananin b'acin rai ruwan</w:t>
      </w:r>
      <w:r>
        <w:rPr>
          <w:rFonts w:hint="eastAsia"/>
        </w:rPr>
        <w:t xml:space="preserve"> kunun gyad'a ne kawai a cikinta, Hammad a ranar dama ya ajiye wa zuciyarsa za'a kai lefe don shi da Mami Lauratu suka had'a kayan lefen akwatina 2set ita kuma Nanna kud'i zai bata ta siyi nata, sanda ya yiwa KK waya ya sanar da shi fad'a KK ya hau shi da </w:t>
      </w:r>
      <w:r>
        <w:rPr>
          <w:rFonts w:hint="eastAsia"/>
        </w:rPr>
        <w:t>shi yana fad'in "Wa yace Ka wahalar da kanka Hammad? Na Riga na bada a had'a mata lefe, amma tunda ka yi ba zan hanaka ba, ka je ka samu Abbunku sai ya gaya maka inda za'a kai lefen tunda y'arsa ce ni kaine nawa d'an, idan ya gaya maka ka gaya min Zan turo</w:t>
      </w:r>
      <w:r>
        <w:rPr>
          <w:rFonts w:hint="eastAsia"/>
        </w:rPr>
        <w:t xml:space="preserve"> mutanen da za su kai lefen naka sai a had'a da na wajena da key na mota guda biyu ta ta d'aya ta Nanna d'aya, akwatinan da na musu nata set biyu na Nanna set d'aya, don itama dole a mata adalci." Hammad yana farin ciki ya dinga masa godiya "Ha'k'ki na ne </w:t>
      </w:r>
      <w:r>
        <w:rPr>
          <w:rFonts w:hint="eastAsia"/>
        </w:rPr>
        <w:t>Hammad, ina jinka kamar ni na haifeka fiye da yarda nake jin Hamda da Kamla Allah ya yi muku albarka. Don haka kada na sake maka abu ka min godiya ka d'auke ni kamar Abbu tunda ni ba ni da wani d'a namiji kai nake gani na ji dad'i." Hammad murmushi ya saki</w:t>
      </w:r>
      <w:r>
        <w:rPr>
          <w:rFonts w:hint="eastAsia"/>
        </w:rPr>
        <w:t xml:space="preserve"> bayan ya sauke wayar a kunnensa ya sake gwada kiran Hamda still wayar a kashe take, saboda tana fushi da shi ko kwalliyar sallahrta bai gani ba, sallahr idi ma da </w:t>
      </w:r>
      <w:r>
        <w:rPr>
          <w:rFonts w:hint="eastAsia"/>
        </w:rPr>
        <w:lastRenderedPageBreak/>
        <w:t xml:space="preserve">zata can ya hangota sanye da nik'ab, bugun da zuciyarsa take masa ne kawai ya tabbatar masa </w:t>
      </w:r>
      <w:r>
        <w:rPr>
          <w:rFonts w:hint="eastAsia"/>
        </w:rPr>
        <w:t>itace don in dai tana waje sai ya ji wannan bugun k'irjin.</w:t>
      </w:r>
    </w:p>
    <w:p w:rsidR="00000000" w:rsidRDefault="00DE55CC">
      <w:pPr>
        <w:rPr>
          <w:rFonts w:hint="eastAsia"/>
        </w:rPr>
      </w:pPr>
      <w:r>
        <w:rPr>
          <w:rFonts w:hint="eastAsia"/>
        </w:rPr>
        <w:t>Direct wajen Abbu ya wuce ya isar masa da sak'on KK farin ciki ya cika zuciyar Abbu da wannan daraja da k'ima tawa da KK ya masa ya ji duk duniya ya daina jin haushin wancan lefin da KK ya masa cik</w:t>
      </w:r>
      <w:r>
        <w:rPr>
          <w:rFonts w:hint="eastAsia"/>
        </w:rPr>
        <w:t>in fara'a ya ce "Kira min shi." Yana d'agawa Abbu suka gaisa ya ce "Na ji sak'onka nagode k'warai a kawo nan gidan zuwa magriba insha Allah."</w:t>
      </w:r>
    </w:p>
    <w:p w:rsidR="00000000" w:rsidRDefault="00DE55CC">
      <w:pPr>
        <w:rPr>
          <w:rFonts w:hint="eastAsia"/>
        </w:rPr>
      </w:pPr>
      <w:r>
        <w:rPr>
          <w:rFonts w:hint="eastAsia"/>
        </w:rPr>
        <w:t>KK cike da jin nauyin Abbu ya ce "Ba godiya tsakaninmu Ai Hamda y'arka ce, ba ni da hurumi a kanta yarda ka yi wah</w:t>
      </w:r>
      <w:r>
        <w:rPr>
          <w:rFonts w:hint="eastAsia"/>
        </w:rPr>
        <w:t>ala da ita kad'ai ya isa a jinjina maka, alfarma d'aya zaka min ka bar min yaro na Hammad a daina shiga huruminsa ya zama ni ne Babansa please!" Abbu yana murmushi ya ce "Na bar maka dama naka ne Allah ya taya mu rik'onsu." KK ya ce "Ameen ya Allah, yau za</w:t>
      </w:r>
      <w:r>
        <w:rPr>
          <w:rFonts w:hint="eastAsia"/>
        </w:rPr>
        <w:t xml:space="preserve"> su zo insha Allah." Daidai lokacin Ammi ta shigo idanunta zube cikin na Abbu ta ce "Su waye za su zo? Na ga sai zabga fara'a kake?" Yana murmushin ya ce "Masu kawo lefen Hamda, sai ku fara shiri ko da yake ba huruminki bane bari na je na gayawa Didi." Jik</w:t>
      </w:r>
      <w:r>
        <w:rPr>
          <w:rFonts w:hint="eastAsia"/>
        </w:rPr>
        <w:t>in Ammi ne ya yi sanyi jin abinda Abbun yace wai ba huruminta bane, kawo lefen y'arta shine ya zama ba huruminta bane, har wata k'wallace ta fara son zubo mata ganin da gaske Didi ta mata fashin y'a tana ji tana gani. Hammad da ya lura da ita murmushi kawa</w:t>
      </w:r>
      <w:r>
        <w:rPr>
          <w:rFonts w:hint="eastAsia"/>
        </w:rPr>
        <w:t>i ya saki ya mik'e yana ficewa daga d'akin ko da wannan kad'ai aka barta ya tabbata ya isheta takaicin da zai saka mata hawan jini.</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r>
        <w:rPr>
          <w:rFonts w:hint="eastAsia"/>
        </w:rPr>
        <w:t>__________</w:t>
      </w:r>
    </w:p>
    <w:p w:rsidR="00000000" w:rsidRDefault="00DE55CC">
      <w:pPr>
        <w:rPr>
          <w:rFonts w:hint="eastAsia"/>
        </w:rPr>
      </w:pPr>
    </w:p>
    <w:p w:rsidR="00000000" w:rsidRDefault="00DE55CC">
      <w:pPr>
        <w:rPr>
          <w:rFonts w:hint="eastAsia"/>
        </w:rPr>
      </w:pPr>
      <w:r>
        <w:rPr>
          <w:rFonts w:hint="eastAsia"/>
        </w:rPr>
        <w:t>Abbu na gayawa Didi ta rangad'a gud'a fad'i take "Lokaci ya zo abu na mu maganin a kwab'emu, ai sai a zo a</w:t>
      </w:r>
      <w:r>
        <w:rPr>
          <w:rFonts w:hint="eastAsia"/>
        </w:rPr>
        <w:t xml:space="preserve"> fara shiri a musu orderr kayan ciye-ciye a kuma tanadar musu kud'in tukuici don na san kaya ne za'a kawo ba na wasa ba." Abbu murmushi kawai ya saki yana kallon Umma Asma ya ce "A yi abinda ya dace, sai ki turo min Zan tura miki ta account d'in ki." Tana </w:t>
      </w:r>
      <w:r>
        <w:rPr>
          <w:rFonts w:hint="eastAsia"/>
        </w:rPr>
        <w:t>murmushi ta ce "To" Hamda da take d'aki tana jiyo Abbu ta yi saurin fitowa idanunta fal k'walla ta zube a gaban Abbun, gaban Hammad ya fad'i ganin yarda duk ta bi ta birkice da sauri ya hau girgiza mata kai, ita kuwa dafe cinyar Abbun ta yi murya na rawa t</w:t>
      </w:r>
      <w:r>
        <w:rPr>
          <w:rFonts w:hint="eastAsia"/>
        </w:rPr>
        <w:t xml:space="preserve">a ce "Abbu ina da magana." Gaba d'aya Abbu ya tattara nutsuwarsa kanta yana shafa kan nata ya ce "Maza Hamda gaya min me ya faru?" Kuka ta saka tana jin nauyin furucin da zata furta amma ya zama dole don bata san jefa kanta a hallaka "Abbu na fasa aurensa </w:t>
      </w:r>
      <w:r>
        <w:rPr>
          <w:rFonts w:hint="eastAsia"/>
        </w:rPr>
        <w:t>don Allah ka saka ya rabu da ni..."</w:t>
      </w:r>
    </w:p>
    <w:p w:rsidR="00000000" w:rsidRDefault="00DE55CC">
      <w:pPr>
        <w:rPr>
          <w:rFonts w:hint="eastAsia"/>
        </w:rPr>
      </w:pPr>
      <w:r>
        <w:rPr>
          <w:rFonts w:hint="eastAsia"/>
        </w:rPr>
        <w:t>[1/12, 7:47 AM] Nazeefah Nashe: Gaba d'aya falon Didin ya Samu bak'uncin shiru, dukkansu a razane suke Kallon ta cikin mamakin furucinta da ya zo musu tamkar dirar aradu, Ammi ma zancen ya dirar mata a nata kunnen daidai</w:t>
      </w:r>
      <w:r>
        <w:rPr>
          <w:rFonts w:hint="eastAsia"/>
        </w:rPr>
        <w:t xml:space="preserve"> lokacin da ta sawo kai zata shigo falon Didin, tuni ta ja jikinta baya ta koma ta jingina da bango tana mayar da numfashi takaici da haushin wautar maganar Hamdan ya sata runtse idonta. Ban da wauta wace irin magana ce Hamda take yi bata ji kunyar Abbu ba</w:t>
      </w:r>
      <w:r>
        <w:rPr>
          <w:rFonts w:hint="eastAsia"/>
        </w:rPr>
        <w:t xml:space="preserve">, bata ji ta Didi ba balle ta uwa uba Hammad da yake zaune a wajen. Ta ja tsaki kafin ta juya ta fice daga sashen Didin tana ayyana yarda zata samu damar ci mata mutunci yau. Sa'ada kanta ta ga ragon azancin Hamda sosai ta ga wautarta musamman ganin yarda </w:t>
      </w:r>
      <w:r>
        <w:rPr>
          <w:rFonts w:hint="eastAsia"/>
        </w:rPr>
        <w:t xml:space="preserve">Hammad d'in idanunsa suka kad'a suka yi jajur alamar ransa a matuk'ar b'ace yake. Didi kuwa k'ank'ance ido ta yi tana k'arewa Hamda kallo tana son ta gano shin a cikin hankalinta take. Abbu ya ja ajiyar </w:t>
      </w:r>
      <w:r>
        <w:rPr>
          <w:rFonts w:hint="eastAsia"/>
        </w:rPr>
        <w:lastRenderedPageBreak/>
        <w:t>zuciya kafin ya ce "Me yasa ki ke son ya sake ki?" Wa</w:t>
      </w:r>
      <w:r>
        <w:rPr>
          <w:rFonts w:hint="eastAsia"/>
        </w:rPr>
        <w:t>nnan karan hawayene yake kwaranya akan fuskarta kafin ta mayar da kallonta kan Hammad da ta ga ya sunkuyar da kansa wani Abu mai kama da tausayinta yana son tsirga mata, sai ta maze tana tuno Yarda ta hangoshi da matarsa suna cikin farin ciki da walwala ki</w:t>
      </w:r>
      <w:r>
        <w:rPr>
          <w:rFonts w:hint="eastAsia"/>
        </w:rPr>
        <w:t xml:space="preserve">shi ne yake damunta sosai ta runtse idonta kafin ta ce "Abbu bana son mai mata, ina da tsananin kishi ina tsoron fad'awa halakar ubangiji." Tsit falon ya sake d'aukan bak'uncin shiru Abbu ya shiga tunanin mafita don ya hango tabbas Hamda tafi Sakna kishi, </w:t>
      </w:r>
      <w:r>
        <w:rPr>
          <w:rFonts w:hint="eastAsia"/>
        </w:rPr>
        <w:t xml:space="preserve">haka ya yi fama da Sakna kafin ta saba duk da har yanzun ma ba gama sabawar ta yi ba, ya dafa kanta kafin ya saki ajiyar zuciya ya ce "Shikkenan za'a san abinda za'a yi. Ta shi ki je ciki." Ta mik'e jikinta a sanyaye ta shige d'aki, Hammad kuwa ya bita da </w:t>
      </w:r>
      <w:r>
        <w:rPr>
          <w:rFonts w:hint="eastAsia"/>
        </w:rPr>
        <w:t>kallo cikin tsananin takaicin ta da mamakin yarda har ta ke neman ya saketa, Hamdan Sa dai da suke matuk'ar son Juna sai ya ga kamar an jirkita mata tunaninta. Ya runtse idanunsa yana jin yarda bugun zuciyarsa ya canja lokaci guda, zuciyar ta cunkushe waje</w:t>
      </w:r>
      <w:r>
        <w:rPr>
          <w:rFonts w:hint="eastAsia"/>
        </w:rPr>
        <w:t xml:space="preserve"> d'aya sai wani irin zafi k'irjinsa yake masa, maganar da Abbun ya yi masa ita ta dawo da shi cikin hankalinsa "Me ka yi mata da har take neman saki a wajenka?" "Me kuwa Zai yi mata shak'iyanci ne irin na y'ayan zamani da kuma ganin yana nuna mata soyayya,</w:t>
      </w:r>
      <w:r>
        <w:rPr>
          <w:rFonts w:hint="eastAsia"/>
        </w:rPr>
        <w:t xml:space="preserve"> mama kuwa in dai ina raye Ai ba mai raba Aurennan. Ehe sai da zuciyarta ta buga ta mutu." Abbu shiru ya yi jin abinda Didin ta ce ya mik'e kawai ba tare da ya sake cewa komai ba, sai da ya kai k'ofa ya kalli Hammad d'in ya ce "Ka sameni a sitroom d'ina." </w:t>
      </w:r>
      <w:r>
        <w:rPr>
          <w:rFonts w:hint="eastAsia"/>
        </w:rPr>
        <w:t xml:space="preserve">Hammad da duk hankalinsa ya jagule ya mik'e ya bi bayan Abbu. Yana jin kamar zuciyarsa ta fito don tsananin b'acin ran Hamda. </w:t>
      </w: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 xml:space="preserve">I </w:t>
      </w: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r>
        <w:rPr>
          <w:rFonts w:hint="eastAsia"/>
        </w:rPr>
        <w:t xml:space="preserve">      YA ABIN YAKE?</w:t>
      </w:r>
    </w:p>
    <w:p w:rsidR="00000000" w:rsidRDefault="00DE55CC">
      <w:pPr>
        <w:rPr>
          <w:rFonts w:hint="eastAsia"/>
        </w:rPr>
      </w:pPr>
      <w:r>
        <w:rPr>
          <w:rFonts w:hint="eastAsia"/>
        </w:rPr>
        <w:t xml:space="preserve">                  </w:t>
      </w:r>
    </w:p>
    <w:p w:rsidR="00000000" w:rsidRDefault="00DE55CC">
      <w:pPr>
        <w:rPr>
          <w:rFonts w:hint="eastAsia"/>
        </w:rPr>
      </w:pPr>
      <w:r>
        <w:rPr>
          <w:rFonts w:hint="eastAsia"/>
        </w:rPr>
        <w:t xml:space="preserve">                 46.</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A falo zaune shi da Abbu ya kalleshi "Matarka kishi ne yake damunta, kai kuma baka san ta yarda zaka tafiyar da lamuran mata masu tsananin kishi ba, ita mace mai kishi a duk sanda kake tare da ita bata son ta ji kana ambaton ko da sunan </w:t>
      </w:r>
      <w:r>
        <w:rPr>
          <w:rFonts w:hint="eastAsia"/>
        </w:rPr>
        <w:t>y'ar uwarta ce, menene musabbabin dalilin da ya sa take neman saki?" Idanunsa sun kad'a sosai ya d'ago ya dubi Abbu "Akan mun yi magana da ita ta fi son zaman Abuja, ita kuma Nanna ta ce min itama tafi son zaman Abujan shine na ce tunda itace k'arama ta ha</w:t>
      </w:r>
      <w:r>
        <w:rPr>
          <w:rFonts w:hint="eastAsia"/>
        </w:rPr>
        <w:t>k'ura ta zauna anan, abinda ya jawo ta ji haushi kenan." Abbu ya saki murmushi kafin ya ce "Dole zata ji haushi, ka san me yasa? Saboda ka mata baki biyu, me ya sa ka bata zab'i kafin ka bawa Nannan da take gaba da ita zab'i? Kuskuren da maza ku ke yi kena</w:t>
      </w:r>
      <w:r>
        <w:rPr>
          <w:rFonts w:hint="eastAsia"/>
        </w:rPr>
        <w:t xml:space="preserve">n a yayin neman aure idan baka jajirce ba zaka zama lusarin namiji yanzu dai ka ga gaba d'aya abin ya b'aci, shawarar da zan baka tunda gidajen masu girma ne kowacce  ka bata part d'aya wata sama wata k'asa idan yaso idan kuka zo sallah Ku zauna a gidanku </w:t>
      </w:r>
      <w:r>
        <w:rPr>
          <w:rFonts w:hint="eastAsia"/>
        </w:rPr>
        <w:t xml:space="preserve">na Kano Abuja ma kuna tare." Hammad ya yi shiru, </w:t>
      </w:r>
      <w:r>
        <w:rPr>
          <w:rFonts w:hint="eastAsia"/>
        </w:rPr>
        <w:lastRenderedPageBreak/>
        <w:t>duk da yana tunanin hukuncin Abbun shine daidai amma shi sam bai masa ba, baya son had'a su waje d'aya don ba abinda hakan zai haifar illa tashin hankali ya san Hamda da d'an banzan kishi. Ya ja ajiyar numfa</w:t>
      </w:r>
      <w:r>
        <w:rPr>
          <w:rFonts w:hint="eastAsia"/>
        </w:rPr>
        <w:t>shi kafin ya ce "Please Abbu ka dai rarrasar min ita, amma wallahi had'a su akwai matsala don Hamda tana da kishi." "Raba su ma akwai matsala don matuk'ar kana can da Nanna anan ma Hamda rigimar zata ta yi maka." Abbu ya fad'a cike da son tabbatar masa. Ha</w:t>
      </w:r>
      <w:r>
        <w:rPr>
          <w:rFonts w:hint="eastAsia"/>
        </w:rPr>
        <w:t>mmad ya sake sakin ajiyar zuciya kafin ya ce "Hakan shine masalaha Abbu, idan yaso zan dinga tahowa every thursday da yamma na hak'ura da aikin friday d'in sai na koma monday da safe kaga na raba musu kwanakin kenan." Abbu ya jinjina kai kafin ya ce "Hakan</w:t>
      </w:r>
      <w:r>
        <w:rPr>
          <w:rFonts w:hint="eastAsia"/>
        </w:rPr>
        <w:t xml:space="preserve"> ma dabara ce amma fa sai uwar gayyar ta yarda tukun na ka san yarda zaka shawo kanta ta amince." Ya d'an saki ajiyar zuciya kafin ya ce "In sha Allah, zan bi da ita ta yarda zata amince." Ya mik'e a zuciyarsa yana tunanin ya zama dole ya fitowa Hamda a na</w:t>
      </w:r>
      <w:r>
        <w:rPr>
          <w:rFonts w:hint="eastAsia"/>
        </w:rPr>
        <w:t>miji kafin raini ya shiga tsakaninsu. Abbu ya bi shi da kallo cikin murmushi yana tunanin tabbas Hammad shima ya d'aura k'afa a irin tasa wahalar da alamar Hamda ma Sakna ta d'auko mai gigita kwanyar d'a namiji lokaci guda.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w:t>
      </w:r>
    </w:p>
    <w:p w:rsidR="00000000" w:rsidRDefault="00DE55CC">
      <w:pPr>
        <w:rPr>
          <w:rFonts w:hint="eastAsia"/>
        </w:rPr>
      </w:pPr>
    </w:p>
    <w:p w:rsidR="00000000" w:rsidRDefault="00DE55CC">
      <w:pPr>
        <w:rPr>
          <w:rFonts w:hint="eastAsia"/>
        </w:rPr>
      </w:pPr>
      <w:r>
        <w:rPr>
          <w:rFonts w:hint="eastAsia"/>
        </w:rPr>
        <w:t>Ammi kallon Sa'ada kaw</w:t>
      </w:r>
      <w:r>
        <w:rPr>
          <w:rFonts w:hint="eastAsia"/>
        </w:rPr>
        <w:t>ai take tana mamakin kaifin basira irin na Sa'adan "Wallahi Didi na nema ta lalata Hamda Ammi, idan ba kiyiwa tufkar hanci ba, duk wani rashin mutunci da takewa mijin ta da d'aurin k'afar Didi, ita take sata raina mijinta wallahi, shi kuma soyayyarta ta ru</w:t>
      </w:r>
      <w:r>
        <w:rPr>
          <w:rFonts w:hint="eastAsia"/>
        </w:rPr>
        <w:t>fe masa ido baya gane rashin daidanta sai nan gaba idan yana son ya juyata ta ce bata san zancenba." Ammi ta ja ajiyar numfashi kafin ta ce "Maza Sa'ada je ki ki kira min ita, duk abinda ta yi ina ji akan kunnena ta yi shi, kada kice ni nake nemanta." Sa'a</w:t>
      </w:r>
      <w:r>
        <w:rPr>
          <w:rFonts w:hint="eastAsia"/>
        </w:rPr>
        <w:t xml:space="preserve">da ta d'aga kai ta fice da sauri. Tana shiga taga Hamdan kanta akan cinyar Didi tana taje mata gashi tana ji Didin tana sake  zugata "Kin ji na gaya miki wallahi ki kafe ke Habuja ki ke so haka kawai ga garin shugaban k'asa bak'in ciki zai min don kada na </w:t>
      </w:r>
      <w:r>
        <w:rPr>
          <w:rFonts w:hint="eastAsia"/>
        </w:rPr>
        <w:t>je wani azimin na tare a gidanki, banda ma haka ke da gidan ubanki ba ubanki bane ya bada gidan ai sai inda ki ka zab'a za'a ce miki wai ki zauna a kano gari duk hayaniya ita ga y'ar mai ya kaita Habuja, mata sai uwar k'ibar tsiya da kyar fa take juya maza</w:t>
      </w:r>
      <w:r>
        <w:rPr>
          <w:rFonts w:hint="eastAsia"/>
        </w:rPr>
        <w:t>unanta." Sa'ada tana hararar Hamdan ganin yarda take tuntsira dariya ta ce "Hamda d'an zo ki ga wani abu." Hamdan ta mik'e tana zura hula ta bi bayan Sa'ada, ba su dire ko ina ba sai falon Ammin. Tun daga kallo d'aya da tayiwa Ammin ta tabbatar yau lamarin</w:t>
      </w:r>
      <w:r>
        <w:rPr>
          <w:rFonts w:hint="eastAsia"/>
        </w:rPr>
        <w:t xml:space="preserve"> Ammin ba wasa, nan kuwa Ammin ta shiga surfeta da masifa "Don ubanki da kika kalli idon ubansa kika nemi saki baki ji kunya ba, ke shashashar ina ce idan banda Lusaranci uban me ya yi miki da za ki nemi saki, kin san hukuncin macen da ta nemi saki wajen m</w:t>
      </w:r>
      <w:r>
        <w:rPr>
          <w:rFonts w:hint="eastAsia"/>
        </w:rPr>
        <w:t>ijinta kuwa? Balle ki kalli idon mahaifinsa ki ce wai d'ansa ya sake ki." "Ni yaushe na kalli idon Babansa na ce ya sake ni, ai Babansa bai zo gidannan ba, Abbu ne kuma Baba na ne shi da kansa ya fad'a kuma ni Ammi kin san me ya min na ce ya sake ni?" "Uwa</w:t>
      </w:r>
      <w:r>
        <w:rPr>
          <w:rFonts w:hint="eastAsia"/>
        </w:rPr>
        <w:t xml:space="preserve">rki ya miki, kin ji na ce Uwarki ya miki, ba baki na miki ba idan kika bari Hammad ya sake ki ba za ki samu wanda zai maye miki gurbinsa ba, don yana da duk qualities d'in duk wani mijin da ake kira na k'warai na sake jin kalmar saki a bakinki wallahi sai </w:t>
      </w:r>
      <w:r>
        <w:rPr>
          <w:rFonts w:hint="eastAsia"/>
        </w:rPr>
        <w:t>ranki ya b'aci, shashashar banza ko da yake ban ga laifin ki ba rainon Kaka ce haka za ki je ki yi ta shirme a gidan miji." Sunkuyar da kanta ta yi kawai tana sauraran fad'an Ammin da daga baya ya juye ya koma nasiha zuciyarta ta yi sanyi musamman da Ammin</w:t>
      </w:r>
      <w:r>
        <w:rPr>
          <w:rFonts w:hint="eastAsia"/>
        </w:rPr>
        <w:t xml:space="preserve"> ta saka tattausan hannunta tana share mata hawayen da suke kan fuskarta. Ta sake saka ta a hanya sosai da yarda zata yi ta mallaki zuciyar mijinta "Kishiyarki tana da wayo Hamda dole sai kin dage dantse idan ba haka ba ki ji a salansa Allah ya muku albark</w:t>
      </w:r>
      <w:r>
        <w:rPr>
          <w:rFonts w:hint="eastAsia"/>
        </w:rPr>
        <w:t>a gaba d'aya."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daren ranar masu kawo lefen suka kawo, gida ya kacame da ganin lefen Hamda, akwatina set hud'u kowanne dank'am da kaya na alfarma, da mukullin motarta, ita kuma Nanna nata set biyu itama da nata key d'in motar galleliya irin ta Hamda s</w:t>
      </w:r>
      <w:r>
        <w:rPr>
          <w:rFonts w:hint="eastAsia"/>
        </w:rPr>
        <w:t>ak, Hamda kanta da ta ga kayan sai da ta jinjinawa Hammad tunda bata san wasu kayan Daddynta bane ya yisu ya shige d'aki zuciyarta cike da farin cikin ganin kayan wai ita Hamda ita ta rikid'e ta koma y'ar gata haka, Hamda dai da take a wulak'ance banda a w</w:t>
      </w:r>
      <w:r>
        <w:rPr>
          <w:rFonts w:hint="eastAsia"/>
        </w:rPr>
        <w:t>ajen Didinta itace yau Ta zama abar so a wajen kowa ta kuma zama sanyin idon mahaifiyarta, duka dai dalilin Hammad, sai ta ji tana son ta ji muryarsa duk wancan fushin ya kau, ta shiga kiran wayarsa sai dai bugun duniya bai d'aga ba, sai ga Hamda tana hawa</w:t>
      </w:r>
      <w:r>
        <w:rPr>
          <w:rFonts w:hint="eastAsia"/>
        </w:rPr>
        <w:t>ye tana sake kiransa sak'o ya turo mata "Na aiko da takardar ne?" Ras gabanta ya fad'i ta shiga duba sak'on tana zaro ido ga zuciyarta ta kasa fassara mata sak'on daidai da sauri hannunta na rawa ta rubuta masa "Takardar me?" Wannan karan bai jima ba ya am</w:t>
      </w:r>
      <w:r>
        <w:rPr>
          <w:rFonts w:hint="eastAsia"/>
        </w:rPr>
        <w:t>sa mata da "Saki mana, ba shi ki ke so ba?" Hamda ta runtse idonta tana jin nauyin k'irjinta yana k'aruwa kada Fa Hammad ya ce zai ji haushin abinda ta masa ya saketa, da ina zata saka kanta bata jin zata iya rayuwa ba Hammad, daman duk kurari ne irin na y</w:t>
      </w:r>
      <w:r>
        <w:rPr>
          <w:rFonts w:hint="eastAsia"/>
        </w:rPr>
        <w:t>'ay'a mata, sak'onsa da ya shigo ne ya sake tarwatsa mata zuciya don tsananin bugun da take gumi gaba d'aya ya jik'eta ta shiga k'ara ware ido tana nazarin anya da gaske yake abinda ya rubuta.....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Jikar Nashe ce!</w:t>
      </w:r>
    </w:p>
    <w:p w:rsidR="00000000" w:rsidRDefault="00DE55CC">
      <w:pPr>
        <w:rPr>
          <w:rFonts w:hint="eastAsia"/>
        </w:rPr>
      </w:pPr>
      <w:r>
        <w:rPr>
          <w:rFonts w:hint="eastAsia"/>
        </w:rPr>
        <w:t xml:space="preserve">[1/12, 7:47 AM] Nazeefah Nashe: Idan kin </w:t>
      </w:r>
      <w:r>
        <w:rPr>
          <w:rFonts w:hint="eastAsia"/>
        </w:rPr>
        <w:t xml:space="preserve">amince za ki zauna a kano shine muradina idan kuma ba haka ba, ki zab'i abinda ya yi miki saboda na lura don kin ga Daddynki ne ya bani gidajen ki ke neman yi min iko a kansu..." wannan ne sak'on da ya turo mata tsananin mamakin sak'on ya sa ta shiga ware </w:t>
      </w:r>
      <w:r>
        <w:rPr>
          <w:rFonts w:hint="eastAsia"/>
        </w:rPr>
        <w:t>ido tana nazarinsa ne Hammad yake nufi  itace zata masa gorin gida shikkenan zata amince ta zauna a duk inda yake so, ta runtse idonta zuciyarta na wani irin zafi da gaske dama haka auren mai mata yake? Sai yarda matarsa ta juya shi. Sam bata san hawaye na</w:t>
      </w:r>
      <w:r>
        <w:rPr>
          <w:rFonts w:hint="eastAsia"/>
        </w:rPr>
        <w:t xml:space="preserve"> sauka daga kwarmin idonta ba har sai da ta ji d'imunsu akan lab'b'anta jiki a sanyaye ta saka hannunta ta share hawayen haka kawai ta ji tana jin haushin aurenta da Hammad d'in tun yanzu har matsaloli sun fara samun mafaka. Shigowar Sa'ada ce ta sata tatt</w:t>
      </w:r>
      <w:r>
        <w:rPr>
          <w:rFonts w:hint="eastAsia"/>
        </w:rPr>
        <w:t>aro nutsuwar dole ta saka a fuskarta don bata son kowa ya san sirrinta da mijinta. Sa'adan ma maze wa ta yi bata nemi ta ji ba musamman dama ita can haka take rayuwarta bata damu da sanin abinda ba - saka ta a ciki ba. "Kai Hamda lefenki ya yi Kurt ko y'ar</w:t>
      </w:r>
      <w:r>
        <w:rPr>
          <w:rFonts w:hint="eastAsia"/>
        </w:rPr>
        <w:t xml:space="preserve"> shugaban k'asa ai sai haka." Hamda tab'e bakinta ta yi tana cigaba da danna wayarta haka kawai ta samu kanta da gushewar murnar lefen daga zuciyarta. Ganin bata son magana ya sa Sa'ada ficewa daga d'akin.</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Didi ta ja kayan fad'ar kishiyar Nanna gabanta a</w:t>
      </w:r>
      <w:r>
        <w:rPr>
          <w:rFonts w:hint="eastAsia"/>
        </w:rPr>
        <w:t>kwatina set biyu ga mukullin dank'arareyar mota tab'e baki ta yi kafin ta ce "Ni fa ban ga dalilin wad'annan kaya da za'a laftawa waccen matar ba, yo fisabillahi ai ba son Hamdan take ba, yanzu kuma don rashin kunya sai ta saka hannu ta karb'i kyautar uban</w:t>
      </w:r>
      <w:r>
        <w:rPr>
          <w:rFonts w:hint="eastAsia"/>
        </w:rPr>
        <w:t xml:space="preserve">ta." Ba wanda ya kulata sai bambamin fad'a take kafin ta ce "Ke Sa'ada tafi ki kira min ita na kafa mata sharad'ai idan ta amince falillahi hamdihi idan bata amince ba kuwa </w:t>
      </w:r>
      <w:r>
        <w:rPr>
          <w:rFonts w:hint="eastAsia"/>
        </w:rPr>
        <w:lastRenderedPageBreak/>
        <w:t>wad'annan kayan ba rabonta bane."  Lauratu ta ware ido kafin ta ce "Wani sharad'i k</w:t>
      </w:r>
      <w:r>
        <w:rPr>
          <w:rFonts w:hint="eastAsia"/>
        </w:rPr>
        <w:t>uma Didi ai ita kamata ya yi a lallasheta musamman an mata laifi wallahi." Didi ta watso mata harara kafin ta ce "Lauratu ki fita idona mutuniyar banza laifin uban me aka mata? Auren da ya yi ne laifi?" Shigowar su Nannan ce ta sa Didi jan tsaki murya a k'</w:t>
      </w:r>
      <w:r>
        <w:rPr>
          <w:rFonts w:hint="eastAsia"/>
        </w:rPr>
        <w:t xml:space="preserve">asa ta ce "Haka kawai mata tana zaune shirin a wani bata kaya." A fili kuma sai ta washe baki "To zauna ki ga kab'akin arziki Uban Hamda dai ya k'watarwa y'arsa y'anci don haka kada in ji kada in gani wallahi kin wa Hamda wani abu irin wannan dukiya da ya </w:t>
      </w:r>
      <w:r>
        <w:rPr>
          <w:rFonts w:hint="eastAsia"/>
        </w:rPr>
        <w:t>narka miki na tabbata don ki zauna da y'arsa lafiya ne, idan kuma ba kya son zaman lafiyar a mayar masa." Nanna fuska a had'e take kallon kayan kafin ta ja ajiyar numfashi ta ce "Allah ya bamu zaman lafiya ya kawar da y'an ba ni na iya a cikin lamarin." Di</w:t>
      </w:r>
      <w:r>
        <w:rPr>
          <w:rFonts w:hint="eastAsia"/>
        </w:rPr>
        <w:t xml:space="preserve">di ta kalleta shek'ek'e "Su waye y'an ba ni na iyan? Eeh lallai wuyanki ya isa yanka. Ta wulleta da mukullin kafin ta ce "Kin yi da uwarki Sadiya da Maryama da kuke kira Dida. Rasa kunya." Murmushi Nanna ta yi kafin ta ce "Ni fa Addu'a na mana Didi." Daga </w:t>
      </w:r>
      <w:r>
        <w:rPr>
          <w:rFonts w:hint="eastAsia"/>
        </w:rPr>
        <w:t>haka ta mik'e tana bud'e kayan ta yaba k'warai da karamci KK ta masa addu'a sannan ta saka su Sa'ada su tayata kwasar kayan.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w:t>
      </w:r>
    </w:p>
    <w:p w:rsidR="00000000" w:rsidRDefault="00DE55CC">
      <w:pPr>
        <w:rPr>
          <w:rFonts w:hint="eastAsia"/>
        </w:rPr>
      </w:pPr>
    </w:p>
    <w:p w:rsidR="00000000" w:rsidRDefault="00DE55CC">
      <w:pPr>
        <w:rPr>
          <w:rFonts w:hint="eastAsia"/>
        </w:rPr>
      </w:pPr>
      <w:r>
        <w:rPr>
          <w:rFonts w:hint="eastAsia"/>
        </w:rPr>
        <w:t>A kashegari Hammad suka tafi da matarsa Birmingham don su tattaro kan iyalinsu zuwa gida Nigeria. Ba k'aramin kai zu</w:t>
      </w:r>
      <w:r>
        <w:rPr>
          <w:rFonts w:hint="eastAsia"/>
        </w:rPr>
        <w:t>ciya nesa ya yi ba, da ya k'i neman Hamda so yake ya d'orata akan saiti ta san zaman aure suke yanzu ba zaman saurayi da budurwa ba, hakan da ya yi kuma ba k'aramin hassala zuciyar Hamda ba, ta tattara lamarinsa ta watsar suma suka fara shirin tafiya Umara</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w:t>
      </w:r>
    </w:p>
    <w:p w:rsidR="00000000" w:rsidRDefault="00DE55CC">
      <w:pPr>
        <w:rPr>
          <w:rFonts w:hint="eastAsia"/>
        </w:rPr>
      </w:pPr>
    </w:p>
    <w:p w:rsidR="00000000" w:rsidRDefault="00DE55CC">
      <w:pPr>
        <w:rPr>
          <w:rFonts w:hint="eastAsia"/>
        </w:rPr>
      </w:pPr>
      <w:r>
        <w:rPr>
          <w:rFonts w:hint="eastAsia"/>
        </w:rPr>
        <w:t>Tsawon sati biyu suka yi a Umarar a wannan gab'ar kuma a hanyar dawowa Hamdan ta fara wani irin zazzafan zazzab'i da haraswa ta galabaita sosai don komai bata son ci sai Apples da grapes hakan ya sa ta yi guzirinsu da yawa daga Saudi. D</w:t>
      </w:r>
      <w:r>
        <w:rPr>
          <w:rFonts w:hint="eastAsia"/>
        </w:rPr>
        <w:t>uk da Asma'u da Amminta sun gane ba su furta mata ba su tsoronsu d'aya ma</w:t>
      </w:r>
    </w:p>
    <w:p w:rsidR="00000000" w:rsidRDefault="00DE55CC">
      <w:pPr>
        <w:rPr>
          <w:rFonts w:hint="eastAsia"/>
        </w:rPr>
      </w:pPr>
      <w:r>
        <w:rPr>
          <w:rFonts w:hint="eastAsia"/>
        </w:rPr>
        <w:t>Ranar da Didi zata fuskanci akwai cikin sun san akwai tab'argaza don haka suka yi shiru, Ammi dai ta mayar da hankalinta sosai kan kula da autarta gaba d'aya yanzu burinta ta ga Hamd</w:t>
      </w:r>
      <w:r>
        <w:rPr>
          <w:rFonts w:hint="eastAsia"/>
        </w:rPr>
        <w:t>a ta kama zuciyar Hammad yarda ya kamata don ta lura kamar har yanzu basu kai matakin da take so ba, tunda har zasu iya d'aukan lokaci Suna gaba, don tana d'aukar wayar Hamdan ta ga ko Hammad d'in sun yi waya sai ta ga ba kiransa haka nan</w:t>
      </w:r>
    </w:p>
    <w:p w:rsidR="00000000" w:rsidRDefault="00DE55CC">
      <w:pPr>
        <w:rPr>
          <w:rFonts w:hint="eastAsia"/>
        </w:rPr>
      </w:pPr>
      <w:r>
        <w:rPr>
          <w:rFonts w:hint="eastAsia"/>
        </w:rPr>
        <w:t>Text messages sai</w:t>
      </w:r>
      <w:r>
        <w:rPr>
          <w:rFonts w:hint="eastAsia"/>
        </w:rPr>
        <w:t xml:space="preserve"> abin ya fara bata tsoro ya zama dole ta sanar da Hamda sirrin kame zuciyar d'a namiji. Tun a daren ranar da suka dawo ta rutsata a d'aki "Hamda me ke tsakininku da mijinki?" Hamda idanunta ya kawo ruwa ta d'ago tana kallon Ammin kafin murya a dashe ta ce </w:t>
      </w:r>
      <w:r>
        <w:rPr>
          <w:rFonts w:hint="eastAsia"/>
        </w:rPr>
        <w:t>"Ni ma fa Ammi ban sani ba haka kawai ya daina min magana." Ammi ta girgiza kai "labari kike Hamda ta yaya kina amarya miji zai yi wannan dogon fushin da ke? Ki fito ki gaya min gaskiya ni mahaifiyarki ce." Kuka ne ya fara zuwa mata cikin muryar kukan ta s</w:t>
      </w:r>
      <w:r>
        <w:rPr>
          <w:rFonts w:hint="eastAsia"/>
        </w:rPr>
        <w:t xml:space="preserve">higa ba wa Ammin labari. Ammin tana gama jinta ce "bud'e kunnenki ki ji da kyau ba 'a kama zuciyar miji ta hakan da kika b'ullo na tabbata k'in bari ya kusanceki kike shi yasa ya yi wannan dogon fushin dake idan kika </w:t>
      </w:r>
      <w:r>
        <w:rPr>
          <w:rFonts w:hint="eastAsia"/>
        </w:rPr>
        <w:lastRenderedPageBreak/>
        <w:t xml:space="preserve">bari ya saba da kusantar jikinki shine </w:t>
      </w:r>
      <w:r>
        <w:rPr>
          <w:rFonts w:hint="eastAsia"/>
        </w:rPr>
        <w:t>ba zai iya dogon fushin da ke ba, saboda ko ya yi dole ya sauko ba 'a wa miji rowar kai kina ji na?" Tana hawaye ta d'aga kai "Yauwa Yanzu na ji ance gobe zai dawo kuma saura kwana biyar a fara biki ban ce ki bari ya kusanceki yanzu ba, ki bari akwai had'i</w:t>
      </w:r>
      <w:r>
        <w:rPr>
          <w:rFonts w:hint="eastAsia"/>
        </w:rPr>
        <w:t>n da zan miki da zarar an kaiki gidansa ya kusanceki ina tabbatar miki ba  zai sake iya d'aukan ko awa biyu yana fushi da ke ba, ki kuma dage da</w:t>
      </w:r>
    </w:p>
    <w:p w:rsidR="00000000" w:rsidRDefault="00DE55CC">
      <w:pPr>
        <w:rPr>
          <w:rFonts w:hint="eastAsia"/>
        </w:rPr>
      </w:pPr>
      <w:r>
        <w:rPr>
          <w:rFonts w:hint="eastAsia"/>
        </w:rPr>
        <w:t>Shan zuma da tsumin da na baki turaren tsuguno kada ki yi wasa dashi kin ji ai." Hamda a kunyace ta d'aga kanta</w:t>
      </w:r>
      <w:r>
        <w:rPr>
          <w:rFonts w:hint="eastAsia"/>
        </w:rPr>
        <w:t xml:space="preserve"> duk da ta ga ita Ammin ba abinda ya dameta kamar ma da k'awarta take magana. (Haka ake so yanzu iyaye su zama ki zama k'awar y'arki, kafin wata can ta d'orata a turbar rashin hankali ta kashe mata aure a banza a wofi, amma wasu iyayen sai su zauna kunya y</w:t>
      </w:r>
      <w:r>
        <w:rPr>
          <w:rFonts w:hint="eastAsia"/>
        </w:rPr>
        <w:t xml:space="preserve">aranki su rasa inda za su kai matsalarsu su ji sanyi sai wajen k'awaye.) Ammi ta d'an harareta "Ki bar wani sunkuyar da kai ban amince ki yi aminiya da wata ba da ya zarce ni ko yayyenki indai a fannin aure ne." Hamda ta d'aga kai tana karb'ar cup d'in da </w:t>
      </w:r>
      <w:r>
        <w:rPr>
          <w:rFonts w:hint="eastAsia"/>
        </w:rPr>
        <w:t>Ammin ta mik'o mata damammen nonon Shanu ne da ya sha had'in magani na su na y'an Jordan, Hamda kuwa sai da ta shanye tas sannan ta mik'a mata cup d'in. "Ki ajiye hankalinki sosai akan mijinki ki fahimci abinda yake so d wanda baya so ki san ta sigar da za</w:t>
      </w:r>
      <w:r>
        <w:rPr>
          <w:rFonts w:hint="eastAsia"/>
        </w:rPr>
        <w:t>ki bi ki kwantar masa da b'acin ransa ko fushinsa ta yarda koda daga waje wani ya b'ata masa rai zai ji ba inda yake son ya zo sai wajenki. Ban da d'aga murya fiye da ta miji yana rage k'ima da martabarki a idanun miji, ban da kai k'ara yana wanzar da rash</w:t>
      </w:r>
      <w:r>
        <w:rPr>
          <w:rFonts w:hint="eastAsia"/>
        </w:rPr>
        <w:t xml:space="preserve">in zaman lafiya a rayuwar aure ko fad'a kuka yi ku sulhunta kanku ba tare da third party ba." Sosai nasihar Ammin ta shiga zuciyarta sai ta samu kanta da alfahari da samun mahaifiya kamar Amminta. Har bata san sanda ta shige jikinta ba tana jin wani farin </w:t>
      </w:r>
      <w:r>
        <w:rPr>
          <w:rFonts w:hint="eastAsia"/>
        </w:rPr>
        <w:t>ciki, ita ma Ammin sosai ta rungumeta a jikinta dukkansu nutsuwa na saukar musu.</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w:t>
      </w:r>
    </w:p>
    <w:p w:rsidR="00000000" w:rsidRDefault="00DE55CC">
      <w:pPr>
        <w:rPr>
          <w:rFonts w:hint="eastAsia"/>
        </w:rPr>
      </w:pPr>
    </w:p>
    <w:p w:rsidR="00000000" w:rsidRDefault="00DE55CC">
      <w:pPr>
        <w:rPr>
          <w:rFonts w:hint="eastAsia"/>
        </w:rPr>
      </w:pPr>
      <w:r>
        <w:rPr>
          <w:rFonts w:hint="eastAsia"/>
        </w:rPr>
        <w:t>Da safe KK ya yi niyyar zuwar wa danginsa da lamarin da ya kira da bazata, ya san tabbas yau zai gigita tunaninsu da hankalinsu gaba d'aya.Hamda da Didi y</w:t>
      </w:r>
      <w:r>
        <w:rPr>
          <w:rFonts w:hint="eastAsia"/>
        </w:rPr>
        <w:t>a sa Driver ya d'auko masa da suka zo ya ce su zauna kada su shiga hall d'in taron familyn na su da suka saba yi duk shekara sai ya aika da kansa an kirasu. Ya shige d'akin taron ya bar Hamda da Didi zaune a cikin mota Didi dariya kawai take tana son ta ga</w:t>
      </w:r>
      <w:r>
        <w:rPr>
          <w:rFonts w:hint="eastAsia"/>
        </w:rPr>
        <w:t xml:space="preserve"> yarda idanun y'an banza yake.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falon gaba d'aya ahalin K. Mud'allab sun hallara ana ta gaisuwar zumunci kowa ya yi masa jawabin kafin a mik'awa KK mic d'in ana sauraran nasa jawabin, burinsu su ji wannan shekaran nawa nawa zai ba su kamar yarda ya saba</w:t>
      </w:r>
      <w:r>
        <w:rPr>
          <w:rFonts w:hint="eastAsia"/>
        </w:rPr>
        <w:t xml:space="preserve"> basu duk shekara. Gyaran murya ya yi kafin ya ce "Alhamdulillah yau ina tafe da albishir mai dad'in ji." Sosai bakunan mutanen wajen suka dinga washewa tamkar gonar auduga burinsu su ji daddad'an albishir d'in. KK ya cigaba da kallonsu yana sakin nasa mur</w:t>
      </w:r>
      <w:r>
        <w:rPr>
          <w:rFonts w:hint="eastAsia"/>
        </w:rPr>
        <w:t>mushin da suka rasa musabbabinsa "Alhamdulillah, Ina farin cikin sanar da ku auren y'ata ta cikina Hamda Kamal Kabeer Mud'allab........"</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lastRenderedPageBreak/>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   YA ABIN YAKE?</w:t>
      </w:r>
    </w:p>
    <w:p w:rsidR="00000000" w:rsidRDefault="00DE55CC">
      <w:pPr>
        <w:rPr>
          <w:rFonts w:hint="eastAsia"/>
        </w:rPr>
      </w:pPr>
    </w:p>
    <w:p w:rsidR="00000000" w:rsidRDefault="00DE55CC">
      <w:pPr>
        <w:rPr>
          <w:rFonts w:hint="eastAsia"/>
        </w:rPr>
      </w:pPr>
      <w:r>
        <w:rPr>
          <w:rFonts w:hint="eastAsia"/>
        </w:rPr>
        <w:t>47.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Don samun littafin duka d</w:t>
      </w:r>
      <w:r>
        <w:rPr>
          <w:rFonts w:hint="eastAsia"/>
        </w:rPr>
        <w:t xml:space="preserve">uba </w:t>
      </w:r>
    </w:p>
    <w:p w:rsidR="00000000" w:rsidRDefault="00DE55CC">
      <w:pPr>
        <w:rPr>
          <w:rFonts w:hint="eastAsia"/>
        </w:rPr>
      </w:pPr>
    </w:p>
    <w:p w:rsidR="00000000" w:rsidRDefault="00DE55CC">
      <w:pPr>
        <w:rPr>
          <w:rFonts w:hint="eastAsia"/>
        </w:rPr>
      </w:pPr>
      <w:r>
        <w:rPr>
          <w:rFonts w:hint="eastAsia"/>
        </w:rPr>
        <w:t>Wattpad @Nazeefah381</w:t>
      </w:r>
    </w:p>
    <w:p w:rsidR="00000000" w:rsidRDefault="00DE55CC">
      <w:pPr>
        <w:rPr>
          <w:rFonts w:hint="eastAsia"/>
        </w:rPr>
      </w:pPr>
    </w:p>
    <w:p w:rsidR="00000000" w:rsidRDefault="00DE55CC">
      <w:pPr>
        <w:rPr>
          <w:rFonts w:hint="eastAsia"/>
        </w:rPr>
      </w:pPr>
      <w:r>
        <w:rPr>
          <w:rFonts w:hint="eastAsia"/>
        </w:rPr>
        <w:t>Ko</w:t>
      </w:r>
    </w:p>
    <w:p w:rsidR="00000000" w:rsidRDefault="00DE55CC">
      <w:pPr>
        <w:rPr>
          <w:rFonts w:hint="eastAsia"/>
        </w:rPr>
      </w:pPr>
    </w:p>
    <w:p w:rsidR="00000000" w:rsidRDefault="00DE55CC">
      <w:pPr>
        <w:rPr>
          <w:rFonts w:hint="eastAsia"/>
        </w:rPr>
      </w:pPr>
      <w:r>
        <w:rPr>
          <w:rFonts w:hint="eastAsia"/>
        </w:rPr>
        <w:t>ArewaBooks @NazeefahSaboNashe.</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47.</w:t>
      </w: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Nazeefah Nashe: Tsit d'akin taron ya samu bak'uncin shiru, zuk'atansu d'auke da mabanbanta tunani da gaske lamarin ya zo musu a bazata, idan ba kunnensu ne ya ji ba daida</w:t>
      </w:r>
      <w:r>
        <w:rPr>
          <w:rFonts w:hint="eastAsia"/>
        </w:rPr>
        <w:t>i ba kamar KK Mud'allab ne yake sanar da su yana da y'a ta cikinsa wacce yake shirin aurarwa, mutumin da suke ran mutuwarsa nan kwana kusa don ma hak'ansu ya kasa cimma ruwa a duk sanda suka yi yunk'urin kisan na sa basa samun nasara sosai yake samun kariy</w:t>
      </w:r>
      <w:r>
        <w:rPr>
          <w:rFonts w:hint="eastAsia"/>
        </w:rPr>
        <w:t>ar ubangiji daga duk wani sharri su da makircinsu. KK ya sake sakin murmushi ganin yarda duk fuskokinsu suka nuna zallar tashin hankali da rud'ani, ya cigaba da magana cikin nuna k'arfin k'udirar ubangiji "A shekaru sha tara da suka wuce bayan tsawon lokac</w:t>
      </w:r>
      <w:r>
        <w:rPr>
          <w:rFonts w:hint="eastAsia"/>
        </w:rPr>
        <w:t xml:space="preserve">i ina neman haihuwa Allah ya na d'aukar ransu dabarar auren Sirri ya zo zuciyata haka ya sa na d'aura aure da Mahaifiyar Hamda, na kuma b'oye bayyanuwar hakan har zuwa yanzu da halin bayyanawar ta yi, bayan Hamda kuma har ila yau ina da k'anwarta Kamla da </w:t>
      </w:r>
      <w:r>
        <w:rPr>
          <w:rFonts w:hint="eastAsia"/>
        </w:rPr>
        <w:t>matata ta yanzu ta haifa min aka kuma raineta a gidan da Hamda ta taso, sun tashi ne duka a k'ark'ashin tarbiyya d'aya." Kafin ya k'arasa duk wad'annan bayanin tuni zuciyoyinsu sun cunkushe sun kuma rine da tsananin b'acin rai ji suke lamarin yazo tamkar w</w:t>
      </w:r>
      <w:r>
        <w:rPr>
          <w:rFonts w:hint="eastAsia"/>
        </w:rPr>
        <w:t xml:space="preserve">ani irin almara zuciyoyinsu bugawa suke da tsananin k'arfi suna jin tsanar KK na k'ara gauraye jini da b'argonsu duk wani shiri na su ya tashi a banza kenan, ba su sare da lamarin ba sai da KK ya umarci d'aya daga cikin body guards na sa su je su shigo da </w:t>
      </w:r>
      <w:r>
        <w:rPr>
          <w:rFonts w:hint="eastAsia"/>
        </w:rPr>
        <w:t>bak'in da suke mota. Zuwa lokacin tuni zuk'atan y'an uwan nasa sun tafi akan yarda za su yi su kawar da zuri'ar ta KK kusan dukkansu tunaninsu d'aya ne tun ma kafin su Hamdan su shigo falon. Ko k'aunar ganin tsatson KK d'in basa yi illa basaja da suka yi d</w:t>
      </w:r>
      <w:r>
        <w:rPr>
          <w:rFonts w:hint="eastAsia"/>
        </w:rPr>
        <w:t>a fuskarsu zahiran suka nuna farin cikinsu yayin da bad'inin zuk'atansu suke cikin wani irin k'unci da rad'ad'i mai barazanar bugawar zuk'atan nasu.</w:t>
      </w:r>
    </w:p>
    <w:p w:rsidR="00000000" w:rsidRDefault="00DE55CC">
      <w:pPr>
        <w:rPr>
          <w:rFonts w:hint="eastAsia"/>
        </w:rPr>
      </w:pPr>
      <w:r>
        <w:rPr>
          <w:rFonts w:hint="eastAsia"/>
        </w:rPr>
        <w:lastRenderedPageBreak/>
        <w:t>Sassanyar muryar da ta yi musu sallama da ita ne ya sa dukkansu suka d'ago suna mata kallon mamaki musamman</w:t>
      </w:r>
      <w:r>
        <w:rPr>
          <w:rFonts w:hint="eastAsia"/>
        </w:rPr>
        <w:t xml:space="preserve"> ganin yarda tsananin kamarsu da KK ta bayyana zahiri ba sai ka tambaya ba ka san jininsa ce. Babu inda ta bar komai na KK illa k'irar jikinta da tata ta zamo ta mata shi kuma tasa kuma ta zamo mai cikakken zati irin ta y'an maza. In banda haka harta da k'</w:t>
      </w:r>
      <w:r>
        <w:rPr>
          <w:rFonts w:hint="eastAsia"/>
        </w:rPr>
        <w:t xml:space="preserve">wayar idanunsu iri d'aya ce. Bisa tilas suka shiga k'ak'alo murmushi suna binta da shi duk da kana ganin murmushin zaka saka shi a mizanin yak'e wanda bahaushe yake cewa ya fi kuka ciwo. KK ya dinga bin fuskokinsu da kyakykyawan nazari yana sakin murmushi </w:t>
      </w:r>
      <w:r>
        <w:rPr>
          <w:rFonts w:hint="eastAsia"/>
        </w:rPr>
        <w:t>mai nufin ma'anoni da dama. Ma'anar da kai tsaya zaka iya fassarata da sun k'i Allah ya so. Har da masu tashi da k'ok'arin rungumar Hamdan daga cikin y'an uwansa Mata, Hamdan dai fuskarta a sake take bin su d'aya bayan d'aya tana gaishesu bisa umarnin maha</w:t>
      </w:r>
      <w:r>
        <w:rPr>
          <w:rFonts w:hint="eastAsia"/>
        </w:rPr>
        <w:t>ifinta. Didi kuwa gefe guda ta ja ta zauna a kujera ta d'ora k'afa d'aya kan d'aya tana jifansu da kallon da kai tsaye zaka fassarashi da na neman tashin hankali mamakin su take sosai ganin yarda suka yi basaja a cikin rigunan mutanen kirki alhali zuciyars</w:t>
      </w:r>
      <w:r>
        <w:rPr>
          <w:rFonts w:hint="eastAsia"/>
        </w:rPr>
        <w:t>u fal take da bak'in ciki k'yashi da hassada. Wata yarsa tana k'ok'arin jan Hamdan a jikinta Didi ta yi saurin cewa "Ahir wallahi me ye had'inki da ita za ki wani k'wakumata a jikin ki, wannan y'a ai ita sunanta An k'i Allah ya so." Jikin mutanen wurin sos</w:t>
      </w:r>
      <w:r>
        <w:rPr>
          <w:rFonts w:hint="eastAsia"/>
        </w:rPr>
        <w:t>ai ya fara rawa ganin Didi na shirin zabga musu rashin mutunci da alama KK ya sanar da ita wani labari daga cikin sashen labaransu. Ganin Didi na shirin bayyana musu alamun ya san wancan sirrin yasa KK cewa "Wannan itace Hamda kuma wannan tsohuwa da kuke g</w:t>
      </w:r>
      <w:r>
        <w:rPr>
          <w:rFonts w:hint="eastAsia"/>
        </w:rPr>
        <w:t>ani itace matsayin mahaifiya gareni a yanzu..." Didi ta b'antari goro ta sake gyara zama tana turo d'auri ta ce "Gaya musu d'an albarka a yanzu da kuma har abada, ba kuma wanda ya isa ya nufoka da sharri matuk'ar ina raye na Riga na zagayeka da ayatul kurs</w:t>
      </w:r>
      <w:r>
        <w:rPr>
          <w:rFonts w:hint="eastAsia"/>
        </w:rPr>
        <w:t>iyyu ko sarkin aljannu nan zai ganka ya bar ka eehe." Gaba d'aya kallonta suke suna mamakin k'arfin hali irin na tsohuwar KK ya cigaba da cewa "Da izinin Allah kuwa Didi, Hamda da kuke gani itace matar jikan Didi wanda yanzu yake matsayin d'a a wajena a ya</w:t>
      </w:r>
      <w:r>
        <w:rPr>
          <w:rFonts w:hint="eastAsia"/>
        </w:rPr>
        <w:t xml:space="preserve">nzu da kuma har abada tun tuni aka d'aura auren tariyar ce nan da kwana hud'u bayan an gwangwaje bikinsu da angonta Hammad dafatan za ku halarci bikin?" Gaba d'aya jikinsu sanyi ya yi baka jin komai sai ajiyar zuciya fahimtar da suka yi KK ya san duk wani </w:t>
      </w:r>
      <w:r>
        <w:rPr>
          <w:rFonts w:hint="eastAsia"/>
        </w:rPr>
        <w:t xml:space="preserve">makircin da suka dinga k'ulla masa da zubar masa da cikkunan yaransa da suka dinga yi, ashe duk ya sani shiru kawai ya yi, wasu daga cikinsu tuni kunya ta musu k'awanya yayinda wasu suka d'aura d'ambar sake wani shirin na ruguza duk wata rayuwar jin dad'i </w:t>
      </w:r>
      <w:r>
        <w:rPr>
          <w:rFonts w:hint="eastAsia"/>
        </w:rPr>
        <w:t>ta KK Mud'allab d'in. Ciki kuwa har da kawar da gudan jinin nasa da shi kansa daga doron k'asa. Didi ta ce "Ba dole su je ba musamman an san ba zuwan banza za'a yi ba, sai dai ina son ka ja musu kunne bana gayyar mugu ko maha'inci a wajen taron bikin jikok</w:t>
      </w:r>
      <w:r>
        <w:rPr>
          <w:rFonts w:hint="eastAsia"/>
        </w:rPr>
        <w:t>ina shi kuwa munafuki dama ko ido hud'u da ni baya iya yi haka nake da wannan kwarjinin daga rabbil izzati yauwa dafatan an ji da kyau." Ta mik'e hannunta cikin na Hamda suka saka kai suka fice KK ma ya bi bayansu inda tsirari daga cikinsu suka mara musu b</w:t>
      </w:r>
      <w:r>
        <w:rPr>
          <w:rFonts w:hint="eastAsia"/>
        </w:rPr>
        <w:t xml:space="preserve">aya, inda saura suka zauna jigum-jigum ga shi kowa yana da abin cewa amma a lokacin bakunasu sun gaza furta ko da kalmar 'A' illa jan numfashi da furzar da wani irin huci daga bakunansu. </w:t>
      </w:r>
    </w:p>
    <w:p w:rsidR="00000000" w:rsidRDefault="00DE55CC">
      <w:pPr>
        <w:rPr>
          <w:rFonts w:hint="eastAsia"/>
        </w:rPr>
      </w:pPr>
    </w:p>
    <w:p w:rsidR="00000000" w:rsidRDefault="00DE55CC">
      <w:pPr>
        <w:rPr>
          <w:rFonts w:hint="eastAsia"/>
        </w:rPr>
      </w:pPr>
      <w:r>
        <w:rPr>
          <w:rFonts w:hint="eastAsia"/>
        </w:rPr>
        <w:t>Suna fita KK ya sake raka su mota had'e da sanar Didin zuwa yamma s</w:t>
      </w:r>
      <w:r>
        <w:rPr>
          <w:rFonts w:hint="eastAsia"/>
        </w:rPr>
        <w:t>u Hammad za su iso daga Birmingham Didi ta ja tsaki "To Allah na tuba ni meye had'i na da shi bayan tunda ya tafi bai neme ni ba, ai idan aure bai kawo shi ba shika zai kawo shi ina nan ina jiransa." KK dariya kawai ya yi yana jinjina rigimar Didi a ransa.</w:t>
      </w:r>
    </w:p>
    <w:p w:rsidR="00000000" w:rsidRDefault="00DE55CC">
      <w:pPr>
        <w:rPr>
          <w:rFonts w:hint="eastAsia"/>
        </w:rPr>
      </w:pPr>
    </w:p>
    <w:p w:rsidR="00000000" w:rsidRDefault="00DE55CC">
      <w:pPr>
        <w:rPr>
          <w:rFonts w:hint="eastAsia"/>
        </w:rPr>
      </w:pPr>
      <w:r>
        <w:rPr>
          <w:rFonts w:hint="eastAsia"/>
        </w:rPr>
        <w:t xml:space="preserve">Tunda suka shiga motar take jin haraswa sakamakon sanyin A.cn da ya had'u da k'amshin freshner da yake dukan hancinta kasancewar ba a wannan motar suka zo ba a waccan da suka zo ba </w:t>
      </w:r>
      <w:r>
        <w:rPr>
          <w:rFonts w:hint="eastAsia"/>
        </w:rPr>
        <w:lastRenderedPageBreak/>
        <w:t>wannan k'amshin tun tana kawar da kai har lamarin ya gagareta ta shiga k'</w:t>
      </w:r>
      <w:r>
        <w:rPr>
          <w:rFonts w:hint="eastAsia"/>
        </w:rPr>
        <w:t xml:space="preserve">unshe baki tana yiwa Didi alamar a tsaya amma kan kace mai ta Kelaye aman gaba d'aya a jikin Didi, da sauri ta ja gefe don ba k'aramin k'yamar amai bane da ita, ita kuwa Hamda sosai ta yi amanta Didi fuskarta kamar ta yi kuka ta shiga sababi "fisabilillah </w:t>
      </w:r>
      <w:r>
        <w:rPr>
          <w:rFonts w:hint="eastAsia"/>
        </w:rPr>
        <w:t>Hamda ba sai kice amai ki ke ji ba sai ki daddage ki kelayo min shi a jiki, ba ki san yarda nake k'yamar amai ba to ma fisabilillahi me ya sameki? Na ga dai k'alau muka taho daga gida." Hamda bata bi ta kanta ba ta fita daga motar bayan drivern ya tsaya ya</w:t>
      </w:r>
      <w:r>
        <w:rPr>
          <w:rFonts w:hint="eastAsia"/>
        </w:rPr>
        <w:t xml:space="preserve"> bata ruwa ta wanke jikinta itama Didi haka ta fito tana kyab'e baki kamar ta ga kashi ta shiga wanke aman da ya b'ata mata hijab da leda a hannunta k'arshe ganin ya k'i fita ga wani k'arni da yake ya sa ba shiri ta cire Hijabin ta wurgar da shi, Driver ya</w:t>
      </w:r>
      <w:r>
        <w:rPr>
          <w:rFonts w:hint="eastAsia"/>
        </w:rPr>
        <w:t>na zare ido ya ce "Hajiya ya ki ka wurgar?" Didi ta ja tsaki "Wallahi duk k'aunata da Hijabin gwara na yar da shi to me zan yi da shi bayan ta kelaye shi da amai Kuma da tsada na siyi abuna dama idan ka je ka fad'awa KK duk abinda ya faru na san zai saka a</w:t>
      </w:r>
      <w:r>
        <w:rPr>
          <w:rFonts w:hint="eastAsia"/>
        </w:rPr>
        <w:t xml:space="preserve"> d'inka min sababbi ke kuma wuce mu je burina in je toilet na yi wanka." Hamda ta koma motar duk jikinta ya yi weak har wani duhu-duhu take gani. Didi gaban motar ta koma ta shige tana fad'in nan zan zauna ina dalili na shiga ki sake kelaye ni da amai sai </w:t>
      </w:r>
      <w:r>
        <w:rPr>
          <w:rFonts w:hint="eastAsia"/>
        </w:rPr>
        <w:t>kace mai yaron ciki." Gaban Hamda ya fad'i jin abinda Didin tace ta fara tunanin rabo ta da period tabbas da alamun k'amshin gaskiya a zancen Didi idan kuwa ta tabbata ciki ne da ita da wani ido zata amsa wa Didi tarin tambayoyinta? Ta ce mata a ina Hammad</w:t>
      </w:r>
      <w:r>
        <w:rPr>
          <w:rFonts w:hint="eastAsia"/>
        </w:rPr>
        <w:t xml:space="preserve"> ya yi mata ciki? Ta d'an lumshe idonta kawai tana jin wata irin kasala ina ma ta samu mai mata tausa?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Suna komawa gida suka tarar da bak'in jordan sun zo, mamaki ya kama Hamda ganin yarda suke haba-haba da ita mutanen da da sam ba su damu da ita ba, ba</w:t>
      </w:r>
      <w:r>
        <w:rPr>
          <w:rFonts w:hint="eastAsia"/>
        </w:rPr>
        <w:t>ta tsinke da lamarin sai ganin tarin kab'akin kayayyakin da suka kawo musu ita da yayyenta kayayyaki ne na gani na fad'a na mutanen jordan. Ammi ta zaro wani material mai masifar kyau Milk colour mai ratsin ja ta mik'awa Hamda an turarashi da turarukan wut</w:t>
      </w:r>
      <w:r>
        <w:rPr>
          <w:rFonts w:hint="eastAsia"/>
        </w:rPr>
        <w:t>a y'an asali sai zabga k'amshi ya ke. "Maza ki masa ado da wannan yau ance za su dawo ki tabbata kuma kin shanye duk abinda na baki don bana son wasa Sam a cikin lamarina." Hamda ta karb'i kayan idanunta cikin na wata sistern Ammin da ta mik'o mata wata k'</w:t>
      </w:r>
      <w:r>
        <w:rPr>
          <w:rFonts w:hint="eastAsia"/>
        </w:rPr>
        <w:t>aramar kwalbar turare ta ce "Idan kin yi wankan ki shafe wannan a duk sassan jikin ki, turare ne na jan hankalin miji." Hamda ta saka hannu biyu ta karb'a sannan ta fice.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Tsaf ta shirya cikin rigar da ta fito da ainahin surorin jikinta masu barazanar fas</w:t>
      </w:r>
      <w:r>
        <w:rPr>
          <w:rFonts w:hint="eastAsia"/>
        </w:rPr>
        <w:t>a rigar su fito saboda yarda Suka cika rigar taf suka kuma bayyana wani sashe na su daga saman wuyan rigar da ya kasance round, a tsuke rigar take don haka harta cikakken k'ugunta sai da ya bayyana kansa, sam bata wani ji kunya ba kamar yarda take ji a lok</w:t>
      </w:r>
      <w:r>
        <w:rPr>
          <w:rFonts w:hint="eastAsia"/>
        </w:rPr>
        <w:t>utan baya idan ta yi makamanciyar shiga irin wannan burinta ma Hammad d'in ya ganta ta koya masa hankali. Don zai san ya d'au tsawon lokaci bai nemeta ba. Gashinta ya sha gyara sosai ga wani tsawo da ya sake yi na asalin mutanen Ethiopia. Babu kwalliya a f</w:t>
      </w:r>
      <w:r>
        <w:rPr>
          <w:rFonts w:hint="eastAsia"/>
        </w:rPr>
        <w:t>uskarta illa kwalli da ta saka sai man leb'e da ya sake bayyana silb'in lab'b'anta da tudunsu da suka dace da kewayayyiyar fuskarta.</w:t>
      </w:r>
    </w:p>
    <w:p w:rsidR="00000000" w:rsidRDefault="00DE55CC">
      <w:pPr>
        <w:rPr>
          <w:rFonts w:hint="eastAsia"/>
        </w:rPr>
      </w:pPr>
    </w:p>
    <w:p w:rsidR="00000000" w:rsidRDefault="00DE55CC">
      <w:pPr>
        <w:rPr>
          <w:rFonts w:hint="eastAsia"/>
        </w:rPr>
      </w:pPr>
      <w:r>
        <w:rPr>
          <w:rFonts w:hint="eastAsia"/>
        </w:rPr>
        <w:t>A kitchen take a tsaye tana dama kwalba da nonon da take hannunta, tana yi tana bin wak'ar da take saurare a wayarta, hank</w:t>
      </w:r>
      <w:r>
        <w:rPr>
          <w:rFonts w:hint="eastAsia"/>
        </w:rPr>
        <w:t xml:space="preserve">alinta gaba d'aya ya tafi akan kwalbar da take sha Tana lumshe ido bata san da wanzuwarsa a wajen ba har sai da ta ji k'amshin turarensa ya kama hancinta rad'am </w:t>
      </w:r>
      <w:r>
        <w:rPr>
          <w:rFonts w:hint="eastAsia"/>
        </w:rPr>
        <w:lastRenderedPageBreak/>
        <w:t>tuni ta tattaro duk wani rashin Mutunci ta yi masa masauki a fuskarta...</w:t>
      </w:r>
    </w:p>
    <w:p w:rsidR="00000000" w:rsidRDefault="00DE55CC">
      <w:pPr>
        <w:rPr>
          <w:rFonts w:hint="eastAsia"/>
        </w:rPr>
      </w:pPr>
      <w:r>
        <w:rPr>
          <w:rFonts w:hint="eastAsia"/>
        </w:rPr>
        <w:t>[1/12, 7:47 AM] Nazeef</w:t>
      </w:r>
      <w:r>
        <w:rPr>
          <w:rFonts w:hint="eastAsia"/>
        </w:rPr>
        <w:t>ah Nashe: Babu fara'a ko walwala sam take kallonsa lamarin da ya girgiza shi saboda bai tab'a karo da irin kallon da take binsa da shi ba a fuskarta, da gaske ya hango fushinta sosai da b'acin ranta a k'wayar idanunta, gwiwoyinsa gaba d'aya suka sare sai y</w:t>
      </w:r>
      <w:r>
        <w:rPr>
          <w:rFonts w:hint="eastAsia"/>
        </w:rPr>
        <w:t xml:space="preserve">anzu yake tunanin tabbas abinda ya yi d'in sam bai dace ba kuma dole ya fusata ta tun tafiyarsa tsawon sati biyu bai kirata ba ba Kuma sak'o ko wani abin ya sani shi kansa ya tafka babban kuskure kuma Hakan bai dace da duk wani namijin k'warai ba. </w:t>
      </w:r>
    </w:p>
    <w:p w:rsidR="00000000" w:rsidRDefault="00DE55CC">
      <w:pPr>
        <w:rPr>
          <w:rFonts w:hint="eastAsia"/>
        </w:rPr>
      </w:pPr>
      <w:r>
        <w:rPr>
          <w:rFonts w:hint="eastAsia"/>
        </w:rPr>
        <w:t>K'ok'ar</w:t>
      </w:r>
      <w:r>
        <w:rPr>
          <w:rFonts w:hint="eastAsia"/>
        </w:rPr>
        <w:t>in saka k'wayar idanunsa yake yi Cikin idanunta sai sai dai hakan ya gagara dalilin ta k'i ba shi dama, k'arshe ma d'aukan cup d'in kwalbar ta tayi ta nufi k'ofa da sauri dalilin aman da ya taso mata, da ta tabbata na k'amshin turarensa ne da ya nemi warga</w:t>
      </w:r>
      <w:r>
        <w:rPr>
          <w:rFonts w:hint="eastAsia"/>
        </w:rPr>
        <w:t xml:space="preserve">za mata ya kuma cukuikuya mata kayan ciki. Cike da k'warin gwiwa ya janyota ta fad'o jikinsa idanunsa akan k'irjinta da abubuwan k'irjin da suke tsole masa ido tun farkon shigowarsa da ya yi ka tari  da su sun cika sun batse kamar suma fushin suke da shi. </w:t>
      </w:r>
      <w:r>
        <w:rPr>
          <w:rFonts w:hint="eastAsia"/>
        </w:rPr>
        <w:t>Ya d'ora kansa saitin k'irjinta yana jin yarda zuciyarta take harbawa da sauri, ba tare da wani tunani ba Hamda ta wanke shi da aman da ya cika mata ciki, da sauri ya d'ago yana kewaye idanunsa a kanta kafin ya kaiwa bakinta kiss ba tare da k'yamar komai d</w:t>
      </w:r>
      <w:r>
        <w:rPr>
          <w:rFonts w:hint="eastAsia"/>
        </w:rPr>
        <w:t>a ya fito daga cikinta ba, ji yake tamkar ya mayar da ita cikinsa, don tsananin yarda zuciyarsa take bugun sonta. Murya a dashe cikin kunnenta ya ce "Welcome d'in kenan K'albeey." K'asan rigarta ya zura hannunsa yana shafa shafaffuyar mararta "Baby na ya z</w:t>
      </w:r>
      <w:r>
        <w:rPr>
          <w:rFonts w:hint="eastAsia"/>
        </w:rPr>
        <w:t>o kenan?" Rintse idanunta ta yi duk da tana amsar sak'on na sa hakan bai hanata janye jikinta daga nasa ba tana kallon yarda ta masa kaca-kaca da amai ta ja jikinta zuwa sink d'in kitchen d'in sosai take jin jiri don yau ba ta d wadatacciyar lafiya, da kan</w:t>
      </w:r>
      <w:r>
        <w:rPr>
          <w:rFonts w:hint="eastAsia"/>
        </w:rPr>
        <w:t>sa ya iso ya fara tsaftace mata bakinta yana fad'in "Sannu please no more fushi kin ji K'albeey." Ta lumshe ido tana sauraran yarda yake bin sassan jikinta da sumbata kamar zai aikata komai a kitchen d'in jikinsa har rawa yake yana fallasa shi ta hanyar nu</w:t>
      </w:r>
      <w:r>
        <w:rPr>
          <w:rFonts w:hint="eastAsia"/>
        </w:rPr>
        <w:t>na masa yarda ya yi missing d'inta. Ta yi saurin janye jikinta kafin murya a shak'e ta ce "Kada ka sake tab'a ni, ka damu da ni ne? Wato sai ina gabanka sannan kake tuna ni a matsayin matarka idan kuwa kana tare da matarka sai ka manta ka ajiye wata mata H</w:t>
      </w:r>
      <w:r>
        <w:rPr>
          <w:rFonts w:hint="eastAsia"/>
        </w:rPr>
        <w:t>amda, nima yanzu na san ciwon kaina ina tabbatar maka ba zan zauna bak'in cikin d'a namiji ya kashe ni ba, ka je ka san me yi wuwa." Daga haka ta fice da sauri daga kitchen d'in sakamakon hawaye da yake shirin zubo mata. Jikinsa ne ya yi sanyi sosai shi ka</w:t>
      </w:r>
      <w:r>
        <w:rPr>
          <w:rFonts w:hint="eastAsia"/>
        </w:rPr>
        <w:t>nsa sai yanzu yake da na sanin abinda ya mata ga wutar sha'awarta da ta kunno masa ya dinga lumshe ido yana neman mafita kafin ya saki ajiyar zuciya ya fita parlourn Didin sai dai abin haushi Didi tana zaune ta kasa ta tsare ba damar ya samu ya shige ya ra</w:t>
      </w:r>
      <w:r>
        <w:rPr>
          <w:rFonts w:hint="eastAsia"/>
        </w:rPr>
        <w:t>rrashi y'ar dangerr tasa. Cije leb'e kawai ya yi ya fice daga gidan, wayarta ya dinga kira amma tana ji ta yi burus da shi, lamarin sa ba k'aramin haushi yake bata ba ji take kamar zuciyatta ta tarwatse ta lumshe ido duk ita kanta tana jin wata irin muguwa</w:t>
      </w:r>
      <w:r>
        <w:rPr>
          <w:rFonts w:hint="eastAsia"/>
        </w:rPr>
        <w:t>e sha'awarsa hakan ba zai saka ta sake amincewa da shi ba har sai ta tare kamar yarda Ammi ta gargad'e ta ta bari duk magungunan su gama kama jikinta tukunna. Ta yarda da zarar ya kusanceta zai gigice ya manta kansa ya kuma mallaka mata duk wani gurbi na z</w:t>
      </w:r>
      <w:r>
        <w:rPr>
          <w:rFonts w:hint="eastAsia"/>
        </w:rPr>
        <w:t>uciyarta ta yarda ba zata barwa wata macen gurbi ba ko kad'an. ( Anya kuwa Ammi Anan ba 'a tafka son zuciya ba, shi fa namiji mijin mace hud'u ne, to za dai mu gani idan ita kuma Nannan zata yi sake a k'wace mata miji, don wasu matan haka suke zama sakarka</w:t>
      </w:r>
      <w:r>
        <w:rPr>
          <w:rFonts w:hint="eastAsia"/>
        </w:rPr>
        <w:t xml:space="preserve">ru idan an musu kishiya sai kishi ya rufe musu ido su rasa kula da mijin har wacce ta shigo ta yi wuf ta mallake musu shi. Don haka Mata mu dage, Soyayya fa ba k'arya ba ce kuma So ba ya tsufa kullum ki dinga updating soyayyarki a zuciyar mijinki ta yarda </w:t>
      </w:r>
      <w:r>
        <w:rPr>
          <w:rFonts w:hint="eastAsia"/>
        </w:rPr>
        <w:t>ko ya auro wata zai raina ta ta kulawar har ki ji yana fad'in me ma ya kai shi auren?</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Shigowarsu Kamla ne ya sa ta bud'e idonta da suka mata nauyi ta zubesu a kansu, cikin farin ciki ta dinga ware musu hannayenta tana hugging d'insu d'aya bayan d'aya.</w:t>
      </w:r>
      <w:r>
        <w:rPr>
          <w:rFonts w:hint="eastAsia"/>
        </w:rPr>
        <w:t xml:space="preserve"> Musamman Kamla da tun lokutan baya take jin tana mata wata iriyar k'auna da bata san dalilinta ba, ashe ita d'in jininta ce. Sosai ta rungume ta tana shafa kanta "Welcome Iyalan Birmingham ya kuka baro garin naku?" Khairi da bata cika son magana ba murmus</w:t>
      </w:r>
      <w:r>
        <w:rPr>
          <w:rFonts w:hint="eastAsia"/>
        </w:rPr>
        <w:t>hi ta yi tana shafa gefen kumatunta "Anty Hamda are you married? Da gaske ne Daddy ne Husband d'inki." Hamda ta lumshe ido zuciyar ta na tsoron amsawa Khairin bata sani ba ko ta taya uwarta kishi. Idanun Khairin cikin nata tana sakin murmushi ta ce "Am ver</w:t>
      </w:r>
      <w:r>
        <w:rPr>
          <w:rFonts w:hint="eastAsia"/>
        </w:rPr>
        <w:t>y much Happy Anty Hamda ke da Daddy kun dace sosai perfect match." Ta fad'a tana rungumeta a gefen jikinta. Itama Hamdan rungumeta ta yi kafin Abul Khairi ya ce "And now is my turn, Anty Hamda and Kamla siblings ne da gaske haka Daddy ya ce mana, gobe Momm</w:t>
      </w:r>
      <w:r>
        <w:rPr>
          <w:rFonts w:hint="eastAsia"/>
        </w:rPr>
        <w:t>yn Kamla zata zo gari from turkey." Tsit d'akin ya d'auka Hamda tana mamakin yarda yaran suka sake abinsu da alama duk Babansu ya zauna ya warware musu komai. Ta shafa kansu murya a sake ta ce "Allah ya yi muku albarka." Ta fad'a tana sakin ajiyar zuciya m</w:t>
      </w:r>
      <w:r>
        <w:rPr>
          <w:rFonts w:hint="eastAsia"/>
        </w:rPr>
        <w:t>ai k'arfin gaske, da ta tafi da duk wani tsoronta da shakkar yarda yaran za su d'auketa idan sun ji maganar, suma murmushi suka saki zuk'atansu fal da murnar dawowarsu cikin ahalinsu gaba d'aya.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w:t>
      </w:r>
    </w:p>
    <w:p w:rsidR="00000000" w:rsidRDefault="00DE55CC">
      <w:pPr>
        <w:rPr>
          <w:rFonts w:hint="eastAsia"/>
        </w:rPr>
      </w:pPr>
    </w:p>
    <w:p w:rsidR="00000000" w:rsidRDefault="00DE55CC">
      <w:pPr>
        <w:rPr>
          <w:rFonts w:hint="eastAsia"/>
        </w:rPr>
      </w:pPr>
      <w:r>
        <w:rPr>
          <w:rFonts w:hint="eastAsia"/>
        </w:rPr>
        <w:t>Rashin sukunin zuciya ya haifar mata da zazzaf</w:t>
      </w:r>
      <w:r>
        <w:rPr>
          <w:rFonts w:hint="eastAsia"/>
        </w:rPr>
        <w:t xml:space="preserve">an zazzab'i cikin dare ga haraswa da take yi akai-akai musamman abin ya had'u ya had'ar mata da rashin cin abinci sai ta galabaita sosai. </w:t>
      </w:r>
    </w:p>
    <w:p w:rsidR="00000000" w:rsidRDefault="00DE55CC">
      <w:pPr>
        <w:rPr>
          <w:rFonts w:hint="eastAsia"/>
        </w:rPr>
      </w:pPr>
      <w:r>
        <w:rPr>
          <w:rFonts w:hint="eastAsia"/>
        </w:rPr>
        <w:t>Tun Sa'ada na ganin kamar hakan ragwanci ne da lalaci har ta tabbatar da tabbatuwar ciwon. Ganin tana shirin shid'ewa</w:t>
      </w:r>
      <w:r>
        <w:rPr>
          <w:rFonts w:hint="eastAsia"/>
        </w:rPr>
        <w:t xml:space="preserve"> ya sa Sa'ada ta fita a kid'ime kiran su Didi. Duk da barci ne a idanunsu bai hana su tahowa da sauri ba. Suma ganin yarda yanayinta yake ya tashi hankalinsu da sauri suka shiga kiran Hammad don ya kawo musu agaji.</w:t>
      </w:r>
    </w:p>
    <w:p w:rsidR="00000000" w:rsidRDefault="00DE55CC">
      <w:pPr>
        <w:rPr>
          <w:rFonts w:hint="eastAsia"/>
        </w:rPr>
      </w:pPr>
    </w:p>
    <w:p w:rsidR="00000000" w:rsidRDefault="00DE55CC">
      <w:pPr>
        <w:rPr>
          <w:rFonts w:hint="eastAsia"/>
        </w:rPr>
      </w:pPr>
      <w:r>
        <w:rPr>
          <w:rFonts w:hint="eastAsia"/>
        </w:rPr>
        <w:t>Shima a lokacin ba barci yake ba gaba d'</w:t>
      </w:r>
      <w:r>
        <w:rPr>
          <w:rFonts w:hint="eastAsia"/>
        </w:rPr>
        <w:t>aya hankalinsa a tashe yake ga wata iriyar zafaffiyar sha'awarta da take neman kassara masa garkuwar jiki. Duk da ga Nanna a gefensa amma gaba d'aya ba tata yake ba, gangar jikinsa Hamda take muradi abin tamkar wani maganad'isu tabbas d'iyar Ammi ta yi gad</w:t>
      </w:r>
      <w:r>
        <w:rPr>
          <w:rFonts w:hint="eastAsia"/>
        </w:rPr>
        <w:t>on Ammi abin a jininsu yake, kishi da irinsu kuwa akwai tashin hankali don kullum sababbi suke komawa dal da su da zarar miji ya d'an yi kwana biyu bai kusancesu ba sai ki ga sun koma sun rufe ruf kamar ma ba'a tab'a aikata komai da su ba, samun irinsu k'a</w:t>
      </w:r>
      <w:r>
        <w:rPr>
          <w:rFonts w:hint="eastAsia"/>
        </w:rPr>
        <w:t>lilan ne a cikin mata, don haka da zarar mutum ya auri irinsu to fa kowace irin mace zai aura ba zai tab'a kwatanta ta da wannan matar tasa ba, ki dage ki zama irinsu y'ar uwa.</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Wayar ya kara a kunnensa kafin ya ji kwararaton Didi tana sanar da shi rash</w:t>
      </w:r>
      <w:r>
        <w:rPr>
          <w:rFonts w:hint="eastAsia"/>
        </w:rPr>
        <w:t xml:space="preserve">in lafiyar Hamdan. Ai kafin ya k'arasa ji ya yi wurgi da wayar da sauri ya mik'e ya fice ba tare da ya amsa kiran da Nanna take masa ba. Gabansa ne kawai yake fad'uwa yana fatan kada wani abu ya samu Hamdan. Kafin ya isa sashen Didin kuwa ya saka mai gadi </w:t>
      </w:r>
      <w:r>
        <w:rPr>
          <w:rFonts w:hint="eastAsia"/>
        </w:rPr>
        <w:t>ya bud'e masa k'ofa.</w:t>
      </w:r>
    </w:p>
    <w:p w:rsidR="00000000" w:rsidRDefault="00DE55CC">
      <w:pPr>
        <w:rPr>
          <w:rFonts w:hint="eastAsia"/>
        </w:rPr>
      </w:pPr>
    </w:p>
    <w:p w:rsidR="00000000" w:rsidRDefault="00DE55CC">
      <w:pPr>
        <w:rPr>
          <w:rFonts w:hint="eastAsia"/>
        </w:rPr>
      </w:pPr>
      <w:r>
        <w:rPr>
          <w:rFonts w:hint="eastAsia"/>
        </w:rPr>
        <w:t xml:space="preserve">A tsakiyar gadon take zube, numfashinta yana fita sama-sama, wannan karan idanunsa rufewa ya yi ruf ya ma manta da wata Didi tsam ya rungume Hamdan a jikinsa yana manna mata kiss kafin </w:t>
      </w:r>
      <w:r>
        <w:rPr>
          <w:rFonts w:hint="eastAsia"/>
        </w:rPr>
        <w:lastRenderedPageBreak/>
        <w:t>ya sunkuceta bayan ya zira mata dogon hijabi da s</w:t>
      </w:r>
      <w:r>
        <w:rPr>
          <w:rFonts w:hint="eastAsia"/>
        </w:rPr>
        <w:t>auri yake furta "please Hamda bud'e idonki don Allah kada ki rufe..." wasu irin maganganu ya dinga furtawa da har ya bawa Umma Asma kunya. Didi kuwa bud'e baki kawai ta yi tana kallonsa rud'anin da take ciki game da ciwon Hamdan ya sa ta kasa furta ko da k</w:t>
      </w:r>
      <w:r>
        <w:rPr>
          <w:rFonts w:hint="eastAsia"/>
        </w:rPr>
        <w:t>almar 'A' sai mayar da ajiyar zuciya kawai take.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Sosai asibitin suka yi iya bincikensu kafin su sanar da su cikin jikinta ne yake galabaitar da ita ga shi ta saka damuwa a ranta, tun a gaban likitan Didi ta fara furta "Subhanallahi, ciki kuma to a gidan </w:t>
      </w:r>
      <w:r>
        <w:rPr>
          <w:rFonts w:hint="eastAsia"/>
        </w:rPr>
        <w:t>uban wa hakan ta faru?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r>
        <w:rPr>
          <w:rFonts w:hint="eastAsia"/>
        </w:rPr>
        <w:t xml:space="preserve">     YA ABIN YAKE?</w:t>
      </w:r>
    </w:p>
    <w:p w:rsidR="00000000" w:rsidRDefault="00DE55CC">
      <w:pPr>
        <w:rPr>
          <w:rFonts w:hint="eastAsia"/>
        </w:rPr>
      </w:pPr>
    </w:p>
    <w:p w:rsidR="00000000" w:rsidRDefault="00DE55CC">
      <w:pPr>
        <w:rPr>
          <w:rFonts w:hint="eastAsia"/>
        </w:rPr>
      </w:pPr>
      <w:r>
        <w:rPr>
          <w:rFonts w:hint="eastAsia"/>
        </w:rPr>
        <w:t xml:space="preserve">            PAGE 48.</w:t>
      </w: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Yanzu fisabilillah yaron nan sai da ka bi yarinyar nan ka turmishe ka mata ciki? Ni dai ban tab'a ganin ja</w:t>
      </w:r>
      <w:r>
        <w:rPr>
          <w:rFonts w:hint="eastAsia"/>
        </w:rPr>
        <w:t>rababbe irin ka ba wallahi Hammad. Allah yasa ba a gado na aka je aka aikata wannan ta'asar ba. Masifa!" Didi ta furta tana watsa masa kallo. Hamda kuwa wata irin kunya ce ta kamata da sauri ta lumshe ido tana jin kunyar duka mutanen wajen Tabbas Hammad ya</w:t>
      </w:r>
      <w:r>
        <w:rPr>
          <w:rFonts w:hint="eastAsia"/>
        </w:rPr>
        <w:t xml:space="preserve"> kaita ya baro yanzu kuma kowa ya san ta yarda ta je ta samo cikin. Didi ta k'arasa bakin gadon idanunta akan Hamdan ta ce "Munafuka bud'e idonki da kyau ki kalleni ashe kin san ciwon da kike yo ni da na san laulayin ciki ne da mai zai saka na rakoki da lo</w:t>
      </w:r>
      <w:r>
        <w:rPr>
          <w:rFonts w:hint="eastAsia"/>
        </w:rPr>
        <w:t>kacin da ne dai da an saka miki wak'a a dandali ace kin samu ciki ba'a kaiki d'akin mijinki ba. Jarababbu ku dai ku je ku nanik'i miji ku samu ciki mhmmn za ki dawo gidan ki sameni." Ta juya ta fice tana ta sababi. Umma Asma dai dariyarta kawai take shek'a</w:t>
      </w:r>
      <w:r>
        <w:rPr>
          <w:rFonts w:hint="eastAsia"/>
        </w:rPr>
        <w:t>wa ganin yarda Didi ta d'au lamarin.</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zafafe ya mik'e a d'akin taron yana watsa idanunsa cikin nasu, idanun da suka kad'a suka yi jajur tamkar garwashi." Mutumin nan ya yaudaremu tsawon lokaci muna fama da yarda za mu kawar d</w:t>
      </w:r>
      <w:r>
        <w:rPr>
          <w:rFonts w:hint="eastAsia"/>
        </w:rPr>
        <w:t xml:space="preserve">a shi a doron k'asa sai ga shi ya zo mana da wata maganar banza wai yana da zuri'a, to ya zama dole a wannan karan mu kawar da KK daga doron k'asa kafin mu bi ahalin nasa suma mu </w:t>
      </w:r>
      <w:r>
        <w:rPr>
          <w:rFonts w:hint="eastAsia"/>
        </w:rPr>
        <w:lastRenderedPageBreak/>
        <w:t>murk'ushesu." Yarda yake maganar a hassale zai tabbatar maka abin ya dad'e ya</w:t>
      </w:r>
      <w:r>
        <w:rPr>
          <w:rFonts w:hint="eastAsia"/>
        </w:rPr>
        <w:t>na ci masa tuwa a k'warya. D'aya daga cikinsu shima ya mik'e kafin ya ce "Ya zama dole kuwa Yaya, amma ta wacce hanya kake ganin za'a bi?" Ya ja ajiyar numfashi kafin ya ce "Duk da gidansa akwai security ya zama dole mu samu wata daga cikin y'an uwa ta kom</w:t>
      </w:r>
      <w:r>
        <w:rPr>
          <w:rFonts w:hint="eastAsia"/>
        </w:rPr>
        <w:t>a gidan ta tare ta yarda za mu samu mu cimma burin mu kai tsaye, ko da ta hanyar gubar iska ne da za'a saka a d'akinsa da zarar ya shak'eta zai shek'a lahira ko kuma mu kashe duk wasu cameras na d'akinsa ta saka masa wuta a d'akin cikin dare....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 Tsayuwa</w:t>
      </w:r>
      <w:r>
        <w:rPr>
          <w:rFonts w:hint="eastAsia"/>
        </w:rPr>
        <w:t>rsa a gabansu shi ya bawa cikinsu damar sakin wani irin rugugin sauti na razana da kid'ima. Daga yanayin kallon da yake musu tabbaci ne na cewa ya ji duk manak'isar da suke shirin k'ulla masa. Murmushi kawai yake saki mai nuna tsananin takaicin kasancewars</w:t>
      </w:r>
      <w:r>
        <w:rPr>
          <w:rFonts w:hint="eastAsia"/>
        </w:rPr>
        <w:t>u zuri'ar mahaifinsa. Idan wani ne ya gaya masa hakan zata iya faruwa a rayuwa zai iya k'aryatawa sai ga shi zahirin lamarin kacokam ya faru a kansa, y'an uwansa da ya sani wanda suke uba d'aya su suke neman rayuwarsa bayan sun gama neman ta y'ay'an cikins</w:t>
      </w:r>
      <w:r>
        <w:rPr>
          <w:rFonts w:hint="eastAsia"/>
        </w:rPr>
        <w:t>a duk akan wani banzan lamari wai dukiya da take k'arewa a duniya duk kud'in mutum bai isa ya tafi da shi lahira ba sai dai ya tafi da aikin ladan da ya yi ta sanadiyyar kud'in. Ya lumshe idonsa wasu hawayen bak'in ciki suka shiga zubo masa, bai san me yas</w:t>
      </w:r>
      <w:r>
        <w:rPr>
          <w:rFonts w:hint="eastAsia"/>
        </w:rPr>
        <w:t>a y'an uwansa suke k'insa har haka ba, duk da tarin kyautatwar da yake musu ba wanda ba ya cin moriyar arzikinsa mazansu da matansu, kai har ma da yaransu, akwai albashi da yake marasa k'arfin cikinsu duk wata ban da zakka da yake dunk'ulewa ya basu, hidim</w:t>
      </w:r>
      <w:r>
        <w:rPr>
          <w:rFonts w:hint="eastAsia"/>
        </w:rPr>
        <w:t xml:space="preserve">ar biki shine kai komai ma shi d'in dai KK shine mai d'aukar kaso mafi tsoka a hidimar ahalin K. Mud'allab sai ga shi zuri'arsa ce ba sa so da shi kansa suke neman hanyar hallaka shi, anya kuwa ubangiji zai barsu da alahakin wannan bawa nasa, kaico wannan </w:t>
      </w:r>
      <w:r>
        <w:rPr>
          <w:rFonts w:hint="eastAsia"/>
        </w:rPr>
        <w:t>zamanin da son zuciya ya yi bake-bake a zuk'atan al'umma. Kukan ya ke sosai kukan da ya karya zuk'atan tsirari daga cikinsu suka riski zuk'atansu a cikin tarin da na sani, kunya matsananciya ta yi musu dabaibayi a zuciyoyinsu suka fara tunanin ta yarda zuc</w:t>
      </w:r>
      <w:r>
        <w:rPr>
          <w:rFonts w:hint="eastAsia"/>
        </w:rPr>
        <w:t xml:space="preserve">iyarsa ta dinga ingiza su da bin son zuciyar wasu daga cikinsu. </w:t>
      </w:r>
    </w:p>
    <w:p w:rsidR="00000000" w:rsidRDefault="00DE55CC">
      <w:pPr>
        <w:rPr>
          <w:rFonts w:hint="eastAsia"/>
        </w:rPr>
      </w:pPr>
    </w:p>
    <w:p w:rsidR="00000000" w:rsidRDefault="00DE55CC">
      <w:pPr>
        <w:rPr>
          <w:rFonts w:hint="eastAsia"/>
        </w:rPr>
      </w:pPr>
      <w:r>
        <w:rPr>
          <w:rFonts w:hint="eastAsia"/>
        </w:rPr>
        <w:t xml:space="preserve">Lamarine mai girma a wajen KK don haka ya kasa furta musu komai illa jan sawayensa da ya yi ya fice daga bigiren da suke. Zuciya bata da k'ashi a yau duk hak'urinsa zuciyarsa ta karye ba ya </w:t>
      </w:r>
      <w:r>
        <w:rPr>
          <w:rFonts w:hint="eastAsia"/>
        </w:rPr>
        <w:t>jin har abada zai sake dubansu da idanun rahma, bai tsanesu ba amma ya zama dole ya nisanci mu'amala da su, duk kuwa da yake musu zahirinsa da bad'ininsa Allah ne shaida amma tunda su sun kasa fuskantar haka ya zama dole ya bi da su ta hanyar da karatun ra</w:t>
      </w:r>
      <w:r>
        <w:rPr>
          <w:rFonts w:hint="eastAsia"/>
        </w:rPr>
        <w:t>yuwa zai fahintar da su, shima d'an zamani ne mai kuma madafan iko tunda yana da kud'i ya tabbata ko k'ara zai kaisu shine a sama, amma ba zai aikata haka ba, ko bakomai suna amsa sunan mahaifinsa ne K. Mud'allab albarkacin wannan sunan da yake rab'e da na</w:t>
      </w:r>
      <w:r>
        <w:rPr>
          <w:rFonts w:hint="eastAsia"/>
        </w:rPr>
        <w:t>su ba su cancanci tozarci ba, sai dai zai bar su da halinsu ta hanyar yanke duk wata alak'a da su. Alhamdulillah tunda yanzu yana da zuri'a yana kuma da Ahalin Didi da ya mayar da su tamkar nasa ahalin madallah da ubangiji buwayi gagara misali. Da kansa ya</w:t>
      </w:r>
      <w:r>
        <w:rPr>
          <w:rFonts w:hint="eastAsia"/>
        </w:rPr>
        <w:t xml:space="preserve"> fisgi motar da mugun speed ya bar harabar gidan, don dole escort na sa suka bi shi suma a guje, zuk'atansu cike da tunanin dalilin tashin hankalin da</w:t>
      </w:r>
    </w:p>
    <w:p w:rsidR="00000000" w:rsidRDefault="00DE55CC">
      <w:pPr>
        <w:rPr>
          <w:rFonts w:hint="eastAsia"/>
        </w:rPr>
      </w:pPr>
      <w:r>
        <w:rPr>
          <w:rFonts w:hint="eastAsia"/>
        </w:rPr>
        <w:t>Suka ga uban gidansu a ciki, fatansu dai ya zama komai lafiya.</w:t>
      </w:r>
    </w:p>
    <w:p w:rsidR="00000000" w:rsidRDefault="00DE55CC">
      <w:pPr>
        <w:rPr>
          <w:rFonts w:hint="eastAsia"/>
        </w:rPr>
      </w:pPr>
    </w:p>
    <w:p w:rsidR="00000000" w:rsidRDefault="00DE55CC">
      <w:pPr>
        <w:rPr>
          <w:rFonts w:hint="eastAsia"/>
        </w:rPr>
      </w:pPr>
      <w:r>
        <w:rPr>
          <w:rFonts w:hint="eastAsia"/>
        </w:rPr>
        <w:t>Bai tsaya ko ina ba, sai a gaban Didi. Ci</w:t>
      </w:r>
      <w:r>
        <w:rPr>
          <w:rFonts w:hint="eastAsia"/>
        </w:rPr>
        <w:t xml:space="preserve">kin tashin hankali ya shiga falon Didin. Idanunsa sun kad'a sun yi jajir ya zube gwuwoyinsa a gaban Didin ya dafa cinyoyinta yana sakin wata irin ajiyar </w:t>
      </w:r>
      <w:r>
        <w:rPr>
          <w:rFonts w:hint="eastAsia"/>
        </w:rPr>
        <w:lastRenderedPageBreak/>
        <w:t xml:space="preserve">zuciya mai bayyana mad'aukakin tashin hankalin da yake ciki. Didi addu'a kawai take ja a zuciyarta don </w:t>
      </w:r>
      <w:r>
        <w:rPr>
          <w:rFonts w:hint="eastAsia"/>
        </w:rPr>
        <w:t>idanun KK kawai zaka kalla ka san zuciyarsa a turnik'e take da tashin hankali. Ta hau shafa kansa tana bubbuga bayansa had'e da jawo masa addu'oin samun sauk'in zuciya 'Allahumma la sahla illa ma ja'altuhu sahlan wa anta taj'alil hazna iza shi'ita sahlan.'</w:t>
      </w:r>
      <w:r>
        <w:rPr>
          <w:rFonts w:hint="eastAsia"/>
        </w:rPr>
        <w:t xml:space="preserve"> A hankali ya dinga maimaita wa kafin ya saki wata nauyayyiyar ajiyar zuciya ya lumshe idanunsa ya zame ya kwanta a k'asan carpet d'in Didin had'e da yin matashin kai da hannayensa. Nauyayyan barci ne mai k'arfin gaske ya d'aukeshi. Didi ta saki ajiyar zuc</w:t>
      </w:r>
      <w:r>
        <w:rPr>
          <w:rFonts w:hint="eastAsia"/>
        </w:rPr>
        <w:t>iya had'e da zuba masa ido cike da tausayawa ta tabbatar duk abinda ya gigita shi mai girman gaske ne tausayinsa ya kamata, ganin duk tarin dukiyarsa shima akwai ta yarda Allah ya jarrabeshi don haka duk wanda ka ganshi kada ka yi addu'ar zama irinsa sabod</w:t>
      </w:r>
      <w:r>
        <w:rPr>
          <w:rFonts w:hint="eastAsia"/>
        </w:rPr>
        <w:t>a baka san tarin matsalolinsa da suke bad'inance ba, kowa da inda yake da nak'asu a rayuwarsa. Didi ta saki ajiyar zuciya had'e da Kunna masa sautin Alkur'ani a gefen kunnensa sannan ta mik'e ta shige d'akinta, jin KK take kamar jininta a zuciyarta take ji</w:t>
      </w:r>
      <w:r>
        <w:rPr>
          <w:rFonts w:hint="eastAsia"/>
        </w:rPr>
        <w:t>nsa kamar yarda take jin dukkan ahalinta.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w:t>
      </w:r>
    </w:p>
    <w:p w:rsidR="00000000" w:rsidRDefault="00DE55CC">
      <w:pPr>
        <w:rPr>
          <w:rFonts w:hint="eastAsia"/>
        </w:rPr>
      </w:pPr>
    </w:p>
    <w:p w:rsidR="00000000" w:rsidRDefault="00DE55CC">
      <w:pPr>
        <w:rPr>
          <w:rFonts w:hint="eastAsia"/>
        </w:rPr>
      </w:pPr>
      <w:r>
        <w:rPr>
          <w:rFonts w:hint="eastAsia"/>
        </w:rPr>
        <w:t>Sai Azahar Umma Asma ta bar asibitin ita da Ammi da ta zo duba Hamdan bayan bayyanuwar ciwonta, suka bar Sa'ada da Munira a wajenta, sabida jikin nata da sauk'i su kuma akwai abubuwan da za</w:t>
      </w:r>
      <w:r>
        <w:rPr>
          <w:rFonts w:hint="eastAsia"/>
        </w:rPr>
        <w:t xml:space="preserve"> su yi masu mahimmanci tunda bikin dai saura kwana uku kacal. </w:t>
      </w:r>
    </w:p>
    <w:p w:rsidR="00000000" w:rsidRDefault="00DE55CC">
      <w:pPr>
        <w:rPr>
          <w:rFonts w:hint="eastAsia"/>
        </w:rPr>
      </w:pPr>
    </w:p>
    <w:p w:rsidR="00000000" w:rsidRDefault="00DE55CC">
      <w:pPr>
        <w:rPr>
          <w:rFonts w:hint="eastAsia"/>
        </w:rPr>
      </w:pPr>
      <w:r>
        <w:rPr>
          <w:rFonts w:hint="eastAsia"/>
        </w:rPr>
        <w:t>K'amshin turarensa ne ya sanar da su wanzuwarsa a asibitin tun bai kai ga bud'e k'ofar ya shigo ba. Hamda ta runtse idonta don ita ta san shine, duk da tana jin haushinsa hakan bai saka ta k'i</w:t>
      </w:r>
      <w:r>
        <w:rPr>
          <w:rFonts w:hint="eastAsia"/>
        </w:rPr>
        <w:t xml:space="preserve"> d'akin ganinsa ba, sosai take son ganinsa idanunsa suna bayyana mata zahirin k'aunar da yake mata.</w:t>
      </w:r>
    </w:p>
    <w:p w:rsidR="00000000" w:rsidRDefault="00DE55CC">
      <w:pPr>
        <w:rPr>
          <w:rFonts w:hint="eastAsia"/>
        </w:rPr>
      </w:pPr>
    </w:p>
    <w:p w:rsidR="00000000" w:rsidRDefault="00DE55CC">
      <w:pPr>
        <w:rPr>
          <w:rFonts w:hint="eastAsia"/>
        </w:rPr>
      </w:pPr>
      <w:r>
        <w:rPr>
          <w:rFonts w:hint="eastAsia"/>
        </w:rPr>
        <w:t xml:space="preserve">Jallabiya ce fara tas a jikinsa mai gajeran hannu sai hula da ake kira hana sallah da ya saka a kan nasa. Idanunsa sanye ciki. Kyakykyawan farin glass. Da </w:t>
      </w:r>
      <w:r>
        <w:rPr>
          <w:rFonts w:hint="eastAsia"/>
        </w:rPr>
        <w:t>sallama ya shiga d'akin yayin da ya zube idanunsa a kan Hamda, da take sanye cikin tausassar doguwar Riga kalar ruwan hoda, ta tufke gashinta a tsakiyar kanta fuskarta ta sake haske ta yi fa yau da ita. Sa'ada da Munira gaishe shi kawai suka yi suka fice d</w:t>
      </w:r>
      <w:r>
        <w:rPr>
          <w:rFonts w:hint="eastAsia"/>
        </w:rPr>
        <w:t>aga d'akin. Ya saki ajiyar zuciya kafin ya k'arasa gadon ya zauna sosai ya na k'ok'arin jan ta jikinsa, duk da burinta ne hakan ta jita kwance a jikinsa bai hanata janye jikinta ba fuskarta d'auke da wancan fushin da yake tsammanin ya wuce ashe da saura. Y</w:t>
      </w:r>
      <w:r>
        <w:rPr>
          <w:rFonts w:hint="eastAsia"/>
        </w:rPr>
        <w:t xml:space="preserve">a saki ajiyar zuciya had'e da kwanciya sosai a cinyarta ya lumshe ido kafin cikin kasalalliyar murya ya fara fad'in "Tarin laifi na a wajenki shi yasa na kasa furta miki kalmar hak'uri gani nake ba ni da wannan kalmar ki barni na nuna miki a aikace please </w:t>
      </w:r>
      <w:r>
        <w:rPr>
          <w:rFonts w:hint="eastAsia"/>
        </w:rPr>
        <w:t>my Hamda, wallahi bana cikin nutsuwa da kwanciyar hankali ko barci bana iya yi." Ya fad'a yana bud'e idonsa ya ware su a cikin nata idon, kallon da ya yi mata tasiri mai girman gaske don duk wani sassa na jikinta sai da ya amsa wannan kallon, soyayyarsa ga</w:t>
      </w:r>
      <w:r>
        <w:rPr>
          <w:rFonts w:hint="eastAsia"/>
        </w:rPr>
        <w:t>ba d'aya ta yi hank'oro ta taso mata, ba zata iya cigaba da fushi da shi ba ko da tana son aikata hakan zuciyarta ta k'i bata dama shi d'in dai shine mahad'in zuciyarta da gangar jikinta gaba d'aya, tun bata san so ba take hasasho shi a matsayin mijinta, t</w:t>
      </w:r>
      <w:r>
        <w:rPr>
          <w:rFonts w:hint="eastAsia"/>
        </w:rPr>
        <w:t>un kafin ya furta mata kalmar so gangar jikinta da nasa suna gauraya a cikin barci suke gudanar da wata iriyar gugitacciyar soyayya. Bata san sanda ta d'ora hannunta a zagayen lab'bansa ba ta shiga kewaye leb'en dasu. Lamarin da ya dinga d'imauta shi da ma</w:t>
      </w:r>
      <w:r>
        <w:rPr>
          <w:rFonts w:hint="eastAsia"/>
        </w:rPr>
        <w:t xml:space="preserve"> a kusa yake sai ga shi tana sake hura masa </w:t>
      </w:r>
      <w:r>
        <w:rPr>
          <w:rFonts w:hint="eastAsia"/>
        </w:rPr>
        <w:lastRenderedPageBreak/>
        <w:t>wutar abin ya dinga jin duk wata garkuwar jikinsa tana motsawa, gaba d'aya ya wargazota jikinsa ya bata wata iriyar kyakykyawar runguma gaba d'aya ya manta ma a gadon asibiti yake sai da ta ankarar da shi, ta han</w:t>
      </w:r>
      <w:r>
        <w:rPr>
          <w:rFonts w:hint="eastAsia"/>
        </w:rPr>
        <w:t xml:space="preserve">yar nuna masa cannular da take hannunta. Bakinsa kawai ya cije yana mayar da wani irin numfashi yanayin da yake jin jikinsa ji yake tamkar bai tab'a kusantar wata mace ba. Ya dad'e idanunsa a lumshe kafin ya bud'e idanun da suka jirkice cikin wahalalliyar </w:t>
      </w:r>
      <w:r>
        <w:rPr>
          <w:rFonts w:hint="eastAsia"/>
        </w:rPr>
        <w:t>murya a kunnenta ya rad'a mata kalmar da ya saka ta runtse ido ba shiri saboda girma da kunyar kalmar kafin ya kamo hannunta yana wasa da shi murya a k'asa ya ce "Am serious Hamda wallahi idan ba a yi wasa ba son ki zai hallaka ni, yanzu fa bana ji bana ga</w:t>
      </w:r>
      <w:r>
        <w:rPr>
          <w:rFonts w:hint="eastAsia"/>
        </w:rPr>
        <w:t>ni, wata irin baiwa ce da ke da wani irin taste mai gigitarwa don Allah kada ki yi amfani da wannan damar ki dinga wahalar da ni." Idanu ta zuba masa kafin a hankali ta janye jikinta idanunsa akan k'irjinta ta ce "Ni da ba ka so baka damu dani ba ka d'auke</w:t>
      </w:r>
      <w:r>
        <w:rPr>
          <w:rFonts w:hint="eastAsia"/>
        </w:rPr>
        <w:t xml:space="preserve"> matar so ka wuce da ita sannan da ita zaka tare a Abuja ni ka bar ni a kano mai yasa baka had'amu ba?"  Ya dad'e yana kallon bakin da ta turo tana masa shagwab'a kafin ya kaiwa bakin cafka ya shiga tsotsarsa tamkar ya samu alawar yara yana yi yana mata wa</w:t>
      </w:r>
      <w:r>
        <w:rPr>
          <w:rFonts w:hint="eastAsia"/>
        </w:rPr>
        <w:t>su irin sabgogi a sassan jikinta "Ba zan iya adalci tsakaninku ba Hamda, shi yasa ba zan had'aku ba, saboda in dai idona zai gan ki ba Zan iya yiwa Nanna adalci ba, ki barta ta zauna a can bana son kowa ya rab'eni a loakcin da nake tare da ke shi yasa, duk</w:t>
      </w:r>
      <w:r>
        <w:rPr>
          <w:rFonts w:hint="eastAsia"/>
        </w:rPr>
        <w:t xml:space="preserve"> Thursday da magriba ina kano kuma ba zan wuce ba sai monday early in the morning ai kin ga kamar ma kwanakin ki sun fi yawa saboda you are the best among the best." Tsit ta yi tana samun sukuni a zuciyarta jin bai shirya wulak'anta ta ba, ya dinga aika ma</w:t>
      </w:r>
      <w:r>
        <w:rPr>
          <w:rFonts w:hint="eastAsia"/>
        </w:rPr>
        <w:t>ta wasu irin sak'onni da itama ta shiga mayar masa da martani ta manta da batun ciwo sai dai bata barshi ya zarce zuwa can ba ta dakatar da shi daga zafafan romance. Knocking d'in da ake ne ya saka shi dawowa cikin saitinsa da kyar ya mik'e yana gyara mata</w:t>
      </w:r>
      <w:r>
        <w:rPr>
          <w:rFonts w:hint="eastAsia"/>
        </w:rPr>
        <w:t xml:space="preserve"> rigarta ya bud'e k'ofar ya san dai koma waye dole ya san a halin da suke amma bai dameshi ba, yana bud'e k'ofar yaga Doctor Najeeb ne abokinsa murmushi ya d'an saki yana sosa k'eya. Doctor Najeeb ma murmushin ya yi ya ce "Haba H. D'an Borno a asibitin ma </w:t>
      </w:r>
      <w:r>
        <w:rPr>
          <w:rFonts w:hint="eastAsia"/>
        </w:rPr>
        <w:t xml:space="preserve">ba zaka barta ta huta ba, bayan gadon Didin ma." Hisham ya kai masa bugu kafin ya ce "Malam ka sallameta ko na samu a kai min matata wannan jan ran ya yi yawa mata da ciki ace sai an mana wani biki zata tare." Doctor ya girgiza kai "shi yasa jiya na ga ka </w:t>
      </w:r>
      <w:r>
        <w:rPr>
          <w:rFonts w:hint="eastAsia"/>
        </w:rPr>
        <w:t>kasa cewa hakan a gaban Didi, ai na san tana nan tana jiranku." Hamda dai lumshe ido ta yi cike da kunyar Doctorn. Bai d'au lokaci ba ya yi discharging d'in ta ya mik'awa Hammad Hannu "Allah raba lafiya abokina." Hammad ya saki murmushi kawai yana komawa b</w:t>
      </w:r>
      <w:r>
        <w:rPr>
          <w:rFonts w:hint="eastAsia"/>
        </w:rPr>
        <w:t xml:space="preserve">akin gadon da kansa ya zira mata hijabinta har k'asa kafin ya ce "Taho mu tafi ko na Goya ki?" Ta girgiza kai kafin ta ce "Ka shirya goyo dai nan da three days ka san sabon amarci zan fara." Ya sunkuya yana lek'a fuskarta kafin ya ce "In ye amaryar ba, in </w:t>
      </w:r>
      <w:r>
        <w:rPr>
          <w:rFonts w:hint="eastAsia"/>
        </w:rPr>
        <w:t>dai za'a jiyar da ni waccan harkar mai dad'in gaske ai kuwa zan yi goyo har da zani k'albeey ta." Ta saki murmushi had'e da mak'ale kafad'a "Ni wallahi sai na haihu laulayi fa nake." Hammad ya ware idonsa kafin ya ce "Ashe kuwa zan yi kwanan asibiti don ko</w:t>
      </w:r>
      <w:r>
        <w:rPr>
          <w:rFonts w:hint="eastAsia"/>
        </w:rPr>
        <w:t>mai zai iya faruwa matuk'ar za ki min rowar abina bayan ga ni ga ki a gado d'aya tabbas a sume za'a kawo ni asibiti." Ta turo baki kafin ta ce "Na barwa Maman Khairi kai wallahi sai na haihu." Ya girgiza kai "Allah ya kaimu jibin idan na aikata miki wani a</w:t>
      </w:r>
      <w:r>
        <w:rPr>
          <w:rFonts w:hint="eastAsia"/>
        </w:rPr>
        <w:t>bin da kan ki zaki kawo kan ki, Hajiyata."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ALKALAMIN JIKAR NASHE</w:t>
      </w:r>
      <w:r>
        <w:rPr>
          <w:rFonts w:hint="eastAsia"/>
        </w:rPr>
        <w:t>📲</w:t>
      </w:r>
    </w:p>
    <w:p w:rsidR="00000000" w:rsidRDefault="00DE55CC">
      <w:pPr>
        <w:rPr>
          <w:rFonts w:hint="eastAsia"/>
        </w:rPr>
      </w:pPr>
    </w:p>
    <w:p w:rsidR="00000000" w:rsidRDefault="00DE55CC">
      <w:pPr>
        <w:rPr>
          <w:rFonts w:hint="eastAsia"/>
        </w:rPr>
      </w:pPr>
      <w:r>
        <w:rPr>
          <w:rFonts w:hint="eastAsia"/>
        </w:rPr>
        <w:t xml:space="preserve">            49.</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*08033748387*</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 cikin harabar 'Dan Borno family house ya yi parking, tana k'ok'arin fita ya yi saurin rik'e hannunta ba tar</w:t>
      </w:r>
      <w:r>
        <w:rPr>
          <w:rFonts w:hint="eastAsia"/>
        </w:rPr>
        <w:t>e da jin kunyar su Sa'ada da suke baya ba, ganin hakan yasa suma da</w:t>
      </w:r>
    </w:p>
    <w:p w:rsidR="00000000" w:rsidRDefault="00DE55CC">
      <w:pPr>
        <w:rPr>
          <w:rFonts w:hint="eastAsia"/>
        </w:rPr>
      </w:pPr>
      <w:r>
        <w:rPr>
          <w:rFonts w:hint="eastAsia"/>
        </w:rPr>
        <w:t xml:space="preserve">Sauri Suka fice daga motar. Idanunsa ya shigar cikin nata sosai kafin ya ce "Remain 3 days dai a daina min rowar jikina." Da sauri ta janye hannun nata tana danna lock d'in motar ta fice, </w:t>
      </w:r>
      <w:r>
        <w:rPr>
          <w:rFonts w:hint="eastAsia"/>
        </w:rPr>
        <w:t>ya bi bayanta da kallo yana sakin ajiyar zuciya Allah ne kad'ai ya san wahalar da yarinyar nan take ba shi. Kafin ya fito ya bi bayanta sai da ya ciji lab'b'ansa yana sakin murmushi.</w:t>
      </w:r>
    </w:p>
    <w:p w:rsidR="00000000" w:rsidRDefault="00DE55CC">
      <w:pPr>
        <w:rPr>
          <w:rFonts w:hint="eastAsia"/>
        </w:rPr>
      </w:pPr>
    </w:p>
    <w:p w:rsidR="00000000" w:rsidRDefault="00DE55CC">
      <w:pPr>
        <w:rPr>
          <w:rFonts w:hint="eastAsia"/>
        </w:rPr>
      </w:pPr>
      <w:r>
        <w:rPr>
          <w:rFonts w:hint="eastAsia"/>
        </w:rPr>
        <w:t>A falo ta samu Didi a zaune kusa da KK da yake ta barcinsa cikin kwanciy</w:t>
      </w:r>
      <w:r>
        <w:rPr>
          <w:rFonts w:hint="eastAsia"/>
        </w:rPr>
        <w:t>ar hankali, da alama ya da'de bai samu barcin irin haka ba, za ta yi magana Didin ta yi saurin saka yatsa a lab'b'anta alamar ta yi shiru, Hamda ta saki ajiyar zuciya tana bin bayan y'an uwanta su Sa'ada da suka shige cikin d'aki. Sai dai kafin ta kai 'dak</w:t>
      </w:r>
      <w:r>
        <w:rPr>
          <w:rFonts w:hint="eastAsia"/>
        </w:rPr>
        <w:t xml:space="preserve">i ta jiyo atishawar KK da sauri ta jiyo shima Hammad daidai lokacin suka shigo da Kamla da Abulkhairi. Gabansa ne ya fa'di ganin KK 'din kamar mara lafiya ya shiga cikin sanyin jiki kafin Didi ta ja tsaki ta ce "Kun tashe shi hankalinku ya kwanta, haba ni </w:t>
      </w:r>
      <w:r>
        <w:rPr>
          <w:rFonts w:hint="eastAsia"/>
        </w:rPr>
        <w:t>ban tab'a ganin jaraba irin wannan ba, kai mai ma ya shigo da kai nan?" Kk ya mik'e yana murmushi hannayensa rik'e da kansa da ya ji yana 'Dan sara masa ka'dan ya ce "Ki barsu Didi, ai na ma 'Dan samu sauk'i dama ciwon kaine ya matsa min." Ya zuba idanunsa</w:t>
      </w:r>
      <w:r>
        <w:rPr>
          <w:rFonts w:hint="eastAsia"/>
        </w:rPr>
        <w:t xml:space="preserve"> akan Hamda da ya ganta kamar mara lafiya ya ce da Hammad "Me ya faru da iyalinnaka na ganta so weak haka?" Tsagal Didi ta yi kafin ta ce "Me zai sameta banda ta sake kwasowa kanta ciki don tsiya irin ta Hamda sai da na ce kada ta sake ta saurari yaron nan</w:t>
      </w:r>
      <w:r>
        <w:rPr>
          <w:rFonts w:hint="eastAsia"/>
        </w:rPr>
        <w:t xml:space="preserve"> sai an danganata da 'dakin miji amma ta yi burus da ni ta nuna ban isa ba, ai ga shi nan ya kai ki ya baro za'a yi taron biki da ciki, dama idan za ki yi Amanki don Allah Hamda ki taimakeni kada ki yi shi kusa da ni." Kunyar duniya ta gama kama Hamda bata</w:t>
      </w:r>
      <w:r>
        <w:rPr>
          <w:rFonts w:hint="eastAsia"/>
        </w:rPr>
        <w:t xml:space="preserve"> san sanda ta mik'e tana hawaye ba ta shige 'daki KK dariya ya yi kawai yana bin cup 'din kunun da Didi take mik'a masa "Maza ka sha kunun tsamiya ne zaka samu afuwa in sha Allah." Gefe guda Kuma peppe soup ne na naman rago ta masa mai yaji mai yawa ganin </w:t>
      </w:r>
      <w:r>
        <w:rPr>
          <w:rFonts w:hint="eastAsia"/>
        </w:rPr>
        <w:t>kamar mura yake. Sosai ya ji da'din kunun ya yi murna da shigowarsa cikin rayuwar su Didi ga shi yanzu ita yake gani matsayin mahaifiyarsa.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_____________________</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Sosai babban hall 'din dinnerr ya cika kana ganin wajen zaka san Naira ta ci k'aniyarta.</w:t>
      </w:r>
      <w:r>
        <w:rPr>
          <w:rFonts w:hint="eastAsia"/>
        </w:rPr>
        <w:t xml:space="preserve"> Hamda da yayyanta ba k'aramin kyau suka yi ba, cikin tsadadden lace 'dinsu sea blue, Dinner ce ta mata zalla ba maza ko masu 'daukan hoto mata ne zalla kamar yarda KK da Abbu suka zartar ba sa son </w:t>
      </w:r>
      <w:r>
        <w:rPr>
          <w:rFonts w:hint="eastAsia"/>
        </w:rPr>
        <w:lastRenderedPageBreak/>
        <w:t>caku'de'deniya tsakanin maza da mata sun kiyaye dokokin ub</w:t>
      </w:r>
      <w:r>
        <w:rPr>
          <w:rFonts w:hint="eastAsia"/>
        </w:rPr>
        <w:t>angiji k'warai da gaske.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Yana mota yana jiranta kamar yarda ya yi alk'awarin a yau zai zarce da ita gidansa ba sai gobe ba kamar yarda aka tsara. Ya gaji da wa'dannan bidi'oin ba kuma zai tsaya sai wani gayyar y'an kai amarya sun kai masa matarsa ba, da </w:t>
      </w:r>
      <w:r>
        <w:rPr>
          <w:rFonts w:hint="eastAsia"/>
        </w:rPr>
        <w:t xml:space="preserve">kansa zai kaita har gidanta, sai dai su shafa su ji ba amarya. K'amshi kawai yake zabgawa daidai lokacin da Ya ganta sun taho tare da Sa'ada kana ganinta ka san a galabaice take don da kyar ma take tafiya sosai take buk'atar hutu. Hannu yasa ya bu'de mata </w:t>
      </w:r>
      <w:r>
        <w:rPr>
          <w:rFonts w:hint="eastAsia"/>
        </w:rPr>
        <w:t xml:space="preserve">gaban motar kafin ya kalli Sa'ada murya ba wasa ya ce "Please Sa'ada we need privacy ki koma motar su Munira." Sa'ada ta waro ido tana kallonsa ya 'd'aga mata gira cike da son tabbatar mata. Murmushi kawai ta saki ta juya shi Kuma ya shige motarsa. </w:t>
      </w:r>
    </w:p>
    <w:p w:rsidR="00000000" w:rsidRDefault="00DE55CC">
      <w:pPr>
        <w:rPr>
          <w:rFonts w:hint="eastAsia"/>
        </w:rPr>
      </w:pPr>
      <w:r>
        <w:rPr>
          <w:rFonts w:hint="eastAsia"/>
        </w:rPr>
        <w:t>Kyan d</w:t>
      </w:r>
      <w:r>
        <w:rPr>
          <w:rFonts w:hint="eastAsia"/>
        </w:rPr>
        <w:t>a ta yi ne yake sake jan idanunsa yake kallonta yana sakin ajiyar zuciya yana k'iyasta da mai zai kwatanta yarda yake sonta a zuciyarsa. Da sauri ya ja motar ganin tana shirin kuka yana fara tafiya wani barci mai nauyi ya 'dauketa ya saki murmushi a hankal</w:t>
      </w:r>
      <w:r>
        <w:rPr>
          <w:rFonts w:hint="eastAsia"/>
        </w:rPr>
        <w:t>i ya furta "Ki farka ki ganki a gadonki na gidan ki na aure haba wannan gantalewar ta yi yawa." Ya fa'da Yana shafa kumatunta masu sulb'i da wadataccen taushi. Hannun ta ta sa ta rik'e masa hannu ba tare da ta sani ba saboda barcin da yake idonta.</w:t>
      </w:r>
    </w:p>
    <w:p w:rsidR="00000000" w:rsidRDefault="00DE55CC">
      <w:pPr>
        <w:rPr>
          <w:rFonts w:hint="eastAsia"/>
        </w:rPr>
      </w:pPr>
    </w:p>
    <w:p w:rsidR="00000000" w:rsidRDefault="00DE55CC">
      <w:pPr>
        <w:rPr>
          <w:rFonts w:hint="eastAsia"/>
        </w:rPr>
      </w:pPr>
      <w:r>
        <w:rPr>
          <w:rFonts w:hint="eastAsia"/>
        </w:rPr>
        <w:t>Bai tsa</w:t>
      </w:r>
      <w:r>
        <w:rPr>
          <w:rFonts w:hint="eastAsia"/>
        </w:rPr>
        <w:t>ya ko ina ba sai a harabar katafaren gidansa da KK ya mallaka masa gari guda mai tsari da zubi irin na k'asar waje. Wani abu kawai ya danna a hannunsa mai kama da mabud'in mota kyakykyawan gate 'din ya bu'de shi kuma ya danna hancin motar ciki, yana bin ha</w:t>
      </w:r>
      <w:r>
        <w:rPr>
          <w:rFonts w:hint="eastAsia"/>
        </w:rPr>
        <w:t>rabar wajen da kallo da k'amshin damuna da na bishiyoyin wajen suka gama hancinsa ya zuk'i k'amshi yana sakin murmushi ha'de da jaddada godiyarsa ga Allah mamallakin kowa da komai, mai ikon canja komai a duk lokacin da ya so kuma ya ga dama.</w:t>
      </w:r>
    </w:p>
    <w:p w:rsidR="00000000" w:rsidRDefault="00DE55CC">
      <w:pPr>
        <w:rPr>
          <w:rFonts w:hint="eastAsia"/>
        </w:rPr>
      </w:pPr>
    </w:p>
    <w:p w:rsidR="00000000" w:rsidRDefault="00DE55CC">
      <w:pPr>
        <w:rPr>
          <w:rFonts w:hint="eastAsia"/>
        </w:rPr>
      </w:pPr>
      <w:r>
        <w:rPr>
          <w:rFonts w:hint="eastAsia"/>
        </w:rPr>
        <w:t>Tsayar da mot</w:t>
      </w:r>
      <w:r>
        <w:rPr>
          <w:rFonts w:hint="eastAsia"/>
        </w:rPr>
        <w:t>ar bai saka ta farka daga nauyayyan barcin da ya yi awon gaba da ita ba, ya bi jikinta da kallo yana sakin murmushi musamman ganin bak'in hadarin da ya lullb'e sararin samaniya. Da kansa ya 'dauketa cak, kasancewar a gajiye take ya sa 'daukan ya mata da'di</w:t>
      </w:r>
      <w:r>
        <w:rPr>
          <w:rFonts w:hint="eastAsia"/>
        </w:rPr>
        <w:t xml:space="preserve"> ba tare da ta farka ba ta sake narke wa a faffa'dan k'irjinsa tana zuk'ar k'amshin turarensa da take jin sa tamkar a mafarki. Bai tsaya a ko ina ba sai da ya mata masauki a kan faffa'dar kujerar three seater da take parlourn. Sai sannan ta ware idonta a k</w:t>
      </w:r>
      <w:r>
        <w:rPr>
          <w:rFonts w:hint="eastAsia"/>
        </w:rPr>
        <w:t>ansa, da sauri kuma ta mik'e tana dube-duben inda ya kawota. Tsararren falon da ya 'dau black tiles ta dinga bi da kallo kafin ta sauke ganinsa a kanta ciki kasalalliyar murya ta ce "Ina ne nan?" Murmushi yake saki yana bin ta da nasa idanun kafin ya ce "G</w:t>
      </w:r>
      <w:r>
        <w:rPr>
          <w:rFonts w:hint="eastAsia"/>
        </w:rPr>
        <w:t xml:space="preserve">idanki na kawo ki mana." A firgice ta mik'e tsaye ta ce "Gida na kuma? Me yasa ina y'an kai amaryar?" Ya zare babbar rigar da ta bi ta addabeshi kasancewarsa ba mai son manyan kaya ba ya ce "Sun tafi tun kina barci." Bata yarda da maganarsa ba don kuwa ba </w:t>
      </w:r>
      <w:r>
        <w:rPr>
          <w:rFonts w:hint="eastAsia"/>
        </w:rPr>
        <w:t>yau aka yi za'a kawota gidan ta ba don haka murya a raunane ta ce "Please Y. Hammad ka mayar da ni gida kafin ka sake jawo min maganar Didi dama ban tsallake wannan da ka jawo min ba kullum sai ta min gori a cikin mutane balle kuma ta ji da kaina na kawo k</w:t>
      </w:r>
      <w:r>
        <w:rPr>
          <w:rFonts w:hint="eastAsia"/>
        </w:rPr>
        <w:t xml:space="preserve">aina gidan miji ai wallahi ta samu na yi." Bata ankara ba ta ji ya janyota jikinsa cikin wani irin lamari ya dinga gigita tunaninta har ya samu bakin nata ya yi tsit. Ta shiga amsar duk wasu sak'onni da yake aika mata ba tare da ta shirya hakan ba, tsawon </w:t>
      </w:r>
      <w:r>
        <w:rPr>
          <w:rFonts w:hint="eastAsia"/>
        </w:rPr>
        <w:t>lokaci yana aika mata da wasu irin zafafan romance kafin ya sake ta yana mayar da ajiyar numfashi. Cak ya mik'ar da ita "Mu je mu yi Sallah K'albeey wannan daren bana son saurarar kowacce k'aramar magana ina son in nuna miki irin tanadin da na miki, ki dai</w:t>
      </w:r>
      <w:r>
        <w:rPr>
          <w:rFonts w:hint="eastAsia"/>
        </w:rPr>
        <w:t xml:space="preserve">na min maganar </w:t>
      </w:r>
      <w:r>
        <w:rPr>
          <w:rFonts w:hint="eastAsia"/>
        </w:rPr>
        <w:lastRenderedPageBreak/>
        <w:t>wannan magananniyar tsohuwar ta da'de ba ta yi surutunba b'acin ranta ba abinda zai ja miki kamar yarda nawa b'acin ran zai kai ki wuta." Da kansa ya kaita toilet ya ha'da mata ruwan 'dimi mai zafi so yake ta wargaje duk wata gajiyar biki da</w:t>
      </w:r>
      <w:r>
        <w:rPr>
          <w:rFonts w:hint="eastAsia"/>
        </w:rPr>
        <w:t xml:space="preserve"> ta kwaso kafin ya sake saka mata wata sabuwar gajiyar. Ta ji da'din ruwan sosai don tunda ta shige bathtub 'din ta samu wata irin gamsashshiyar nutsuwa tana bin toilet 'din da ya ji kayan alafarma da kallo komai black and white, ta shiga wanke dukka sassa</w:t>
      </w:r>
      <w:r>
        <w:rPr>
          <w:rFonts w:hint="eastAsia"/>
        </w:rPr>
        <w:t>n jikinta kafin ta fito.</w:t>
      </w:r>
    </w:p>
    <w:p w:rsidR="00000000" w:rsidRDefault="00DE55CC">
      <w:pPr>
        <w:rPr>
          <w:rFonts w:hint="eastAsia"/>
        </w:rPr>
      </w:pPr>
    </w:p>
    <w:p w:rsidR="00000000" w:rsidRDefault="00DE55CC">
      <w:pPr>
        <w:rPr>
          <w:rFonts w:hint="eastAsia"/>
        </w:rPr>
      </w:pPr>
      <w:r>
        <w:rPr>
          <w:rFonts w:hint="eastAsia"/>
        </w:rPr>
        <w:t>Tuni ya fito mata da wata Nighty gown ta alfarma da Ammi ta sa aka saka mata a wardrop wani irin k'amshi kayan suke fitarwa da ya ja hankalinsa har bai san sanda ya cafko rigar ba yana shinshina k'amshin turaren da yake sake birki</w:t>
      </w:r>
      <w:r>
        <w:rPr>
          <w:rFonts w:hint="eastAsia"/>
        </w:rPr>
        <w:t xml:space="preserve">ta masa nutsuwarsa da kyar ya samu shima ya tafi na sa  'dakin don yin nasa wankan. Bayan ya shiga kitchen ya saka kaza a micro oven don ta 'dima ma. </w:t>
      </w:r>
    </w:p>
    <w:p w:rsidR="00000000" w:rsidRDefault="00DE55CC">
      <w:pPr>
        <w:rPr>
          <w:rFonts w:hint="eastAsia"/>
        </w:rPr>
      </w:pPr>
    </w:p>
    <w:p w:rsidR="00000000" w:rsidRDefault="00DE55CC">
      <w:pPr>
        <w:rPr>
          <w:rFonts w:hint="eastAsia"/>
        </w:rPr>
      </w:pPr>
      <w:r>
        <w:rPr>
          <w:rFonts w:hint="eastAsia"/>
        </w:rPr>
        <w:t xml:space="preserve"> Sai da ta sake turare gashinta da ha'din mutanen jordan gashin ya dinga ba da wani irin k'amshi kafin t</w:t>
      </w:r>
      <w:r>
        <w:rPr>
          <w:rFonts w:hint="eastAsia"/>
        </w:rPr>
        <w:t>a janyo rigar ta saka, ita kanta ganin yanayin rigar a jikinta sai da ta ji wata irin kunya ta rufeta ga shi sai da Ammi ta mata garga'di akan dole ta saka rigar. Jin motsinsa ya sa da sauri ta zumbula dogon hijabinta na sallah kafin ta zauna ta takure a g</w:t>
      </w:r>
      <w:r>
        <w:rPr>
          <w:rFonts w:hint="eastAsia"/>
        </w:rPr>
        <w:t>efen gadon kamar wata sabuwar amarya.</w:t>
      </w:r>
    </w:p>
    <w:p w:rsidR="00000000" w:rsidRDefault="00DE55CC">
      <w:pPr>
        <w:rPr>
          <w:rFonts w:hint="eastAsia"/>
        </w:rPr>
      </w:pPr>
    </w:p>
    <w:p w:rsidR="00000000" w:rsidRDefault="00DE55CC">
      <w:pPr>
        <w:rPr>
          <w:rFonts w:hint="eastAsia"/>
        </w:rPr>
      </w:pPr>
      <w:r>
        <w:rPr>
          <w:rFonts w:hint="eastAsia"/>
        </w:rPr>
        <w:t>Tray 'din hannunsa ya ajiye mai 'dauke da Laban Almara'i na k'asar Saudia gefe guda kuma dabino ne na ajwa a cike a wani 'Dan bowl sai kazarsa da ya na'deta a wani tray daban. Bai bi ta kanta ba don ya tabbata idan ya</w:t>
      </w:r>
      <w:r>
        <w:rPr>
          <w:rFonts w:hint="eastAsia"/>
        </w:rPr>
        <w:t xml:space="preserve"> zare hijab 'dinnan ba zai iya tsayawa ya gudanar da Sallah a nutse ba, k'arshenta ma sallahr ta shiriri ce. Ya shimfid'a sallaya ya juyo yana kama hannunta murya can k'asa ya ce "Tashi Mu yi Sallah." Jikinta ba k'wari ta mik'e ta tsaya a gefensa suka kabb</w:t>
      </w:r>
      <w:r>
        <w:rPr>
          <w:rFonts w:hint="eastAsia"/>
        </w:rPr>
        <w:t xml:space="preserve">ara Sallah. </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Tun ana saka ran dawowar Hamda har hankula suka fara tashi ganin har lokacin ba labarinsu. Didi sai Addu'a take ja dafatan Allah yasa lafiya suke.</w:t>
      </w:r>
    </w:p>
    <w:p w:rsidR="00000000" w:rsidRDefault="00DE55CC">
      <w:pPr>
        <w:rPr>
          <w:rFonts w:hint="eastAsia"/>
        </w:rPr>
      </w:pPr>
      <w:r>
        <w:rPr>
          <w:rFonts w:hint="eastAsia"/>
        </w:rPr>
        <w:t>Sa'ada ce ta fito daga 'd'aki jin cigiyar ta yi yawa yasa ta kallesh ta ce "K'</w:t>
      </w:r>
      <w:r>
        <w:rPr>
          <w:rFonts w:hint="eastAsia"/>
        </w:rPr>
        <w:t xml:space="preserve">alau fa su ke Y. Hammad da kansa ya je ya d'auketa amma ban san ina suka je ba." Didi ta 'dago tana mata wani irin kallo kafin ranta a b'ace ta ce "Kan Uba! Wannan 'da akwai jarababbe bayan ya 'dirka mata cikin ma har yanzu bai mayar da maitarsa ba sai ya </w:t>
      </w:r>
      <w:r>
        <w:rPr>
          <w:rFonts w:hint="eastAsia"/>
        </w:rPr>
        <w:t>sake 'dauketa...."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Jikar Nashe ce </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 ALHAMDULILLAH*****</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********MURFI**********</w:t>
      </w:r>
    </w:p>
    <w:p w:rsidR="00000000" w:rsidRDefault="00DE55CC">
      <w:pPr>
        <w:rPr>
          <w:rFonts w:hint="eastAsia"/>
        </w:rPr>
      </w:pPr>
    </w:p>
    <w:p w:rsidR="00000000" w:rsidRDefault="00DE55CC">
      <w:pPr>
        <w:rPr>
          <w:rFonts w:hint="eastAsia"/>
        </w:rPr>
      </w:pPr>
      <w:r>
        <w:rPr>
          <w:rFonts w:hint="eastAsia"/>
        </w:rPr>
        <w:t>Komai ya yi farko yana da k'arshe banda ikon Allah. Ina godiya k'warai da had'in kan da kuka bani Ubangiji ya saka muku da alja</w:t>
      </w:r>
      <w:r>
        <w:rPr>
          <w:rFonts w:hint="eastAsia"/>
        </w:rPr>
        <w:t xml:space="preserve">nna, masoya mabiya YA ABIN YAKE? </w:t>
      </w:r>
    </w:p>
    <w:p w:rsidR="00000000" w:rsidRDefault="00DE55CC">
      <w:pPr>
        <w:rPr>
          <w:rFonts w:hint="eastAsia"/>
        </w:rPr>
      </w:pPr>
    </w:p>
    <w:p w:rsidR="00000000" w:rsidRDefault="00DE55CC">
      <w:pPr>
        <w:rPr>
          <w:rFonts w:hint="eastAsia"/>
        </w:rPr>
      </w:pPr>
      <w:r>
        <w:rPr>
          <w:rFonts w:hint="eastAsia"/>
        </w:rPr>
        <w:t>Na sadaukar da littafin nan kacokam da mabiya na group 'din Jikar Nashe Real Fans. Sai Allah ya had'amu In Sha Allah a cikin sabon littafina bayan sallah idan muna da yawan rai. Saboda watannin da za su shiga watanni ne m</w:t>
      </w:r>
      <w:r>
        <w:rPr>
          <w:rFonts w:hint="eastAsia"/>
        </w:rPr>
        <w:t>asu alfarma da bai kamata bawa ya shagalta da abubuwan duniya ba, mu dage y'an uwa wajen ribatar watannin na masu alfarma. Bissalam. Jikar Nashe ke muku fatan alheri.</w:t>
      </w:r>
      <w:r>
        <w:rPr>
          <w:rFonts w:hint="eastAsia"/>
        </w:rPr>
        <w:t>🙏😊😊😊</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Ba wanda ya bi ta kan Didi illa 'daukacin mutanen wajen mamakin Hammad ya kusa</w:t>
      </w:r>
      <w:r>
        <w:rPr>
          <w:rFonts w:hint="eastAsia"/>
        </w:rPr>
        <w:t xml:space="preserve"> sumar da su a tsaye. Nanna jikinta ne ya yi la'asar ta fara rok'on Allah a ranta akan Allah yasa dai Hammad ya zamo mai adalci a tsakaninsu, saboda ayyukansa muraran suke nuna tsagwaron son da yake wa Hamda. Mahmah Sadiya ma a tsoracen take itama fatan ta</w:t>
      </w:r>
      <w:r>
        <w:rPr>
          <w:rFonts w:hint="eastAsia"/>
        </w:rPr>
        <w:t xml:space="preserve"> 'daya kada soyayyar Hamda ta rufewa Hammad ido ya kasa kwatanta adalci kamar yarda mahaifinsa ya zama, duk da dai yanzu komai ya daidaita yana k'ok'arin gaske wajen kamanta adalcin sab'anin lokutan baya da suka shu'de, ga shi tana ganin nutsuwa da tarin l</w:t>
      </w:r>
      <w:r>
        <w:rPr>
          <w:rFonts w:hint="eastAsia"/>
        </w:rPr>
        <w:t>adabi a wajen Hamdan ta nan kam bata da matsala da surikan nata shi yasa itama ta 'daukesu 'daya take jin su kamar y'ay'an cikinta. Ammi kuwa farin ciki ne ya lullub'eta ba don komai ba sai don ko anan aka tsaya Hammad ya nunawa duniya tsananin son da yake</w:t>
      </w:r>
      <w:r>
        <w:rPr>
          <w:rFonts w:hint="eastAsia"/>
        </w:rPr>
        <w:t>wa Hamda tana fatan kuma hakan ta 'dore har abada.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w:t>
      </w:r>
    </w:p>
    <w:p w:rsidR="00000000" w:rsidRDefault="00DE55CC">
      <w:pPr>
        <w:rPr>
          <w:rFonts w:hint="eastAsia"/>
        </w:rPr>
      </w:pPr>
    </w:p>
    <w:p w:rsidR="00000000" w:rsidRDefault="00DE55CC">
      <w:pPr>
        <w:rPr>
          <w:rFonts w:hint="eastAsia"/>
        </w:rPr>
      </w:pPr>
      <w:r>
        <w:rPr>
          <w:rFonts w:hint="eastAsia"/>
        </w:rPr>
        <w:t>Lokacin da can a gidan ake cecekuce su b'angaren Hammad da Hamda ma ba su san me duniya take ciki ba a wannan lokacin wata iriyar soyayya suke yi cike da tsananin son juna da 'doki game da zakwa</w:t>
      </w:r>
      <w:r>
        <w:rPr>
          <w:rFonts w:hint="eastAsia"/>
        </w:rPr>
        <w:t>'di kai kace first night 'dinsu. Hammad a gigice yake sosai jin yarda Hamdan ta sake canja masa bai san sanda ya dinga furta mata wasu irin kalamai na daraja wa da suke barazanar tarwatsa zuciyarta, saboda yarda ta dinga jin kanta yana girma ta tabbata a w</w:t>
      </w:r>
      <w:r>
        <w:rPr>
          <w:rFonts w:hint="eastAsia"/>
        </w:rPr>
        <w:t>annan daren da kyar za'a samu wata mace mai sa'a irin tata. TA MUSU ZARRA. Sai mu ce Hamda Allah ya bada zaman lafiya.</w:t>
      </w:r>
    </w:p>
    <w:p w:rsidR="00000000" w:rsidRDefault="00DE55CC">
      <w:pPr>
        <w:rPr>
          <w:rFonts w:hint="eastAsia"/>
        </w:rPr>
      </w:pP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_______________</w:t>
      </w:r>
    </w:p>
    <w:p w:rsidR="00000000" w:rsidRDefault="00DE55CC">
      <w:pPr>
        <w:rPr>
          <w:rFonts w:hint="eastAsia"/>
        </w:rPr>
      </w:pPr>
    </w:p>
    <w:p w:rsidR="00000000" w:rsidRDefault="00DE55CC">
      <w:pPr>
        <w:rPr>
          <w:rFonts w:hint="eastAsia"/>
        </w:rPr>
      </w:pPr>
      <w:r>
        <w:rPr>
          <w:rFonts w:hint="eastAsia"/>
        </w:rPr>
        <w:t>Watanni sun shud'e kamar yarda kwanaki suka dinga tafiya suna zama satittika haka sati suka dinga zama watanni har zu</w:t>
      </w:r>
      <w:r>
        <w:rPr>
          <w:rFonts w:hint="eastAsia"/>
        </w:rPr>
        <w:t xml:space="preserve">wa sanda Allah ya kawo Haihuwar Hamda. Gaba 'daya familyn 'dan Borno sun yi murna da haihuwar da aka yi musu. KK jinsa yake a wata irin duniya saboda </w:t>
      </w:r>
      <w:r>
        <w:rPr>
          <w:rFonts w:hint="eastAsia"/>
        </w:rPr>
        <w:lastRenderedPageBreak/>
        <w:t>tsananin farin ciki. Yarinya kyakykyawar gaske mai kama da Uwa da Ubanta duka saboda yarda kamannin nata s</w:t>
      </w:r>
      <w:r>
        <w:rPr>
          <w:rFonts w:hint="eastAsia"/>
        </w:rPr>
        <w:t>uka yi caku'de'diniya sai Kyan nata ya zama mai ban k'aye.</w:t>
      </w:r>
    </w:p>
    <w:p w:rsidR="00000000" w:rsidRDefault="00DE55CC">
      <w:pPr>
        <w:rPr>
          <w:rFonts w:hint="eastAsia"/>
        </w:rPr>
      </w:pPr>
    </w:p>
    <w:p w:rsidR="00000000" w:rsidRDefault="00DE55CC">
      <w:pPr>
        <w:rPr>
          <w:rFonts w:hint="eastAsia"/>
        </w:rPr>
      </w:pPr>
      <w:r>
        <w:rPr>
          <w:rFonts w:hint="eastAsia"/>
        </w:rPr>
        <w:t>Didi ce a tare da ita a asibitin sai Mahmah da itama ta kasa tsare duk da Didi na ta mata shagub'e amma Mahmah ta yi funfurus kamar bata gane da ita take ba. Wata irin soyayya takewa Hamda musamma</w:t>
      </w:r>
      <w:r>
        <w:rPr>
          <w:rFonts w:hint="eastAsia"/>
        </w:rPr>
        <w:t>n yarda ta kwantar da kanta take yi wa Nanna biyayya Duk wannan kishin ya ragu sai dai 'dan abinda ba za'a rasa ba. Yanzun ma da Nanna da yaran Nannan duka suna asibitin da su ake jegon Ammi kuwa bata zo ba, ta yi kara da alkunya. Hakan yasa lokacin da wat</w:t>
      </w:r>
      <w:r>
        <w:rPr>
          <w:rFonts w:hint="eastAsia"/>
        </w:rPr>
        <w:t xml:space="preserve">a aminiyar Ammin ta zo bayan ta gaida Didi ta ce "Saknan bata zo ba ne Hajiya Didi?" Didi an tab'o mata inda take so ta gyara zama tana mele baki idanunta akan Sadiya ta ce "Ina za ki ga Sakna anan, ita da ba 'digon jinin fulani ma a jikinta ta yi kara da </w:t>
      </w:r>
      <w:r>
        <w:rPr>
          <w:rFonts w:hint="eastAsia"/>
        </w:rPr>
        <w:t>alkuny duk da Hamdan ba 'd'iyar fari bace, wasu fulanin dai ai suna jawa fulani tsiya wallahi Allah dai ya yiwa Sakna Albarka, kuma ina nan in ga wanda zai canjawa yarinyar nan suna daga nawa da na ra'da mata, mutane ba Allah a ransu y'ar kujerar makka dai</w:t>
      </w:r>
      <w:r>
        <w:rPr>
          <w:rFonts w:hint="eastAsia"/>
        </w:rPr>
        <w:t xml:space="preserve"> ake wa to kuwa bana ko Kamalu ya bayar da kujerar sai na hana, naga dai mutum da ba son auren ya ke ba." Mahmah murmushi kawai take tana mamakin Didi haka kawai sai a tafi a barta daga ita sai Hamda Lauratu na wajen aiki sai yamma take zuwa ta tafi da saf</w:t>
      </w:r>
      <w:r>
        <w:rPr>
          <w:rFonts w:hint="eastAsia"/>
        </w:rPr>
        <w:t>e ita kuma sai ta fansheta tunda Saknan ba wasu y'an uwa ba ne da ita anan. Ita kuwa Umma Asma sun koma k'asar su can inda suke dama hutu suka zo. Turo k'ofar da Hammad ya yi ne yasa Didi yin shiru don lallab'ashi take kada ya ce ya canja takwarar da ya ma</w:t>
      </w:r>
      <w:r>
        <w:rPr>
          <w:rFonts w:hint="eastAsia"/>
        </w:rPr>
        <w:t xml:space="preserve">ta saboda ta san yarda baya son ko ka'dan a tab'a Sadiya. Idanunsa a cikin na Hamda da take bawa Babyn Nono hannunsa rik'e da na Kamla da Khairi, ya zauna a gefen gadon yana gaishesu 'd'aya bayan 'd'aya kafin ya juyo kan Didi ai kuwa tana washe baki ta ce </w:t>
      </w:r>
      <w:r>
        <w:rPr>
          <w:rFonts w:hint="eastAsia"/>
        </w:rPr>
        <w:t xml:space="preserve">"Yauwa Hammadu ya kamata ka gayawa duniya sunan yarinyar nan." Hammad yana k'unshe dariya ya ce sunanta UMMA Asma mana. Wata zabura da Didi ta yi sai da kwanukan wajen suka tarwatse bata damu ba ta ce "Ai wallahi ka yi a banza ni zaka yaudara to ko Usmanu </w:t>
      </w:r>
      <w:r>
        <w:rPr>
          <w:rFonts w:hint="eastAsia"/>
        </w:rPr>
        <w:t>Uban Umaru bai isa ba balle kai 'dan Umaru yarinya tilas sunana zata amsa ba fashi." "Tabbas kuwa Hajiya Didi" KK da yake shigowa ya sake tabbatr mata yana dariya don duk yana jin drammerr da ake yi ya ce "Hammad na fa lura ka raina min uwa zan maganinka y</w:t>
      </w:r>
      <w:r>
        <w:rPr>
          <w:rFonts w:hint="eastAsia"/>
        </w:rPr>
        <w:t>arinya dai tabbas sunanta Hadizatul Kubra Didi ba, kuma ba wata inkiya da zamu mata Didi za mu dinga kiranta da shi don kada sunan ya b'ata." Didi ta ranga'da gu'da ta ce "Madalla da alherin ka gareni Kamalu D'an Kabiru jikin Mu'dallabi yaron albarka."</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B</w:t>
      </w:r>
      <w:r>
        <w:rPr>
          <w:rFonts w:hint="eastAsia"/>
        </w:rPr>
        <w:t>ayan fitar kowa daga 'dakin ya rage daga Hammad sai Hamdan ya k'arasa wajen ta ya zauna sosai a jikinta yana lek'en fuskar yarinya a kunne ya ra'dawa Hamda ba sunan Didin ne ake gudun sawa ba Allah yasa kada ta yiyo rigimar Didi da masifarta." Hamda ta sha</w:t>
      </w:r>
      <w:r>
        <w:rPr>
          <w:rFonts w:hint="eastAsia"/>
        </w:rPr>
        <w:t>fa gefen kumatunsa tana murmushi kafin ta ce "In sha Allah komanta Halin Didi ba zata 'dauka jajirtacciyar mace mai son zumunci ibada ga kyauta Allah Ameen." Ya ja karan hancinta kafin ya ce "Jallah ya miki albarka ina jiran twins next year maza su ci suna</w:t>
      </w:r>
      <w:r>
        <w:rPr>
          <w:rFonts w:hint="eastAsia"/>
        </w:rPr>
        <w:t>n Kamalu da Umarun Didi, Allah yasa Didin tana da rai a lokacin." Ya fad'a zuciyarsa cike da alhinin ranar da za'a ce masa Didi ta mutu suna son Didi sosai sai dai sun san tabbas Didi ta zo gangara duk da ance ba a san Gawar fari ba. Fatanmu dai Allah yasa</w:t>
      </w:r>
      <w:r>
        <w:rPr>
          <w:rFonts w:hint="eastAsia"/>
        </w:rPr>
        <w:t xml:space="preserve"> mu cika da imani ya ji k'an magabatanmu.</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Tammat.</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 xml:space="preserve">(Darasin cikin littafin: kowane 'da Allah ya baka namiji ko mace ka gode masa. Sannan a dinga kyautatawa mutum zato ba kowacce mace don ka ga tana zaune da mijinta lafiya kace asiri ta yi ta mallakeshi </w:t>
      </w:r>
      <w:r>
        <w:rPr>
          <w:rFonts w:hint="eastAsia"/>
        </w:rPr>
        <w:t>ba, akwai hanyoyin mallakar miji ba boka ba malam. Ku yi amfani da alherin cikin littafin ku yi watsi da sharrin da yake ciki. JIKAR NASHE ke cewa Shukran lakum. Allah ya sada mu da alherinsa.</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NAZEEFAH SABO 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DOMIN SAMUN LITATTAFAINA SA</w:t>
      </w:r>
      <w:r>
        <w:rPr>
          <w:rFonts w:hint="eastAsia"/>
        </w:rPr>
        <w:t>BABBI DA TSOFAFFI KAI TSAYE KA SHIGA WANNAN LINK D</w:t>
      </w:r>
      <w:r>
        <w:rPr>
          <w:rFonts w:hint="eastAsia"/>
        </w:rPr>
        <w:t>’</w:t>
      </w:r>
      <w:r>
        <w:rPr>
          <w:rFonts w:hint="eastAsia"/>
        </w:rPr>
        <w:t xml:space="preserve">IN, DAGA YAU A CAN ZAN DINGA POSTING SABON LITTAFINA MAI SUNA GASKIYAR LAMARI LABARIN DA YAZO DA GUMURZU DA SOYAYYA MAI ZAFI IRIN SOYAYYAR DA AKE CEWA MUTU KA RABA.  </w:t>
      </w:r>
    </w:p>
    <w:p w:rsidR="00000000" w:rsidRDefault="00DE55CC">
      <w:pPr>
        <w:rPr>
          <w:rFonts w:hint="eastAsia"/>
        </w:rPr>
      </w:pPr>
    </w:p>
    <w:p w:rsidR="00000000" w:rsidRDefault="00DE55CC">
      <w:pPr>
        <w:rPr>
          <w:rFonts w:hint="eastAsia"/>
        </w:rPr>
      </w:pPr>
      <w:r>
        <w:rPr>
          <w:rFonts w:hint="eastAsia"/>
        </w:rPr>
        <w:t>Note: wanda yake cikin d</w:t>
      </w:r>
      <w:r>
        <w:rPr>
          <w:rFonts w:hint="eastAsia"/>
        </w:rPr>
        <w:t>’</w:t>
      </w:r>
      <w:r>
        <w:rPr>
          <w:rFonts w:hint="eastAsia"/>
        </w:rPr>
        <w:t>aya daga cik</w:t>
      </w:r>
      <w:r>
        <w:rPr>
          <w:rFonts w:hint="eastAsia"/>
        </w:rPr>
        <w:t>in groups dina don Allah kada ya shiga mutane suna son shiga amma duk groups d</w:t>
      </w:r>
      <w:r>
        <w:rPr>
          <w:rFonts w:hint="eastAsia"/>
        </w:rPr>
        <w:t>’</w:t>
      </w:r>
      <w:r>
        <w:rPr>
          <w:rFonts w:hint="eastAsia"/>
        </w:rPr>
        <w:t xml:space="preserve">in a cike suke. Ku yi zamanku a inda kuke labarin zai dinga zuwa a duka JIKAR NASHE PLATFORM. </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Nagode sosai.</w:t>
      </w:r>
    </w:p>
    <w:p w:rsidR="00000000" w:rsidRDefault="00DE55CC">
      <w:pPr>
        <w:rPr>
          <w:rFonts w:hint="eastAsia"/>
        </w:rPr>
      </w:pPr>
    </w:p>
    <w:p w:rsidR="00000000" w:rsidRDefault="00DE55CC">
      <w:pPr>
        <w:rPr>
          <w:rFonts w:hint="eastAsia"/>
        </w:rPr>
      </w:pPr>
      <w:r>
        <w:rPr>
          <w:rFonts w:hint="eastAsia"/>
        </w:rPr>
        <w:t>Wattpad @Nazeefah381.</w:t>
      </w:r>
    </w:p>
    <w:p w:rsidR="00000000" w:rsidRDefault="00DE55CC">
      <w:pPr>
        <w:rPr>
          <w:rFonts w:hint="eastAsia"/>
        </w:rPr>
      </w:pPr>
    </w:p>
    <w:p w:rsidR="00000000" w:rsidRDefault="00DE55CC">
      <w:pPr>
        <w:rPr>
          <w:rFonts w:hint="eastAsia"/>
        </w:rPr>
      </w:pPr>
      <w:r>
        <w:rPr>
          <w:rFonts w:hint="eastAsia"/>
        </w:rPr>
        <w:t>Arewabooks@NazeefahSaboNashe.</w:t>
      </w:r>
    </w:p>
    <w:p w:rsidR="00000000" w:rsidRDefault="00DE55CC">
      <w:pPr>
        <w:rPr>
          <w:rFonts w:hint="eastAsia"/>
        </w:rPr>
      </w:pPr>
    </w:p>
    <w:p w:rsidR="00000000" w:rsidRDefault="00DE55CC">
      <w:pPr>
        <w:rPr>
          <w:rFonts w:hint="eastAsia"/>
        </w:rPr>
      </w:pPr>
    </w:p>
    <w:p w:rsidR="00000000" w:rsidRDefault="00DE55CC">
      <w:pPr>
        <w:rPr>
          <w:rFonts w:hint="eastAsia"/>
        </w:rPr>
      </w:pPr>
      <w:r>
        <w:rPr>
          <w:rFonts w:hint="eastAsia"/>
        </w:rPr>
        <w:t>(Akwai Boo</w:t>
      </w:r>
      <w:r>
        <w:rPr>
          <w:rFonts w:hint="eastAsia"/>
        </w:rPr>
        <w:t>ks na ku</w:t>
      </w:r>
      <w:r>
        <w:rPr>
          <w:rFonts w:hint="eastAsia"/>
        </w:rPr>
        <w:t>’</w:t>
      </w:r>
      <w:r>
        <w:rPr>
          <w:rFonts w:hint="eastAsia"/>
        </w:rPr>
        <w:t>di ga masu buk</w:t>
      </w:r>
      <w:r>
        <w:rPr>
          <w:rFonts w:hint="eastAsia"/>
        </w:rPr>
        <w:t>’</w:t>
      </w:r>
      <w:r>
        <w:rPr>
          <w:rFonts w:hint="eastAsia"/>
        </w:rPr>
        <w:t>ata.)</w:t>
      </w:r>
    </w:p>
    <w:p w:rsidR="00000000" w:rsidRDefault="00DE55CC">
      <w:pPr>
        <w:rPr>
          <w:rFonts w:hint="eastAsia"/>
        </w:rPr>
      </w:pPr>
    </w:p>
    <w:p w:rsidR="00000000" w:rsidRDefault="00DE55CC">
      <w:pPr>
        <w:rPr>
          <w:rFonts w:hint="eastAsia"/>
        </w:rPr>
      </w:pPr>
      <w:r>
        <w:rPr>
          <w:rFonts w:hint="eastAsia"/>
        </w:rPr>
        <w:t>★</w:t>
      </w:r>
      <w:r>
        <w:rPr>
          <w:rFonts w:hint="eastAsia"/>
        </w:rPr>
        <w:t>𝕹𝖆𝖟𝖊𝖊𝖋𝖆𝖍</w:t>
      </w:r>
      <w:r>
        <w:rPr>
          <w:rFonts w:hint="eastAsia"/>
        </w:rPr>
        <w:t>✍</w:t>
      </w:r>
      <w:r>
        <w:rPr>
          <w:rFonts w:hint="eastAsia"/>
        </w:rPr>
        <w:t>️</w:t>
      </w:r>
    </w:p>
    <w:p w:rsidR="00000000" w:rsidRDefault="00DE55CC">
      <w:pPr>
        <w:rPr>
          <w:rFonts w:hint="eastAsia"/>
        </w:rPr>
      </w:pPr>
    </w:p>
    <w:p w:rsidR="00000000" w:rsidRDefault="00DE55CC">
      <w:pPr>
        <w:rPr>
          <w:rFonts w:hint="eastAsia"/>
        </w:rPr>
      </w:pPr>
      <w:r>
        <w:rPr>
          <w:rFonts w:hint="eastAsia"/>
        </w:rPr>
        <w:t>‎</w:t>
      </w:r>
      <w:r>
        <w:rPr>
          <w:rFonts w:hint="eastAsia"/>
        </w:rPr>
        <w:t>Open this link to join my WhatsApp Group: https://chat.whatsapp.com/5Y2EmZDu7OvHg6iDTCY81D</w:t>
      </w:r>
    </w:p>
    <w:sectPr w:rsidR="00000000">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55CC" w:rsidRDefault="00DE55CC" w:rsidP="00DE55CC">
      <w:r>
        <w:separator/>
      </w:r>
    </w:p>
  </w:endnote>
  <w:endnote w:type="continuationSeparator" w:id="0">
    <w:p w:rsidR="00DE55CC" w:rsidRDefault="00DE55CC" w:rsidP="00DE5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5CC" w:rsidRDefault="00DE55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5CC" w:rsidRDefault="00DE55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5CC" w:rsidRDefault="00DE5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55CC" w:rsidRDefault="00DE55CC" w:rsidP="00DE55CC">
      <w:r>
        <w:separator/>
      </w:r>
    </w:p>
  </w:footnote>
  <w:footnote w:type="continuationSeparator" w:id="0">
    <w:p w:rsidR="00DE55CC" w:rsidRDefault="00DE55CC" w:rsidP="00DE55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5CC" w:rsidRDefault="00DE55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5CC" w:rsidRDefault="00DE55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5CC" w:rsidRDefault="00DE55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DE55CC"/>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453CD24-D041-6249-A616-826C07F95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lang w:val="en-US" w:eastAsia="zh-CN"/>
    </w:rPr>
  </w:style>
  <w:style w:type="character" w:default="1" w:styleId="DefaultParagraphFont">
    <w:name w:val="Default Paragraph Font"/>
    <w:rPr>
      <w:rFonts w:ascii="Times New Roman" w:eastAsia="SimSun" w:hAnsi="Times New Roman"/>
    </w:rPr>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5CC"/>
    <w:pPr>
      <w:tabs>
        <w:tab w:val="center" w:pos="4680"/>
        <w:tab w:val="right" w:pos="9360"/>
      </w:tabs>
    </w:pPr>
  </w:style>
  <w:style w:type="character" w:customStyle="1" w:styleId="HeaderChar">
    <w:name w:val="Header Char"/>
    <w:basedOn w:val="DefaultParagraphFont"/>
    <w:link w:val="Header"/>
    <w:uiPriority w:val="99"/>
    <w:rsid w:val="00DE55CC"/>
    <w:rPr>
      <w:rFonts w:ascii="Times New Roman" w:eastAsia="SimSun" w:hAnsi="Times New Roman"/>
      <w:kern w:val="2"/>
      <w:sz w:val="21"/>
      <w:lang w:val="en-US" w:eastAsia="zh-CN"/>
    </w:rPr>
  </w:style>
  <w:style w:type="paragraph" w:styleId="Footer">
    <w:name w:val="footer"/>
    <w:basedOn w:val="Normal"/>
    <w:link w:val="FooterChar"/>
    <w:uiPriority w:val="99"/>
    <w:unhideWhenUsed/>
    <w:rsid w:val="00DE55CC"/>
    <w:pPr>
      <w:tabs>
        <w:tab w:val="center" w:pos="4680"/>
        <w:tab w:val="right" w:pos="9360"/>
      </w:tabs>
    </w:pPr>
  </w:style>
  <w:style w:type="character" w:customStyle="1" w:styleId="FooterChar">
    <w:name w:val="Footer Char"/>
    <w:basedOn w:val="DefaultParagraphFont"/>
    <w:link w:val="Footer"/>
    <w:uiPriority w:val="99"/>
    <w:rsid w:val="00DE55CC"/>
    <w:rPr>
      <w:rFonts w:ascii="Times New Roman" w:eastAsia="SimSun" w:hAnsi="Times New Roman"/>
      <w:kern w:val="2"/>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54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_rels/settings.xml.rels><?xml version="1.0" encoding="UTF-8" standalone="yes"?>
<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Normal.wpt</Template>
  <TotalTime>0</TotalTime>
  <Pages>229</Pages>
  <Words>98027</Words>
  <Characters>558757</Characters>
  <Application>Microsoft Office Word</Application>
  <DocSecurity>0</DocSecurity>
  <Lines>4656</Lines>
  <Paragraphs>1310</Paragraphs>
  <ScaleCrop>false</ScaleCrop>
  <Company/>
  <LinksUpToDate>false</LinksUpToDate>
  <CharactersWithSpaces>655474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 Office</dc:creator>
  <cp:keywords/>
  <cp:lastModifiedBy>Guest User</cp:lastModifiedBy>
  <cp:revision>2</cp:revision>
  <dcterms:created xsi:type="dcterms:W3CDTF">2026-08-27T21:41:00Z</dcterms:created>
  <dcterms:modified xsi:type="dcterms:W3CDTF">2026-08-27T21:41:00Z</dcterms:modified>
</cp:coreProperties>
</file>